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BE118" w14:textId="60A7037E" w:rsidR="007E66B0" w:rsidRDefault="007E66B0">
      <w:pPr>
        <w:widowControl/>
        <w:spacing w:line="264" w:lineRule="auto"/>
      </w:pPr>
    </w:p>
    <w:p w14:paraId="5F447FF2" w14:textId="77777777" w:rsidR="007E66B0" w:rsidRPr="00FD1883" w:rsidRDefault="007E66B0" w:rsidP="007E66B0">
      <w:pPr>
        <w:pStyle w:val="Kop1"/>
        <w:numPr>
          <w:ilvl w:val="0"/>
          <w:numId w:val="0"/>
        </w:numPr>
        <w:ind w:left="765" w:hanging="765"/>
      </w:pPr>
      <w:bookmarkStart w:id="0" w:name="_Toc430440465"/>
      <w:bookmarkStart w:id="1" w:name="_Toc57372241"/>
      <w:r w:rsidRPr="00B03171">
        <w:t xml:space="preserve">Bijlage 1  </w:t>
      </w:r>
      <w:r w:rsidRPr="007E66B0">
        <w:t>Standaardformulier</w:t>
      </w:r>
      <w:r w:rsidRPr="00B03171">
        <w:t xml:space="preserve"> indienen vragen</w:t>
      </w:r>
      <w:bookmarkEnd w:id="0"/>
      <w:bookmarkEnd w:id="1"/>
    </w:p>
    <w:p w14:paraId="61ED40AD" w14:textId="4ECE4D55" w:rsidR="007E66B0" w:rsidRPr="007E66B0" w:rsidRDefault="007E66B0" w:rsidP="007E66B0">
      <w:pPr>
        <w:rPr>
          <w:rFonts w:cs="Arial"/>
        </w:rPr>
      </w:pPr>
      <w:r w:rsidRPr="007E66B0">
        <w:rPr>
          <w:rFonts w:cs="Arial"/>
        </w:rPr>
        <w:t>Eventuele vragen en/of opmerkingen dienen middels onderstaande tabel te worden ingediend via het berichtenverkeer van Tender</w:t>
      </w:r>
      <w:r w:rsidR="00693084">
        <w:rPr>
          <w:rFonts w:cs="Arial"/>
        </w:rPr>
        <w:t>N</w:t>
      </w:r>
      <w:r w:rsidRPr="007E66B0">
        <w:rPr>
          <w:rFonts w:cs="Arial"/>
        </w:rPr>
        <w:t>ed</w:t>
      </w:r>
      <w:r w:rsidR="001126EE">
        <w:rPr>
          <w:rFonts w:cs="Arial"/>
        </w:rPr>
        <w:t xml:space="preserve"> (voorkeur) of via e-mail aan de contactpersoon </w:t>
      </w:r>
      <w:r w:rsidR="009704D3">
        <w:rPr>
          <w:rFonts w:cs="Arial"/>
        </w:rPr>
        <w:t xml:space="preserve">van deze aanbesteding (zie paragraaf </w:t>
      </w:r>
      <w:r w:rsidR="009704D3">
        <w:rPr>
          <w:rFonts w:cs="Arial"/>
        </w:rPr>
        <w:fldChar w:fldCharType="begin"/>
      </w:r>
      <w:r w:rsidR="009704D3">
        <w:rPr>
          <w:rFonts w:cs="Arial"/>
        </w:rPr>
        <w:instrText xml:space="preserve"> REF _Ref57371031 \r \h </w:instrText>
      </w:r>
      <w:r w:rsidR="009704D3">
        <w:rPr>
          <w:rFonts w:cs="Arial"/>
        </w:rPr>
      </w:r>
      <w:r w:rsidR="009704D3">
        <w:rPr>
          <w:rFonts w:cs="Arial"/>
        </w:rPr>
        <w:fldChar w:fldCharType="separate"/>
      </w:r>
      <w:r w:rsidR="009704D3">
        <w:rPr>
          <w:rFonts w:cs="Arial"/>
        </w:rPr>
        <w:t>2.4</w:t>
      </w:r>
      <w:r w:rsidR="009704D3">
        <w:rPr>
          <w:rFonts w:cs="Arial"/>
        </w:rPr>
        <w:fldChar w:fldCharType="end"/>
      </w:r>
      <w:r w:rsidR="009704D3">
        <w:rPr>
          <w:rFonts w:cs="Arial"/>
        </w:rPr>
        <w:t>)</w:t>
      </w:r>
      <w:r w:rsidRPr="007E66B0">
        <w:rPr>
          <w:rFonts w:cs="Arial"/>
        </w:rPr>
        <w:t>.</w:t>
      </w:r>
    </w:p>
    <w:p w14:paraId="65D71DEA" w14:textId="77777777" w:rsidR="007E66B0" w:rsidRPr="007E66B0" w:rsidRDefault="007E66B0" w:rsidP="007E66B0">
      <w:pPr>
        <w:rPr>
          <w:rFonts w:cs="Aria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594"/>
        <w:gridCol w:w="885"/>
        <w:gridCol w:w="5489"/>
        <w:gridCol w:w="5844"/>
      </w:tblGrid>
      <w:tr w:rsidR="007E66B0" w:rsidRPr="007E66B0" w14:paraId="1B44D7B0" w14:textId="77777777" w:rsidTr="00F35925">
        <w:trPr>
          <w:trHeight w:val="269"/>
        </w:trPr>
        <w:tc>
          <w:tcPr>
            <w:tcW w:w="959" w:type="dxa"/>
            <w:shd w:val="clear" w:color="auto" w:fill="auto"/>
          </w:tcPr>
          <w:p w14:paraId="08A37786" w14:textId="78DF12C1" w:rsidR="007E66B0" w:rsidRPr="007E66B0" w:rsidRDefault="009704D3" w:rsidP="000B1CBE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Volgnr</w:t>
            </w:r>
            <w:proofErr w:type="spellEnd"/>
            <w:r w:rsidR="007E66B0" w:rsidRPr="007E66B0">
              <w:rPr>
                <w:rFonts w:cs="Arial"/>
                <w:szCs w:val="22"/>
              </w:rPr>
              <w:t>.</w:t>
            </w:r>
          </w:p>
        </w:tc>
        <w:tc>
          <w:tcPr>
            <w:tcW w:w="1594" w:type="dxa"/>
            <w:shd w:val="clear" w:color="auto" w:fill="auto"/>
          </w:tcPr>
          <w:p w14:paraId="022CF72C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  <w:r w:rsidRPr="007E66B0">
              <w:rPr>
                <w:rFonts w:cs="Arial"/>
                <w:szCs w:val="22"/>
              </w:rPr>
              <w:t>Document</w:t>
            </w:r>
          </w:p>
        </w:tc>
        <w:tc>
          <w:tcPr>
            <w:tcW w:w="885" w:type="dxa"/>
            <w:shd w:val="clear" w:color="auto" w:fill="auto"/>
          </w:tcPr>
          <w:p w14:paraId="1212FBE6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  <w:r w:rsidRPr="007E66B0">
              <w:rPr>
                <w:rFonts w:cs="Arial"/>
                <w:szCs w:val="22"/>
              </w:rPr>
              <w:t>Pag.nr</w:t>
            </w:r>
          </w:p>
        </w:tc>
        <w:tc>
          <w:tcPr>
            <w:tcW w:w="5489" w:type="dxa"/>
            <w:shd w:val="clear" w:color="auto" w:fill="auto"/>
          </w:tcPr>
          <w:p w14:paraId="7D5660C6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  <w:r w:rsidRPr="007E66B0">
              <w:rPr>
                <w:rFonts w:cs="Arial"/>
                <w:szCs w:val="22"/>
              </w:rPr>
              <w:t xml:space="preserve">Onderwerp   </w:t>
            </w:r>
          </w:p>
        </w:tc>
        <w:tc>
          <w:tcPr>
            <w:tcW w:w="5844" w:type="dxa"/>
            <w:shd w:val="clear" w:color="auto" w:fill="auto"/>
          </w:tcPr>
          <w:p w14:paraId="75CB81F0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  <w:r w:rsidRPr="007E66B0">
              <w:rPr>
                <w:rFonts w:cs="Arial"/>
                <w:szCs w:val="22"/>
              </w:rPr>
              <w:t xml:space="preserve">Vraag </w:t>
            </w:r>
          </w:p>
        </w:tc>
      </w:tr>
      <w:tr w:rsidR="007E66B0" w:rsidRPr="007E66B0" w14:paraId="284EB99B" w14:textId="77777777" w:rsidTr="00F35925">
        <w:trPr>
          <w:trHeight w:val="255"/>
        </w:trPr>
        <w:tc>
          <w:tcPr>
            <w:tcW w:w="959" w:type="dxa"/>
            <w:shd w:val="clear" w:color="auto" w:fill="auto"/>
          </w:tcPr>
          <w:p w14:paraId="3B134C63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1594" w:type="dxa"/>
            <w:shd w:val="clear" w:color="auto" w:fill="auto"/>
          </w:tcPr>
          <w:p w14:paraId="6E663672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6243B45D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489" w:type="dxa"/>
            <w:shd w:val="clear" w:color="auto" w:fill="auto"/>
          </w:tcPr>
          <w:p w14:paraId="5A6B44DA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844" w:type="dxa"/>
            <w:shd w:val="clear" w:color="auto" w:fill="auto"/>
          </w:tcPr>
          <w:p w14:paraId="603D3CB4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</w:tr>
      <w:tr w:rsidR="007E66B0" w:rsidRPr="007E66B0" w14:paraId="7A5C0B93" w14:textId="77777777" w:rsidTr="00F35925">
        <w:trPr>
          <w:trHeight w:val="240"/>
        </w:trPr>
        <w:tc>
          <w:tcPr>
            <w:tcW w:w="959" w:type="dxa"/>
            <w:shd w:val="clear" w:color="auto" w:fill="auto"/>
          </w:tcPr>
          <w:p w14:paraId="6F333E95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1594" w:type="dxa"/>
            <w:shd w:val="clear" w:color="auto" w:fill="auto"/>
          </w:tcPr>
          <w:p w14:paraId="1BF4BAB7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16ABB734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489" w:type="dxa"/>
            <w:shd w:val="clear" w:color="auto" w:fill="auto"/>
          </w:tcPr>
          <w:p w14:paraId="54A00C9F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844" w:type="dxa"/>
            <w:shd w:val="clear" w:color="auto" w:fill="auto"/>
          </w:tcPr>
          <w:p w14:paraId="1B111B96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</w:tr>
      <w:tr w:rsidR="007E66B0" w:rsidRPr="007E66B0" w14:paraId="309F71F4" w14:textId="77777777" w:rsidTr="00F35925">
        <w:trPr>
          <w:trHeight w:val="255"/>
        </w:trPr>
        <w:tc>
          <w:tcPr>
            <w:tcW w:w="959" w:type="dxa"/>
            <w:shd w:val="clear" w:color="auto" w:fill="auto"/>
          </w:tcPr>
          <w:p w14:paraId="38350E8C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1594" w:type="dxa"/>
            <w:shd w:val="clear" w:color="auto" w:fill="auto"/>
          </w:tcPr>
          <w:p w14:paraId="667BEC58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3B26E3DB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489" w:type="dxa"/>
            <w:shd w:val="clear" w:color="auto" w:fill="auto"/>
          </w:tcPr>
          <w:p w14:paraId="5E001403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844" w:type="dxa"/>
            <w:shd w:val="clear" w:color="auto" w:fill="auto"/>
          </w:tcPr>
          <w:p w14:paraId="440C8D8F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</w:tr>
      <w:tr w:rsidR="007E66B0" w:rsidRPr="007E66B0" w14:paraId="36422D56" w14:textId="77777777" w:rsidTr="00F35925">
        <w:trPr>
          <w:trHeight w:val="255"/>
        </w:trPr>
        <w:tc>
          <w:tcPr>
            <w:tcW w:w="959" w:type="dxa"/>
            <w:shd w:val="clear" w:color="auto" w:fill="auto"/>
          </w:tcPr>
          <w:p w14:paraId="6FE370A9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1594" w:type="dxa"/>
            <w:shd w:val="clear" w:color="auto" w:fill="auto"/>
          </w:tcPr>
          <w:p w14:paraId="0365E721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77608778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489" w:type="dxa"/>
            <w:shd w:val="clear" w:color="auto" w:fill="auto"/>
          </w:tcPr>
          <w:p w14:paraId="4D3A066C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844" w:type="dxa"/>
            <w:shd w:val="clear" w:color="auto" w:fill="auto"/>
          </w:tcPr>
          <w:p w14:paraId="46153294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</w:tr>
      <w:tr w:rsidR="007E66B0" w:rsidRPr="007E66B0" w14:paraId="22800795" w14:textId="77777777" w:rsidTr="00F35925">
        <w:trPr>
          <w:trHeight w:val="240"/>
        </w:trPr>
        <w:tc>
          <w:tcPr>
            <w:tcW w:w="959" w:type="dxa"/>
            <w:shd w:val="clear" w:color="auto" w:fill="auto"/>
          </w:tcPr>
          <w:p w14:paraId="23D2005B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1594" w:type="dxa"/>
            <w:shd w:val="clear" w:color="auto" w:fill="auto"/>
          </w:tcPr>
          <w:p w14:paraId="4A645ACE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06FC7013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489" w:type="dxa"/>
            <w:shd w:val="clear" w:color="auto" w:fill="auto"/>
          </w:tcPr>
          <w:p w14:paraId="1D643736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844" w:type="dxa"/>
            <w:shd w:val="clear" w:color="auto" w:fill="auto"/>
          </w:tcPr>
          <w:p w14:paraId="28A6CFD6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</w:tr>
      <w:tr w:rsidR="007E66B0" w:rsidRPr="007E66B0" w14:paraId="16FC0F46" w14:textId="77777777" w:rsidTr="00F35925">
        <w:trPr>
          <w:trHeight w:val="255"/>
        </w:trPr>
        <w:tc>
          <w:tcPr>
            <w:tcW w:w="959" w:type="dxa"/>
            <w:shd w:val="clear" w:color="auto" w:fill="auto"/>
          </w:tcPr>
          <w:p w14:paraId="24AF9381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1594" w:type="dxa"/>
            <w:shd w:val="clear" w:color="auto" w:fill="auto"/>
          </w:tcPr>
          <w:p w14:paraId="7EBA946D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56DD0E43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489" w:type="dxa"/>
            <w:shd w:val="clear" w:color="auto" w:fill="auto"/>
          </w:tcPr>
          <w:p w14:paraId="7978F322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844" w:type="dxa"/>
            <w:shd w:val="clear" w:color="auto" w:fill="auto"/>
          </w:tcPr>
          <w:p w14:paraId="3014548A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</w:tr>
      <w:tr w:rsidR="007E66B0" w:rsidRPr="007E66B0" w14:paraId="00188A5D" w14:textId="77777777" w:rsidTr="00F35925">
        <w:trPr>
          <w:trHeight w:val="240"/>
        </w:trPr>
        <w:tc>
          <w:tcPr>
            <w:tcW w:w="959" w:type="dxa"/>
            <w:shd w:val="clear" w:color="auto" w:fill="auto"/>
          </w:tcPr>
          <w:p w14:paraId="5EE29B70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1594" w:type="dxa"/>
            <w:shd w:val="clear" w:color="auto" w:fill="auto"/>
          </w:tcPr>
          <w:p w14:paraId="3671FB91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4DCCC862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489" w:type="dxa"/>
            <w:shd w:val="clear" w:color="auto" w:fill="auto"/>
          </w:tcPr>
          <w:p w14:paraId="44304838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844" w:type="dxa"/>
            <w:shd w:val="clear" w:color="auto" w:fill="auto"/>
          </w:tcPr>
          <w:p w14:paraId="0B4F6669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</w:tr>
      <w:tr w:rsidR="007E66B0" w:rsidRPr="007E66B0" w14:paraId="1FEC1BF0" w14:textId="77777777" w:rsidTr="00F35925">
        <w:trPr>
          <w:trHeight w:val="255"/>
        </w:trPr>
        <w:tc>
          <w:tcPr>
            <w:tcW w:w="959" w:type="dxa"/>
            <w:shd w:val="clear" w:color="auto" w:fill="auto"/>
          </w:tcPr>
          <w:p w14:paraId="4880B873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1594" w:type="dxa"/>
            <w:shd w:val="clear" w:color="auto" w:fill="auto"/>
          </w:tcPr>
          <w:p w14:paraId="0D30E322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278637D1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489" w:type="dxa"/>
            <w:shd w:val="clear" w:color="auto" w:fill="auto"/>
          </w:tcPr>
          <w:p w14:paraId="631803B2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844" w:type="dxa"/>
            <w:shd w:val="clear" w:color="auto" w:fill="auto"/>
          </w:tcPr>
          <w:p w14:paraId="2B52BB67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</w:tr>
      <w:tr w:rsidR="007E66B0" w:rsidRPr="007E66B0" w14:paraId="4D406C4E" w14:textId="77777777" w:rsidTr="00F35925">
        <w:trPr>
          <w:trHeight w:val="240"/>
        </w:trPr>
        <w:tc>
          <w:tcPr>
            <w:tcW w:w="959" w:type="dxa"/>
            <w:shd w:val="clear" w:color="auto" w:fill="auto"/>
          </w:tcPr>
          <w:p w14:paraId="3FF87E89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1594" w:type="dxa"/>
            <w:shd w:val="clear" w:color="auto" w:fill="auto"/>
          </w:tcPr>
          <w:p w14:paraId="3B1B1806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1975783F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489" w:type="dxa"/>
            <w:shd w:val="clear" w:color="auto" w:fill="auto"/>
          </w:tcPr>
          <w:p w14:paraId="4A92C91A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844" w:type="dxa"/>
            <w:shd w:val="clear" w:color="auto" w:fill="auto"/>
          </w:tcPr>
          <w:p w14:paraId="7C39B778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</w:tr>
      <w:tr w:rsidR="007E66B0" w:rsidRPr="007E66B0" w14:paraId="58AD8F73" w14:textId="77777777" w:rsidTr="00F35925">
        <w:trPr>
          <w:trHeight w:val="255"/>
        </w:trPr>
        <w:tc>
          <w:tcPr>
            <w:tcW w:w="959" w:type="dxa"/>
            <w:shd w:val="clear" w:color="auto" w:fill="auto"/>
          </w:tcPr>
          <w:p w14:paraId="3B87D3F6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1594" w:type="dxa"/>
            <w:shd w:val="clear" w:color="auto" w:fill="auto"/>
          </w:tcPr>
          <w:p w14:paraId="64DB6639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4FED7B16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489" w:type="dxa"/>
            <w:shd w:val="clear" w:color="auto" w:fill="auto"/>
          </w:tcPr>
          <w:p w14:paraId="6497E7C9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844" w:type="dxa"/>
            <w:shd w:val="clear" w:color="auto" w:fill="auto"/>
          </w:tcPr>
          <w:p w14:paraId="32A40055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</w:tr>
      <w:tr w:rsidR="007E66B0" w:rsidRPr="007E66B0" w14:paraId="29F7713C" w14:textId="77777777" w:rsidTr="00F35925">
        <w:trPr>
          <w:trHeight w:val="240"/>
        </w:trPr>
        <w:tc>
          <w:tcPr>
            <w:tcW w:w="959" w:type="dxa"/>
            <w:shd w:val="clear" w:color="auto" w:fill="auto"/>
          </w:tcPr>
          <w:p w14:paraId="15650F10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1594" w:type="dxa"/>
            <w:shd w:val="clear" w:color="auto" w:fill="auto"/>
          </w:tcPr>
          <w:p w14:paraId="60FF9BF2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490E8986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489" w:type="dxa"/>
            <w:shd w:val="clear" w:color="auto" w:fill="auto"/>
          </w:tcPr>
          <w:p w14:paraId="4DBEC820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844" w:type="dxa"/>
            <w:shd w:val="clear" w:color="auto" w:fill="auto"/>
          </w:tcPr>
          <w:p w14:paraId="2B10436D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</w:tr>
      <w:tr w:rsidR="007E66B0" w:rsidRPr="007E66B0" w14:paraId="6A79BD78" w14:textId="77777777" w:rsidTr="00F35925">
        <w:trPr>
          <w:trHeight w:val="255"/>
        </w:trPr>
        <w:tc>
          <w:tcPr>
            <w:tcW w:w="959" w:type="dxa"/>
            <w:shd w:val="clear" w:color="auto" w:fill="auto"/>
          </w:tcPr>
          <w:p w14:paraId="14BFCCF6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1594" w:type="dxa"/>
            <w:shd w:val="clear" w:color="auto" w:fill="auto"/>
          </w:tcPr>
          <w:p w14:paraId="1D26BBC2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71FDB267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489" w:type="dxa"/>
            <w:shd w:val="clear" w:color="auto" w:fill="auto"/>
          </w:tcPr>
          <w:p w14:paraId="2CB20AB6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844" w:type="dxa"/>
            <w:shd w:val="clear" w:color="auto" w:fill="auto"/>
          </w:tcPr>
          <w:p w14:paraId="4551B42B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</w:tr>
      <w:tr w:rsidR="007E66B0" w:rsidRPr="007E66B0" w14:paraId="08BB67A8" w14:textId="77777777" w:rsidTr="00F35925">
        <w:trPr>
          <w:trHeight w:val="240"/>
        </w:trPr>
        <w:tc>
          <w:tcPr>
            <w:tcW w:w="959" w:type="dxa"/>
            <w:shd w:val="clear" w:color="auto" w:fill="auto"/>
          </w:tcPr>
          <w:p w14:paraId="5B669B5B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1594" w:type="dxa"/>
            <w:shd w:val="clear" w:color="auto" w:fill="auto"/>
          </w:tcPr>
          <w:p w14:paraId="0A62C814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0AA26ED3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489" w:type="dxa"/>
            <w:shd w:val="clear" w:color="auto" w:fill="auto"/>
          </w:tcPr>
          <w:p w14:paraId="14825A0A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844" w:type="dxa"/>
            <w:shd w:val="clear" w:color="auto" w:fill="auto"/>
          </w:tcPr>
          <w:p w14:paraId="67C4ECC0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</w:tr>
      <w:tr w:rsidR="007E66B0" w:rsidRPr="007E66B0" w14:paraId="120982DD" w14:textId="77777777" w:rsidTr="00F35925">
        <w:trPr>
          <w:trHeight w:val="255"/>
        </w:trPr>
        <w:tc>
          <w:tcPr>
            <w:tcW w:w="959" w:type="dxa"/>
            <w:shd w:val="clear" w:color="auto" w:fill="auto"/>
          </w:tcPr>
          <w:p w14:paraId="18844CB5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1594" w:type="dxa"/>
            <w:shd w:val="clear" w:color="auto" w:fill="auto"/>
          </w:tcPr>
          <w:p w14:paraId="267F89D5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05D76E33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489" w:type="dxa"/>
            <w:shd w:val="clear" w:color="auto" w:fill="auto"/>
          </w:tcPr>
          <w:p w14:paraId="34AB4862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844" w:type="dxa"/>
            <w:shd w:val="clear" w:color="auto" w:fill="auto"/>
          </w:tcPr>
          <w:p w14:paraId="2A04B7BC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</w:tr>
      <w:tr w:rsidR="007E66B0" w:rsidRPr="007E66B0" w14:paraId="2002A1FB" w14:textId="77777777" w:rsidTr="00F35925">
        <w:trPr>
          <w:trHeight w:val="240"/>
        </w:trPr>
        <w:tc>
          <w:tcPr>
            <w:tcW w:w="959" w:type="dxa"/>
            <w:shd w:val="clear" w:color="auto" w:fill="auto"/>
          </w:tcPr>
          <w:p w14:paraId="11EE0A6A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1594" w:type="dxa"/>
            <w:shd w:val="clear" w:color="auto" w:fill="auto"/>
          </w:tcPr>
          <w:p w14:paraId="74124BD6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7CF44DF2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489" w:type="dxa"/>
            <w:shd w:val="clear" w:color="auto" w:fill="auto"/>
          </w:tcPr>
          <w:p w14:paraId="435F2AD6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  <w:tc>
          <w:tcPr>
            <w:tcW w:w="5844" w:type="dxa"/>
            <w:shd w:val="clear" w:color="auto" w:fill="auto"/>
          </w:tcPr>
          <w:p w14:paraId="34FB1934" w14:textId="77777777" w:rsidR="007E66B0" w:rsidRPr="007E66B0" w:rsidRDefault="007E66B0" w:rsidP="000B1CBE">
            <w:pPr>
              <w:rPr>
                <w:rFonts w:cs="Arial"/>
                <w:szCs w:val="22"/>
              </w:rPr>
            </w:pPr>
          </w:p>
        </w:tc>
      </w:tr>
    </w:tbl>
    <w:p w14:paraId="200CD59B" w14:textId="77777777" w:rsidR="007E66B0" w:rsidRPr="00FD1883" w:rsidRDefault="007E66B0" w:rsidP="007E66B0">
      <w:pPr>
        <w:rPr>
          <w:rFonts w:ascii="Verdana" w:hAnsi="Verdana"/>
        </w:rPr>
      </w:pPr>
    </w:p>
    <w:p w14:paraId="6813EBA8" w14:textId="75E4F393" w:rsidR="00BD5390" w:rsidRDefault="00BD5390" w:rsidP="007E66B0"/>
    <w:p w14:paraId="6B615053" w14:textId="0F537F29" w:rsidR="00B05E31" w:rsidRDefault="00B05E31" w:rsidP="007E66B0"/>
    <w:p w14:paraId="1141F6E1" w14:textId="2AA8C4F2" w:rsidR="00B05E31" w:rsidRDefault="00B05E31" w:rsidP="007E66B0"/>
    <w:p w14:paraId="27983C07" w14:textId="1643904B" w:rsidR="00B05E31" w:rsidRDefault="00B05E31" w:rsidP="007E66B0"/>
    <w:p w14:paraId="6FE5D256" w14:textId="5EC3105F" w:rsidR="00B05E31" w:rsidRDefault="00B05E31" w:rsidP="007E66B0"/>
    <w:p w14:paraId="7C57F256" w14:textId="54F8C7AD" w:rsidR="00B05E31" w:rsidRDefault="00B05E31" w:rsidP="007E66B0"/>
    <w:p w14:paraId="67110A31" w14:textId="13C0EB8C" w:rsidR="00B05E31" w:rsidRDefault="00B05E31" w:rsidP="007E66B0"/>
    <w:p w14:paraId="6B1902FE" w14:textId="3994BFC3" w:rsidR="00B05E31" w:rsidRDefault="00B05E31" w:rsidP="007E66B0"/>
    <w:p w14:paraId="1A8D6E7D" w14:textId="3ED4724C" w:rsidR="00B05E31" w:rsidRDefault="00B05E31" w:rsidP="007E66B0"/>
    <w:p w14:paraId="7731B2FC" w14:textId="5233610A" w:rsidR="00B05E31" w:rsidRDefault="00B05E31" w:rsidP="007E66B0"/>
    <w:p w14:paraId="181EACF4" w14:textId="6BDDCAD4" w:rsidR="00B05E31" w:rsidRDefault="00B05E31" w:rsidP="007E66B0"/>
    <w:p w14:paraId="36BB1E14" w14:textId="3D1A4BB5" w:rsidR="005A2AEE" w:rsidRDefault="005A2AEE">
      <w:pPr>
        <w:widowControl/>
        <w:spacing w:line="264" w:lineRule="auto"/>
      </w:pPr>
      <w:r>
        <w:br w:type="page"/>
      </w:r>
    </w:p>
    <w:p w14:paraId="34D72650" w14:textId="2575325A" w:rsidR="00B05E31" w:rsidRDefault="005A2AEE" w:rsidP="005A2AEE">
      <w:pPr>
        <w:pStyle w:val="Kop1"/>
        <w:numPr>
          <w:ilvl w:val="0"/>
          <w:numId w:val="0"/>
        </w:numPr>
        <w:ind w:left="765" w:hanging="765"/>
      </w:pPr>
      <w:bookmarkStart w:id="2" w:name="_Toc57372242"/>
      <w:r w:rsidRPr="00B03171">
        <w:lastRenderedPageBreak/>
        <w:t xml:space="preserve">Bijlage </w:t>
      </w:r>
      <w:r>
        <w:t>2</w:t>
      </w:r>
      <w:r w:rsidRPr="00B03171">
        <w:t xml:space="preserve"> </w:t>
      </w:r>
      <w:r w:rsidR="00D63F97">
        <w:t xml:space="preserve"> </w:t>
      </w:r>
      <w:r>
        <w:t>Vragen marktconsultatie</w:t>
      </w:r>
      <w:bookmarkEnd w:id="2"/>
    </w:p>
    <w:p w14:paraId="7C786ED4" w14:textId="3340A351" w:rsidR="008666BB" w:rsidRDefault="008666BB" w:rsidP="008666B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7705"/>
        <w:gridCol w:w="5839"/>
      </w:tblGrid>
      <w:tr w:rsidR="008666BB" w:rsidRPr="008666BB" w14:paraId="041450B6" w14:textId="77777777" w:rsidTr="00F35925">
        <w:trPr>
          <w:trHeight w:val="495"/>
        </w:trPr>
        <w:tc>
          <w:tcPr>
            <w:tcW w:w="14245" w:type="dxa"/>
            <w:gridSpan w:val="3"/>
          </w:tcPr>
          <w:p w14:paraId="3AE9F0B9" w14:textId="77777777" w:rsidR="008666BB" w:rsidRPr="008666BB" w:rsidRDefault="008666BB" w:rsidP="000B1CBE">
            <w:pPr>
              <w:rPr>
                <w:rFonts w:cs="Arial"/>
                <w:b/>
              </w:rPr>
            </w:pPr>
            <w:r w:rsidRPr="008666BB">
              <w:rPr>
                <w:rFonts w:cs="Arial"/>
                <w:b/>
              </w:rPr>
              <w:t>Contactinformatie</w:t>
            </w:r>
          </w:p>
          <w:p w14:paraId="3BC4B303" w14:textId="77777777" w:rsidR="008666BB" w:rsidRPr="008666BB" w:rsidRDefault="008666BB" w:rsidP="000B1CBE">
            <w:pPr>
              <w:rPr>
                <w:rFonts w:cs="Arial"/>
                <w:color w:val="FF0000"/>
              </w:rPr>
            </w:pPr>
          </w:p>
        </w:tc>
      </w:tr>
      <w:tr w:rsidR="008666BB" w:rsidRPr="008666BB" w14:paraId="4A6D6923" w14:textId="77777777" w:rsidTr="003B4CDC">
        <w:trPr>
          <w:trHeight w:val="397"/>
        </w:trPr>
        <w:tc>
          <w:tcPr>
            <w:tcW w:w="701" w:type="dxa"/>
          </w:tcPr>
          <w:p w14:paraId="1A6908B2" w14:textId="77777777" w:rsidR="008666BB" w:rsidRPr="008666BB" w:rsidRDefault="008666BB" w:rsidP="008666BB">
            <w:pPr>
              <w:pStyle w:val="Lijstalinea"/>
              <w:widowControl/>
              <w:numPr>
                <w:ilvl w:val="0"/>
                <w:numId w:val="32"/>
              </w:numPr>
              <w:spacing w:line="280" w:lineRule="atLeast"/>
              <w:ind w:left="318" w:hanging="284"/>
              <w:rPr>
                <w:rFonts w:cs="Arial"/>
              </w:rPr>
            </w:pPr>
          </w:p>
        </w:tc>
        <w:tc>
          <w:tcPr>
            <w:tcW w:w="7705" w:type="dxa"/>
            <w:shd w:val="clear" w:color="auto" w:fill="auto"/>
          </w:tcPr>
          <w:p w14:paraId="4A7F5F71" w14:textId="0DE072EE" w:rsidR="008666BB" w:rsidRPr="008666BB" w:rsidRDefault="00717AFE" w:rsidP="000B1CBE">
            <w:pPr>
              <w:pStyle w:val="Lijstalinea"/>
              <w:ind w:left="34"/>
              <w:rPr>
                <w:rFonts w:cs="Arial"/>
              </w:rPr>
            </w:pPr>
            <w:r w:rsidRPr="008666BB">
              <w:rPr>
                <w:rFonts w:cs="Arial"/>
              </w:rPr>
              <w:t>Officiële</w:t>
            </w:r>
            <w:r w:rsidR="008666BB" w:rsidRPr="008666BB">
              <w:rPr>
                <w:rFonts w:cs="Arial"/>
              </w:rPr>
              <w:t xml:space="preserve"> naam van uw organisatie</w:t>
            </w:r>
          </w:p>
        </w:tc>
        <w:tc>
          <w:tcPr>
            <w:tcW w:w="5838" w:type="dxa"/>
            <w:shd w:val="clear" w:color="auto" w:fill="auto"/>
          </w:tcPr>
          <w:p w14:paraId="137D5688" w14:textId="77777777" w:rsidR="008666BB" w:rsidRPr="008666BB" w:rsidRDefault="008666BB" w:rsidP="000B1CBE">
            <w:pPr>
              <w:rPr>
                <w:rFonts w:cs="Arial"/>
                <w:color w:val="FF0000"/>
              </w:rPr>
            </w:pPr>
          </w:p>
        </w:tc>
      </w:tr>
      <w:tr w:rsidR="008666BB" w:rsidRPr="008666BB" w14:paraId="0DC7C3CD" w14:textId="77777777" w:rsidTr="003B4CDC">
        <w:trPr>
          <w:trHeight w:val="397"/>
        </w:trPr>
        <w:tc>
          <w:tcPr>
            <w:tcW w:w="701" w:type="dxa"/>
          </w:tcPr>
          <w:p w14:paraId="6267335D" w14:textId="77777777" w:rsidR="008666BB" w:rsidRPr="008666BB" w:rsidRDefault="008666BB" w:rsidP="008666BB">
            <w:pPr>
              <w:pStyle w:val="Lijstalinea"/>
              <w:widowControl/>
              <w:numPr>
                <w:ilvl w:val="0"/>
                <w:numId w:val="32"/>
              </w:numPr>
              <w:spacing w:line="280" w:lineRule="atLeast"/>
              <w:ind w:left="318" w:hanging="284"/>
              <w:rPr>
                <w:rFonts w:cs="Arial"/>
              </w:rPr>
            </w:pPr>
          </w:p>
        </w:tc>
        <w:tc>
          <w:tcPr>
            <w:tcW w:w="7705" w:type="dxa"/>
            <w:shd w:val="clear" w:color="auto" w:fill="auto"/>
          </w:tcPr>
          <w:p w14:paraId="2C2A53D9" w14:textId="77777777" w:rsidR="008666BB" w:rsidRPr="008666BB" w:rsidRDefault="008666BB" w:rsidP="000B1CBE">
            <w:pPr>
              <w:pStyle w:val="Lijstalinea"/>
              <w:ind w:left="34"/>
              <w:rPr>
                <w:rFonts w:cs="Arial"/>
              </w:rPr>
            </w:pPr>
            <w:r w:rsidRPr="008666BB">
              <w:rPr>
                <w:rFonts w:cs="Arial"/>
              </w:rPr>
              <w:t>Bezoekadres van uw organisatie</w:t>
            </w:r>
          </w:p>
        </w:tc>
        <w:tc>
          <w:tcPr>
            <w:tcW w:w="5838" w:type="dxa"/>
            <w:shd w:val="clear" w:color="auto" w:fill="auto"/>
          </w:tcPr>
          <w:p w14:paraId="6EDF763C" w14:textId="77777777" w:rsidR="008666BB" w:rsidRPr="008666BB" w:rsidRDefault="008666BB" w:rsidP="000B1CBE">
            <w:pPr>
              <w:rPr>
                <w:rFonts w:cs="Arial"/>
                <w:color w:val="FF0000"/>
              </w:rPr>
            </w:pPr>
          </w:p>
        </w:tc>
      </w:tr>
      <w:tr w:rsidR="008666BB" w:rsidRPr="008666BB" w14:paraId="6D132E83" w14:textId="77777777" w:rsidTr="003B4CDC">
        <w:trPr>
          <w:trHeight w:val="397"/>
        </w:trPr>
        <w:tc>
          <w:tcPr>
            <w:tcW w:w="701" w:type="dxa"/>
          </w:tcPr>
          <w:p w14:paraId="43AF4772" w14:textId="77777777" w:rsidR="008666BB" w:rsidRPr="008666BB" w:rsidRDefault="008666BB" w:rsidP="008666BB">
            <w:pPr>
              <w:pStyle w:val="Lijstalinea"/>
              <w:widowControl/>
              <w:numPr>
                <w:ilvl w:val="0"/>
                <w:numId w:val="32"/>
              </w:numPr>
              <w:spacing w:line="280" w:lineRule="atLeast"/>
              <w:ind w:left="318" w:hanging="284"/>
              <w:rPr>
                <w:rFonts w:cs="Arial"/>
              </w:rPr>
            </w:pPr>
          </w:p>
        </w:tc>
        <w:tc>
          <w:tcPr>
            <w:tcW w:w="7705" w:type="dxa"/>
            <w:shd w:val="clear" w:color="auto" w:fill="auto"/>
          </w:tcPr>
          <w:p w14:paraId="3654AE31" w14:textId="77777777" w:rsidR="008666BB" w:rsidRPr="008666BB" w:rsidRDefault="008666BB" w:rsidP="000B1CBE">
            <w:pPr>
              <w:pStyle w:val="Lijstalinea"/>
              <w:ind w:left="34"/>
              <w:rPr>
                <w:rFonts w:cs="Arial"/>
              </w:rPr>
            </w:pPr>
            <w:r w:rsidRPr="008666BB">
              <w:rPr>
                <w:rFonts w:cs="Arial"/>
              </w:rPr>
              <w:t>Postadres van uw organisatie</w:t>
            </w:r>
          </w:p>
        </w:tc>
        <w:tc>
          <w:tcPr>
            <w:tcW w:w="5838" w:type="dxa"/>
            <w:shd w:val="clear" w:color="auto" w:fill="auto"/>
          </w:tcPr>
          <w:p w14:paraId="69AB561B" w14:textId="77777777" w:rsidR="008666BB" w:rsidRPr="008666BB" w:rsidRDefault="008666BB" w:rsidP="000B1CBE">
            <w:pPr>
              <w:rPr>
                <w:rFonts w:cs="Arial"/>
                <w:color w:val="FF0000"/>
              </w:rPr>
            </w:pPr>
          </w:p>
        </w:tc>
      </w:tr>
      <w:tr w:rsidR="008666BB" w:rsidRPr="008666BB" w14:paraId="676C999D" w14:textId="77777777" w:rsidTr="003B4CDC">
        <w:trPr>
          <w:trHeight w:val="397"/>
        </w:trPr>
        <w:tc>
          <w:tcPr>
            <w:tcW w:w="701" w:type="dxa"/>
          </w:tcPr>
          <w:p w14:paraId="13EC363A" w14:textId="77777777" w:rsidR="008666BB" w:rsidRPr="008666BB" w:rsidRDefault="008666BB" w:rsidP="008666BB">
            <w:pPr>
              <w:pStyle w:val="Lijstalinea"/>
              <w:widowControl/>
              <w:numPr>
                <w:ilvl w:val="0"/>
                <w:numId w:val="32"/>
              </w:numPr>
              <w:spacing w:line="280" w:lineRule="atLeast"/>
              <w:ind w:left="318" w:hanging="284"/>
              <w:rPr>
                <w:rFonts w:cs="Arial"/>
              </w:rPr>
            </w:pPr>
          </w:p>
        </w:tc>
        <w:tc>
          <w:tcPr>
            <w:tcW w:w="7705" w:type="dxa"/>
            <w:shd w:val="clear" w:color="auto" w:fill="auto"/>
          </w:tcPr>
          <w:p w14:paraId="67E9126E" w14:textId="3A53506B" w:rsidR="008666BB" w:rsidRPr="008666BB" w:rsidRDefault="008666BB" w:rsidP="000B1CBE">
            <w:pPr>
              <w:pStyle w:val="Lijstalinea"/>
              <w:ind w:left="34"/>
              <w:rPr>
                <w:rFonts w:cs="Arial"/>
              </w:rPr>
            </w:pPr>
            <w:r w:rsidRPr="008666BB">
              <w:rPr>
                <w:rFonts w:cs="Arial"/>
              </w:rPr>
              <w:t>Naam contactpersoon</w:t>
            </w:r>
            <w:r w:rsidR="00547731">
              <w:rPr>
                <w:rFonts w:cs="Arial"/>
              </w:rPr>
              <w:t xml:space="preserve"> over deze </w:t>
            </w:r>
            <w:proofErr w:type="spellStart"/>
            <w:r w:rsidR="00547731">
              <w:rPr>
                <w:rFonts w:cs="Arial"/>
              </w:rPr>
              <w:t>consultatie-ronde</w:t>
            </w:r>
            <w:proofErr w:type="spellEnd"/>
          </w:p>
        </w:tc>
        <w:tc>
          <w:tcPr>
            <w:tcW w:w="5838" w:type="dxa"/>
            <w:shd w:val="clear" w:color="auto" w:fill="auto"/>
          </w:tcPr>
          <w:p w14:paraId="7374EB1C" w14:textId="77777777" w:rsidR="008666BB" w:rsidRPr="008666BB" w:rsidRDefault="008666BB" w:rsidP="000B1CBE">
            <w:pPr>
              <w:rPr>
                <w:rFonts w:cs="Arial"/>
                <w:color w:val="FF0000"/>
              </w:rPr>
            </w:pPr>
          </w:p>
        </w:tc>
      </w:tr>
      <w:tr w:rsidR="008666BB" w:rsidRPr="008666BB" w14:paraId="76DD78DD" w14:textId="77777777" w:rsidTr="003B4CDC">
        <w:trPr>
          <w:trHeight w:val="397"/>
        </w:trPr>
        <w:tc>
          <w:tcPr>
            <w:tcW w:w="701" w:type="dxa"/>
          </w:tcPr>
          <w:p w14:paraId="4C4E1365" w14:textId="77777777" w:rsidR="008666BB" w:rsidRPr="008666BB" w:rsidRDefault="008666BB" w:rsidP="008666BB">
            <w:pPr>
              <w:pStyle w:val="Lijstalinea"/>
              <w:widowControl/>
              <w:numPr>
                <w:ilvl w:val="0"/>
                <w:numId w:val="32"/>
              </w:numPr>
              <w:spacing w:line="280" w:lineRule="atLeast"/>
              <w:ind w:left="318" w:hanging="284"/>
              <w:rPr>
                <w:rFonts w:cs="Arial"/>
              </w:rPr>
            </w:pPr>
          </w:p>
        </w:tc>
        <w:tc>
          <w:tcPr>
            <w:tcW w:w="7705" w:type="dxa"/>
            <w:shd w:val="clear" w:color="auto" w:fill="auto"/>
          </w:tcPr>
          <w:p w14:paraId="6A4AF117" w14:textId="77777777" w:rsidR="008666BB" w:rsidRPr="008666BB" w:rsidRDefault="008666BB" w:rsidP="000B1CBE">
            <w:pPr>
              <w:pStyle w:val="Lijstalinea"/>
              <w:ind w:left="34"/>
              <w:rPr>
                <w:rFonts w:cs="Arial"/>
              </w:rPr>
            </w:pPr>
            <w:r w:rsidRPr="008666BB">
              <w:rPr>
                <w:rFonts w:cs="Arial"/>
              </w:rPr>
              <w:t>E-mail van contactpersoon</w:t>
            </w:r>
          </w:p>
        </w:tc>
        <w:tc>
          <w:tcPr>
            <w:tcW w:w="5838" w:type="dxa"/>
            <w:shd w:val="clear" w:color="auto" w:fill="auto"/>
          </w:tcPr>
          <w:p w14:paraId="580FF2AB" w14:textId="77777777" w:rsidR="008666BB" w:rsidRPr="008666BB" w:rsidRDefault="008666BB" w:rsidP="000B1CBE">
            <w:pPr>
              <w:rPr>
                <w:rFonts w:cs="Arial"/>
                <w:color w:val="FF0000"/>
              </w:rPr>
            </w:pPr>
          </w:p>
        </w:tc>
      </w:tr>
      <w:tr w:rsidR="008666BB" w:rsidRPr="008666BB" w14:paraId="6F9C065F" w14:textId="77777777" w:rsidTr="003B4CDC">
        <w:trPr>
          <w:trHeight w:val="397"/>
        </w:trPr>
        <w:tc>
          <w:tcPr>
            <w:tcW w:w="701" w:type="dxa"/>
          </w:tcPr>
          <w:p w14:paraId="2972A1F5" w14:textId="77777777" w:rsidR="008666BB" w:rsidRPr="008666BB" w:rsidRDefault="008666BB" w:rsidP="008666BB">
            <w:pPr>
              <w:pStyle w:val="Lijstalinea"/>
              <w:widowControl/>
              <w:numPr>
                <w:ilvl w:val="0"/>
                <w:numId w:val="32"/>
              </w:numPr>
              <w:spacing w:line="280" w:lineRule="atLeast"/>
              <w:ind w:left="318" w:hanging="284"/>
              <w:rPr>
                <w:rFonts w:cs="Arial"/>
              </w:rPr>
            </w:pPr>
          </w:p>
        </w:tc>
        <w:tc>
          <w:tcPr>
            <w:tcW w:w="7705" w:type="dxa"/>
            <w:shd w:val="clear" w:color="auto" w:fill="auto"/>
          </w:tcPr>
          <w:p w14:paraId="2DBC0E98" w14:textId="77777777" w:rsidR="008666BB" w:rsidRPr="008666BB" w:rsidRDefault="008666BB" w:rsidP="000B1CBE">
            <w:pPr>
              <w:pStyle w:val="Lijstalinea"/>
              <w:ind w:left="34"/>
              <w:rPr>
                <w:rFonts w:cs="Arial"/>
              </w:rPr>
            </w:pPr>
            <w:r w:rsidRPr="008666BB">
              <w:rPr>
                <w:rFonts w:cs="Arial"/>
              </w:rPr>
              <w:t xml:space="preserve">Telefoonnummer contactpersoon </w:t>
            </w:r>
          </w:p>
        </w:tc>
        <w:tc>
          <w:tcPr>
            <w:tcW w:w="5838" w:type="dxa"/>
            <w:shd w:val="clear" w:color="auto" w:fill="auto"/>
          </w:tcPr>
          <w:p w14:paraId="2288A7D9" w14:textId="77777777" w:rsidR="008666BB" w:rsidRPr="008666BB" w:rsidRDefault="008666BB" w:rsidP="000B1CBE">
            <w:pPr>
              <w:rPr>
                <w:rFonts w:cs="Arial"/>
                <w:color w:val="FF0000"/>
              </w:rPr>
            </w:pPr>
          </w:p>
        </w:tc>
      </w:tr>
    </w:tbl>
    <w:p w14:paraId="51C62E45" w14:textId="41F2B0E8" w:rsidR="008666BB" w:rsidRDefault="008666BB" w:rsidP="008666B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7672"/>
        <w:gridCol w:w="5886"/>
      </w:tblGrid>
      <w:tr w:rsidR="00A201FE" w:rsidRPr="00A201FE" w14:paraId="510AA3AD" w14:textId="77777777" w:rsidTr="00924598">
        <w:trPr>
          <w:trHeight w:val="490"/>
          <w:tblHeader/>
        </w:trPr>
        <w:tc>
          <w:tcPr>
            <w:tcW w:w="14250" w:type="dxa"/>
            <w:gridSpan w:val="3"/>
          </w:tcPr>
          <w:p w14:paraId="51CD6E3B" w14:textId="1DD59807" w:rsidR="00A201FE" w:rsidRPr="00A201FE" w:rsidRDefault="00A201FE" w:rsidP="003B4CDC">
            <w:pPr>
              <w:rPr>
                <w:rFonts w:cs="Arial"/>
                <w:color w:val="FF0000"/>
              </w:rPr>
            </w:pPr>
            <w:r w:rsidRPr="00A201FE">
              <w:rPr>
                <w:rFonts w:cs="Arial"/>
                <w:b/>
              </w:rPr>
              <w:t xml:space="preserve">Algemene bedrijfs- en marktinformatie </w:t>
            </w:r>
          </w:p>
        </w:tc>
      </w:tr>
      <w:tr w:rsidR="00A201FE" w:rsidRPr="00A201FE" w14:paraId="1B77AD4E" w14:textId="77777777" w:rsidTr="00F35925">
        <w:trPr>
          <w:trHeight w:val="1011"/>
        </w:trPr>
        <w:tc>
          <w:tcPr>
            <w:tcW w:w="692" w:type="dxa"/>
          </w:tcPr>
          <w:p w14:paraId="20360050" w14:textId="77777777" w:rsidR="00A201FE" w:rsidRPr="00A201FE" w:rsidRDefault="00A201FE" w:rsidP="00A201FE">
            <w:pPr>
              <w:pStyle w:val="Lijstalinea"/>
              <w:widowControl/>
              <w:numPr>
                <w:ilvl w:val="0"/>
                <w:numId w:val="31"/>
              </w:numPr>
              <w:spacing w:line="280" w:lineRule="atLeast"/>
              <w:ind w:left="318" w:hanging="284"/>
              <w:rPr>
                <w:rFonts w:cs="Arial"/>
              </w:rPr>
            </w:pPr>
          </w:p>
        </w:tc>
        <w:tc>
          <w:tcPr>
            <w:tcW w:w="7672" w:type="dxa"/>
            <w:shd w:val="clear" w:color="auto" w:fill="auto"/>
          </w:tcPr>
          <w:p w14:paraId="52B6B615" w14:textId="77777777" w:rsidR="00A201FE" w:rsidRPr="00547731" w:rsidRDefault="00A201FE" w:rsidP="000B1CBE">
            <w:pPr>
              <w:pStyle w:val="Lijstalinea"/>
              <w:ind w:left="34"/>
              <w:rPr>
                <w:rFonts w:cs="Arial"/>
                <w:b/>
              </w:rPr>
            </w:pPr>
            <w:r w:rsidRPr="00547731">
              <w:rPr>
                <w:rFonts w:cs="Arial"/>
                <w:b/>
              </w:rPr>
              <w:t>Moederbedrijf</w:t>
            </w:r>
          </w:p>
          <w:p w14:paraId="4674263C" w14:textId="77777777" w:rsidR="00A201FE" w:rsidRPr="00547731" w:rsidRDefault="00A201FE" w:rsidP="000B1CBE">
            <w:pPr>
              <w:pStyle w:val="Lijstalinea"/>
              <w:ind w:left="34"/>
              <w:rPr>
                <w:rFonts w:cs="Arial"/>
              </w:rPr>
            </w:pPr>
            <w:r w:rsidRPr="00547731">
              <w:rPr>
                <w:rFonts w:cs="Arial"/>
              </w:rPr>
              <w:t>Is uw bedrijf onderdeel van een groter overkoepelend bedrijf? Zo ja, welk bedrijf? (eventueel incl. adresgegevens)</w:t>
            </w:r>
          </w:p>
        </w:tc>
        <w:tc>
          <w:tcPr>
            <w:tcW w:w="5886" w:type="dxa"/>
            <w:shd w:val="clear" w:color="auto" w:fill="auto"/>
          </w:tcPr>
          <w:p w14:paraId="70EBA722" w14:textId="77777777" w:rsidR="00A201FE" w:rsidRPr="00A201FE" w:rsidRDefault="00A201FE" w:rsidP="000B1CBE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A201FE" w:rsidRPr="00A201FE" w14:paraId="45FA56FE" w14:textId="77777777" w:rsidTr="00F35925">
        <w:trPr>
          <w:trHeight w:val="743"/>
        </w:trPr>
        <w:tc>
          <w:tcPr>
            <w:tcW w:w="692" w:type="dxa"/>
          </w:tcPr>
          <w:p w14:paraId="594036D1" w14:textId="77777777" w:rsidR="00A201FE" w:rsidRPr="00A201FE" w:rsidRDefault="00A201FE" w:rsidP="00A201FE">
            <w:pPr>
              <w:pStyle w:val="Lijstalinea"/>
              <w:widowControl/>
              <w:numPr>
                <w:ilvl w:val="0"/>
                <w:numId w:val="31"/>
              </w:numPr>
              <w:spacing w:line="280" w:lineRule="atLeast"/>
              <w:ind w:left="318" w:hanging="284"/>
              <w:rPr>
                <w:rFonts w:cs="Arial"/>
              </w:rPr>
            </w:pPr>
          </w:p>
        </w:tc>
        <w:tc>
          <w:tcPr>
            <w:tcW w:w="7672" w:type="dxa"/>
            <w:shd w:val="clear" w:color="auto" w:fill="auto"/>
          </w:tcPr>
          <w:p w14:paraId="0F83D395" w14:textId="77777777" w:rsidR="00A201FE" w:rsidRPr="00547731" w:rsidRDefault="00A201FE" w:rsidP="000B1CBE">
            <w:pPr>
              <w:pStyle w:val="Lijstalinea"/>
              <w:ind w:left="34"/>
              <w:rPr>
                <w:rFonts w:cs="Arial"/>
                <w:b/>
              </w:rPr>
            </w:pPr>
            <w:r w:rsidRPr="00547731">
              <w:rPr>
                <w:rFonts w:cs="Arial"/>
                <w:b/>
              </w:rPr>
              <w:t>Datum van oprichting</w:t>
            </w:r>
          </w:p>
          <w:p w14:paraId="4F58C4EF" w14:textId="77777777" w:rsidR="00A201FE" w:rsidRPr="00547731" w:rsidRDefault="00A201FE" w:rsidP="000B1CBE">
            <w:pPr>
              <w:pStyle w:val="Lijstalinea"/>
              <w:ind w:left="34"/>
              <w:rPr>
                <w:rFonts w:cs="Arial"/>
              </w:rPr>
            </w:pPr>
            <w:r w:rsidRPr="00547731">
              <w:rPr>
                <w:rFonts w:cs="Arial"/>
              </w:rPr>
              <w:t>Wat is de datum van oprichting van uw bedrijf?</w:t>
            </w:r>
          </w:p>
        </w:tc>
        <w:tc>
          <w:tcPr>
            <w:tcW w:w="5886" w:type="dxa"/>
            <w:shd w:val="clear" w:color="auto" w:fill="auto"/>
          </w:tcPr>
          <w:p w14:paraId="1B87DB72" w14:textId="77777777" w:rsidR="00A201FE" w:rsidRPr="00A201FE" w:rsidRDefault="00A201FE" w:rsidP="000B1CBE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A201FE" w:rsidRPr="00A201FE" w14:paraId="3AD7A035" w14:textId="77777777" w:rsidTr="00F35925">
        <w:trPr>
          <w:trHeight w:val="743"/>
        </w:trPr>
        <w:tc>
          <w:tcPr>
            <w:tcW w:w="692" w:type="dxa"/>
          </w:tcPr>
          <w:p w14:paraId="2FE8190E" w14:textId="77777777" w:rsidR="00A201FE" w:rsidRPr="00A201FE" w:rsidRDefault="00A201FE" w:rsidP="00A201FE">
            <w:pPr>
              <w:pStyle w:val="Lijstalinea"/>
              <w:widowControl/>
              <w:numPr>
                <w:ilvl w:val="0"/>
                <w:numId w:val="31"/>
              </w:numPr>
              <w:spacing w:line="280" w:lineRule="atLeast"/>
              <w:ind w:left="318" w:hanging="284"/>
              <w:rPr>
                <w:rFonts w:cs="Arial"/>
              </w:rPr>
            </w:pPr>
          </w:p>
        </w:tc>
        <w:tc>
          <w:tcPr>
            <w:tcW w:w="7672" w:type="dxa"/>
            <w:shd w:val="clear" w:color="auto" w:fill="auto"/>
          </w:tcPr>
          <w:p w14:paraId="7615EC33" w14:textId="77777777" w:rsidR="00A201FE" w:rsidRPr="00547731" w:rsidRDefault="00A201FE" w:rsidP="000B1CBE">
            <w:pPr>
              <w:pStyle w:val="Lijstalinea"/>
              <w:ind w:left="34"/>
              <w:rPr>
                <w:rFonts w:cs="Arial"/>
                <w:b/>
              </w:rPr>
            </w:pPr>
            <w:r w:rsidRPr="00547731">
              <w:rPr>
                <w:rFonts w:cs="Arial"/>
                <w:b/>
              </w:rPr>
              <w:t>Aantal werknemers</w:t>
            </w:r>
          </w:p>
          <w:p w14:paraId="4213509F" w14:textId="77777777" w:rsidR="00A201FE" w:rsidRPr="00547731" w:rsidRDefault="00A201FE" w:rsidP="000B1CBE">
            <w:pPr>
              <w:pStyle w:val="Lijstalinea"/>
              <w:ind w:left="34"/>
              <w:rPr>
                <w:rFonts w:cs="Arial"/>
              </w:rPr>
            </w:pPr>
            <w:r w:rsidRPr="00547731">
              <w:rPr>
                <w:rFonts w:cs="Arial"/>
              </w:rPr>
              <w:t>Hoeveel werknemers heeft uw bedrijf, verdeeld over direct en indirect personeel?</w:t>
            </w:r>
          </w:p>
        </w:tc>
        <w:tc>
          <w:tcPr>
            <w:tcW w:w="5886" w:type="dxa"/>
            <w:shd w:val="clear" w:color="auto" w:fill="auto"/>
          </w:tcPr>
          <w:p w14:paraId="7A08B368" w14:textId="77777777" w:rsidR="00A201FE" w:rsidRPr="00A201FE" w:rsidRDefault="00A201FE" w:rsidP="000B1CBE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A201FE" w:rsidRPr="00A201FE" w14:paraId="708519CC" w14:textId="77777777" w:rsidTr="00F35925">
        <w:trPr>
          <w:trHeight w:val="743"/>
        </w:trPr>
        <w:tc>
          <w:tcPr>
            <w:tcW w:w="692" w:type="dxa"/>
          </w:tcPr>
          <w:p w14:paraId="7D29DBCE" w14:textId="77777777" w:rsidR="00A201FE" w:rsidRPr="00A201FE" w:rsidRDefault="00A201FE" w:rsidP="00A201FE">
            <w:pPr>
              <w:pStyle w:val="Lijstalinea"/>
              <w:widowControl/>
              <w:numPr>
                <w:ilvl w:val="0"/>
                <w:numId w:val="31"/>
              </w:numPr>
              <w:spacing w:line="280" w:lineRule="atLeast"/>
              <w:ind w:left="318" w:hanging="284"/>
              <w:rPr>
                <w:rFonts w:cs="Arial"/>
              </w:rPr>
            </w:pPr>
          </w:p>
        </w:tc>
        <w:tc>
          <w:tcPr>
            <w:tcW w:w="7672" w:type="dxa"/>
            <w:shd w:val="clear" w:color="auto" w:fill="auto"/>
          </w:tcPr>
          <w:p w14:paraId="49E263C6" w14:textId="77777777" w:rsidR="00A201FE" w:rsidRPr="00547731" w:rsidRDefault="00A201FE" w:rsidP="000B1CBE">
            <w:pPr>
              <w:pStyle w:val="Lijstalinea"/>
              <w:ind w:left="34"/>
              <w:rPr>
                <w:rFonts w:cs="Arial"/>
                <w:b/>
              </w:rPr>
            </w:pPr>
            <w:r w:rsidRPr="00547731">
              <w:rPr>
                <w:rFonts w:cs="Arial"/>
                <w:b/>
              </w:rPr>
              <w:t>Producten, diensten</w:t>
            </w:r>
          </w:p>
          <w:p w14:paraId="0D1A792D" w14:textId="77777777" w:rsidR="00A201FE" w:rsidRPr="00547731" w:rsidRDefault="00A201FE" w:rsidP="000B1CBE">
            <w:pPr>
              <w:pStyle w:val="Lijstalinea"/>
              <w:ind w:left="34"/>
              <w:rPr>
                <w:rFonts w:cs="Arial"/>
              </w:rPr>
            </w:pPr>
            <w:r w:rsidRPr="00547731">
              <w:rPr>
                <w:rFonts w:cs="Arial"/>
              </w:rPr>
              <w:t>Welke producten en diensten levert uw bedrijf?</w:t>
            </w:r>
          </w:p>
        </w:tc>
        <w:tc>
          <w:tcPr>
            <w:tcW w:w="5886" w:type="dxa"/>
            <w:shd w:val="clear" w:color="auto" w:fill="auto"/>
          </w:tcPr>
          <w:p w14:paraId="4BA76972" w14:textId="77777777" w:rsidR="00A201FE" w:rsidRPr="00A201FE" w:rsidRDefault="00A201FE" w:rsidP="000B1CBE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A201FE" w:rsidRPr="00A201FE" w14:paraId="2F0B5E06" w14:textId="77777777" w:rsidTr="003B4CDC">
        <w:trPr>
          <w:trHeight w:val="997"/>
        </w:trPr>
        <w:tc>
          <w:tcPr>
            <w:tcW w:w="692" w:type="dxa"/>
          </w:tcPr>
          <w:p w14:paraId="3D3B89B7" w14:textId="77777777" w:rsidR="00A201FE" w:rsidRPr="00A201FE" w:rsidRDefault="00A201FE" w:rsidP="00A201FE">
            <w:pPr>
              <w:pStyle w:val="Lijstalinea"/>
              <w:widowControl/>
              <w:numPr>
                <w:ilvl w:val="0"/>
                <w:numId w:val="31"/>
              </w:numPr>
              <w:spacing w:line="280" w:lineRule="atLeast"/>
              <w:ind w:left="318" w:hanging="284"/>
              <w:rPr>
                <w:rFonts w:cs="Arial"/>
              </w:rPr>
            </w:pPr>
          </w:p>
        </w:tc>
        <w:tc>
          <w:tcPr>
            <w:tcW w:w="7672" w:type="dxa"/>
            <w:shd w:val="clear" w:color="auto" w:fill="auto"/>
          </w:tcPr>
          <w:p w14:paraId="301F0CD2" w14:textId="77777777" w:rsidR="00A201FE" w:rsidRPr="00547731" w:rsidRDefault="00A201FE" w:rsidP="000B1CBE">
            <w:pPr>
              <w:pStyle w:val="Lijstalinea"/>
              <w:ind w:left="34"/>
              <w:rPr>
                <w:rFonts w:cs="Arial"/>
                <w:b/>
              </w:rPr>
            </w:pPr>
            <w:r w:rsidRPr="00547731">
              <w:rPr>
                <w:rFonts w:cs="Arial"/>
                <w:b/>
              </w:rPr>
              <w:t>Kwaliteitsbewaking managementsysteem</w:t>
            </w:r>
          </w:p>
          <w:p w14:paraId="333E4012" w14:textId="58FC0DBB" w:rsidR="00A201FE" w:rsidRPr="00547731" w:rsidRDefault="00A201FE" w:rsidP="003B4CDC">
            <w:pPr>
              <w:pStyle w:val="Lijstalinea"/>
              <w:ind w:left="34"/>
              <w:rPr>
                <w:rFonts w:cs="Arial"/>
              </w:rPr>
            </w:pPr>
            <w:r w:rsidRPr="00547731">
              <w:rPr>
                <w:rFonts w:cs="Arial"/>
              </w:rPr>
              <w:t xml:space="preserve">Heeft het bedrijf een </w:t>
            </w:r>
            <w:proofErr w:type="spellStart"/>
            <w:r w:rsidRPr="00547731">
              <w:rPr>
                <w:rFonts w:cs="Arial"/>
              </w:rPr>
              <w:t>kwaliteitsbewakings</w:t>
            </w:r>
            <w:proofErr w:type="spellEnd"/>
            <w:r w:rsidRPr="00547731">
              <w:rPr>
                <w:rFonts w:cs="Arial"/>
              </w:rPr>
              <w:t xml:space="preserve"> managementsysteem? Zo ja, volgens welke standaard?</w:t>
            </w:r>
          </w:p>
        </w:tc>
        <w:tc>
          <w:tcPr>
            <w:tcW w:w="5886" w:type="dxa"/>
            <w:shd w:val="clear" w:color="auto" w:fill="auto"/>
          </w:tcPr>
          <w:p w14:paraId="762CC841" w14:textId="77777777" w:rsidR="00A201FE" w:rsidRPr="00A201FE" w:rsidRDefault="00A201FE" w:rsidP="000B1CBE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A201FE" w:rsidRPr="00A201FE" w14:paraId="2BD53C8A" w14:textId="77777777" w:rsidTr="00F35925">
        <w:trPr>
          <w:trHeight w:val="490"/>
        </w:trPr>
        <w:tc>
          <w:tcPr>
            <w:tcW w:w="692" w:type="dxa"/>
          </w:tcPr>
          <w:p w14:paraId="6222E21F" w14:textId="77777777" w:rsidR="00A201FE" w:rsidRPr="00A201FE" w:rsidRDefault="00A201FE" w:rsidP="00A201FE">
            <w:pPr>
              <w:pStyle w:val="Lijstalinea"/>
              <w:widowControl/>
              <w:numPr>
                <w:ilvl w:val="0"/>
                <w:numId w:val="31"/>
              </w:numPr>
              <w:spacing w:line="280" w:lineRule="atLeast"/>
              <w:ind w:left="318" w:hanging="284"/>
              <w:rPr>
                <w:rFonts w:cs="Arial"/>
              </w:rPr>
            </w:pPr>
          </w:p>
        </w:tc>
        <w:tc>
          <w:tcPr>
            <w:tcW w:w="7672" w:type="dxa"/>
            <w:shd w:val="clear" w:color="auto" w:fill="auto"/>
          </w:tcPr>
          <w:p w14:paraId="6F49A636" w14:textId="77777777" w:rsidR="00A201FE" w:rsidRPr="00547731" w:rsidRDefault="00A201FE" w:rsidP="000B1CBE">
            <w:pPr>
              <w:pStyle w:val="Lijstalinea"/>
              <w:ind w:left="34"/>
              <w:rPr>
                <w:rFonts w:cs="Arial"/>
                <w:b/>
              </w:rPr>
            </w:pPr>
            <w:r w:rsidRPr="00547731">
              <w:rPr>
                <w:rFonts w:cs="Arial"/>
                <w:b/>
              </w:rPr>
              <w:t>Certificering kwaliteitsbewaking managementsysteem</w:t>
            </w:r>
          </w:p>
          <w:p w14:paraId="777A557B" w14:textId="77777777" w:rsidR="00A201FE" w:rsidRPr="00547731" w:rsidRDefault="00A201FE" w:rsidP="000B1CBE">
            <w:pPr>
              <w:pStyle w:val="Lijstalinea"/>
              <w:ind w:left="34"/>
              <w:rPr>
                <w:rFonts w:cs="Arial"/>
              </w:rPr>
            </w:pPr>
            <w:r w:rsidRPr="00547731">
              <w:rPr>
                <w:rFonts w:cs="Arial"/>
              </w:rPr>
              <w:t>Is het kwaliteitsbewaking managementsysteem gecertificeerd? Zo ja, door wie en hoe lang is deze geldig?</w:t>
            </w:r>
          </w:p>
        </w:tc>
        <w:tc>
          <w:tcPr>
            <w:tcW w:w="5886" w:type="dxa"/>
            <w:shd w:val="clear" w:color="auto" w:fill="auto"/>
          </w:tcPr>
          <w:p w14:paraId="2B2E573B" w14:textId="77777777" w:rsidR="00A201FE" w:rsidRPr="00A201FE" w:rsidRDefault="00A201FE" w:rsidP="000B1CBE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A201FE" w:rsidRPr="00A201FE" w14:paraId="4F881775" w14:textId="77777777" w:rsidTr="00F35925">
        <w:trPr>
          <w:trHeight w:val="142"/>
        </w:trPr>
        <w:tc>
          <w:tcPr>
            <w:tcW w:w="692" w:type="dxa"/>
          </w:tcPr>
          <w:p w14:paraId="2E804643" w14:textId="77777777" w:rsidR="00A201FE" w:rsidRPr="00A201FE" w:rsidRDefault="00A201FE" w:rsidP="00A201FE">
            <w:pPr>
              <w:pStyle w:val="Lijstalinea"/>
              <w:widowControl/>
              <w:numPr>
                <w:ilvl w:val="0"/>
                <w:numId w:val="31"/>
              </w:numPr>
              <w:spacing w:line="280" w:lineRule="atLeast"/>
              <w:ind w:left="318" w:hanging="284"/>
              <w:rPr>
                <w:rFonts w:cs="Arial"/>
              </w:rPr>
            </w:pPr>
          </w:p>
        </w:tc>
        <w:tc>
          <w:tcPr>
            <w:tcW w:w="7672" w:type="dxa"/>
            <w:shd w:val="clear" w:color="auto" w:fill="auto"/>
          </w:tcPr>
          <w:p w14:paraId="0A1440CD" w14:textId="77777777" w:rsidR="00A201FE" w:rsidRPr="00547731" w:rsidRDefault="00A201FE" w:rsidP="000B1CBE">
            <w:pPr>
              <w:pStyle w:val="Lijstalinea"/>
              <w:ind w:left="33" w:firstLine="1"/>
              <w:rPr>
                <w:rFonts w:cs="Arial"/>
                <w:b/>
              </w:rPr>
            </w:pPr>
            <w:r w:rsidRPr="00547731">
              <w:rPr>
                <w:rFonts w:cs="Arial"/>
                <w:b/>
              </w:rPr>
              <w:t>Omzet</w:t>
            </w:r>
          </w:p>
          <w:p w14:paraId="46069E63" w14:textId="64BEC10F" w:rsidR="00A201FE" w:rsidRPr="00547731" w:rsidRDefault="00A201FE" w:rsidP="000B1CBE">
            <w:pPr>
              <w:pStyle w:val="Lijstalinea"/>
              <w:ind w:left="33" w:firstLine="1"/>
              <w:rPr>
                <w:rFonts w:cs="Arial"/>
              </w:rPr>
            </w:pPr>
            <w:r w:rsidRPr="00547731">
              <w:rPr>
                <w:rFonts w:cs="Arial"/>
              </w:rPr>
              <w:t>Wat is de door uw bedrijf gerealiseerde omzet in de afgelopen 5 jaren op dit soort systemen</w:t>
            </w:r>
            <w:r w:rsidR="00342AC7">
              <w:rPr>
                <w:rFonts w:cs="Arial"/>
              </w:rPr>
              <w:t>?</w:t>
            </w:r>
          </w:p>
        </w:tc>
        <w:tc>
          <w:tcPr>
            <w:tcW w:w="5886" w:type="dxa"/>
            <w:shd w:val="clear" w:color="auto" w:fill="auto"/>
          </w:tcPr>
          <w:p w14:paraId="06F7125C" w14:textId="77777777" w:rsidR="00A201FE" w:rsidRPr="00A201FE" w:rsidRDefault="00A201FE" w:rsidP="000B1CBE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A201FE" w:rsidRPr="00A201FE" w14:paraId="79F70241" w14:textId="77777777" w:rsidTr="00F35925">
        <w:trPr>
          <w:trHeight w:val="142"/>
        </w:trPr>
        <w:tc>
          <w:tcPr>
            <w:tcW w:w="692" w:type="dxa"/>
          </w:tcPr>
          <w:p w14:paraId="32F8BAA6" w14:textId="77777777" w:rsidR="00A201FE" w:rsidRPr="00A201FE" w:rsidRDefault="00A201FE" w:rsidP="00A201FE">
            <w:pPr>
              <w:pStyle w:val="Lijstalinea"/>
              <w:widowControl/>
              <w:numPr>
                <w:ilvl w:val="0"/>
                <w:numId w:val="31"/>
              </w:numPr>
              <w:spacing w:line="280" w:lineRule="atLeast"/>
              <w:ind w:left="318" w:hanging="284"/>
              <w:rPr>
                <w:rFonts w:cs="Arial"/>
              </w:rPr>
            </w:pPr>
          </w:p>
        </w:tc>
        <w:tc>
          <w:tcPr>
            <w:tcW w:w="7672" w:type="dxa"/>
            <w:shd w:val="clear" w:color="auto" w:fill="auto"/>
          </w:tcPr>
          <w:p w14:paraId="0B1D2F4D" w14:textId="77777777" w:rsidR="00A201FE" w:rsidRPr="00547731" w:rsidRDefault="00A201FE" w:rsidP="000B1CBE">
            <w:pPr>
              <w:pStyle w:val="Lijstalinea"/>
              <w:ind w:left="33" w:firstLine="1"/>
              <w:rPr>
                <w:rFonts w:cs="Arial"/>
                <w:b/>
              </w:rPr>
            </w:pPr>
            <w:r w:rsidRPr="00547731">
              <w:rPr>
                <w:rFonts w:cs="Arial"/>
                <w:b/>
              </w:rPr>
              <w:t>R&amp;D</w:t>
            </w:r>
          </w:p>
          <w:p w14:paraId="79AC4AE7" w14:textId="3D636F19" w:rsidR="00A201FE" w:rsidRPr="00547731" w:rsidRDefault="00A201FE" w:rsidP="000B1CBE">
            <w:pPr>
              <w:pStyle w:val="Lijstalinea"/>
              <w:ind w:left="33" w:firstLine="1"/>
              <w:rPr>
                <w:rFonts w:cs="Arial"/>
              </w:rPr>
            </w:pPr>
            <w:r w:rsidRPr="00547731">
              <w:rPr>
                <w:rFonts w:cs="Arial"/>
              </w:rPr>
              <w:t xml:space="preserve">Welk percentage van de omzet heeft uw bedrijf de afgelopen 3 jaren </w:t>
            </w:r>
            <w:r w:rsidR="00D26D50" w:rsidRPr="00547731">
              <w:rPr>
                <w:rFonts w:cs="Arial"/>
              </w:rPr>
              <w:t>geïnvesteerd</w:t>
            </w:r>
            <w:r w:rsidRPr="00547731">
              <w:rPr>
                <w:rFonts w:cs="Arial"/>
              </w:rPr>
              <w:t xml:space="preserve"> in onderzoek en ontwikkeling</w:t>
            </w:r>
          </w:p>
        </w:tc>
        <w:tc>
          <w:tcPr>
            <w:tcW w:w="5886" w:type="dxa"/>
            <w:shd w:val="clear" w:color="auto" w:fill="auto"/>
          </w:tcPr>
          <w:p w14:paraId="61C26704" w14:textId="77777777" w:rsidR="00A201FE" w:rsidRPr="00A201FE" w:rsidRDefault="00A201FE" w:rsidP="000B1CBE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A201FE" w:rsidRPr="00A201FE" w14:paraId="7A7CA7AD" w14:textId="77777777" w:rsidTr="00F35925">
        <w:trPr>
          <w:trHeight w:val="142"/>
        </w:trPr>
        <w:tc>
          <w:tcPr>
            <w:tcW w:w="692" w:type="dxa"/>
          </w:tcPr>
          <w:p w14:paraId="141E76D8" w14:textId="77777777" w:rsidR="00A201FE" w:rsidRPr="00A201FE" w:rsidRDefault="00A201FE" w:rsidP="00A201FE">
            <w:pPr>
              <w:pStyle w:val="Lijstalinea"/>
              <w:widowControl/>
              <w:numPr>
                <w:ilvl w:val="0"/>
                <w:numId w:val="31"/>
              </w:numPr>
              <w:spacing w:line="280" w:lineRule="atLeast"/>
              <w:ind w:left="318" w:hanging="284"/>
              <w:rPr>
                <w:rFonts w:cs="Arial"/>
              </w:rPr>
            </w:pPr>
          </w:p>
        </w:tc>
        <w:tc>
          <w:tcPr>
            <w:tcW w:w="7672" w:type="dxa"/>
            <w:shd w:val="clear" w:color="auto" w:fill="auto"/>
          </w:tcPr>
          <w:p w14:paraId="6FC2006D" w14:textId="77777777" w:rsidR="00A201FE" w:rsidRPr="00547731" w:rsidRDefault="00A201FE" w:rsidP="000B1CBE">
            <w:pPr>
              <w:pStyle w:val="Lijstalinea"/>
              <w:ind w:left="33" w:firstLine="1"/>
              <w:rPr>
                <w:rFonts w:cs="Arial"/>
                <w:b/>
              </w:rPr>
            </w:pPr>
            <w:r w:rsidRPr="00547731">
              <w:rPr>
                <w:rFonts w:cs="Arial"/>
                <w:b/>
              </w:rPr>
              <w:t>Ontwikkelingssystematiek</w:t>
            </w:r>
          </w:p>
          <w:p w14:paraId="00974C23" w14:textId="77777777" w:rsidR="00A201FE" w:rsidRPr="00547731" w:rsidRDefault="00A201FE" w:rsidP="000B1CBE">
            <w:pPr>
              <w:pStyle w:val="Lijstalinea"/>
              <w:ind w:left="33" w:firstLine="1"/>
              <w:rPr>
                <w:rFonts w:cs="Arial"/>
              </w:rPr>
            </w:pPr>
            <w:r w:rsidRPr="00547731">
              <w:rPr>
                <w:rFonts w:cs="Arial"/>
              </w:rPr>
              <w:t>Middels welke systematiek vindt product- en/of applicatie ontwikkeling plaats?</w:t>
            </w:r>
          </w:p>
        </w:tc>
        <w:tc>
          <w:tcPr>
            <w:tcW w:w="5886" w:type="dxa"/>
            <w:shd w:val="clear" w:color="auto" w:fill="auto"/>
          </w:tcPr>
          <w:p w14:paraId="47509BFA" w14:textId="77777777" w:rsidR="00A201FE" w:rsidRPr="00A201FE" w:rsidRDefault="00A201FE" w:rsidP="000B1CBE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A201FE" w:rsidRPr="00A201FE" w14:paraId="75512F4F" w14:textId="77777777" w:rsidTr="00F35925">
        <w:trPr>
          <w:trHeight w:val="142"/>
        </w:trPr>
        <w:tc>
          <w:tcPr>
            <w:tcW w:w="692" w:type="dxa"/>
          </w:tcPr>
          <w:p w14:paraId="1B3985B2" w14:textId="77777777" w:rsidR="00A201FE" w:rsidRPr="00A201FE" w:rsidRDefault="00A201FE" w:rsidP="00A201FE">
            <w:pPr>
              <w:pStyle w:val="Lijstalinea"/>
              <w:widowControl/>
              <w:numPr>
                <w:ilvl w:val="0"/>
                <w:numId w:val="31"/>
              </w:numPr>
              <w:spacing w:line="280" w:lineRule="atLeast"/>
              <w:ind w:left="318" w:hanging="284"/>
              <w:rPr>
                <w:rFonts w:cs="Arial"/>
              </w:rPr>
            </w:pPr>
          </w:p>
        </w:tc>
        <w:tc>
          <w:tcPr>
            <w:tcW w:w="7672" w:type="dxa"/>
            <w:shd w:val="clear" w:color="auto" w:fill="auto"/>
          </w:tcPr>
          <w:p w14:paraId="08CABC3C" w14:textId="77777777" w:rsidR="00A201FE" w:rsidRPr="00547731" w:rsidRDefault="00A201FE" w:rsidP="000B1CBE">
            <w:pPr>
              <w:pStyle w:val="Lijstalinea"/>
              <w:ind w:left="33" w:firstLine="1"/>
              <w:rPr>
                <w:rFonts w:cs="Arial"/>
                <w:b/>
              </w:rPr>
            </w:pPr>
            <w:r w:rsidRPr="00547731">
              <w:rPr>
                <w:rFonts w:cs="Arial"/>
                <w:b/>
              </w:rPr>
              <w:t>Marktanalyse 1</w:t>
            </w:r>
          </w:p>
          <w:p w14:paraId="64A3F09C" w14:textId="3C7CAF85" w:rsidR="00A201FE" w:rsidRPr="00547731" w:rsidRDefault="00A91B81" w:rsidP="000B1CBE">
            <w:pPr>
              <w:pStyle w:val="Lijstalinea"/>
              <w:ind w:left="33" w:firstLine="1"/>
              <w:rPr>
                <w:rFonts w:cs="Arial"/>
              </w:rPr>
            </w:pPr>
            <w:r>
              <w:rPr>
                <w:rFonts w:cs="Arial"/>
              </w:rPr>
              <w:t>Hoe staat de markt</w:t>
            </w:r>
            <w:r w:rsidR="00214488">
              <w:rPr>
                <w:rFonts w:cs="Arial"/>
              </w:rPr>
              <w:t xml:space="preserve"> er op dit moment voor? Welke ontwikkelingen en innovaties ziet u op de markt?</w:t>
            </w:r>
            <w:r w:rsidR="00CE6710">
              <w:rPr>
                <w:rFonts w:cs="Arial"/>
              </w:rPr>
              <w:t xml:space="preserve"> Welke leveranciers zijn actief? Is </w:t>
            </w:r>
            <w:r w:rsidR="0040714E">
              <w:rPr>
                <w:rFonts w:cs="Arial"/>
              </w:rPr>
              <w:t>correcte / juiste mededinging mogelijk?</w:t>
            </w:r>
          </w:p>
        </w:tc>
        <w:tc>
          <w:tcPr>
            <w:tcW w:w="5886" w:type="dxa"/>
            <w:shd w:val="clear" w:color="auto" w:fill="auto"/>
          </w:tcPr>
          <w:p w14:paraId="00526DF6" w14:textId="77777777" w:rsidR="00A201FE" w:rsidRPr="00A201FE" w:rsidRDefault="00A201FE" w:rsidP="000B1CBE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A201FE" w:rsidRPr="00A201FE" w14:paraId="7EBBDD46" w14:textId="77777777" w:rsidTr="00F35925">
        <w:trPr>
          <w:trHeight w:val="142"/>
        </w:trPr>
        <w:tc>
          <w:tcPr>
            <w:tcW w:w="692" w:type="dxa"/>
          </w:tcPr>
          <w:p w14:paraId="4690EBB4" w14:textId="77777777" w:rsidR="00A201FE" w:rsidRPr="00A201FE" w:rsidRDefault="00A201FE" w:rsidP="00A201FE">
            <w:pPr>
              <w:pStyle w:val="Lijstalinea"/>
              <w:widowControl/>
              <w:numPr>
                <w:ilvl w:val="0"/>
                <w:numId w:val="31"/>
              </w:numPr>
              <w:spacing w:line="280" w:lineRule="atLeast"/>
              <w:ind w:left="318" w:hanging="284"/>
              <w:rPr>
                <w:rFonts w:cs="Arial"/>
              </w:rPr>
            </w:pPr>
          </w:p>
        </w:tc>
        <w:tc>
          <w:tcPr>
            <w:tcW w:w="7672" w:type="dxa"/>
            <w:shd w:val="clear" w:color="auto" w:fill="auto"/>
          </w:tcPr>
          <w:p w14:paraId="40AF1FF3" w14:textId="77777777" w:rsidR="00A201FE" w:rsidRPr="00547731" w:rsidRDefault="00A201FE" w:rsidP="000B1CBE">
            <w:pPr>
              <w:pStyle w:val="Lijstalinea"/>
              <w:ind w:left="33" w:firstLine="1"/>
              <w:rPr>
                <w:rFonts w:cs="Arial"/>
                <w:b/>
              </w:rPr>
            </w:pPr>
            <w:r w:rsidRPr="00547731">
              <w:rPr>
                <w:rFonts w:cs="Arial"/>
                <w:b/>
              </w:rPr>
              <w:t>Marktanalyse 2</w:t>
            </w:r>
          </w:p>
          <w:p w14:paraId="196972AA" w14:textId="31A3D141" w:rsidR="00A201FE" w:rsidRPr="00547731" w:rsidRDefault="00A201FE" w:rsidP="000B1CBE">
            <w:pPr>
              <w:pStyle w:val="Lijstalinea"/>
              <w:ind w:left="33" w:firstLine="1"/>
              <w:rPr>
                <w:rFonts w:cs="Arial"/>
              </w:rPr>
            </w:pPr>
            <w:r w:rsidRPr="00547731">
              <w:rPr>
                <w:rFonts w:cs="Arial"/>
              </w:rPr>
              <w:t>Wat is naar uw mening uw marktaandeel in dit soort toepa</w:t>
            </w:r>
            <w:r w:rsidR="00822620">
              <w:rPr>
                <w:rFonts w:cs="Arial"/>
              </w:rPr>
              <w:t>s</w:t>
            </w:r>
            <w:r w:rsidRPr="00547731">
              <w:rPr>
                <w:rFonts w:cs="Arial"/>
              </w:rPr>
              <w:t>singen</w:t>
            </w:r>
            <w:r w:rsidR="003A4061">
              <w:rPr>
                <w:rFonts w:cs="Arial"/>
              </w:rPr>
              <w:t xml:space="preserve"> (RIS)</w:t>
            </w:r>
            <w:r w:rsidRPr="00547731">
              <w:rPr>
                <w:rFonts w:cs="Arial"/>
              </w:rPr>
              <w:t>?</w:t>
            </w:r>
          </w:p>
        </w:tc>
        <w:tc>
          <w:tcPr>
            <w:tcW w:w="5886" w:type="dxa"/>
            <w:shd w:val="clear" w:color="auto" w:fill="auto"/>
          </w:tcPr>
          <w:p w14:paraId="7D609EDF" w14:textId="77777777" w:rsidR="00A201FE" w:rsidRPr="00A201FE" w:rsidRDefault="00A201FE" w:rsidP="000B1CBE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A201FE" w:rsidRPr="00A201FE" w14:paraId="54DF6D10" w14:textId="77777777" w:rsidTr="00F35925">
        <w:trPr>
          <w:trHeight w:val="142"/>
        </w:trPr>
        <w:tc>
          <w:tcPr>
            <w:tcW w:w="692" w:type="dxa"/>
          </w:tcPr>
          <w:p w14:paraId="0824C7D6" w14:textId="77777777" w:rsidR="00A201FE" w:rsidRPr="00A201FE" w:rsidRDefault="00A201FE" w:rsidP="00A201FE">
            <w:pPr>
              <w:pStyle w:val="Lijstalinea"/>
              <w:widowControl/>
              <w:numPr>
                <w:ilvl w:val="0"/>
                <w:numId w:val="31"/>
              </w:numPr>
              <w:spacing w:line="280" w:lineRule="atLeast"/>
              <w:ind w:left="318" w:hanging="284"/>
              <w:rPr>
                <w:rFonts w:cs="Arial"/>
              </w:rPr>
            </w:pPr>
          </w:p>
        </w:tc>
        <w:tc>
          <w:tcPr>
            <w:tcW w:w="7672" w:type="dxa"/>
            <w:shd w:val="clear" w:color="auto" w:fill="auto"/>
          </w:tcPr>
          <w:p w14:paraId="718E5F23" w14:textId="77777777" w:rsidR="00604BF9" w:rsidRPr="00547731" w:rsidRDefault="00604BF9" w:rsidP="00604BF9">
            <w:pPr>
              <w:pStyle w:val="Lijstalinea"/>
              <w:ind w:left="33" w:firstLine="1"/>
              <w:rPr>
                <w:rFonts w:cs="Arial"/>
                <w:b/>
              </w:rPr>
            </w:pPr>
            <w:r w:rsidRPr="00547731">
              <w:rPr>
                <w:rFonts w:cs="Arial"/>
                <w:b/>
              </w:rPr>
              <w:t>Referenties</w:t>
            </w:r>
          </w:p>
          <w:p w14:paraId="22A19A31" w14:textId="7DE4A345" w:rsidR="00A201FE" w:rsidRPr="00547731" w:rsidRDefault="00604BF9" w:rsidP="00604BF9">
            <w:pPr>
              <w:pStyle w:val="Lijstalinea"/>
              <w:ind w:left="33" w:firstLine="1"/>
              <w:rPr>
                <w:rFonts w:cs="Arial"/>
              </w:rPr>
            </w:pPr>
            <w:r w:rsidRPr="00547731">
              <w:rPr>
                <w:rFonts w:cs="Arial"/>
              </w:rPr>
              <w:t>Welke referenties heeft u die relevant zijn voor de behoefte SED en die wij eventueel mogen benaderen?</w:t>
            </w:r>
          </w:p>
        </w:tc>
        <w:tc>
          <w:tcPr>
            <w:tcW w:w="5886" w:type="dxa"/>
            <w:shd w:val="clear" w:color="auto" w:fill="auto"/>
          </w:tcPr>
          <w:p w14:paraId="2CA519E7" w14:textId="77777777" w:rsidR="00A201FE" w:rsidRPr="00A201FE" w:rsidRDefault="00A201FE" w:rsidP="000B1CBE">
            <w:pPr>
              <w:rPr>
                <w:rFonts w:cs="Arial"/>
                <w:color w:val="FF0000"/>
                <w:highlight w:val="yellow"/>
              </w:rPr>
            </w:pPr>
          </w:p>
        </w:tc>
      </w:tr>
      <w:tr w:rsidR="00A201FE" w:rsidRPr="00A201FE" w14:paraId="68932F2E" w14:textId="77777777" w:rsidTr="00F35925">
        <w:trPr>
          <w:trHeight w:val="142"/>
        </w:trPr>
        <w:tc>
          <w:tcPr>
            <w:tcW w:w="692" w:type="dxa"/>
          </w:tcPr>
          <w:p w14:paraId="1A67D6DB" w14:textId="77777777" w:rsidR="00A201FE" w:rsidRPr="00A201FE" w:rsidRDefault="00A201FE" w:rsidP="00A201FE">
            <w:pPr>
              <w:pStyle w:val="Lijstalinea"/>
              <w:widowControl/>
              <w:numPr>
                <w:ilvl w:val="0"/>
                <w:numId w:val="31"/>
              </w:numPr>
              <w:spacing w:line="280" w:lineRule="atLeast"/>
              <w:ind w:left="318" w:hanging="284"/>
              <w:rPr>
                <w:rFonts w:cs="Arial"/>
              </w:rPr>
            </w:pPr>
          </w:p>
        </w:tc>
        <w:tc>
          <w:tcPr>
            <w:tcW w:w="7672" w:type="dxa"/>
            <w:shd w:val="clear" w:color="auto" w:fill="auto"/>
          </w:tcPr>
          <w:p w14:paraId="4D50059E" w14:textId="4B192613" w:rsidR="00A201FE" w:rsidRPr="00547731" w:rsidRDefault="00604BF9" w:rsidP="000B1CBE">
            <w:pPr>
              <w:pStyle w:val="Lijstalinea"/>
              <w:ind w:left="33" w:firstLine="1"/>
              <w:rPr>
                <w:rFonts w:cs="Arial"/>
              </w:rPr>
            </w:pPr>
            <w:r w:rsidRPr="00547731">
              <w:rPr>
                <w:rFonts w:cs="Arial"/>
                <w:b/>
              </w:rPr>
              <w:t>Onderscheiden</w:t>
            </w:r>
            <w:r w:rsidRPr="00547731">
              <w:rPr>
                <w:rFonts w:cs="Arial"/>
                <w:b/>
              </w:rPr>
              <w:br/>
            </w:r>
            <w:r w:rsidRPr="00547731">
              <w:rPr>
                <w:rFonts w:cs="Arial"/>
              </w:rPr>
              <w:t>Kunt u aangeven waarin uw bedrijf zich onderscheid ten opzicht van concurrerende bedrijven in de markt? Graag zowel de sterke punten als minder sterke punten van uw bedrijf benoemen.</w:t>
            </w:r>
          </w:p>
        </w:tc>
        <w:tc>
          <w:tcPr>
            <w:tcW w:w="5886" w:type="dxa"/>
            <w:shd w:val="clear" w:color="auto" w:fill="auto"/>
          </w:tcPr>
          <w:p w14:paraId="11F46A00" w14:textId="77777777" w:rsidR="00A201FE" w:rsidRPr="00A201FE" w:rsidRDefault="00A201FE" w:rsidP="000B1CBE">
            <w:pPr>
              <w:rPr>
                <w:rFonts w:cs="Arial"/>
                <w:color w:val="FF0000"/>
                <w:highlight w:val="yellow"/>
              </w:rPr>
            </w:pPr>
          </w:p>
        </w:tc>
      </w:tr>
    </w:tbl>
    <w:p w14:paraId="16798582" w14:textId="58BD7CDD" w:rsidR="00F35925" w:rsidRDefault="00F35925" w:rsidP="008666BB"/>
    <w:p w14:paraId="786C1E45" w14:textId="77777777" w:rsidR="00F35925" w:rsidRDefault="00F35925">
      <w:pPr>
        <w:widowControl/>
        <w:spacing w:line="264" w:lineRule="auto"/>
      </w:pPr>
      <w:r>
        <w:br w:type="page"/>
      </w:r>
    </w:p>
    <w:p w14:paraId="6CAF9C21" w14:textId="77777777" w:rsidR="00414953" w:rsidRDefault="00414953" w:rsidP="008666BB"/>
    <w:tbl>
      <w:tblPr>
        <w:tblW w:w="142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13295"/>
      </w:tblGrid>
      <w:tr w:rsidR="00A958F6" w:rsidRPr="00A958F6" w14:paraId="1413B1EE" w14:textId="77777777" w:rsidTr="00872E4A">
        <w:trPr>
          <w:trHeight w:val="397"/>
        </w:trPr>
        <w:tc>
          <w:tcPr>
            <w:tcW w:w="14264" w:type="dxa"/>
            <w:gridSpan w:val="2"/>
            <w:shd w:val="clear" w:color="auto" w:fill="auto"/>
          </w:tcPr>
          <w:p w14:paraId="48F903CD" w14:textId="77777777" w:rsidR="00A958F6" w:rsidRPr="00A958F6" w:rsidRDefault="00A958F6" w:rsidP="000B1CBE">
            <w:pPr>
              <w:rPr>
                <w:rFonts w:cs="Arial"/>
                <w:b/>
                <w:szCs w:val="22"/>
              </w:rPr>
            </w:pPr>
            <w:r w:rsidRPr="00A958F6">
              <w:rPr>
                <w:rFonts w:cs="Arial"/>
                <w:b/>
                <w:szCs w:val="22"/>
              </w:rPr>
              <w:t>Specifieke vragen marktconsultatie</w:t>
            </w:r>
          </w:p>
        </w:tc>
      </w:tr>
      <w:tr w:rsidR="00A958F6" w:rsidRPr="00A958F6" w14:paraId="5F0E117B" w14:textId="77777777" w:rsidTr="00175ECE">
        <w:trPr>
          <w:trHeight w:val="397"/>
        </w:trPr>
        <w:tc>
          <w:tcPr>
            <w:tcW w:w="969" w:type="dxa"/>
            <w:shd w:val="clear" w:color="auto" w:fill="auto"/>
          </w:tcPr>
          <w:p w14:paraId="529DC4DC" w14:textId="77777777" w:rsidR="00A958F6" w:rsidRPr="00A958F6" w:rsidRDefault="00A958F6" w:rsidP="000B1CBE">
            <w:pPr>
              <w:rPr>
                <w:rFonts w:cs="Arial"/>
                <w:szCs w:val="22"/>
              </w:rPr>
            </w:pPr>
            <w:proofErr w:type="spellStart"/>
            <w:r w:rsidRPr="00A958F6">
              <w:rPr>
                <w:rFonts w:cs="Arial"/>
                <w:szCs w:val="22"/>
              </w:rPr>
              <w:t>Nr</w:t>
            </w:r>
            <w:proofErr w:type="spellEnd"/>
          </w:p>
        </w:tc>
        <w:tc>
          <w:tcPr>
            <w:tcW w:w="13295" w:type="dxa"/>
            <w:shd w:val="clear" w:color="auto" w:fill="auto"/>
          </w:tcPr>
          <w:p w14:paraId="09961E1E" w14:textId="77777777" w:rsidR="00A958F6" w:rsidRPr="00A958F6" w:rsidRDefault="00A958F6" w:rsidP="000B1CBE">
            <w:pPr>
              <w:rPr>
                <w:rFonts w:cs="Arial"/>
                <w:szCs w:val="22"/>
              </w:rPr>
            </w:pPr>
            <w:r w:rsidRPr="00A958F6">
              <w:rPr>
                <w:rFonts w:cs="Arial"/>
                <w:szCs w:val="22"/>
              </w:rPr>
              <w:t>Vraag</w:t>
            </w:r>
          </w:p>
        </w:tc>
      </w:tr>
      <w:tr w:rsidR="00A958F6" w:rsidRPr="00A958F6" w14:paraId="1C31E2D3" w14:textId="77777777" w:rsidTr="003B4CDC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39C17872" w14:textId="77777777" w:rsidR="00A958F6" w:rsidRPr="00A958F6" w:rsidRDefault="00A958F6" w:rsidP="003B4CDC">
            <w:pPr>
              <w:pStyle w:val="Lijstalinea"/>
              <w:widowControl/>
              <w:numPr>
                <w:ilvl w:val="0"/>
                <w:numId w:val="33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4E36824F" w14:textId="7AFBCA25" w:rsidR="00A958F6" w:rsidRPr="00A958F6" w:rsidRDefault="00675BF9" w:rsidP="003B4CDC">
            <w:pPr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</w:rPr>
              <w:t>Is een dergelijke opdracht interessant voor u en welke randvoorwaarden (normen, eisen en wensen) zijn relevant om tot goede keuze, de beste partner, de beste oplossing te komen in een aanbesteding?</w:t>
            </w:r>
          </w:p>
        </w:tc>
      </w:tr>
      <w:tr w:rsidR="00A958F6" w:rsidRPr="00A958F6" w14:paraId="566C5B69" w14:textId="77777777" w:rsidTr="003B4CDC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40D76F20" w14:textId="77777777" w:rsidR="00A958F6" w:rsidRPr="00A958F6" w:rsidRDefault="00A958F6" w:rsidP="003B4CDC">
            <w:pPr>
              <w:pStyle w:val="Lijstalinea"/>
              <w:widowControl/>
              <w:numPr>
                <w:ilvl w:val="0"/>
                <w:numId w:val="33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23CEFA7D" w14:textId="5DF3A339" w:rsidR="00A958F6" w:rsidRPr="00A958F6" w:rsidRDefault="009E74AC" w:rsidP="003B4CD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Welke gewichten zou SED aan de gunningscriteria in een aanbesteding op beste prijs-kwaliteit moeten toekennen?</w:t>
            </w:r>
            <w:r w:rsidR="00807C4A">
              <w:rPr>
                <w:rFonts w:cs="Arial"/>
                <w:szCs w:val="22"/>
              </w:rPr>
              <w:t xml:space="preserve"> </w:t>
            </w:r>
          </w:p>
        </w:tc>
      </w:tr>
      <w:tr w:rsidR="0002460C" w:rsidRPr="00A958F6" w14:paraId="479BBFD0" w14:textId="77777777" w:rsidTr="003B4CDC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15FBA85C" w14:textId="77777777" w:rsidR="0002460C" w:rsidRPr="00A958F6" w:rsidRDefault="0002460C" w:rsidP="003B4CDC">
            <w:pPr>
              <w:pStyle w:val="Lijstalinea"/>
              <w:widowControl/>
              <w:numPr>
                <w:ilvl w:val="0"/>
                <w:numId w:val="33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72768365" w14:textId="195FE0D3" w:rsidR="0002460C" w:rsidRPr="00D92F2A" w:rsidRDefault="00D92F2A" w:rsidP="003B4CDC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Welke vraag zou SED moeten stellen zodat u voor onze opgaaf de beste oplossing</w:t>
            </w:r>
            <w:r w:rsidR="00523091">
              <w:rPr>
                <w:rFonts w:cs="Arial"/>
                <w:bCs/>
                <w:szCs w:val="22"/>
              </w:rPr>
              <w:t xml:space="preserve"> zo succesvol mogelijk</w:t>
            </w:r>
            <w:r w:rsidR="004C68AD">
              <w:rPr>
                <w:rFonts w:cs="Arial"/>
                <w:bCs/>
                <w:szCs w:val="22"/>
              </w:rPr>
              <w:t xml:space="preserve"> kunt </w:t>
            </w:r>
            <w:r w:rsidR="00B07B13">
              <w:rPr>
                <w:rFonts w:cs="Arial"/>
                <w:bCs/>
                <w:szCs w:val="22"/>
              </w:rPr>
              <w:t>onderbouwen</w:t>
            </w:r>
            <w:r w:rsidR="004C68AD">
              <w:rPr>
                <w:rFonts w:cs="Arial"/>
                <w:bCs/>
                <w:szCs w:val="22"/>
              </w:rPr>
              <w:t>?</w:t>
            </w:r>
          </w:p>
        </w:tc>
      </w:tr>
      <w:tr w:rsidR="001B57DF" w:rsidRPr="00A958F6" w14:paraId="6EC5107A" w14:textId="77777777" w:rsidTr="003B4CDC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19A30C60" w14:textId="77777777" w:rsidR="001B57DF" w:rsidRPr="00A958F6" w:rsidRDefault="001B57DF" w:rsidP="003B4CDC">
            <w:pPr>
              <w:pStyle w:val="Lijstalinea"/>
              <w:widowControl/>
              <w:numPr>
                <w:ilvl w:val="0"/>
                <w:numId w:val="33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1F1E76EC" w14:textId="44CAF16D" w:rsidR="001B57DF" w:rsidRDefault="001B57DF" w:rsidP="003B4CDC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Moet er technisch of functioneel gespecificeerd worden?</w:t>
            </w:r>
          </w:p>
        </w:tc>
      </w:tr>
      <w:tr w:rsidR="00307120" w:rsidRPr="00A958F6" w14:paraId="1F95C292" w14:textId="77777777" w:rsidTr="003B4CDC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4BBBDE6F" w14:textId="77777777" w:rsidR="00307120" w:rsidRPr="00A958F6" w:rsidRDefault="00307120" w:rsidP="003B4CDC">
            <w:pPr>
              <w:pStyle w:val="Lijstalinea"/>
              <w:widowControl/>
              <w:numPr>
                <w:ilvl w:val="0"/>
                <w:numId w:val="33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01511B6D" w14:textId="289E14F0" w:rsidR="00307120" w:rsidRDefault="00307120" w:rsidP="003B4CDC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Kunt een bedoeld integraal RIS systeem aanbieden, implementeren en onderhouden?</w:t>
            </w:r>
          </w:p>
        </w:tc>
      </w:tr>
      <w:tr w:rsidR="00553FD3" w:rsidRPr="00A958F6" w14:paraId="544D6A66" w14:textId="77777777" w:rsidTr="003B4CDC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1B5740EF" w14:textId="77777777" w:rsidR="00553FD3" w:rsidRPr="00A958F6" w:rsidRDefault="00553FD3" w:rsidP="003B4CDC">
            <w:pPr>
              <w:pStyle w:val="Lijstalinea"/>
              <w:widowControl/>
              <w:numPr>
                <w:ilvl w:val="0"/>
                <w:numId w:val="33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7D62D9E0" w14:textId="6CEE21BF" w:rsidR="00553FD3" w:rsidRDefault="00553FD3" w:rsidP="003B4CDC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Audio en video systemen moeten als vast onderdeel van de applicatie worden aangeboden. Zo niet, hoe maken deze onderdeel uit van uw applicatie?</w:t>
            </w:r>
          </w:p>
        </w:tc>
      </w:tr>
      <w:tr w:rsidR="0002460C" w:rsidRPr="00A958F6" w14:paraId="3A4B58E0" w14:textId="77777777" w:rsidTr="003B4CDC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3D1A6DCC" w14:textId="77777777" w:rsidR="0002460C" w:rsidRPr="00A958F6" w:rsidRDefault="0002460C" w:rsidP="003B4CDC">
            <w:pPr>
              <w:pStyle w:val="Lijstalinea"/>
              <w:widowControl/>
              <w:numPr>
                <w:ilvl w:val="0"/>
                <w:numId w:val="33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39F2FFC7" w14:textId="3D7E86FD" w:rsidR="0002460C" w:rsidRPr="004C68AD" w:rsidRDefault="001B57DF" w:rsidP="003B4CDC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Wat verwacht u van de opdrachtgever(s) tijdens de implementatie?</w:t>
            </w:r>
          </w:p>
        </w:tc>
      </w:tr>
      <w:tr w:rsidR="0002460C" w:rsidRPr="00A958F6" w14:paraId="4D3F11B3" w14:textId="77777777" w:rsidTr="003B4CDC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779D4C35" w14:textId="77777777" w:rsidR="0002460C" w:rsidRPr="00A958F6" w:rsidRDefault="0002460C" w:rsidP="003B4CDC">
            <w:pPr>
              <w:pStyle w:val="Lijstalinea"/>
              <w:widowControl/>
              <w:numPr>
                <w:ilvl w:val="0"/>
                <w:numId w:val="33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68818E5A" w14:textId="6E50CFC1" w:rsidR="0002460C" w:rsidRPr="004C68AD" w:rsidRDefault="00AD08DF" w:rsidP="003B4CDC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Hoe biedt u </w:t>
            </w:r>
            <w:r w:rsidR="00DB2C79">
              <w:rPr>
                <w:rFonts w:cs="Arial"/>
                <w:bCs/>
                <w:szCs w:val="22"/>
              </w:rPr>
              <w:t xml:space="preserve">de (te ontwikkelen) software aan: SAAS, on </w:t>
            </w:r>
            <w:proofErr w:type="spellStart"/>
            <w:r w:rsidR="00DB2C79">
              <w:rPr>
                <w:rFonts w:cs="Arial"/>
                <w:bCs/>
                <w:szCs w:val="22"/>
              </w:rPr>
              <w:t>premise</w:t>
            </w:r>
            <w:proofErr w:type="spellEnd"/>
            <w:r w:rsidR="00DB2C79">
              <w:rPr>
                <w:rFonts w:cs="Arial"/>
                <w:bCs/>
                <w:szCs w:val="22"/>
              </w:rPr>
              <w:t xml:space="preserve"> of anders?</w:t>
            </w:r>
          </w:p>
        </w:tc>
      </w:tr>
      <w:tr w:rsidR="0002460C" w:rsidRPr="00A958F6" w14:paraId="5E88BE3C" w14:textId="77777777" w:rsidTr="003B4CDC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071FD092" w14:textId="77777777" w:rsidR="0002460C" w:rsidRPr="00A958F6" w:rsidRDefault="0002460C" w:rsidP="003B4CDC">
            <w:pPr>
              <w:pStyle w:val="Lijstalinea"/>
              <w:widowControl/>
              <w:numPr>
                <w:ilvl w:val="0"/>
                <w:numId w:val="33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6A912D6E" w14:textId="0149AC14" w:rsidR="0002460C" w:rsidRPr="004C68AD" w:rsidRDefault="00621E71" w:rsidP="003B4CDC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Een configureerbare standaard oplossing heeft de voorkeur en zijn voordelen, of is maatwerk ook een oplossing? Zo ja, wilt u dit verder uitwerken / uitleggen?</w:t>
            </w:r>
          </w:p>
        </w:tc>
      </w:tr>
      <w:tr w:rsidR="0002460C" w:rsidRPr="00A958F6" w14:paraId="4DC85760" w14:textId="77777777" w:rsidTr="003B4CDC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3EF6E581" w14:textId="77777777" w:rsidR="0002460C" w:rsidRPr="00A958F6" w:rsidRDefault="0002460C" w:rsidP="003B4CDC">
            <w:pPr>
              <w:pStyle w:val="Lijstalinea"/>
              <w:widowControl/>
              <w:numPr>
                <w:ilvl w:val="0"/>
                <w:numId w:val="33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20CF5A4F" w14:textId="5858BC17" w:rsidR="0002460C" w:rsidRPr="004C68AD" w:rsidRDefault="00DB0151" w:rsidP="003B4CDC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Welke kansen / knelpunten / risico’s ziet u bij de aanbesteding van </w:t>
            </w:r>
            <w:r w:rsidR="00927305">
              <w:rPr>
                <w:rFonts w:cs="Arial"/>
                <w:bCs/>
                <w:szCs w:val="22"/>
              </w:rPr>
              <w:t>dit project</w:t>
            </w:r>
            <w:r w:rsidR="004C32AB">
              <w:rPr>
                <w:rFonts w:cs="Arial"/>
                <w:bCs/>
                <w:szCs w:val="22"/>
              </w:rPr>
              <w:t>?</w:t>
            </w:r>
          </w:p>
        </w:tc>
      </w:tr>
      <w:tr w:rsidR="0002460C" w:rsidRPr="00A958F6" w14:paraId="2C664A16" w14:textId="77777777" w:rsidTr="003B4CDC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19CCCD14" w14:textId="77777777" w:rsidR="0002460C" w:rsidRPr="00A958F6" w:rsidRDefault="0002460C" w:rsidP="003B4CDC">
            <w:pPr>
              <w:pStyle w:val="Lijstalinea"/>
              <w:widowControl/>
              <w:numPr>
                <w:ilvl w:val="0"/>
                <w:numId w:val="33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60E42B84" w14:textId="3EEC4B44" w:rsidR="0002460C" w:rsidRPr="004C68AD" w:rsidRDefault="004C32AB" w:rsidP="003B4CDC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Welke kansen / knelpunten / risico’s ziet u bij uitvoering van </w:t>
            </w:r>
            <w:r w:rsidR="00927305">
              <w:rPr>
                <w:rFonts w:cs="Arial"/>
                <w:bCs/>
                <w:szCs w:val="22"/>
              </w:rPr>
              <w:t>de opdracht</w:t>
            </w:r>
            <w:r>
              <w:rPr>
                <w:rFonts w:cs="Arial"/>
                <w:bCs/>
                <w:szCs w:val="22"/>
              </w:rPr>
              <w:t>?</w:t>
            </w:r>
          </w:p>
        </w:tc>
      </w:tr>
      <w:tr w:rsidR="0002460C" w:rsidRPr="00A958F6" w14:paraId="1B12F0C9" w14:textId="77777777" w:rsidTr="003B4CDC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6B34ED61" w14:textId="77777777" w:rsidR="0002460C" w:rsidRPr="00A958F6" w:rsidRDefault="0002460C" w:rsidP="003B4CDC">
            <w:pPr>
              <w:pStyle w:val="Lijstalinea"/>
              <w:widowControl/>
              <w:numPr>
                <w:ilvl w:val="0"/>
                <w:numId w:val="33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688395B3" w14:textId="49DD2CA4" w:rsidR="0002460C" w:rsidRPr="004C68AD" w:rsidRDefault="00927305" w:rsidP="003B4CDC">
            <w:pPr>
              <w:pStyle w:val="Lijstalinea"/>
              <w:ind w:left="0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Waarom bent u de beste leverancier voor </w:t>
            </w:r>
            <w:r w:rsidR="00C74B62">
              <w:rPr>
                <w:rFonts w:cs="Arial"/>
                <w:bCs/>
                <w:szCs w:val="22"/>
              </w:rPr>
              <w:t>een dergelijke opdracht en project</w:t>
            </w:r>
            <w:r>
              <w:rPr>
                <w:rFonts w:cs="Arial"/>
                <w:bCs/>
                <w:szCs w:val="22"/>
              </w:rPr>
              <w:t>?</w:t>
            </w:r>
          </w:p>
        </w:tc>
      </w:tr>
    </w:tbl>
    <w:p w14:paraId="3B265789" w14:textId="68B058CD" w:rsidR="00872E4A" w:rsidRDefault="00872E4A" w:rsidP="008666BB">
      <w:r>
        <w:br w:type="page"/>
      </w:r>
    </w:p>
    <w:p w14:paraId="1CB73179" w14:textId="77777777" w:rsidR="003B1574" w:rsidRDefault="003B1574" w:rsidP="008666BB"/>
    <w:tbl>
      <w:tblPr>
        <w:tblW w:w="142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13295"/>
      </w:tblGrid>
      <w:tr w:rsidR="00A4476C" w:rsidRPr="00A958F6" w14:paraId="68CE3E26" w14:textId="77777777" w:rsidTr="00872E4A">
        <w:trPr>
          <w:trHeight w:val="397"/>
        </w:trPr>
        <w:tc>
          <w:tcPr>
            <w:tcW w:w="14264" w:type="dxa"/>
            <w:gridSpan w:val="2"/>
            <w:shd w:val="clear" w:color="auto" w:fill="auto"/>
          </w:tcPr>
          <w:p w14:paraId="1B3F5C8D" w14:textId="77A27812" w:rsidR="00A4476C" w:rsidRPr="00A958F6" w:rsidRDefault="00A4476C" w:rsidP="00CD5C80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Beantwoording s</w:t>
            </w:r>
            <w:r w:rsidRPr="00A958F6">
              <w:rPr>
                <w:rFonts w:cs="Arial"/>
                <w:b/>
                <w:szCs w:val="22"/>
              </w:rPr>
              <w:t>pecifieke vragen marktconsultatie</w:t>
            </w:r>
          </w:p>
        </w:tc>
      </w:tr>
      <w:tr w:rsidR="00A4476C" w:rsidRPr="00A958F6" w14:paraId="4C26B034" w14:textId="77777777" w:rsidTr="00CD5C80">
        <w:trPr>
          <w:trHeight w:val="397"/>
        </w:trPr>
        <w:tc>
          <w:tcPr>
            <w:tcW w:w="969" w:type="dxa"/>
            <w:shd w:val="clear" w:color="auto" w:fill="auto"/>
          </w:tcPr>
          <w:p w14:paraId="4B332919" w14:textId="77777777" w:rsidR="00A4476C" w:rsidRPr="00A958F6" w:rsidRDefault="00A4476C" w:rsidP="00CD5C80">
            <w:pPr>
              <w:rPr>
                <w:rFonts w:cs="Arial"/>
                <w:szCs w:val="22"/>
              </w:rPr>
            </w:pPr>
            <w:proofErr w:type="spellStart"/>
            <w:r w:rsidRPr="00A958F6">
              <w:rPr>
                <w:rFonts w:cs="Arial"/>
                <w:szCs w:val="22"/>
              </w:rPr>
              <w:t>Nr</w:t>
            </w:r>
            <w:proofErr w:type="spellEnd"/>
          </w:p>
        </w:tc>
        <w:tc>
          <w:tcPr>
            <w:tcW w:w="13295" w:type="dxa"/>
            <w:shd w:val="clear" w:color="auto" w:fill="auto"/>
          </w:tcPr>
          <w:p w14:paraId="04BC7023" w14:textId="77777777" w:rsidR="00A4476C" w:rsidRPr="00A958F6" w:rsidRDefault="00A4476C" w:rsidP="00CD5C80">
            <w:pPr>
              <w:rPr>
                <w:rFonts w:cs="Arial"/>
                <w:szCs w:val="22"/>
              </w:rPr>
            </w:pPr>
            <w:r w:rsidRPr="00A958F6">
              <w:rPr>
                <w:rFonts w:cs="Arial"/>
                <w:szCs w:val="22"/>
              </w:rPr>
              <w:t>Vraag</w:t>
            </w:r>
          </w:p>
        </w:tc>
      </w:tr>
      <w:tr w:rsidR="00A4476C" w:rsidRPr="00A958F6" w14:paraId="64C6447A" w14:textId="77777777" w:rsidTr="00CD5C80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03428B4B" w14:textId="77777777" w:rsidR="00A4476C" w:rsidRPr="00A958F6" w:rsidRDefault="00A4476C" w:rsidP="00B05070">
            <w:pPr>
              <w:pStyle w:val="Lijstalinea"/>
              <w:widowControl/>
              <w:numPr>
                <w:ilvl w:val="0"/>
                <w:numId w:val="35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2AE66BE7" w14:textId="6AD87636" w:rsidR="00A4476C" w:rsidRPr="00A958F6" w:rsidRDefault="003B1574" w:rsidP="00CD5C8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Uw antwoord op deze vraag</w:t>
            </w:r>
          </w:p>
        </w:tc>
      </w:tr>
      <w:tr w:rsidR="00A4476C" w:rsidRPr="00A958F6" w14:paraId="756F0858" w14:textId="77777777" w:rsidTr="00CD5C80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253DD8B5" w14:textId="77777777" w:rsidR="00A4476C" w:rsidRPr="00A958F6" w:rsidRDefault="00A4476C" w:rsidP="006117C0">
            <w:pPr>
              <w:pStyle w:val="Lijstalinea"/>
              <w:widowControl/>
              <w:numPr>
                <w:ilvl w:val="0"/>
                <w:numId w:val="35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50AF702B" w14:textId="506BDBA0" w:rsidR="00A4476C" w:rsidRPr="00A958F6" w:rsidRDefault="003B1574" w:rsidP="00CD5C8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Etc.</w:t>
            </w:r>
          </w:p>
        </w:tc>
      </w:tr>
      <w:tr w:rsidR="00A4476C" w:rsidRPr="00A958F6" w14:paraId="5759F785" w14:textId="77777777" w:rsidTr="00CD5C80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3FA0194C" w14:textId="77777777" w:rsidR="00A4476C" w:rsidRPr="00A958F6" w:rsidRDefault="00A4476C" w:rsidP="006117C0">
            <w:pPr>
              <w:pStyle w:val="Lijstalinea"/>
              <w:widowControl/>
              <w:numPr>
                <w:ilvl w:val="0"/>
                <w:numId w:val="35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7BF73FDD" w14:textId="0BFF3152" w:rsidR="00A4476C" w:rsidRPr="00D92F2A" w:rsidRDefault="00A4476C" w:rsidP="00CD5C80">
            <w:pPr>
              <w:rPr>
                <w:rFonts w:cs="Arial"/>
                <w:bCs/>
                <w:szCs w:val="22"/>
              </w:rPr>
            </w:pPr>
          </w:p>
        </w:tc>
      </w:tr>
      <w:tr w:rsidR="00A4476C" w:rsidRPr="00A958F6" w14:paraId="180713DC" w14:textId="77777777" w:rsidTr="00CD5C80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31799B6F" w14:textId="77777777" w:rsidR="00A4476C" w:rsidRPr="00A958F6" w:rsidRDefault="00A4476C" w:rsidP="006117C0">
            <w:pPr>
              <w:pStyle w:val="Lijstalinea"/>
              <w:widowControl/>
              <w:numPr>
                <w:ilvl w:val="0"/>
                <w:numId w:val="35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214CBD4E" w14:textId="5813C2EC" w:rsidR="00A4476C" w:rsidRPr="004C68AD" w:rsidRDefault="00A4476C" w:rsidP="00CD5C80">
            <w:pPr>
              <w:rPr>
                <w:rFonts w:cs="Arial"/>
                <w:bCs/>
                <w:szCs w:val="22"/>
              </w:rPr>
            </w:pPr>
          </w:p>
        </w:tc>
      </w:tr>
      <w:tr w:rsidR="00A4476C" w:rsidRPr="00A958F6" w14:paraId="55C86EB9" w14:textId="77777777" w:rsidTr="00CD5C80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62918D13" w14:textId="77777777" w:rsidR="00A4476C" w:rsidRPr="00A958F6" w:rsidRDefault="00A4476C" w:rsidP="006117C0">
            <w:pPr>
              <w:pStyle w:val="Lijstalinea"/>
              <w:widowControl/>
              <w:numPr>
                <w:ilvl w:val="0"/>
                <w:numId w:val="35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04DE0DEA" w14:textId="0929B10D" w:rsidR="00A4476C" w:rsidRPr="004C68AD" w:rsidRDefault="00A4476C" w:rsidP="00CD5C80">
            <w:pPr>
              <w:rPr>
                <w:rFonts w:cs="Arial"/>
                <w:bCs/>
                <w:szCs w:val="22"/>
              </w:rPr>
            </w:pPr>
          </w:p>
        </w:tc>
      </w:tr>
      <w:tr w:rsidR="00A4476C" w:rsidRPr="00A958F6" w14:paraId="589AD713" w14:textId="77777777" w:rsidTr="00CD5C80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054C8933" w14:textId="77777777" w:rsidR="00A4476C" w:rsidRPr="00A958F6" w:rsidRDefault="00A4476C" w:rsidP="006117C0">
            <w:pPr>
              <w:pStyle w:val="Lijstalinea"/>
              <w:widowControl/>
              <w:numPr>
                <w:ilvl w:val="0"/>
                <w:numId w:val="35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643822C5" w14:textId="1F7A06FB" w:rsidR="00A4476C" w:rsidRPr="004C68AD" w:rsidRDefault="00A4476C" w:rsidP="00CD5C80">
            <w:pPr>
              <w:rPr>
                <w:rFonts w:cs="Arial"/>
                <w:bCs/>
                <w:szCs w:val="22"/>
              </w:rPr>
            </w:pPr>
          </w:p>
        </w:tc>
      </w:tr>
      <w:tr w:rsidR="00A4476C" w:rsidRPr="00A958F6" w14:paraId="3CD02AED" w14:textId="77777777" w:rsidTr="00CD5C80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4739E93D" w14:textId="77777777" w:rsidR="00A4476C" w:rsidRPr="00A958F6" w:rsidRDefault="00A4476C" w:rsidP="006117C0">
            <w:pPr>
              <w:pStyle w:val="Lijstalinea"/>
              <w:widowControl/>
              <w:numPr>
                <w:ilvl w:val="0"/>
                <w:numId w:val="35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13B5B43C" w14:textId="276A9B0F" w:rsidR="00A4476C" w:rsidRPr="004C68AD" w:rsidRDefault="00A4476C" w:rsidP="00CD5C80">
            <w:pPr>
              <w:rPr>
                <w:rFonts w:cs="Arial"/>
                <w:bCs/>
                <w:szCs w:val="22"/>
              </w:rPr>
            </w:pPr>
          </w:p>
        </w:tc>
      </w:tr>
      <w:tr w:rsidR="00A4476C" w:rsidRPr="00A958F6" w14:paraId="20B4E092" w14:textId="77777777" w:rsidTr="00CD5C80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190BAABB" w14:textId="77777777" w:rsidR="00A4476C" w:rsidRPr="00A958F6" w:rsidRDefault="00A4476C" w:rsidP="006117C0">
            <w:pPr>
              <w:pStyle w:val="Lijstalinea"/>
              <w:widowControl/>
              <w:numPr>
                <w:ilvl w:val="0"/>
                <w:numId w:val="35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6FA1793C" w14:textId="3FCB5A0D" w:rsidR="00A4476C" w:rsidRPr="004C68AD" w:rsidRDefault="00A4476C" w:rsidP="00CD5C80">
            <w:pPr>
              <w:rPr>
                <w:rFonts w:cs="Arial"/>
                <w:bCs/>
                <w:szCs w:val="22"/>
              </w:rPr>
            </w:pPr>
          </w:p>
        </w:tc>
      </w:tr>
      <w:tr w:rsidR="00A4476C" w:rsidRPr="00A958F6" w14:paraId="637F529C" w14:textId="77777777" w:rsidTr="00CD5C80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5617F88F" w14:textId="77777777" w:rsidR="00A4476C" w:rsidRPr="00A958F6" w:rsidRDefault="00A4476C" w:rsidP="00B05070">
            <w:pPr>
              <w:pStyle w:val="Lijstalinea"/>
              <w:widowControl/>
              <w:numPr>
                <w:ilvl w:val="0"/>
                <w:numId w:val="35"/>
              </w:numPr>
              <w:spacing w:line="280" w:lineRule="atLeast"/>
              <w:ind w:left="315" w:hanging="281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70A776A4" w14:textId="774A8920" w:rsidR="00A4476C" w:rsidRPr="004C68AD" w:rsidRDefault="00A4476C" w:rsidP="00CD5C80">
            <w:pPr>
              <w:rPr>
                <w:rFonts w:cs="Arial"/>
                <w:bCs/>
                <w:szCs w:val="22"/>
              </w:rPr>
            </w:pPr>
          </w:p>
        </w:tc>
      </w:tr>
      <w:tr w:rsidR="00A4476C" w:rsidRPr="00A958F6" w14:paraId="12AACA0D" w14:textId="77777777" w:rsidTr="00CD5C80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26910D34" w14:textId="77777777" w:rsidR="00A4476C" w:rsidRPr="00A958F6" w:rsidRDefault="00A4476C" w:rsidP="006117C0">
            <w:pPr>
              <w:pStyle w:val="Lijstalinea"/>
              <w:widowControl/>
              <w:numPr>
                <w:ilvl w:val="0"/>
                <w:numId w:val="35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25B45843" w14:textId="017B79C1" w:rsidR="00A4476C" w:rsidRPr="004C68AD" w:rsidRDefault="00A4476C" w:rsidP="00CD5C80">
            <w:pPr>
              <w:pStyle w:val="Lijstalinea"/>
              <w:ind w:left="0"/>
              <w:rPr>
                <w:rFonts w:cs="Arial"/>
                <w:bCs/>
                <w:szCs w:val="22"/>
              </w:rPr>
            </w:pPr>
          </w:p>
        </w:tc>
      </w:tr>
      <w:tr w:rsidR="00A4476C" w:rsidRPr="00A958F6" w14:paraId="334DA76E" w14:textId="77777777" w:rsidTr="00CD5C80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3D1601AE" w14:textId="77777777" w:rsidR="00A4476C" w:rsidRPr="00A958F6" w:rsidRDefault="00A4476C" w:rsidP="006117C0">
            <w:pPr>
              <w:pStyle w:val="Lijstalinea"/>
              <w:widowControl/>
              <w:numPr>
                <w:ilvl w:val="0"/>
                <w:numId w:val="35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104B4974" w14:textId="78FA8E97" w:rsidR="00A4476C" w:rsidRPr="004C68AD" w:rsidRDefault="00A4476C" w:rsidP="00CD5C80">
            <w:pPr>
              <w:rPr>
                <w:rFonts w:cs="Arial"/>
                <w:bCs/>
                <w:szCs w:val="22"/>
              </w:rPr>
            </w:pPr>
          </w:p>
        </w:tc>
      </w:tr>
      <w:tr w:rsidR="00B05774" w:rsidRPr="00A958F6" w14:paraId="215B7EDD" w14:textId="77777777" w:rsidTr="00CD5C80">
        <w:trPr>
          <w:trHeight w:val="397"/>
        </w:trPr>
        <w:tc>
          <w:tcPr>
            <w:tcW w:w="969" w:type="dxa"/>
            <w:shd w:val="clear" w:color="auto" w:fill="auto"/>
            <w:vAlign w:val="center"/>
          </w:tcPr>
          <w:p w14:paraId="269E46C4" w14:textId="77777777" w:rsidR="00B05774" w:rsidRPr="00A958F6" w:rsidRDefault="00B05774" w:rsidP="006117C0">
            <w:pPr>
              <w:pStyle w:val="Lijstalinea"/>
              <w:widowControl/>
              <w:numPr>
                <w:ilvl w:val="0"/>
                <w:numId w:val="35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  <w:vAlign w:val="center"/>
          </w:tcPr>
          <w:p w14:paraId="210D96B6" w14:textId="77777777" w:rsidR="00B05774" w:rsidRPr="004C68AD" w:rsidRDefault="00B05774" w:rsidP="00CD5C80">
            <w:pPr>
              <w:rPr>
                <w:rFonts w:cs="Arial"/>
                <w:bCs/>
                <w:szCs w:val="22"/>
              </w:rPr>
            </w:pPr>
          </w:p>
        </w:tc>
      </w:tr>
      <w:tr w:rsidR="00A4476C" w:rsidRPr="00A958F6" w14:paraId="03D4543C" w14:textId="77777777" w:rsidTr="00CD5C80">
        <w:trPr>
          <w:trHeight w:val="397"/>
        </w:trPr>
        <w:tc>
          <w:tcPr>
            <w:tcW w:w="14264" w:type="dxa"/>
            <w:gridSpan w:val="2"/>
            <w:shd w:val="clear" w:color="auto" w:fill="auto"/>
          </w:tcPr>
          <w:p w14:paraId="451CFAF5" w14:textId="77777777" w:rsidR="00A4476C" w:rsidRPr="00A958F6" w:rsidRDefault="00A4476C" w:rsidP="00CD5C80">
            <w:pPr>
              <w:rPr>
                <w:rFonts w:cs="Arial"/>
                <w:b/>
                <w:szCs w:val="22"/>
              </w:rPr>
            </w:pPr>
            <w:r w:rsidRPr="00A958F6">
              <w:rPr>
                <w:rFonts w:cs="Arial"/>
                <w:b/>
                <w:szCs w:val="22"/>
              </w:rPr>
              <w:t>Eventuele opmerkingen en/of suggesties</w:t>
            </w:r>
          </w:p>
        </w:tc>
      </w:tr>
      <w:tr w:rsidR="00A4476C" w:rsidRPr="00A958F6" w14:paraId="6B72D247" w14:textId="77777777" w:rsidTr="00CD5C80">
        <w:trPr>
          <w:trHeight w:val="397"/>
        </w:trPr>
        <w:tc>
          <w:tcPr>
            <w:tcW w:w="969" w:type="dxa"/>
            <w:shd w:val="clear" w:color="auto" w:fill="auto"/>
          </w:tcPr>
          <w:p w14:paraId="03B0435D" w14:textId="77777777" w:rsidR="00A4476C" w:rsidRPr="00A958F6" w:rsidRDefault="00A4476C" w:rsidP="00CD5C80">
            <w:pPr>
              <w:rPr>
                <w:rFonts w:cs="Arial"/>
                <w:szCs w:val="22"/>
              </w:rPr>
            </w:pPr>
            <w:proofErr w:type="spellStart"/>
            <w:r w:rsidRPr="00A958F6">
              <w:rPr>
                <w:rFonts w:cs="Arial"/>
                <w:szCs w:val="22"/>
              </w:rPr>
              <w:t>Nr</w:t>
            </w:r>
            <w:proofErr w:type="spellEnd"/>
          </w:p>
        </w:tc>
        <w:tc>
          <w:tcPr>
            <w:tcW w:w="13295" w:type="dxa"/>
            <w:shd w:val="clear" w:color="auto" w:fill="auto"/>
          </w:tcPr>
          <w:p w14:paraId="1C14F7CA" w14:textId="74F15B29" w:rsidR="00A4476C" w:rsidRPr="00A958F6" w:rsidRDefault="00461FD2" w:rsidP="00CD5C8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Suggestie / idee of opmerking </w:t>
            </w:r>
          </w:p>
        </w:tc>
      </w:tr>
      <w:tr w:rsidR="00A4476C" w:rsidRPr="00A958F6" w14:paraId="5549D138" w14:textId="77777777" w:rsidTr="00CD5C80">
        <w:trPr>
          <w:trHeight w:val="397"/>
        </w:trPr>
        <w:tc>
          <w:tcPr>
            <w:tcW w:w="969" w:type="dxa"/>
            <w:shd w:val="clear" w:color="auto" w:fill="auto"/>
          </w:tcPr>
          <w:p w14:paraId="2EF9DC17" w14:textId="77777777" w:rsidR="00A4476C" w:rsidRPr="00A958F6" w:rsidRDefault="00A4476C" w:rsidP="00CD5C80">
            <w:pPr>
              <w:pStyle w:val="Lijstalinea"/>
              <w:widowControl/>
              <w:numPr>
                <w:ilvl w:val="0"/>
                <w:numId w:val="34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</w:tcPr>
          <w:p w14:paraId="427D2038" w14:textId="77777777" w:rsidR="00A4476C" w:rsidRPr="00A958F6" w:rsidRDefault="00A4476C" w:rsidP="00CD5C80">
            <w:pPr>
              <w:rPr>
                <w:rFonts w:cs="Arial"/>
                <w:szCs w:val="22"/>
              </w:rPr>
            </w:pPr>
          </w:p>
        </w:tc>
      </w:tr>
      <w:tr w:rsidR="00A4476C" w:rsidRPr="00A958F6" w14:paraId="505E1770" w14:textId="77777777" w:rsidTr="00CD5C80">
        <w:trPr>
          <w:trHeight w:val="397"/>
        </w:trPr>
        <w:tc>
          <w:tcPr>
            <w:tcW w:w="969" w:type="dxa"/>
            <w:shd w:val="clear" w:color="auto" w:fill="auto"/>
          </w:tcPr>
          <w:p w14:paraId="0BEC391F" w14:textId="77777777" w:rsidR="00A4476C" w:rsidRPr="00A958F6" w:rsidRDefault="00A4476C" w:rsidP="00CD5C80">
            <w:pPr>
              <w:pStyle w:val="Lijstalinea"/>
              <w:widowControl/>
              <w:numPr>
                <w:ilvl w:val="0"/>
                <w:numId w:val="34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</w:tcPr>
          <w:p w14:paraId="005823B2" w14:textId="77777777" w:rsidR="00A4476C" w:rsidRPr="00A958F6" w:rsidRDefault="00A4476C" w:rsidP="00CD5C80">
            <w:pPr>
              <w:rPr>
                <w:rFonts w:cs="Arial"/>
                <w:szCs w:val="22"/>
              </w:rPr>
            </w:pPr>
          </w:p>
        </w:tc>
      </w:tr>
      <w:tr w:rsidR="00A4476C" w:rsidRPr="00A958F6" w14:paraId="3C1CF749" w14:textId="77777777" w:rsidTr="00CD5C80">
        <w:trPr>
          <w:trHeight w:val="397"/>
        </w:trPr>
        <w:tc>
          <w:tcPr>
            <w:tcW w:w="969" w:type="dxa"/>
            <w:shd w:val="clear" w:color="auto" w:fill="auto"/>
          </w:tcPr>
          <w:p w14:paraId="44B6113C" w14:textId="77777777" w:rsidR="00A4476C" w:rsidRPr="00A958F6" w:rsidRDefault="00A4476C" w:rsidP="00CD5C80">
            <w:pPr>
              <w:pStyle w:val="Lijstalinea"/>
              <w:widowControl/>
              <w:numPr>
                <w:ilvl w:val="0"/>
                <w:numId w:val="34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</w:tcPr>
          <w:p w14:paraId="17C00217" w14:textId="77777777" w:rsidR="00A4476C" w:rsidRPr="00A958F6" w:rsidRDefault="00A4476C" w:rsidP="00CD5C80">
            <w:pPr>
              <w:rPr>
                <w:rFonts w:cs="Arial"/>
                <w:szCs w:val="22"/>
              </w:rPr>
            </w:pPr>
          </w:p>
        </w:tc>
      </w:tr>
      <w:tr w:rsidR="00A4476C" w:rsidRPr="00A958F6" w14:paraId="1279123B" w14:textId="77777777" w:rsidTr="00CD5C80">
        <w:trPr>
          <w:trHeight w:val="397"/>
        </w:trPr>
        <w:tc>
          <w:tcPr>
            <w:tcW w:w="969" w:type="dxa"/>
            <w:shd w:val="clear" w:color="auto" w:fill="auto"/>
          </w:tcPr>
          <w:p w14:paraId="3E477792" w14:textId="77777777" w:rsidR="00A4476C" w:rsidRPr="00A958F6" w:rsidRDefault="00A4476C" w:rsidP="00CD5C80">
            <w:pPr>
              <w:pStyle w:val="Lijstalinea"/>
              <w:widowControl/>
              <w:numPr>
                <w:ilvl w:val="0"/>
                <w:numId w:val="34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</w:tcPr>
          <w:p w14:paraId="56C303E3" w14:textId="77777777" w:rsidR="00A4476C" w:rsidRPr="00A958F6" w:rsidRDefault="00A4476C" w:rsidP="00CD5C80">
            <w:pPr>
              <w:rPr>
                <w:rFonts w:cs="Arial"/>
                <w:szCs w:val="22"/>
              </w:rPr>
            </w:pPr>
          </w:p>
        </w:tc>
      </w:tr>
      <w:tr w:rsidR="00A4476C" w:rsidRPr="00A958F6" w14:paraId="0289E465" w14:textId="77777777" w:rsidTr="00CD5C80">
        <w:trPr>
          <w:trHeight w:val="397"/>
        </w:trPr>
        <w:tc>
          <w:tcPr>
            <w:tcW w:w="969" w:type="dxa"/>
            <w:shd w:val="clear" w:color="auto" w:fill="auto"/>
          </w:tcPr>
          <w:p w14:paraId="49BD1116" w14:textId="77777777" w:rsidR="00A4476C" w:rsidRPr="00A958F6" w:rsidRDefault="00A4476C" w:rsidP="00CD5C80">
            <w:pPr>
              <w:pStyle w:val="Lijstalinea"/>
              <w:widowControl/>
              <w:numPr>
                <w:ilvl w:val="0"/>
                <w:numId w:val="34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</w:tcPr>
          <w:p w14:paraId="754566E9" w14:textId="77777777" w:rsidR="00A4476C" w:rsidRPr="00A958F6" w:rsidRDefault="00A4476C" w:rsidP="00CD5C80">
            <w:pPr>
              <w:rPr>
                <w:rFonts w:cs="Arial"/>
                <w:szCs w:val="22"/>
              </w:rPr>
            </w:pPr>
          </w:p>
        </w:tc>
      </w:tr>
      <w:tr w:rsidR="00A4476C" w:rsidRPr="00A958F6" w14:paraId="4C4F0358" w14:textId="77777777" w:rsidTr="00CD5C80">
        <w:trPr>
          <w:trHeight w:val="397"/>
        </w:trPr>
        <w:tc>
          <w:tcPr>
            <w:tcW w:w="969" w:type="dxa"/>
            <w:shd w:val="clear" w:color="auto" w:fill="auto"/>
          </w:tcPr>
          <w:p w14:paraId="7F0BB1F5" w14:textId="77777777" w:rsidR="00A4476C" w:rsidRPr="00A958F6" w:rsidRDefault="00A4476C" w:rsidP="00CD5C80">
            <w:pPr>
              <w:pStyle w:val="Lijstalinea"/>
              <w:widowControl/>
              <w:numPr>
                <w:ilvl w:val="0"/>
                <w:numId w:val="34"/>
              </w:numPr>
              <w:spacing w:line="280" w:lineRule="atLeast"/>
              <w:ind w:left="318" w:hanging="284"/>
              <w:rPr>
                <w:rFonts w:cs="Arial"/>
                <w:szCs w:val="22"/>
              </w:rPr>
            </w:pPr>
          </w:p>
        </w:tc>
        <w:tc>
          <w:tcPr>
            <w:tcW w:w="13295" w:type="dxa"/>
            <w:shd w:val="clear" w:color="auto" w:fill="auto"/>
          </w:tcPr>
          <w:p w14:paraId="7EB6F7D8" w14:textId="77777777" w:rsidR="00A4476C" w:rsidRPr="00A958F6" w:rsidRDefault="00A4476C" w:rsidP="00CD5C80">
            <w:pPr>
              <w:rPr>
                <w:rFonts w:cs="Arial"/>
                <w:szCs w:val="22"/>
              </w:rPr>
            </w:pPr>
          </w:p>
        </w:tc>
      </w:tr>
    </w:tbl>
    <w:p w14:paraId="6143839E" w14:textId="77777777" w:rsidR="00A958F6" w:rsidRPr="008666BB" w:rsidRDefault="00A958F6" w:rsidP="008666BB"/>
    <w:sectPr w:rsidR="00A958F6" w:rsidRPr="008666BB" w:rsidSect="003B4C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1134" w:bottom="1276" w:left="1134" w:header="709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66843" w14:textId="77777777" w:rsidR="00ED7B86" w:rsidRDefault="00ED7B86" w:rsidP="00677AA1">
      <w:r>
        <w:separator/>
      </w:r>
    </w:p>
  </w:endnote>
  <w:endnote w:type="continuationSeparator" w:id="0">
    <w:p w14:paraId="2402A46B" w14:textId="77777777" w:rsidR="00ED7B86" w:rsidRDefault="00ED7B86" w:rsidP="00677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1B8CC" w14:textId="77777777" w:rsidR="007A6997" w:rsidRDefault="007A699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F22A4" w14:textId="42AA8998" w:rsidR="0005013D" w:rsidRDefault="0005013D" w:rsidP="0005013D">
    <w:pPr>
      <w:pStyle w:val="Voettekst"/>
      <w:rPr>
        <w:sz w:val="16"/>
        <w:szCs w:val="16"/>
      </w:rPr>
    </w:pPr>
    <w:r>
      <w:rPr>
        <w:sz w:val="16"/>
        <w:szCs w:val="16"/>
      </w:rPr>
      <w:t>Marktconsultatie Raadsinformatiesysteem SED gemeenten – SED Organisatie</w:t>
    </w:r>
  </w:p>
  <w:p w14:paraId="30DBE12E" w14:textId="5E2ACF46" w:rsidR="00EA2C65" w:rsidRDefault="00BD3070" w:rsidP="00BD3070">
    <w:pPr>
      <w:pStyle w:val="Voettekst"/>
      <w:jc w:val="right"/>
      <w:rPr>
        <w:sz w:val="16"/>
        <w:szCs w:val="16"/>
      </w:rPr>
    </w:pPr>
    <w:r>
      <w:rPr>
        <w:sz w:val="16"/>
        <w:szCs w:val="16"/>
      </w:rPr>
      <w:t xml:space="preserve">Pagina </w:t>
    </w:r>
    <w:r w:rsidR="00EA2C65" w:rsidRPr="00BD3070">
      <w:rPr>
        <w:sz w:val="16"/>
        <w:szCs w:val="16"/>
      </w:rPr>
      <w:fldChar w:fldCharType="begin"/>
    </w:r>
    <w:r w:rsidR="00EA2C65" w:rsidRPr="00BD3070">
      <w:rPr>
        <w:sz w:val="16"/>
        <w:szCs w:val="16"/>
      </w:rPr>
      <w:instrText>PAGE</w:instrText>
    </w:r>
    <w:r w:rsidR="00EA2C65" w:rsidRPr="00BD3070">
      <w:rPr>
        <w:sz w:val="16"/>
        <w:szCs w:val="16"/>
      </w:rPr>
      <w:fldChar w:fldCharType="separate"/>
    </w:r>
    <w:r w:rsidR="007D1B3D" w:rsidRPr="00BD3070">
      <w:rPr>
        <w:noProof/>
        <w:sz w:val="16"/>
        <w:szCs w:val="16"/>
      </w:rPr>
      <w:t>4</w:t>
    </w:r>
    <w:r w:rsidR="00EA2C65" w:rsidRPr="00BD3070">
      <w:rPr>
        <w:sz w:val="16"/>
        <w:szCs w:val="16"/>
      </w:rPr>
      <w:fldChar w:fldCharType="end"/>
    </w:r>
    <w:r w:rsidR="00493F64" w:rsidRPr="00BD3070">
      <w:rPr>
        <w:sz w:val="16"/>
        <w:szCs w:val="16"/>
      </w:rPr>
      <w:t xml:space="preserve"> </w:t>
    </w:r>
    <w:r>
      <w:rPr>
        <w:sz w:val="16"/>
        <w:szCs w:val="16"/>
      </w:rPr>
      <w:t xml:space="preserve">van </w:t>
    </w:r>
    <w:r w:rsidR="00EA2C65" w:rsidRPr="00BD3070">
      <w:rPr>
        <w:sz w:val="16"/>
        <w:szCs w:val="16"/>
      </w:rPr>
      <w:t xml:space="preserve"> </w:t>
    </w:r>
    <w:r w:rsidR="00EA2C65" w:rsidRPr="00BD3070">
      <w:rPr>
        <w:sz w:val="16"/>
        <w:szCs w:val="16"/>
      </w:rPr>
      <w:fldChar w:fldCharType="begin"/>
    </w:r>
    <w:r w:rsidR="00EA2C65" w:rsidRPr="00BD3070">
      <w:rPr>
        <w:sz w:val="16"/>
        <w:szCs w:val="16"/>
      </w:rPr>
      <w:instrText>NUMPAGES</w:instrText>
    </w:r>
    <w:r w:rsidR="00EA2C65" w:rsidRPr="00BD3070">
      <w:rPr>
        <w:sz w:val="16"/>
        <w:szCs w:val="16"/>
      </w:rPr>
      <w:fldChar w:fldCharType="separate"/>
    </w:r>
    <w:r w:rsidR="007D1B3D" w:rsidRPr="00BD3070">
      <w:rPr>
        <w:noProof/>
        <w:sz w:val="16"/>
        <w:szCs w:val="16"/>
      </w:rPr>
      <w:t>4</w:t>
    </w:r>
    <w:r w:rsidR="00EA2C65" w:rsidRPr="00BD3070">
      <w:rPr>
        <w:sz w:val="16"/>
        <w:szCs w:val="16"/>
      </w:rPr>
      <w:fldChar w:fldCharType="end"/>
    </w:r>
  </w:p>
  <w:p w14:paraId="2B5E8C38" w14:textId="77777777" w:rsidR="0074113E" w:rsidRDefault="0074113E" w:rsidP="00BD3070">
    <w:pPr>
      <w:pStyle w:val="Voettekst"/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D686A" w14:textId="77777777" w:rsidR="007A6997" w:rsidRDefault="007A69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1DA87" w14:textId="77777777" w:rsidR="00ED7B86" w:rsidRDefault="00ED7B86" w:rsidP="00677AA1">
      <w:r>
        <w:separator/>
      </w:r>
    </w:p>
  </w:footnote>
  <w:footnote w:type="continuationSeparator" w:id="0">
    <w:p w14:paraId="69E44A42" w14:textId="77777777" w:rsidR="00ED7B86" w:rsidRDefault="00ED7B86" w:rsidP="00677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7148E2" w14:textId="567AF3F2" w:rsidR="00C74093" w:rsidRDefault="00C7409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00803" w14:textId="45ED64C1" w:rsidR="00C74093" w:rsidRDefault="00C7409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DE8BA" w14:textId="7554EFA8" w:rsidR="00C74093" w:rsidRDefault="00C740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05483"/>
    <w:multiLevelType w:val="multilevel"/>
    <w:tmpl w:val="0AC0CFCC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b/>
        <w:i w:val="0"/>
        <w:color w:val="00466E"/>
        <w:sz w:val="32"/>
      </w:rPr>
    </w:lvl>
    <w:lvl w:ilvl="1">
      <w:start w:val="1"/>
      <w:numFmt w:val="none"/>
      <w:lvlText w:val="1.1"/>
      <w:lvlJc w:val="left"/>
      <w:pPr>
        <w:ind w:left="567" w:hanging="567"/>
      </w:pPr>
      <w:rPr>
        <w:rFonts w:ascii="Arial" w:hAnsi="Arial" w:hint="default"/>
        <w:b/>
        <w:i w:val="0"/>
        <w:color w:val="00466E"/>
        <w:sz w:val="24"/>
      </w:rPr>
    </w:lvl>
    <w:lvl w:ilvl="2">
      <w:start w:val="1"/>
      <w:numFmt w:val="lowerLetter"/>
      <w:lvlText w:val="%3."/>
      <w:lvlJc w:val="left"/>
      <w:pPr>
        <w:ind w:left="567" w:firstLine="0"/>
      </w:pPr>
      <w:rPr>
        <w:rFonts w:ascii="Arial" w:hAnsi="Arial" w:hint="default"/>
        <w:b/>
        <w:i w:val="0"/>
        <w:color w:val="00466E"/>
        <w:sz w:val="22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" w15:restartNumberingAfterBreak="0">
    <w:nsid w:val="0ACD08FF"/>
    <w:multiLevelType w:val="hybridMultilevel"/>
    <w:tmpl w:val="D166F3E0"/>
    <w:lvl w:ilvl="0" w:tplc="1FB61374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A81C6A"/>
    <w:multiLevelType w:val="hybridMultilevel"/>
    <w:tmpl w:val="8E62EC24"/>
    <w:lvl w:ilvl="0" w:tplc="ABEAA406">
      <w:start w:val="1"/>
      <w:numFmt w:val="decimal"/>
      <w:pStyle w:val="Opsommingcijfers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A5EBE"/>
    <w:multiLevelType w:val="hybridMultilevel"/>
    <w:tmpl w:val="D09EE9BC"/>
    <w:lvl w:ilvl="0" w:tplc="F55695A2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72" w:hanging="360"/>
      </w:pPr>
    </w:lvl>
    <w:lvl w:ilvl="2" w:tplc="0413001B" w:tentative="1">
      <w:start w:val="1"/>
      <w:numFmt w:val="lowerRoman"/>
      <w:lvlText w:val="%3."/>
      <w:lvlJc w:val="right"/>
      <w:pPr>
        <w:ind w:left="2192" w:hanging="180"/>
      </w:pPr>
    </w:lvl>
    <w:lvl w:ilvl="3" w:tplc="0413000F" w:tentative="1">
      <w:start w:val="1"/>
      <w:numFmt w:val="decimal"/>
      <w:lvlText w:val="%4."/>
      <w:lvlJc w:val="left"/>
      <w:pPr>
        <w:ind w:left="2912" w:hanging="360"/>
      </w:pPr>
    </w:lvl>
    <w:lvl w:ilvl="4" w:tplc="04130019" w:tentative="1">
      <w:start w:val="1"/>
      <w:numFmt w:val="lowerLetter"/>
      <w:lvlText w:val="%5."/>
      <w:lvlJc w:val="left"/>
      <w:pPr>
        <w:ind w:left="3632" w:hanging="360"/>
      </w:pPr>
    </w:lvl>
    <w:lvl w:ilvl="5" w:tplc="0413001B" w:tentative="1">
      <w:start w:val="1"/>
      <w:numFmt w:val="lowerRoman"/>
      <w:lvlText w:val="%6."/>
      <w:lvlJc w:val="right"/>
      <w:pPr>
        <w:ind w:left="4352" w:hanging="180"/>
      </w:pPr>
    </w:lvl>
    <w:lvl w:ilvl="6" w:tplc="0413000F" w:tentative="1">
      <w:start w:val="1"/>
      <w:numFmt w:val="decimal"/>
      <w:lvlText w:val="%7."/>
      <w:lvlJc w:val="left"/>
      <w:pPr>
        <w:ind w:left="5072" w:hanging="360"/>
      </w:pPr>
    </w:lvl>
    <w:lvl w:ilvl="7" w:tplc="04130019" w:tentative="1">
      <w:start w:val="1"/>
      <w:numFmt w:val="lowerLetter"/>
      <w:lvlText w:val="%8."/>
      <w:lvlJc w:val="left"/>
      <w:pPr>
        <w:ind w:left="5792" w:hanging="360"/>
      </w:pPr>
    </w:lvl>
    <w:lvl w:ilvl="8" w:tplc="0413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" w15:restartNumberingAfterBreak="0">
    <w:nsid w:val="13DF7642"/>
    <w:multiLevelType w:val="hybridMultilevel"/>
    <w:tmpl w:val="4D88E1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24774"/>
    <w:multiLevelType w:val="hybridMultilevel"/>
    <w:tmpl w:val="B1C2DAE4"/>
    <w:lvl w:ilvl="0" w:tplc="04AED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C33C2"/>
    <w:multiLevelType w:val="hybridMultilevel"/>
    <w:tmpl w:val="B1B291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E7405"/>
    <w:multiLevelType w:val="multilevel"/>
    <w:tmpl w:val="378660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454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07D0DD1"/>
    <w:multiLevelType w:val="multilevel"/>
    <w:tmpl w:val="E36E9C9E"/>
    <w:name w:val="KopNum"/>
    <w:styleLink w:val="Kopnummering"/>
    <w:lvl w:ilvl="0">
      <w:start w:val="1"/>
      <w:numFmt w:val="decimal"/>
      <w:pStyle w:val="Kop1"/>
      <w:lvlText w:val="%1."/>
      <w:lvlJc w:val="left"/>
      <w:pPr>
        <w:tabs>
          <w:tab w:val="num" w:pos="765"/>
        </w:tabs>
        <w:ind w:left="765" w:hanging="765"/>
      </w:pPr>
      <w:rPr>
        <w:rFonts w:ascii="Arial" w:hAnsi="Arial" w:hint="default"/>
        <w:b/>
        <w:i w:val="0"/>
        <w:color w:val="00466E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765"/>
        </w:tabs>
        <w:ind w:left="765" w:hanging="765"/>
      </w:pPr>
      <w:rPr>
        <w:rFonts w:ascii="Arial" w:hAnsi="Arial" w:hint="default"/>
        <w:b/>
        <w:i w:val="0"/>
        <w:color w:val="00466E"/>
        <w:sz w:val="28"/>
      </w:rPr>
    </w:lvl>
    <w:lvl w:ilvl="2">
      <w:start w:val="1"/>
      <w:numFmt w:val="lowerLetter"/>
      <w:pStyle w:val="Kop3"/>
      <w:lvlText w:val="%3."/>
      <w:lvlJc w:val="left"/>
      <w:pPr>
        <w:tabs>
          <w:tab w:val="num" w:pos="765"/>
        </w:tabs>
        <w:ind w:left="765" w:hanging="765"/>
      </w:pPr>
      <w:rPr>
        <w:rFonts w:ascii="Arial" w:hAnsi="Arial" w:hint="default"/>
        <w:b/>
        <w:i w:val="0"/>
        <w:color w:val="00466E"/>
        <w:sz w:val="24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241B578F"/>
    <w:multiLevelType w:val="hybridMultilevel"/>
    <w:tmpl w:val="C86C57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C05FA"/>
    <w:multiLevelType w:val="hybridMultilevel"/>
    <w:tmpl w:val="F87663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4256F"/>
    <w:multiLevelType w:val="hybridMultilevel"/>
    <w:tmpl w:val="D09EE9BC"/>
    <w:lvl w:ilvl="0" w:tplc="F55695A2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72" w:hanging="360"/>
      </w:pPr>
    </w:lvl>
    <w:lvl w:ilvl="2" w:tplc="0413001B" w:tentative="1">
      <w:start w:val="1"/>
      <w:numFmt w:val="lowerRoman"/>
      <w:lvlText w:val="%3."/>
      <w:lvlJc w:val="right"/>
      <w:pPr>
        <w:ind w:left="2192" w:hanging="180"/>
      </w:pPr>
    </w:lvl>
    <w:lvl w:ilvl="3" w:tplc="0413000F" w:tentative="1">
      <w:start w:val="1"/>
      <w:numFmt w:val="decimal"/>
      <w:lvlText w:val="%4."/>
      <w:lvlJc w:val="left"/>
      <w:pPr>
        <w:ind w:left="2912" w:hanging="360"/>
      </w:pPr>
    </w:lvl>
    <w:lvl w:ilvl="4" w:tplc="04130019" w:tentative="1">
      <w:start w:val="1"/>
      <w:numFmt w:val="lowerLetter"/>
      <w:lvlText w:val="%5."/>
      <w:lvlJc w:val="left"/>
      <w:pPr>
        <w:ind w:left="3632" w:hanging="360"/>
      </w:pPr>
    </w:lvl>
    <w:lvl w:ilvl="5" w:tplc="0413001B" w:tentative="1">
      <w:start w:val="1"/>
      <w:numFmt w:val="lowerRoman"/>
      <w:lvlText w:val="%6."/>
      <w:lvlJc w:val="right"/>
      <w:pPr>
        <w:ind w:left="4352" w:hanging="180"/>
      </w:pPr>
    </w:lvl>
    <w:lvl w:ilvl="6" w:tplc="0413000F" w:tentative="1">
      <w:start w:val="1"/>
      <w:numFmt w:val="decimal"/>
      <w:lvlText w:val="%7."/>
      <w:lvlJc w:val="left"/>
      <w:pPr>
        <w:ind w:left="5072" w:hanging="360"/>
      </w:pPr>
    </w:lvl>
    <w:lvl w:ilvl="7" w:tplc="04130019" w:tentative="1">
      <w:start w:val="1"/>
      <w:numFmt w:val="lowerLetter"/>
      <w:lvlText w:val="%8."/>
      <w:lvlJc w:val="left"/>
      <w:pPr>
        <w:ind w:left="5792" w:hanging="360"/>
      </w:pPr>
    </w:lvl>
    <w:lvl w:ilvl="8" w:tplc="0413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2" w15:restartNumberingAfterBreak="0">
    <w:nsid w:val="2CBA04BF"/>
    <w:multiLevelType w:val="hybridMultilevel"/>
    <w:tmpl w:val="26D643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B1977"/>
    <w:multiLevelType w:val="hybridMultilevel"/>
    <w:tmpl w:val="2320ED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E1C83"/>
    <w:multiLevelType w:val="hybridMultilevel"/>
    <w:tmpl w:val="29D4FC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4158F8"/>
    <w:multiLevelType w:val="hybridMultilevel"/>
    <w:tmpl w:val="B1B276BE"/>
    <w:lvl w:ilvl="0" w:tplc="C1766D5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B0B23"/>
    <w:multiLevelType w:val="hybridMultilevel"/>
    <w:tmpl w:val="0B60A888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F67E3F"/>
    <w:multiLevelType w:val="multilevel"/>
    <w:tmpl w:val="4D9CC65E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b/>
        <w:i w:val="0"/>
        <w:color w:val="00466E"/>
        <w:sz w:val="32"/>
      </w:rPr>
    </w:lvl>
    <w:lvl w:ilvl="1">
      <w:start w:val="1"/>
      <w:numFmt w:val="none"/>
      <w:lvlText w:val="1.1"/>
      <w:lvlJc w:val="left"/>
      <w:pPr>
        <w:ind w:left="0" w:firstLine="0"/>
      </w:pPr>
      <w:rPr>
        <w:rFonts w:ascii="Arial" w:hAnsi="Arial" w:hint="default"/>
        <w:b/>
        <w:i w:val="0"/>
        <w:color w:val="00466E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61606DE"/>
    <w:multiLevelType w:val="hybridMultilevel"/>
    <w:tmpl w:val="441C72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E4BF2"/>
    <w:multiLevelType w:val="hybridMultilevel"/>
    <w:tmpl w:val="6D6AD5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40A6B"/>
    <w:multiLevelType w:val="hybridMultilevel"/>
    <w:tmpl w:val="00F4F7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74E64"/>
    <w:multiLevelType w:val="hybridMultilevel"/>
    <w:tmpl w:val="1A00B0BC"/>
    <w:lvl w:ilvl="0" w:tplc="F3DAB09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3081B"/>
    <w:multiLevelType w:val="hybridMultilevel"/>
    <w:tmpl w:val="D09EE9BC"/>
    <w:lvl w:ilvl="0" w:tplc="F55695A2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72" w:hanging="360"/>
      </w:pPr>
    </w:lvl>
    <w:lvl w:ilvl="2" w:tplc="0413001B" w:tentative="1">
      <w:start w:val="1"/>
      <w:numFmt w:val="lowerRoman"/>
      <w:lvlText w:val="%3."/>
      <w:lvlJc w:val="right"/>
      <w:pPr>
        <w:ind w:left="2192" w:hanging="180"/>
      </w:pPr>
    </w:lvl>
    <w:lvl w:ilvl="3" w:tplc="0413000F" w:tentative="1">
      <w:start w:val="1"/>
      <w:numFmt w:val="decimal"/>
      <w:lvlText w:val="%4."/>
      <w:lvlJc w:val="left"/>
      <w:pPr>
        <w:ind w:left="2912" w:hanging="360"/>
      </w:pPr>
    </w:lvl>
    <w:lvl w:ilvl="4" w:tplc="04130019" w:tentative="1">
      <w:start w:val="1"/>
      <w:numFmt w:val="lowerLetter"/>
      <w:lvlText w:val="%5."/>
      <w:lvlJc w:val="left"/>
      <w:pPr>
        <w:ind w:left="3632" w:hanging="360"/>
      </w:pPr>
    </w:lvl>
    <w:lvl w:ilvl="5" w:tplc="0413001B" w:tentative="1">
      <w:start w:val="1"/>
      <w:numFmt w:val="lowerRoman"/>
      <w:lvlText w:val="%6."/>
      <w:lvlJc w:val="right"/>
      <w:pPr>
        <w:ind w:left="4352" w:hanging="180"/>
      </w:pPr>
    </w:lvl>
    <w:lvl w:ilvl="6" w:tplc="0413000F" w:tentative="1">
      <w:start w:val="1"/>
      <w:numFmt w:val="decimal"/>
      <w:lvlText w:val="%7."/>
      <w:lvlJc w:val="left"/>
      <w:pPr>
        <w:ind w:left="5072" w:hanging="360"/>
      </w:pPr>
    </w:lvl>
    <w:lvl w:ilvl="7" w:tplc="04130019" w:tentative="1">
      <w:start w:val="1"/>
      <w:numFmt w:val="lowerLetter"/>
      <w:lvlText w:val="%8."/>
      <w:lvlJc w:val="left"/>
      <w:pPr>
        <w:ind w:left="5792" w:hanging="360"/>
      </w:pPr>
    </w:lvl>
    <w:lvl w:ilvl="8" w:tplc="0413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3" w15:restartNumberingAfterBreak="0">
    <w:nsid w:val="5BF06153"/>
    <w:multiLevelType w:val="hybridMultilevel"/>
    <w:tmpl w:val="567426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D80C22"/>
    <w:multiLevelType w:val="hybridMultilevel"/>
    <w:tmpl w:val="88CC62E6"/>
    <w:lvl w:ilvl="0" w:tplc="F54C168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664CC6"/>
    <w:multiLevelType w:val="hybridMultilevel"/>
    <w:tmpl w:val="3FDA02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6422B"/>
    <w:multiLevelType w:val="hybridMultilevel"/>
    <w:tmpl w:val="E876A8A0"/>
    <w:lvl w:ilvl="0" w:tplc="9612B77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554A0C"/>
    <w:multiLevelType w:val="hybridMultilevel"/>
    <w:tmpl w:val="D50262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D761F"/>
    <w:multiLevelType w:val="multilevel"/>
    <w:tmpl w:val="C122EFAC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35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70832C1F"/>
    <w:multiLevelType w:val="hybridMultilevel"/>
    <w:tmpl w:val="ADCE3B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90A93"/>
    <w:multiLevelType w:val="multilevel"/>
    <w:tmpl w:val="D5ACB8AC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b/>
        <w:i w:val="0"/>
        <w:color w:val="00466E"/>
        <w:sz w:val="32"/>
      </w:rPr>
    </w:lvl>
    <w:lvl w:ilvl="1">
      <w:start w:val="1"/>
      <w:numFmt w:val="none"/>
      <w:lvlText w:val="1.1"/>
      <w:lvlJc w:val="left"/>
      <w:pPr>
        <w:ind w:left="567" w:hanging="567"/>
      </w:pPr>
      <w:rPr>
        <w:rFonts w:ascii="Arial" w:hAnsi="Arial" w:hint="default"/>
        <w:b/>
        <w:i w:val="0"/>
        <w:color w:val="00466E"/>
        <w:sz w:val="24"/>
      </w:rPr>
    </w:lvl>
    <w:lvl w:ilvl="2">
      <w:start w:val="1"/>
      <w:numFmt w:val="lowerLetter"/>
      <w:lvlText w:val="%3."/>
      <w:lvlJc w:val="left"/>
      <w:pPr>
        <w:ind w:left="567" w:firstLine="0"/>
      </w:pPr>
      <w:rPr>
        <w:rFonts w:ascii="Arial" w:hAnsi="Arial" w:hint="default"/>
        <w:b/>
        <w:i w:val="0"/>
        <w:color w:val="00466E"/>
        <w:sz w:val="22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31" w15:restartNumberingAfterBreak="0">
    <w:nsid w:val="76E03B18"/>
    <w:multiLevelType w:val="hybridMultilevel"/>
    <w:tmpl w:val="26D643DC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845C8"/>
    <w:multiLevelType w:val="hybridMultilevel"/>
    <w:tmpl w:val="2114653E"/>
    <w:lvl w:ilvl="0" w:tplc="8FF66AE6">
      <w:start w:val="1"/>
      <w:numFmt w:val="bullet"/>
      <w:pStyle w:val="Opsomming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30"/>
  </w:num>
  <w:num w:numId="4">
    <w:abstractNumId w:val="7"/>
  </w:num>
  <w:num w:numId="5">
    <w:abstractNumId w:val="1"/>
  </w:num>
  <w:num w:numId="6">
    <w:abstractNumId w:val="2"/>
  </w:num>
  <w:num w:numId="7">
    <w:abstractNumId w:val="17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5"/>
  </w:num>
  <w:num w:numId="11">
    <w:abstractNumId w:val="20"/>
  </w:num>
  <w:num w:numId="12">
    <w:abstractNumId w:val="28"/>
  </w:num>
  <w:num w:numId="13">
    <w:abstractNumId w:val="8"/>
    <w:lvlOverride w:ilvl="0">
      <w:lvl w:ilvl="0">
        <w:start w:val="1"/>
        <w:numFmt w:val="decimal"/>
        <w:pStyle w:val="Kop1"/>
        <w:lvlText w:val="%1."/>
        <w:lvlJc w:val="left"/>
        <w:pPr>
          <w:tabs>
            <w:tab w:val="num" w:pos="765"/>
          </w:tabs>
          <w:ind w:left="765" w:hanging="765"/>
        </w:pPr>
        <w:rPr>
          <w:rFonts w:ascii="Arial" w:hAnsi="Arial" w:hint="default"/>
          <w:b/>
          <w:i w:val="0"/>
          <w:color w:val="0068B3"/>
          <w:sz w:val="36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tabs>
            <w:tab w:val="num" w:pos="765"/>
          </w:tabs>
          <w:ind w:left="765" w:hanging="765"/>
        </w:pPr>
        <w:rPr>
          <w:rFonts w:ascii="Arial" w:hAnsi="Arial" w:hint="default"/>
          <w:b/>
          <w:i w:val="0"/>
          <w:color w:val="0068B3"/>
          <w:sz w:val="28"/>
        </w:rPr>
      </w:lvl>
    </w:lvlOverride>
    <w:lvlOverride w:ilvl="2">
      <w:lvl w:ilvl="2">
        <w:start w:val="1"/>
        <w:numFmt w:val="lowerLetter"/>
        <w:pStyle w:val="Kop3"/>
        <w:lvlText w:val="%3."/>
        <w:lvlJc w:val="left"/>
        <w:pPr>
          <w:tabs>
            <w:tab w:val="num" w:pos="765"/>
          </w:tabs>
          <w:ind w:left="765" w:hanging="765"/>
        </w:pPr>
        <w:rPr>
          <w:rFonts w:ascii="Arial" w:hAnsi="Arial" w:hint="default"/>
          <w:b/>
          <w:i w:val="0"/>
          <w:color w:val="auto"/>
          <w:sz w:val="24"/>
        </w:rPr>
      </w:lvl>
    </w:lvlOverride>
  </w:num>
  <w:num w:numId="14">
    <w:abstractNumId w:val="8"/>
  </w:num>
  <w:num w:numId="15">
    <w:abstractNumId w:val="13"/>
  </w:num>
  <w:num w:numId="16">
    <w:abstractNumId w:val="9"/>
  </w:num>
  <w:num w:numId="17">
    <w:abstractNumId w:val="18"/>
  </w:num>
  <w:num w:numId="18">
    <w:abstractNumId w:val="14"/>
  </w:num>
  <w:num w:numId="19">
    <w:abstractNumId w:val="27"/>
  </w:num>
  <w:num w:numId="20">
    <w:abstractNumId w:val="29"/>
  </w:num>
  <w:num w:numId="21">
    <w:abstractNumId w:val="23"/>
  </w:num>
  <w:num w:numId="22">
    <w:abstractNumId w:val="32"/>
  </w:num>
  <w:num w:numId="23">
    <w:abstractNumId w:val="10"/>
  </w:num>
  <w:num w:numId="24">
    <w:abstractNumId w:val="6"/>
  </w:num>
  <w:num w:numId="25">
    <w:abstractNumId w:val="4"/>
  </w:num>
  <w:num w:numId="26">
    <w:abstractNumId w:val="19"/>
  </w:num>
  <w:num w:numId="27">
    <w:abstractNumId w:val="5"/>
  </w:num>
  <w:num w:numId="28">
    <w:abstractNumId w:val="26"/>
  </w:num>
  <w:num w:numId="29">
    <w:abstractNumId w:val="21"/>
  </w:num>
  <w:num w:numId="30">
    <w:abstractNumId w:val="16"/>
  </w:num>
  <w:num w:numId="31">
    <w:abstractNumId w:val="31"/>
  </w:num>
  <w:num w:numId="32">
    <w:abstractNumId w:val="12"/>
  </w:num>
  <w:num w:numId="33">
    <w:abstractNumId w:val="22"/>
  </w:num>
  <w:num w:numId="34">
    <w:abstractNumId w:val="11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ocumentProtection w:edit="readOnly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 style="mso-position-horizontal-relative:page;mso-position-vertical-relative:page" strokecolor="#00afe1">
      <v:stroke color="#00afe1"/>
      <o:colormru v:ext="edit" colors="#00afe1,#0ae,#00b3fa,#00adf2,#faaa0f,#d20a91,#b9d205,yellow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msName" w:val="ALFRESCO"/>
    <w:docVar w:name="DocAuthor" w:val="Nicolien van Beek"/>
    <w:docVar w:name="DocDuplex" w:val="DUPLEX_DEFAULT"/>
    <w:docVar w:name="DocIndex" w:val="0000"/>
    <w:docVar w:name="DocPrinter" w:val="NOPRINTER"/>
    <w:docVar w:name="DocReg" w:val="0"/>
    <w:docVar w:name="DocType" w:val="Intern"/>
    <w:docVar w:name="DocumentLanguage" w:val="nl-NL"/>
    <w:docVar w:name="IW_Generated" w:val="False"/>
    <w:docVar w:name="KingAsync" w:val="none"/>
    <w:docVar w:name="KingWizard" w:val="0"/>
    <w:docVar w:name="mitStyleTemplates" w:val="Huisstijl SED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25736843CE0A4C07AB694C3B29179619&lt;/GroupID&gt;&lt;GroupName&gt;Marktconsultatie&lt;/GroupName&gt;&lt;GroupDescription /&gt;&lt;GroupIndex&gt;0&lt;/GroupIndex&gt;&lt;GroupFields&gt;&lt;QuestionField&gt;&lt;FieldMask /&gt;&lt;FieldListSettings&gt;&lt;DisplayDirection&gt;Vertical&lt;/DisplayDirection&gt;&lt;/FieldListSettings&gt;&lt;FieldValues /&gt;&lt;FieldMerge&gt;false&lt;/FieldMerge&gt;&lt;FieldParent&gt;GR25736843CE0A4C07AB694C3B2917961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Naam_aanbesteding&lt;/FieldName&gt;&lt;FieldID&gt;VV59CB6878210544C4B27237E17165B3B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5736843CE0A4C07AB694C3B2917961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1&lt;/FieldIndex&gt;&lt;FieldDescription /&gt;&lt;FieldName&gt;Zaaknummer&lt;/FieldName&gt;&lt;FieldID&gt;VV7D90C172A5B24F778A06194E74BA8503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 /&gt;&lt;ValueName&gt;aanschaf&lt;/ValueName&gt;&lt;ValueParentID&gt;VVEE00DF4C10224AF9B95E4F2F8AC6AEB8&lt;/ValueParentID&gt;&lt;ValueID&gt;2B58B11E330D46B0BE4506C498CC91DD~0&lt;/ValueID&gt;&lt;/QuestionValue&gt;&lt;QuestionValue&gt;&lt;ValueData xsi:nil=&quot;true&quot; /&gt;&lt;FollowUpFields /&gt;&lt;ValueIndex&gt;1&lt;/ValueIndex&gt;&lt;ValueExValue /&gt;&lt;ValueName&gt;lease&lt;/ValueName&gt;&lt;ValueParentID&gt;VVEE00DF4C10224AF9B95E4F2F8AC6AEB8&lt;/ValueParentID&gt;&lt;ValueID&gt;14405413A90847488862E3C2DD74CE85~0&lt;/ValueID&gt;&lt;/QuestionValue&gt;&lt;QuestionValue&gt;&lt;ValueData xsi:nil=&quot;true&quot; /&gt;&lt;FollowUpFields /&gt;&lt;ValueIndex&gt;2&lt;/ValueIndex&gt;&lt;ValueExValue /&gt;&lt;ValueName&gt;huur&lt;/ValueName&gt;&lt;ValueParentID&gt;VVEE00DF4C10224AF9B95E4F2F8AC6AEB8&lt;/ValueParentID&gt;&lt;ValueID&gt;D611639B447642309EDFF765CD36135A~0&lt;/ValueID&gt;&lt;/QuestionValue&gt;&lt;QuestionValue&gt;&lt;ValueData xsi:nil=&quot;true&quot; /&gt;&lt;FollowUpFields /&gt;&lt;ValueIndex&gt;3&lt;/ValueIndex&gt;&lt;ValueExValue /&gt;&lt;ValueName&gt;huurkoop&lt;/ValueName&gt;&lt;ValueParentID&gt;VVEE00DF4C10224AF9B95E4F2F8AC6AEB8&lt;/ValueParentID&gt;&lt;ValueID&gt;4084D176C0D0493CB9F7A3402015B8BA~0&lt;/ValueID&gt;&lt;/QuestionValue&gt;&lt;/FieldValues&gt;&lt;FieldMerge&gt;false&lt;/FieldMerge&gt;&lt;FieldParent&gt;GR25736843CE0A4C07AB694C3B29179619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2&lt;/FieldIndex&gt;&lt;FieldDescription /&gt;&lt;FieldName&gt;Aanschaf_huur&lt;/FieldName&gt;&lt;FieldID&gt;VVEE00DF4C10224AF9B95E4F2F8AC6AEB8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5736843CE0A4C07AB694C3B2917961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3&lt;/FieldIndex&gt;&lt;FieldDescription&gt;Wat wordt er gekocht, gehuurd of geleased?&lt;/FieldDescription&gt;&lt;FieldName&gt;Product_of_dienst&lt;/FieldName&gt;&lt;FieldID&gt;VV90072A4F174A4CB6AC6C51FA2CFEA9D7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5736843CE0A4C07AB694C3B2917961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4&lt;/FieldIndex&gt;&lt;FieldDescription /&gt;&lt;FieldName&gt;Datum_publicatie&lt;/FieldName&gt;&lt;FieldID&gt;VVB04848DCAB94444B8334594F9BF4AB4A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 /&gt;&lt;ValueName&gt;op Tenderned (www.tenderned.nl)&lt;/ValueName&gt;&lt;ValueParentID&gt;VV00C594C67DB14923B93CC48610C6234B&lt;/ValueParentID&gt;&lt;ValueID&gt;0298EA0C393D4FB7882F5C8C2EDECD3D~0&lt;/ValueID&gt;&lt;/QuestionValue&gt;&lt;QuestionValue&gt;&lt;ValueData xsi:nil=&quot;true&quot; /&gt;&lt;FollowUpFields /&gt;&lt;ValueIndex&gt;1&lt;/ValueIndex&gt;&lt;ValueExValue /&gt;&lt;ValueName&gt;via e-mail.&lt;/ValueName&gt;&lt;ValueParentID&gt;VV00C594C67DB14923B93CC48610C6234B&lt;/ValueParentID&gt;&lt;ValueID&gt;5A4555646AE242AB936F8956F2187F93~0&lt;/ValueID&gt;&lt;/QuestionValue&gt;&lt;/FieldValues&gt;&lt;FieldMerge&gt;false&lt;/FieldMerge&gt;&lt;FieldParent&gt;GR25736843CE0A4C07AB694C3B29179619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5&lt;/FieldIndex&gt;&lt;FieldDescription /&gt;&lt;FieldName&gt;Wijze_publiceren&lt;/FieldName&gt;&lt;FieldID&gt;VV00C594C67DB14923B93CC48610C6234B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5736843CE0A4C07AB694C3B2917961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6&lt;/FieldIndex&gt;&lt;FieldDescription&gt;Tot en met welke datum kan men reageren op de marktconsultatie?&lt;/FieldDescription&gt;&lt;FieldName&gt;Einddatum_reactietermijn&lt;/FieldName&gt;&lt;FieldID&gt;VV22D5C7EA284F40CDBF86F45C9BD9984F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25736843CE0A4C07AB694C3B2917961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7&lt;/FieldIndex&gt;&lt;FieldDescription&gt;In welke week worden de vragen voor de marktconsultatie verstuurd?&lt;/FieldDescription&gt;&lt;FieldName&gt;Weeknummer_vragen&lt;/FieldName&gt;&lt;FieldID&gt;VV2A96A614B9B64FCAB03BDA6DA03FFA96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59CB6878210544C4B27237E17165B3B5&lt;/ID&gt;_x000d__x000a_      &lt;PROMPT&gt;_x000d__x000a_        &lt;NLNL&gt;Naam aanbeste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D4E7B0B2852404D9F0F815E44E04494&lt;/ID&gt;_x000d__x000a_      &lt;PROMPT&gt;_x000d__x000a_        &lt;NLNL&gt;Omschrijving aanbeste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E00DF4C10224AF9B95E4F2F8AC6AEB8&lt;/ID&gt;_x000d__x000a_      &lt;PROMPT&gt;_x000d__x000a_        &lt;NLNL&gt;Aanschaf hu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04848DCAB94444B8334594F9BF4AB4A&lt;/ID&gt;_x000d__x000a_      &lt;PROMPT&gt;_x000d__x000a_        &lt;NLNL&gt;Datum public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0C594C67DB14923B93CC48610C6234B&lt;/ID&gt;_x000d__x000a_      &lt;PROMPT&gt;_x000d__x000a_        &lt;NLNL&gt;Wijze publicer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2D5C7EA284F40CDBF86F45C9BD9984F&lt;/ID&gt;_x000d__x000a_      &lt;PROMPT&gt;_x000d__x000a_        &lt;NLNL&gt;Einddatum reactietermij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Tot en met welke datum kan men reageren op de marktconsultatie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A96A614B9B64FCAB03BDA6DA03FFA96&lt;/ID&gt;_x000d__x000a_      &lt;PROMPT&gt;_x000d__x000a_        &lt;NLNL&gt;Weeknummer vrag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 welke week worden de vragen voor de marktconsultatie verstuurd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D90C172A5B24F778A06194E74BA8503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072A4F174A4CB6AC6C51FA2CFEA9D7&lt;/ID&gt;_x000d__x000a_      &lt;PROMPT&gt;_x000d__x000a_        &lt;NLNL&gt;Product of dien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Wat wordt er gekocht, gehuurd of geleased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25736843CE0A4C07AB694C3B29179619&lt;/ID&gt;_x000d__x000a_      &lt;NAME&gt;_x000d__x000a_        &lt;NLNL&gt;Marktconsult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2B58B11E330D46B0BE4506C498CC91DD~0&lt;/ID&gt;_x000d__x000a_      &lt;VALUESINGLE&gt;_x000d__x000a_        &lt;NLNL&gt;aansch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4405413A90847488862E3C2DD74CE85~0&lt;/ID&gt;_x000d__x000a_      &lt;VALUESINGLE&gt;_x000d__x000a_        &lt;NLNL&gt;leas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611639B447642309EDFF765CD36135A~0&lt;/ID&gt;_x000d__x000a_      &lt;VALUESINGLE&gt;_x000d__x000a_        &lt;NLNL&gt;hu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084D176C0D0493CB9F7A3402015B8BA~0&lt;/ID&gt;_x000d__x000a_      &lt;VALUESINGLE&gt;_x000d__x000a_        &lt;NLNL&gt;huurkoo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966CB65AF514104B494B8802A924E05~0&lt;/ID&gt;_x000d__x000a_      &lt;VALUESINGLE&gt;_x000d__x000a_        &lt;NLNL&gt;(leeg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298EA0C393D4FB7882F5C8C2EDECD3D~0&lt;/ID&gt;_x000d__x000a_      &lt;VALUESINGLE&gt;_x000d__x000a_        &lt;NLNL&gt;op Tenderned (www.tenderned.nl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A4555646AE242AB936F8956F2187F93~0&lt;/ID&gt;_x000d__x000a_      &lt;VALUESINGLE&gt;_x000d__x000a_        &lt;NLNL&gt;via e-mail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596A4FA69954DE4B59558EEB8C970B7~0&lt;/ID&gt;_x000d__x000a_      &lt;VALUESINGLE&gt;_x000d__x000a_        &lt;NLNL&gt;(leeg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9271"/>
  </w:docVars>
  <w:rsids>
    <w:rsidRoot w:val="007D1B3D"/>
    <w:rsid w:val="0001759A"/>
    <w:rsid w:val="000218F5"/>
    <w:rsid w:val="00023C05"/>
    <w:rsid w:val="0002460C"/>
    <w:rsid w:val="00034DAA"/>
    <w:rsid w:val="0004611E"/>
    <w:rsid w:val="00046885"/>
    <w:rsid w:val="0005013D"/>
    <w:rsid w:val="000508FA"/>
    <w:rsid w:val="00056DFB"/>
    <w:rsid w:val="00057E8E"/>
    <w:rsid w:val="0006101D"/>
    <w:rsid w:val="00071BF1"/>
    <w:rsid w:val="000810E0"/>
    <w:rsid w:val="00082FEB"/>
    <w:rsid w:val="00091C99"/>
    <w:rsid w:val="000957A1"/>
    <w:rsid w:val="000B0EC5"/>
    <w:rsid w:val="000B5086"/>
    <w:rsid w:val="000B5350"/>
    <w:rsid w:val="000B68D1"/>
    <w:rsid w:val="000D3B7C"/>
    <w:rsid w:val="000E2BF9"/>
    <w:rsid w:val="000F1B79"/>
    <w:rsid w:val="000F1FC8"/>
    <w:rsid w:val="000F3D96"/>
    <w:rsid w:val="001126EE"/>
    <w:rsid w:val="0011327A"/>
    <w:rsid w:val="00120EB1"/>
    <w:rsid w:val="00123DA7"/>
    <w:rsid w:val="001363DC"/>
    <w:rsid w:val="00140E93"/>
    <w:rsid w:val="00152B95"/>
    <w:rsid w:val="001571B7"/>
    <w:rsid w:val="00175ECE"/>
    <w:rsid w:val="00181E5D"/>
    <w:rsid w:val="001849F3"/>
    <w:rsid w:val="00190A5D"/>
    <w:rsid w:val="001B2C20"/>
    <w:rsid w:val="001B57DF"/>
    <w:rsid w:val="001B736E"/>
    <w:rsid w:val="001C5787"/>
    <w:rsid w:val="001D510B"/>
    <w:rsid w:val="001D600A"/>
    <w:rsid w:val="001F56FC"/>
    <w:rsid w:val="001F5BF2"/>
    <w:rsid w:val="0020295C"/>
    <w:rsid w:val="00207D6D"/>
    <w:rsid w:val="00213E48"/>
    <w:rsid w:val="00214488"/>
    <w:rsid w:val="00215DD7"/>
    <w:rsid w:val="00216D36"/>
    <w:rsid w:val="002217FD"/>
    <w:rsid w:val="0024033A"/>
    <w:rsid w:val="0024295E"/>
    <w:rsid w:val="00256038"/>
    <w:rsid w:val="002602BB"/>
    <w:rsid w:val="00260B56"/>
    <w:rsid w:val="002652EA"/>
    <w:rsid w:val="00265A07"/>
    <w:rsid w:val="00277F46"/>
    <w:rsid w:val="002838BB"/>
    <w:rsid w:val="00286CDB"/>
    <w:rsid w:val="0029744E"/>
    <w:rsid w:val="002B2B4D"/>
    <w:rsid w:val="002C045F"/>
    <w:rsid w:val="002C06C7"/>
    <w:rsid w:val="002C205A"/>
    <w:rsid w:val="002C3B59"/>
    <w:rsid w:val="002C3C86"/>
    <w:rsid w:val="002D2A57"/>
    <w:rsid w:val="002D3942"/>
    <w:rsid w:val="002D49AC"/>
    <w:rsid w:val="002F05CC"/>
    <w:rsid w:val="002F67EF"/>
    <w:rsid w:val="003006EE"/>
    <w:rsid w:val="00302BC4"/>
    <w:rsid w:val="00307120"/>
    <w:rsid w:val="00311921"/>
    <w:rsid w:val="00320105"/>
    <w:rsid w:val="003212A7"/>
    <w:rsid w:val="003243BF"/>
    <w:rsid w:val="0033067F"/>
    <w:rsid w:val="00331259"/>
    <w:rsid w:val="003406F2"/>
    <w:rsid w:val="00340AEA"/>
    <w:rsid w:val="00340C69"/>
    <w:rsid w:val="00342AC7"/>
    <w:rsid w:val="00347FA5"/>
    <w:rsid w:val="00350DE9"/>
    <w:rsid w:val="003601B4"/>
    <w:rsid w:val="0036091E"/>
    <w:rsid w:val="00362FFE"/>
    <w:rsid w:val="003671EA"/>
    <w:rsid w:val="00377A71"/>
    <w:rsid w:val="00377D7E"/>
    <w:rsid w:val="0038460B"/>
    <w:rsid w:val="00395995"/>
    <w:rsid w:val="00396EE8"/>
    <w:rsid w:val="003A4061"/>
    <w:rsid w:val="003A69A6"/>
    <w:rsid w:val="003A790A"/>
    <w:rsid w:val="003B009C"/>
    <w:rsid w:val="003B1574"/>
    <w:rsid w:val="003B40FB"/>
    <w:rsid w:val="003B4CDC"/>
    <w:rsid w:val="003B6674"/>
    <w:rsid w:val="003B7D30"/>
    <w:rsid w:val="003C4D59"/>
    <w:rsid w:val="003E4E64"/>
    <w:rsid w:val="003E61F2"/>
    <w:rsid w:val="003F4BC4"/>
    <w:rsid w:val="003F5405"/>
    <w:rsid w:val="003F7198"/>
    <w:rsid w:val="00404CA3"/>
    <w:rsid w:val="00406AFA"/>
    <w:rsid w:val="0040714E"/>
    <w:rsid w:val="00407214"/>
    <w:rsid w:val="004135F9"/>
    <w:rsid w:val="00413E08"/>
    <w:rsid w:val="00414953"/>
    <w:rsid w:val="0042009B"/>
    <w:rsid w:val="00423176"/>
    <w:rsid w:val="00423E27"/>
    <w:rsid w:val="0042710E"/>
    <w:rsid w:val="004323BB"/>
    <w:rsid w:val="00434D95"/>
    <w:rsid w:val="00435CDA"/>
    <w:rsid w:val="00452142"/>
    <w:rsid w:val="00461CA9"/>
    <w:rsid w:val="00461DEA"/>
    <w:rsid w:val="00461FD2"/>
    <w:rsid w:val="004656D0"/>
    <w:rsid w:val="00467F13"/>
    <w:rsid w:val="00474770"/>
    <w:rsid w:val="00490E9B"/>
    <w:rsid w:val="00493F64"/>
    <w:rsid w:val="004C32AB"/>
    <w:rsid w:val="004C62F3"/>
    <w:rsid w:val="004C68AD"/>
    <w:rsid w:val="004E4FDF"/>
    <w:rsid w:val="004E57CB"/>
    <w:rsid w:val="004F007F"/>
    <w:rsid w:val="004F032C"/>
    <w:rsid w:val="004F0A89"/>
    <w:rsid w:val="0051172D"/>
    <w:rsid w:val="00520CD5"/>
    <w:rsid w:val="00523091"/>
    <w:rsid w:val="00525526"/>
    <w:rsid w:val="00525BDC"/>
    <w:rsid w:val="005302D8"/>
    <w:rsid w:val="00534AC4"/>
    <w:rsid w:val="00537A7A"/>
    <w:rsid w:val="00540163"/>
    <w:rsid w:val="00547731"/>
    <w:rsid w:val="00553FD3"/>
    <w:rsid w:val="005557D4"/>
    <w:rsid w:val="00556B51"/>
    <w:rsid w:val="00583306"/>
    <w:rsid w:val="005A2AEE"/>
    <w:rsid w:val="005A3074"/>
    <w:rsid w:val="005B2934"/>
    <w:rsid w:val="005C1194"/>
    <w:rsid w:val="005D5760"/>
    <w:rsid w:val="005F0B61"/>
    <w:rsid w:val="005F33C1"/>
    <w:rsid w:val="005F5ECC"/>
    <w:rsid w:val="005F7B14"/>
    <w:rsid w:val="0060293D"/>
    <w:rsid w:val="00604BF9"/>
    <w:rsid w:val="006070C0"/>
    <w:rsid w:val="006117C0"/>
    <w:rsid w:val="00620E71"/>
    <w:rsid w:val="00621E71"/>
    <w:rsid w:val="006222CE"/>
    <w:rsid w:val="006231D7"/>
    <w:rsid w:val="00637480"/>
    <w:rsid w:val="006400AC"/>
    <w:rsid w:val="0064149B"/>
    <w:rsid w:val="00641ED9"/>
    <w:rsid w:val="00642055"/>
    <w:rsid w:val="00647B85"/>
    <w:rsid w:val="00656DE5"/>
    <w:rsid w:val="00660A25"/>
    <w:rsid w:val="00663A96"/>
    <w:rsid w:val="00675BF9"/>
    <w:rsid w:val="00677AA1"/>
    <w:rsid w:val="00682CEE"/>
    <w:rsid w:val="006858DF"/>
    <w:rsid w:val="00691DC3"/>
    <w:rsid w:val="00693084"/>
    <w:rsid w:val="00696225"/>
    <w:rsid w:val="006E0720"/>
    <w:rsid w:val="006E50D9"/>
    <w:rsid w:val="006F30AE"/>
    <w:rsid w:val="006F396C"/>
    <w:rsid w:val="006F6578"/>
    <w:rsid w:val="006F6937"/>
    <w:rsid w:val="00706FCA"/>
    <w:rsid w:val="0071579F"/>
    <w:rsid w:val="00717AFE"/>
    <w:rsid w:val="00730D39"/>
    <w:rsid w:val="0074063C"/>
    <w:rsid w:val="0074113E"/>
    <w:rsid w:val="00751316"/>
    <w:rsid w:val="00762C4C"/>
    <w:rsid w:val="00763528"/>
    <w:rsid w:val="00765F59"/>
    <w:rsid w:val="0077274F"/>
    <w:rsid w:val="00774BA7"/>
    <w:rsid w:val="00784729"/>
    <w:rsid w:val="00795A0E"/>
    <w:rsid w:val="007A6997"/>
    <w:rsid w:val="007B03CD"/>
    <w:rsid w:val="007D1B3D"/>
    <w:rsid w:val="007E66B0"/>
    <w:rsid w:val="007E7974"/>
    <w:rsid w:val="00807C4A"/>
    <w:rsid w:val="00817B1D"/>
    <w:rsid w:val="00822620"/>
    <w:rsid w:val="00853B52"/>
    <w:rsid w:val="00857506"/>
    <w:rsid w:val="00857DC5"/>
    <w:rsid w:val="0086147C"/>
    <w:rsid w:val="008666BB"/>
    <w:rsid w:val="00872E4A"/>
    <w:rsid w:val="00874929"/>
    <w:rsid w:val="008760EE"/>
    <w:rsid w:val="00890DB0"/>
    <w:rsid w:val="00896745"/>
    <w:rsid w:val="008972A7"/>
    <w:rsid w:val="008B2425"/>
    <w:rsid w:val="008C3042"/>
    <w:rsid w:val="008D19F0"/>
    <w:rsid w:val="008D3520"/>
    <w:rsid w:val="008D6CE0"/>
    <w:rsid w:val="008D7841"/>
    <w:rsid w:val="008F78F9"/>
    <w:rsid w:val="00902100"/>
    <w:rsid w:val="00902212"/>
    <w:rsid w:val="00902F7A"/>
    <w:rsid w:val="009073D7"/>
    <w:rsid w:val="00907C37"/>
    <w:rsid w:val="00907D8A"/>
    <w:rsid w:val="00910DE0"/>
    <w:rsid w:val="009176F6"/>
    <w:rsid w:val="00922EBC"/>
    <w:rsid w:val="00924598"/>
    <w:rsid w:val="009272C0"/>
    <w:rsid w:val="00927305"/>
    <w:rsid w:val="00944FF0"/>
    <w:rsid w:val="009520E5"/>
    <w:rsid w:val="00954034"/>
    <w:rsid w:val="00954A44"/>
    <w:rsid w:val="00962A17"/>
    <w:rsid w:val="009704D3"/>
    <w:rsid w:val="00974867"/>
    <w:rsid w:val="00983625"/>
    <w:rsid w:val="009A02A1"/>
    <w:rsid w:val="009A1C86"/>
    <w:rsid w:val="009A2980"/>
    <w:rsid w:val="009B4C44"/>
    <w:rsid w:val="009E5C3A"/>
    <w:rsid w:val="009E74AC"/>
    <w:rsid w:val="00A0034B"/>
    <w:rsid w:val="00A0049F"/>
    <w:rsid w:val="00A01B78"/>
    <w:rsid w:val="00A07894"/>
    <w:rsid w:val="00A11440"/>
    <w:rsid w:val="00A14989"/>
    <w:rsid w:val="00A201FE"/>
    <w:rsid w:val="00A22AB1"/>
    <w:rsid w:val="00A413A2"/>
    <w:rsid w:val="00A44341"/>
    <w:rsid w:val="00A4476C"/>
    <w:rsid w:val="00A45206"/>
    <w:rsid w:val="00A478A8"/>
    <w:rsid w:val="00A5067F"/>
    <w:rsid w:val="00A527F1"/>
    <w:rsid w:val="00A713B8"/>
    <w:rsid w:val="00A73B52"/>
    <w:rsid w:val="00A75111"/>
    <w:rsid w:val="00A7585F"/>
    <w:rsid w:val="00A915FB"/>
    <w:rsid w:val="00A91B81"/>
    <w:rsid w:val="00A9335E"/>
    <w:rsid w:val="00A95761"/>
    <w:rsid w:val="00A958F6"/>
    <w:rsid w:val="00AA49FB"/>
    <w:rsid w:val="00AB3521"/>
    <w:rsid w:val="00AB60F1"/>
    <w:rsid w:val="00AD013A"/>
    <w:rsid w:val="00AD08DF"/>
    <w:rsid w:val="00AF52BA"/>
    <w:rsid w:val="00AF5535"/>
    <w:rsid w:val="00B00390"/>
    <w:rsid w:val="00B03BFF"/>
    <w:rsid w:val="00B05070"/>
    <w:rsid w:val="00B05774"/>
    <w:rsid w:val="00B05E31"/>
    <w:rsid w:val="00B07B13"/>
    <w:rsid w:val="00B23619"/>
    <w:rsid w:val="00B25FF4"/>
    <w:rsid w:val="00B503DB"/>
    <w:rsid w:val="00B55826"/>
    <w:rsid w:val="00B811A5"/>
    <w:rsid w:val="00B90083"/>
    <w:rsid w:val="00BA4BCD"/>
    <w:rsid w:val="00BA73A5"/>
    <w:rsid w:val="00BB3C51"/>
    <w:rsid w:val="00BD3070"/>
    <w:rsid w:val="00BD5390"/>
    <w:rsid w:val="00C05C35"/>
    <w:rsid w:val="00C325DF"/>
    <w:rsid w:val="00C37AC0"/>
    <w:rsid w:val="00C42201"/>
    <w:rsid w:val="00C4342E"/>
    <w:rsid w:val="00C43D9F"/>
    <w:rsid w:val="00C56DE0"/>
    <w:rsid w:val="00C57A78"/>
    <w:rsid w:val="00C64AFD"/>
    <w:rsid w:val="00C74093"/>
    <w:rsid w:val="00C74B62"/>
    <w:rsid w:val="00C8082E"/>
    <w:rsid w:val="00CA3D54"/>
    <w:rsid w:val="00CC6CF4"/>
    <w:rsid w:val="00CE0304"/>
    <w:rsid w:val="00CE15AF"/>
    <w:rsid w:val="00CE6710"/>
    <w:rsid w:val="00D05630"/>
    <w:rsid w:val="00D16078"/>
    <w:rsid w:val="00D26D50"/>
    <w:rsid w:val="00D31BA2"/>
    <w:rsid w:val="00D426E3"/>
    <w:rsid w:val="00D45259"/>
    <w:rsid w:val="00D63F97"/>
    <w:rsid w:val="00D7029A"/>
    <w:rsid w:val="00D770AB"/>
    <w:rsid w:val="00D83835"/>
    <w:rsid w:val="00D873CD"/>
    <w:rsid w:val="00D911EC"/>
    <w:rsid w:val="00D91201"/>
    <w:rsid w:val="00D92F2A"/>
    <w:rsid w:val="00DB0151"/>
    <w:rsid w:val="00DB0364"/>
    <w:rsid w:val="00DB2C79"/>
    <w:rsid w:val="00DB4CE9"/>
    <w:rsid w:val="00DC0787"/>
    <w:rsid w:val="00DC4BD1"/>
    <w:rsid w:val="00DF4790"/>
    <w:rsid w:val="00E12721"/>
    <w:rsid w:val="00E12D05"/>
    <w:rsid w:val="00E17C58"/>
    <w:rsid w:val="00E41249"/>
    <w:rsid w:val="00E447CA"/>
    <w:rsid w:val="00E65C0D"/>
    <w:rsid w:val="00E673F4"/>
    <w:rsid w:val="00E7375B"/>
    <w:rsid w:val="00E75A39"/>
    <w:rsid w:val="00E76A6C"/>
    <w:rsid w:val="00E84CE1"/>
    <w:rsid w:val="00E90B34"/>
    <w:rsid w:val="00E91B42"/>
    <w:rsid w:val="00E9500C"/>
    <w:rsid w:val="00EA2C65"/>
    <w:rsid w:val="00EB3BEC"/>
    <w:rsid w:val="00EB7AC5"/>
    <w:rsid w:val="00ED1EE2"/>
    <w:rsid w:val="00ED574A"/>
    <w:rsid w:val="00ED57D2"/>
    <w:rsid w:val="00ED7B86"/>
    <w:rsid w:val="00EF3B65"/>
    <w:rsid w:val="00F34A55"/>
    <w:rsid w:val="00F35925"/>
    <w:rsid w:val="00F46F25"/>
    <w:rsid w:val="00F529B5"/>
    <w:rsid w:val="00F70040"/>
    <w:rsid w:val="00F7400C"/>
    <w:rsid w:val="00F972C4"/>
    <w:rsid w:val="00FA0B60"/>
    <w:rsid w:val="00FC6415"/>
    <w:rsid w:val="00FD17DE"/>
    <w:rsid w:val="00FE46CA"/>
    <w:rsid w:val="00FF038A"/>
    <w:rsid w:val="00FF0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 strokecolor="#00afe1">
      <v:stroke color="#00afe1"/>
      <o:colormru v:ext="edit" colors="#00afe1,#0ae,#00b3fa,#00adf2,#faaa0f,#d20a91,#b9d205,yellow"/>
    </o:shapedefaults>
    <o:shapelayout v:ext="edit">
      <o:idmap v:ext="edit" data="1"/>
    </o:shapelayout>
  </w:shapeDefaults>
  <w:decimalSymbol w:val=","/>
  <w:listSeparator w:val=";"/>
  <w14:docId w14:val="30DBE0CF"/>
  <w15:docId w15:val="{77FF6961-1438-4063-9F67-F2C9D716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theme="minorBidi"/>
        <w:sz w:val="22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5FF4"/>
    <w:pPr>
      <w:widowControl w:val="0"/>
      <w:spacing w:line="240" w:lineRule="auto"/>
    </w:pPr>
    <w:rPr>
      <w:rFonts w:cs="Times New Roman"/>
      <w:szCs w:val="20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uiPriority w:val="4"/>
    <w:qFormat/>
    <w:rsid w:val="0074063C"/>
    <w:pPr>
      <w:keepNext/>
      <w:keepLines/>
      <w:numPr>
        <w:numId w:val="13"/>
      </w:numPr>
      <w:spacing w:after="360"/>
      <w:outlineLvl w:val="0"/>
    </w:pPr>
    <w:rPr>
      <w:rFonts w:eastAsiaTheme="majorEastAsia" w:cstheme="majorBidi"/>
      <w:b/>
      <w:bCs/>
      <w:color w:val="0068B3"/>
      <w:sz w:val="36"/>
      <w:szCs w:val="28"/>
    </w:rPr>
  </w:style>
  <w:style w:type="paragraph" w:styleId="Kop2">
    <w:name w:val="heading 2"/>
    <w:aliases w:val="Paragraaf"/>
    <w:basedOn w:val="Standaard"/>
    <w:next w:val="Standaard"/>
    <w:link w:val="Kop2Char"/>
    <w:uiPriority w:val="4"/>
    <w:qFormat/>
    <w:rsid w:val="0064149B"/>
    <w:pPr>
      <w:keepNext/>
      <w:keepLines/>
      <w:numPr>
        <w:ilvl w:val="1"/>
        <w:numId w:val="13"/>
      </w:numPr>
      <w:spacing w:before="360" w:after="60"/>
      <w:ind w:left="567" w:hanging="567"/>
      <w:outlineLvl w:val="1"/>
    </w:pPr>
    <w:rPr>
      <w:rFonts w:eastAsiaTheme="majorEastAsia" w:cstheme="majorBidi"/>
      <w:b/>
      <w:bCs/>
      <w:color w:val="0068B3"/>
      <w:sz w:val="28"/>
      <w:szCs w:val="26"/>
    </w:rPr>
  </w:style>
  <w:style w:type="paragraph" w:styleId="Kop3">
    <w:name w:val="heading 3"/>
    <w:aliases w:val="Subkopje"/>
    <w:basedOn w:val="Standaard"/>
    <w:next w:val="Standaard"/>
    <w:link w:val="Kop3Char"/>
    <w:uiPriority w:val="4"/>
    <w:qFormat/>
    <w:rsid w:val="0064149B"/>
    <w:pPr>
      <w:keepNext/>
      <w:keepLines/>
      <w:numPr>
        <w:ilvl w:val="2"/>
        <w:numId w:val="13"/>
      </w:numPr>
      <w:spacing w:before="200"/>
      <w:ind w:left="567" w:hanging="567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rsid w:val="00540163"/>
    <w:pPr>
      <w:keepNext/>
      <w:keepLines/>
      <w:numPr>
        <w:ilvl w:val="3"/>
        <w:numId w:val="4"/>
      </w:numPr>
      <w:spacing w:before="120"/>
      <w:outlineLvl w:val="3"/>
    </w:pPr>
    <w:rPr>
      <w:rFonts w:eastAsiaTheme="majorEastAsia" w:cstheme="majorBidi"/>
      <w:b/>
      <w:bCs/>
      <w:iCs/>
      <w:color w:val="00466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5557D4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qFormat/>
    <w:rsid w:val="00B25FF4"/>
    <w:pPr>
      <w:keepNext/>
      <w:widowControl/>
      <w:pBdr>
        <w:top w:val="single" w:sz="18" w:space="1" w:color="auto"/>
        <w:bottom w:val="single" w:sz="18" w:space="1" w:color="auto"/>
      </w:pBdr>
      <w:ind w:left="3969" w:right="3993"/>
      <w:outlineLvl w:val="5"/>
    </w:pPr>
    <w:rPr>
      <w:position w:val="14"/>
      <w:sz w:val="3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57D4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57D4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57D4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656DE5"/>
    <w:pPr>
      <w:ind w:left="720"/>
      <w:contextualSpacing/>
    </w:pPr>
  </w:style>
  <w:style w:type="character" w:customStyle="1" w:styleId="Kop1Char">
    <w:name w:val="Kop 1 Char"/>
    <w:aliases w:val="Hoofdstuk Char"/>
    <w:basedOn w:val="Standaardalinea-lettertype"/>
    <w:link w:val="Kop1"/>
    <w:uiPriority w:val="4"/>
    <w:rsid w:val="0074063C"/>
    <w:rPr>
      <w:rFonts w:eastAsiaTheme="majorEastAsia" w:cstheme="majorBidi"/>
      <w:b/>
      <w:bCs/>
      <w:color w:val="0068B3"/>
      <w:sz w:val="36"/>
      <w:szCs w:val="28"/>
    </w:rPr>
  </w:style>
  <w:style w:type="character" w:customStyle="1" w:styleId="Kop2Char">
    <w:name w:val="Kop 2 Char"/>
    <w:aliases w:val="Paragraaf Char"/>
    <w:basedOn w:val="Standaardalinea-lettertype"/>
    <w:link w:val="Kop2"/>
    <w:uiPriority w:val="4"/>
    <w:rsid w:val="0064149B"/>
    <w:rPr>
      <w:rFonts w:eastAsiaTheme="majorEastAsia" w:cstheme="majorBidi"/>
      <w:b/>
      <w:bCs/>
      <w:color w:val="0068B3"/>
      <w:sz w:val="28"/>
      <w:szCs w:val="26"/>
    </w:rPr>
  </w:style>
  <w:style w:type="character" w:customStyle="1" w:styleId="Kop3Char">
    <w:name w:val="Kop 3 Char"/>
    <w:aliases w:val="Subkopje Char"/>
    <w:basedOn w:val="Standaardalinea-lettertype"/>
    <w:link w:val="Kop3"/>
    <w:uiPriority w:val="4"/>
    <w:rsid w:val="0064149B"/>
    <w:rPr>
      <w:rFonts w:eastAsiaTheme="majorEastAsia" w:cstheme="majorBidi"/>
      <w:b/>
      <w:bCs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86CDB"/>
    <w:rPr>
      <w:rFonts w:eastAsiaTheme="majorEastAsia" w:cstheme="majorBidi"/>
      <w:b/>
      <w:bCs/>
      <w:iCs/>
      <w:color w:val="00466E"/>
      <w:szCs w:val="24"/>
    </w:rPr>
  </w:style>
  <w:style w:type="paragraph" w:styleId="Citaat">
    <w:name w:val="Quote"/>
    <w:basedOn w:val="Standaard"/>
    <w:next w:val="Standaard"/>
    <w:link w:val="CitaatChar"/>
    <w:uiPriority w:val="29"/>
    <w:semiHidden/>
    <w:rsid w:val="008D6CE0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784729"/>
    <w:rPr>
      <w:rFonts w:cs="Times New Roman"/>
      <w:i/>
      <w:iCs/>
      <w:color w:val="000000" w:themeColor="text1"/>
      <w:szCs w:val="24"/>
    </w:rPr>
  </w:style>
  <w:style w:type="paragraph" w:customStyle="1" w:styleId="Titeldocument">
    <w:name w:val="Titel document"/>
    <w:basedOn w:val="Standaard"/>
    <w:next w:val="Standaard"/>
    <w:link w:val="TiteldocumentChar"/>
    <w:uiPriority w:val="19"/>
    <w:rsid w:val="00C64AFD"/>
    <w:pPr>
      <w:keepNext/>
      <w:keepLines/>
      <w:spacing w:after="360"/>
    </w:pPr>
    <w:rPr>
      <w:rFonts w:eastAsiaTheme="majorEastAsia" w:cstheme="majorBidi"/>
      <w:b/>
      <w:bCs/>
      <w:color w:val="00466E"/>
      <w:sz w:val="36"/>
      <w:szCs w:val="28"/>
    </w:rPr>
  </w:style>
  <w:style w:type="paragraph" w:styleId="Ondertitel">
    <w:name w:val="Subtitle"/>
    <w:basedOn w:val="Standaard"/>
    <w:next w:val="Standaard"/>
    <w:link w:val="OndertitelChar"/>
    <w:uiPriority w:val="19"/>
    <w:rsid w:val="008972A7"/>
    <w:rPr>
      <w:rFonts w:cs="Arial"/>
      <w:b/>
      <w:color w:val="00466E"/>
      <w:sz w:val="28"/>
      <w:szCs w:val="28"/>
    </w:rPr>
  </w:style>
  <w:style w:type="character" w:customStyle="1" w:styleId="TiteldocumentChar">
    <w:name w:val="Titel document Char"/>
    <w:basedOn w:val="Kop2Char"/>
    <w:link w:val="Titeldocument"/>
    <w:uiPriority w:val="19"/>
    <w:rsid w:val="00FF062D"/>
    <w:rPr>
      <w:rFonts w:eastAsiaTheme="majorEastAsia" w:cstheme="majorBidi"/>
      <w:b/>
      <w:bCs/>
      <w:color w:val="00466E"/>
      <w:sz w:val="36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57D4"/>
    <w:rPr>
      <w:rFonts w:asciiTheme="majorHAnsi" w:eastAsiaTheme="majorEastAsia" w:hAnsiTheme="majorHAnsi" w:cstheme="majorBidi"/>
      <w:color w:val="243F60" w:themeColor="accent1" w:themeShade="7F"/>
      <w:szCs w:val="24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9"/>
    <w:rsid w:val="008972A7"/>
    <w:rPr>
      <w:rFonts w:cs="Arial"/>
      <w:b/>
      <w:color w:val="00466E"/>
      <w:sz w:val="28"/>
      <w:szCs w:val="28"/>
    </w:rPr>
  </w:style>
  <w:style w:type="character" w:customStyle="1" w:styleId="Kop6Char">
    <w:name w:val="Kop 6 Char"/>
    <w:basedOn w:val="Standaardalinea-lettertype"/>
    <w:link w:val="Kop6"/>
    <w:rsid w:val="00B25FF4"/>
    <w:rPr>
      <w:rFonts w:cs="Times New Roman"/>
      <w:position w:val="14"/>
      <w:sz w:val="32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57D4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57D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57D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customStyle="1" w:styleId="Uitleg">
    <w:name w:val="Uitleg"/>
    <w:basedOn w:val="Standaard"/>
    <w:rsid w:val="008972A7"/>
    <w:pPr>
      <w:spacing w:line="360" w:lineRule="auto"/>
    </w:pPr>
    <w:rPr>
      <w:rFonts w:cs="Arial"/>
      <w:color w:val="00466E"/>
      <w:sz w:val="28"/>
      <w:szCs w:val="28"/>
    </w:rPr>
  </w:style>
  <w:style w:type="paragraph" w:customStyle="1" w:styleId="Inforapport">
    <w:name w:val="Info rapport"/>
    <w:basedOn w:val="Standaard"/>
    <w:rsid w:val="008972A7"/>
    <w:rPr>
      <w:rFonts w:cs="Arial"/>
      <w:noProof/>
      <w:color w:val="00466E"/>
      <w:sz w:val="24"/>
    </w:rPr>
  </w:style>
  <w:style w:type="paragraph" w:customStyle="1" w:styleId="Achterpagina">
    <w:name w:val="Achterpagina"/>
    <w:basedOn w:val="Standaard"/>
    <w:next w:val="Standaard"/>
    <w:rsid w:val="00763528"/>
    <w:pPr>
      <w:pageBreakBefore/>
    </w:pPr>
    <w:rPr>
      <w:noProof/>
    </w:rPr>
  </w:style>
  <w:style w:type="paragraph" w:customStyle="1" w:styleId="Opsommingcijfers">
    <w:name w:val="Opsomming cijfers"/>
    <w:basedOn w:val="Lijstalinea"/>
    <w:link w:val="OpsommingcijfersChar"/>
    <w:uiPriority w:val="9"/>
    <w:qFormat/>
    <w:rsid w:val="00763528"/>
    <w:pPr>
      <w:numPr>
        <w:numId w:val="6"/>
      </w:numPr>
      <w:tabs>
        <w:tab w:val="left" w:pos="284"/>
      </w:tabs>
      <w:ind w:left="567" w:hanging="567"/>
    </w:pPr>
  </w:style>
  <w:style w:type="paragraph" w:customStyle="1" w:styleId="Kopjeachterpagina">
    <w:name w:val="Kopje achterpagina"/>
    <w:basedOn w:val="Standaard"/>
    <w:next w:val="Standaard"/>
    <w:rsid w:val="008972A7"/>
    <w:pPr>
      <w:spacing w:after="280" w:line="276" w:lineRule="auto"/>
    </w:pPr>
    <w:rPr>
      <w:rFonts w:eastAsia="Calibri" w:cs="Arial"/>
      <w:b/>
      <w:noProof/>
      <w:color w:val="00466E"/>
      <w:sz w:val="28"/>
    </w:rPr>
  </w:style>
  <w:style w:type="paragraph" w:styleId="Ballontekst">
    <w:name w:val="Balloon Text"/>
    <w:basedOn w:val="Standaard"/>
    <w:link w:val="BallontekstChar"/>
    <w:semiHidden/>
    <w:rsid w:val="00B25FF4"/>
    <w:rPr>
      <w:rFonts w:ascii="Tahoma" w:hAnsi="Tahoma" w:cs="Tahoma"/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B03CD"/>
    <w:rPr>
      <w:rFonts w:ascii="Arial" w:hAnsi="Arial" w:cs="Times New Roman"/>
      <w:szCs w:val="24"/>
      <w:lang w:val="en-US"/>
    </w:rPr>
  </w:style>
  <w:style w:type="character" w:customStyle="1" w:styleId="OpsommingcijfersChar">
    <w:name w:val="Opsomming cijfers Char"/>
    <w:basedOn w:val="LijstalineaChar"/>
    <w:link w:val="Opsommingcijfers"/>
    <w:uiPriority w:val="9"/>
    <w:rsid w:val="00763528"/>
    <w:rPr>
      <w:rFonts w:ascii="Arial" w:hAnsi="Arial" w:cs="Times New Roman"/>
      <w:szCs w:val="24"/>
      <w:lang w:val="en-US"/>
    </w:rPr>
  </w:style>
  <w:style w:type="character" w:customStyle="1" w:styleId="BallontekstChar">
    <w:name w:val="Ballontekst Char"/>
    <w:basedOn w:val="Standaardalinea-lettertype"/>
    <w:link w:val="Ballontekst"/>
    <w:semiHidden/>
    <w:rsid w:val="00B25FF4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rsid w:val="00B25FF4"/>
    <w:pPr>
      <w:tabs>
        <w:tab w:val="center" w:pos="4536"/>
        <w:tab w:val="right" w:pos="9072"/>
      </w:tabs>
    </w:pPr>
    <w:rPr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B25FF4"/>
    <w:rPr>
      <w:rFonts w:cs="Times New Roman"/>
      <w:sz w:val="16"/>
      <w:szCs w:val="16"/>
      <w:lang w:eastAsia="nl-NL"/>
    </w:rPr>
  </w:style>
  <w:style w:type="paragraph" w:styleId="Voettekst">
    <w:name w:val="footer"/>
    <w:basedOn w:val="Standaard"/>
    <w:link w:val="VoettekstChar"/>
    <w:rsid w:val="00B25FF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25FF4"/>
    <w:rPr>
      <w:rFonts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25FF4"/>
    <w:rPr>
      <w:color w:val="80808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11921"/>
    <w:pPr>
      <w:numPr>
        <w:numId w:val="0"/>
      </w:numPr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Inhopg1">
    <w:name w:val="toc 1"/>
    <w:basedOn w:val="Standaard"/>
    <w:next w:val="Standaard"/>
    <w:uiPriority w:val="39"/>
    <w:unhideWhenUsed/>
    <w:rsid w:val="002C045F"/>
    <w:pPr>
      <w:tabs>
        <w:tab w:val="left" w:pos="454"/>
        <w:tab w:val="right" w:leader="dot" w:pos="9639"/>
      </w:tabs>
      <w:spacing w:before="100" w:after="100"/>
      <w:ind w:left="454" w:hanging="454"/>
    </w:pPr>
  </w:style>
  <w:style w:type="paragraph" w:styleId="Inhopg2">
    <w:name w:val="toc 2"/>
    <w:basedOn w:val="Standaard"/>
    <w:next w:val="Standaard"/>
    <w:uiPriority w:val="39"/>
    <w:unhideWhenUsed/>
    <w:rsid w:val="00C64AFD"/>
    <w:pPr>
      <w:tabs>
        <w:tab w:val="left" w:pos="1077"/>
        <w:tab w:val="right" w:leader="dot" w:pos="9639"/>
      </w:tabs>
      <w:spacing w:after="100"/>
      <w:ind w:left="1078" w:hanging="624"/>
    </w:pPr>
  </w:style>
  <w:style w:type="paragraph" w:styleId="Inhopg3">
    <w:name w:val="toc 3"/>
    <w:basedOn w:val="Standaard"/>
    <w:next w:val="Standaard"/>
    <w:uiPriority w:val="39"/>
    <w:unhideWhenUsed/>
    <w:rsid w:val="00C64AFD"/>
    <w:pPr>
      <w:tabs>
        <w:tab w:val="left" w:pos="284"/>
        <w:tab w:val="right" w:leader="dot" w:pos="9639"/>
      </w:tabs>
      <w:spacing w:after="100"/>
      <w:ind w:left="1361" w:hanging="284"/>
    </w:pPr>
  </w:style>
  <w:style w:type="character" w:styleId="Hyperlink">
    <w:name w:val="Hyperlink"/>
    <w:basedOn w:val="Standaardalinea-lettertype"/>
    <w:uiPriority w:val="99"/>
    <w:rsid w:val="00B25FF4"/>
    <w:rPr>
      <w:color w:val="0000FF"/>
      <w:u w:val="single"/>
    </w:rPr>
  </w:style>
  <w:style w:type="character" w:styleId="Verwijzingopmerking">
    <w:name w:val="annotation reference"/>
    <w:basedOn w:val="Standaardalinea-lettertype"/>
    <w:semiHidden/>
    <w:rsid w:val="00B25FF4"/>
    <w:rPr>
      <w:sz w:val="16"/>
    </w:rPr>
  </w:style>
  <w:style w:type="paragraph" w:styleId="Tekstopmerking">
    <w:name w:val="annotation text"/>
    <w:basedOn w:val="Standaard"/>
    <w:link w:val="TekstopmerkingChar"/>
    <w:semiHidden/>
    <w:rsid w:val="00B25FF4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B25FF4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312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31259"/>
    <w:rPr>
      <w:rFonts w:ascii="Arial" w:hAnsi="Arial" w:cs="Times New Roman"/>
      <w:b/>
      <w:bCs/>
      <w:sz w:val="20"/>
      <w:szCs w:val="20"/>
      <w:lang w:val="en-US" w:eastAsia="nl-NL"/>
    </w:rPr>
  </w:style>
  <w:style w:type="paragraph" w:styleId="Titel">
    <w:name w:val="Title"/>
    <w:basedOn w:val="Standaard"/>
    <w:next w:val="Standaard"/>
    <w:link w:val="TitelChar"/>
    <w:uiPriority w:val="19"/>
    <w:rsid w:val="00286CDB"/>
    <w:pPr>
      <w:keepNext/>
      <w:keepLines/>
      <w:pBdr>
        <w:bottom w:val="single" w:sz="8" w:space="4" w:color="4F81BD" w:themeColor="accent1"/>
      </w:pBdr>
      <w:spacing w:after="300"/>
      <w:contextualSpacing/>
      <w:outlineLvl w:val="0"/>
    </w:pPr>
    <w:rPr>
      <w:rFonts w:eastAsiaTheme="majorEastAsia" w:cstheme="majorBidi"/>
      <w:b/>
      <w:bCs/>
      <w:color w:val="17365D" w:themeColor="text2" w:themeShade="BF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9"/>
    <w:rsid w:val="00FF062D"/>
    <w:rPr>
      <w:rFonts w:eastAsiaTheme="majorEastAsia" w:cstheme="majorBidi"/>
      <w:b/>
      <w:bCs/>
      <w:color w:val="17365D" w:themeColor="text2" w:themeShade="BF"/>
      <w:spacing w:val="5"/>
      <w:kern w:val="28"/>
      <w:sz w:val="36"/>
      <w:szCs w:val="52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503DB"/>
    <w:pPr>
      <w:spacing w:after="100"/>
      <w:ind w:left="880"/>
    </w:pPr>
  </w:style>
  <w:style w:type="paragraph" w:customStyle="1" w:styleId="Inhoudsopgavekop">
    <w:name w:val="Inhoudsopgavekop"/>
    <w:basedOn w:val="Standaard"/>
    <w:next w:val="Standaard"/>
    <w:link w:val="InhoudsopgavekopChar"/>
    <w:qFormat/>
    <w:rsid w:val="0074063C"/>
    <w:pPr>
      <w:pageBreakBefore/>
      <w:spacing w:after="360"/>
    </w:pPr>
    <w:rPr>
      <w:b/>
      <w:color w:val="0068B3"/>
      <w:sz w:val="36"/>
      <w:szCs w:val="36"/>
    </w:rPr>
  </w:style>
  <w:style w:type="numbering" w:customStyle="1" w:styleId="Kopnummering">
    <w:name w:val="Kopnummering"/>
    <w:basedOn w:val="Geenlijst"/>
    <w:uiPriority w:val="99"/>
    <w:rsid w:val="00286CDB"/>
    <w:pPr>
      <w:numPr>
        <w:numId w:val="14"/>
      </w:numPr>
    </w:pPr>
  </w:style>
  <w:style w:type="character" w:customStyle="1" w:styleId="fontstyle01">
    <w:name w:val="fontstyle01"/>
    <w:basedOn w:val="Standaardalinea-lettertype"/>
    <w:rsid w:val="001F56FC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tandaardalinea-lettertype"/>
    <w:rsid w:val="001F56FC"/>
    <w:rPr>
      <w:rFonts w:ascii="Symbol" w:hAnsi="Symbol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VoorwoordSamenvatting">
    <w:name w:val="Voorwoord/Samenvatting"/>
    <w:next w:val="Standaard"/>
    <w:link w:val="VoorwoordSamenvattingChar"/>
    <w:qFormat/>
    <w:rsid w:val="001F56FC"/>
    <w:rPr>
      <w:rFonts w:cs="Times New Roman"/>
      <w:b/>
      <w:color w:val="0068B3"/>
      <w:sz w:val="36"/>
      <w:szCs w:val="36"/>
    </w:rPr>
  </w:style>
  <w:style w:type="character" w:customStyle="1" w:styleId="fontstyle31">
    <w:name w:val="fontstyle31"/>
    <w:basedOn w:val="Standaardalinea-lettertype"/>
    <w:rsid w:val="00774BA7"/>
    <w:rPr>
      <w:rFonts w:ascii="Arial" w:hAnsi="Arial" w:cs="Arial" w:hint="default"/>
      <w:b w:val="0"/>
      <w:bCs w:val="0"/>
      <w:i/>
      <w:iCs/>
      <w:color w:val="000000"/>
      <w:sz w:val="20"/>
      <w:szCs w:val="20"/>
    </w:rPr>
  </w:style>
  <w:style w:type="character" w:customStyle="1" w:styleId="InhoudsopgavekopChar">
    <w:name w:val="Inhoudsopgavekop Char"/>
    <w:basedOn w:val="Standaardalinea-lettertype"/>
    <w:link w:val="Inhoudsopgavekop"/>
    <w:rsid w:val="001F56FC"/>
    <w:rPr>
      <w:rFonts w:cs="Times New Roman"/>
      <w:b/>
      <w:color w:val="0068B3"/>
      <w:sz w:val="36"/>
      <w:szCs w:val="36"/>
    </w:rPr>
  </w:style>
  <w:style w:type="character" w:customStyle="1" w:styleId="VoorwoordSamenvattingChar">
    <w:name w:val="Voorwoord/Samenvatting Char"/>
    <w:basedOn w:val="InhoudsopgavekopChar"/>
    <w:link w:val="VoorwoordSamenvatting"/>
    <w:rsid w:val="001F56FC"/>
    <w:rPr>
      <w:rFonts w:cs="Times New Roman"/>
      <w:b/>
      <w:color w:val="0068B3"/>
      <w:sz w:val="36"/>
      <w:szCs w:val="36"/>
    </w:rPr>
  </w:style>
  <w:style w:type="character" w:customStyle="1" w:styleId="fontstyle41">
    <w:name w:val="fontstyle41"/>
    <w:basedOn w:val="Standaardalinea-lettertype"/>
    <w:rsid w:val="0011327A"/>
    <w:rPr>
      <w:rFonts w:ascii="Arial" w:hAnsi="Arial" w:cs="Arial" w:hint="default"/>
      <w:b w:val="0"/>
      <w:bCs w:val="0"/>
      <w:i/>
      <w:iCs/>
      <w:color w:val="000000"/>
      <w:sz w:val="20"/>
      <w:szCs w:val="20"/>
    </w:rPr>
  </w:style>
  <w:style w:type="paragraph" w:customStyle="1" w:styleId="Voorbeeldlichtgrijs">
    <w:name w:val="Voorbeeld (licht grijs)"/>
    <w:basedOn w:val="Standaard"/>
    <w:link w:val="VoorbeeldlichtgrijsChar"/>
    <w:qFormat/>
    <w:rsid w:val="001F5BF2"/>
    <w:rPr>
      <w:i/>
      <w:color w:val="808080" w:themeColor="background1" w:themeShade="80"/>
    </w:rPr>
  </w:style>
  <w:style w:type="character" w:customStyle="1" w:styleId="fontstyle11">
    <w:name w:val="fontstyle11"/>
    <w:basedOn w:val="Standaardalinea-lettertype"/>
    <w:rsid w:val="001849F3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VoorbeeldlichtgrijsChar">
    <w:name w:val="Voorbeeld (licht grijs) Char"/>
    <w:basedOn w:val="Standaardalinea-lettertype"/>
    <w:link w:val="Voorbeeldlichtgrijs"/>
    <w:rsid w:val="001F5BF2"/>
    <w:rPr>
      <w:rFonts w:cs="Times New Roman"/>
      <w:i/>
      <w:color w:val="808080" w:themeColor="background1" w:themeShade="80"/>
      <w:szCs w:val="24"/>
    </w:rPr>
  </w:style>
  <w:style w:type="paragraph" w:customStyle="1" w:styleId="Opsommingbullets">
    <w:name w:val="Opsomming bullets"/>
    <w:basedOn w:val="Lijstalinea"/>
    <w:link w:val="OpsommingbulletsChar"/>
    <w:qFormat/>
    <w:rsid w:val="003F7198"/>
    <w:pPr>
      <w:numPr>
        <w:numId w:val="22"/>
      </w:numPr>
    </w:pPr>
    <w:rPr>
      <w:rFonts w:cs="Arial"/>
      <w:color w:val="000000"/>
    </w:rPr>
  </w:style>
  <w:style w:type="paragraph" w:customStyle="1" w:styleId="Quotegroen">
    <w:name w:val="Quote groen"/>
    <w:basedOn w:val="Standaard"/>
    <w:link w:val="QuotegroenChar"/>
    <w:qFormat/>
    <w:rsid w:val="002C06C7"/>
    <w:pPr>
      <w:framePr w:wrap="notBeside" w:vAnchor="text" w:hAnchor="text" w:xAlign="center" w:y="1"/>
      <w:pBdr>
        <w:top w:val="single" w:sz="12" w:space="10" w:color="007A3E"/>
        <w:left w:val="single" w:sz="12" w:space="25" w:color="007A3E"/>
        <w:bottom w:val="dotted" w:sz="2" w:space="10" w:color="E5FFF2"/>
        <w:right w:val="dotted" w:sz="2" w:space="25" w:color="E5FFF2"/>
      </w:pBdr>
      <w:shd w:val="clear" w:color="auto" w:fill="E5FFF2"/>
      <w:jc w:val="center"/>
    </w:pPr>
    <w:rPr>
      <w:i/>
      <w:color w:val="007A3E"/>
      <w14:textFill>
        <w14:solidFill>
          <w14:srgbClr w14:val="007A3E">
            <w14:lumMod w14:val="75000"/>
          </w14:srgbClr>
        </w14:solidFill>
      </w14:textFill>
    </w:rPr>
  </w:style>
  <w:style w:type="character" w:customStyle="1" w:styleId="OpsommingbulletsChar">
    <w:name w:val="Opsomming bullets Char"/>
    <w:basedOn w:val="LijstalineaChar"/>
    <w:link w:val="Opsommingbullets"/>
    <w:rsid w:val="003F7198"/>
    <w:rPr>
      <w:rFonts w:ascii="Arial" w:hAnsi="Arial" w:cs="Arial"/>
      <w:color w:val="000000"/>
      <w:szCs w:val="20"/>
      <w:lang w:val="en-US"/>
    </w:rPr>
  </w:style>
  <w:style w:type="paragraph" w:customStyle="1" w:styleId="Quoteblauw">
    <w:name w:val="Quote blauw"/>
    <w:basedOn w:val="Quotegroen"/>
    <w:link w:val="QuoteblauwChar"/>
    <w:qFormat/>
    <w:rsid w:val="002C06C7"/>
    <w:pPr>
      <w:framePr w:wrap="notBeside"/>
      <w:pBdr>
        <w:top w:val="single" w:sz="12" w:space="10" w:color="0068B3"/>
        <w:left w:val="single" w:sz="12" w:space="25" w:color="0068B3"/>
      </w:pBdr>
      <w:shd w:val="clear" w:color="auto" w:fill="CDEAFF"/>
    </w:pPr>
    <w:rPr>
      <w:color w:val="0068B3"/>
      <w14:textFill>
        <w14:solidFill>
          <w14:srgbClr w14:val="0068B3">
            <w14:lumMod w14:val="75000"/>
          </w14:srgbClr>
        </w14:solidFill>
      </w14:textFill>
    </w:rPr>
  </w:style>
  <w:style w:type="character" w:customStyle="1" w:styleId="QuotegroenChar">
    <w:name w:val="Quote groen Char"/>
    <w:basedOn w:val="Standaardalinea-lettertype"/>
    <w:link w:val="Quotegroen"/>
    <w:rsid w:val="002C06C7"/>
    <w:rPr>
      <w:rFonts w:cs="Times New Roman"/>
      <w:i/>
      <w:color w:val="007A3E"/>
      <w:szCs w:val="24"/>
      <w:shd w:val="clear" w:color="auto" w:fill="E5FFF2"/>
      <w14:textFill>
        <w14:solidFill>
          <w14:srgbClr w14:val="007A3E">
            <w14:lumMod w14:val="75000"/>
          </w14:srgbClr>
        </w14:solidFill>
      </w14:textFill>
    </w:rPr>
  </w:style>
  <w:style w:type="character" w:customStyle="1" w:styleId="QuoteblauwChar">
    <w:name w:val="Quote blauw Char"/>
    <w:basedOn w:val="QuotegroenChar"/>
    <w:link w:val="Quoteblauw"/>
    <w:rsid w:val="002C06C7"/>
    <w:rPr>
      <w:rFonts w:cs="Times New Roman"/>
      <w:i/>
      <w:color w:val="0068B3"/>
      <w:szCs w:val="24"/>
      <w:shd w:val="clear" w:color="auto" w:fill="CDEAFF"/>
      <w14:textFill>
        <w14:solidFill>
          <w14:srgbClr w14:val="0068B3">
            <w14:lumMod w14:val="75000"/>
          </w14:srgbClr>
        </w14:solidFill>
      </w14:textFill>
    </w:rPr>
  </w:style>
  <w:style w:type="table" w:styleId="Tabelraster">
    <w:name w:val="Table Grid"/>
    <w:basedOn w:val="Standaardtabel"/>
    <w:rsid w:val="00B25FF4"/>
    <w:pPr>
      <w:widowControl w:val="0"/>
      <w:spacing w:line="240" w:lineRule="auto"/>
    </w:pPr>
    <w:rPr>
      <w:rFonts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belsgrijs">
    <w:name w:val="Labels grijs"/>
    <w:basedOn w:val="Standaard"/>
    <w:rsid w:val="00B25FF4"/>
    <w:pPr>
      <w:tabs>
        <w:tab w:val="left" w:pos="2880"/>
        <w:tab w:val="left" w:pos="5761"/>
      </w:tabs>
    </w:pPr>
    <w:rPr>
      <w:color w:val="808080"/>
      <w:sz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67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vdPouw\AppData\Local\Temp\11\IWRITER\Marktconsultatie%20SE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6C68D10A8B845A66C37ABE71A111B" ma:contentTypeVersion="12" ma:contentTypeDescription="Een nieuw document maken." ma:contentTypeScope="" ma:versionID="a4b02af8b56cbcc35da6f2970f1bc507">
  <xsd:schema xmlns:xsd="http://www.w3.org/2001/XMLSchema" xmlns:xs="http://www.w3.org/2001/XMLSchema" xmlns:p="http://schemas.microsoft.com/office/2006/metadata/properties" xmlns:ns2="1bb37e80-5433-4545-829f-e19577546a3e" xmlns:ns3="19c608ed-3474-4c76-b485-ff1efde38892" targetNamespace="http://schemas.microsoft.com/office/2006/metadata/properties" ma:root="true" ma:fieldsID="3af931843dc1f11d8255a6bd42afe3e5" ns2:_="" ns3:_="">
    <xsd:import namespace="1bb37e80-5433-4545-829f-e19577546a3e"/>
    <xsd:import namespace="19c608ed-3474-4c76-b485-ff1efde38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37e80-5433-4545-829f-e19577546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08ed-3474-4c76-b485-ff1efde38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182034-9A6C-4A68-BEA6-41354E593A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55609C-8304-4670-922E-E48B1A7AF5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8BB6A4-8C5E-47DB-89C2-FCB3380FC4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87A3E5-EB80-4A04-ACAD-8F7F32EEE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37e80-5433-4545-829f-e19577546a3e"/>
    <ds:schemaRef ds:uri="19c608ed-3474-4c76-b485-ff1efde38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Marktconsultatie SED</Template>
  <TotalTime>1</TotalTime>
  <Pages>5</Pages>
  <Words>597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Marktconsultatie SED Organisatie</vt:lpstr>
    </vt:vector>
  </TitlesOfParts>
  <Company>SED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 SED Organisatie</dc:title>
  <dc:creator>Ramon Otto</dc:creator>
  <cp:keywords>Marktverkenning;SED;marktconsultatie document</cp:keywords>
  <cp:lastModifiedBy>Ramon Otto</cp:lastModifiedBy>
  <cp:revision>3</cp:revision>
  <cp:lastPrinted>2017-02-03T12:18:00Z</cp:lastPrinted>
  <dcterms:created xsi:type="dcterms:W3CDTF">2020-11-27T11:42:00Z</dcterms:created>
  <dcterms:modified xsi:type="dcterms:W3CDTF">2020-11-27T11:43:00Z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Gewijzigd">
    <vt:lpwstr>120614 01:43</vt:lpwstr>
  </property>
  <property fmtid="{D5CDD505-2E9C-101B-9397-08002B2CF9AE}" pid="3" name="BLOB_ITEM_KEY">
    <vt:lpwstr>4804A103F8A04A4F9E4873626AB302CD</vt:lpwstr>
  </property>
  <property fmtid="{D5CDD505-2E9C-101B-9397-08002B2CF9AE}" pid="4" name="dossierId">
    <vt:lpwstr/>
  </property>
  <property fmtid="{D5CDD505-2E9C-101B-9397-08002B2CF9AE}" pid="5" name="processBin">
    <vt:lpwstr/>
  </property>
  <property fmtid="{D5CDD505-2E9C-101B-9397-08002B2CF9AE}" pid="6" name="cm_title">
    <vt:lpwstr/>
  </property>
  <property fmtid="{D5CDD505-2E9C-101B-9397-08002B2CF9AE}" pid="7" name="cm_name">
    <vt:lpwstr/>
  </property>
  <property fmtid="{D5CDD505-2E9C-101B-9397-08002B2CF9AE}" pid="8" name="gu_confidentiality">
    <vt:lpwstr>Geen</vt:lpwstr>
  </property>
  <property fmtid="{D5CDD505-2E9C-101B-9397-08002B2CF9AE}" pid="9" name="gu_documentKind">
    <vt:lpwstr>Intern</vt:lpwstr>
  </property>
  <property fmtid="{D5CDD505-2E9C-101B-9397-08002B2CF9AE}" pid="10" name="gu_publicationLevel">
    <vt:lpwstr>Niet publiceren</vt:lpwstr>
  </property>
  <property fmtid="{D5CDD505-2E9C-101B-9397-08002B2CF9AE}" pid="11" name="MSIP_Label_1a718395-49d7-446a-8106-6756e5d3d588_Enabled">
    <vt:lpwstr>True</vt:lpwstr>
  </property>
  <property fmtid="{D5CDD505-2E9C-101B-9397-08002B2CF9AE}" pid="12" name="MSIP_Label_1a718395-49d7-446a-8106-6756e5d3d588_SiteId">
    <vt:lpwstr>476a641b-841a-4350-b906-22d459b1bbaf</vt:lpwstr>
  </property>
  <property fmtid="{D5CDD505-2E9C-101B-9397-08002B2CF9AE}" pid="13" name="MSIP_Label_1a718395-49d7-446a-8106-6756e5d3d588_Owner">
    <vt:lpwstr>kristel.vanderpouwkraan@sed-wf.nl</vt:lpwstr>
  </property>
  <property fmtid="{D5CDD505-2E9C-101B-9397-08002B2CF9AE}" pid="14" name="MSIP_Label_1a718395-49d7-446a-8106-6756e5d3d588_SetDate">
    <vt:lpwstr>2020-03-27T08:49:24.0965958Z</vt:lpwstr>
  </property>
  <property fmtid="{D5CDD505-2E9C-101B-9397-08002B2CF9AE}" pid="15" name="MSIP_Label_1a718395-49d7-446a-8106-6756e5d3d588_Name">
    <vt:lpwstr>1-Basis Niveau</vt:lpwstr>
  </property>
  <property fmtid="{D5CDD505-2E9C-101B-9397-08002B2CF9AE}" pid="16" name="MSIP_Label_1a718395-49d7-446a-8106-6756e5d3d588_Application">
    <vt:lpwstr>Microsoft Azure Information Protection</vt:lpwstr>
  </property>
  <property fmtid="{D5CDD505-2E9C-101B-9397-08002B2CF9AE}" pid="17" name="MSIP_Label_1a718395-49d7-446a-8106-6756e5d3d588_ActionId">
    <vt:lpwstr>319efff1-db3c-403e-94f7-5036416a6170</vt:lpwstr>
  </property>
  <property fmtid="{D5CDD505-2E9C-101B-9397-08002B2CF9AE}" pid="18" name="MSIP_Label_1a718395-49d7-446a-8106-6756e5d3d588_Extended_MSFT_Method">
    <vt:lpwstr>Automatic</vt:lpwstr>
  </property>
  <property fmtid="{D5CDD505-2E9C-101B-9397-08002B2CF9AE}" pid="19" name="Sensitivity">
    <vt:lpwstr>1-Basis Niveau</vt:lpwstr>
  </property>
  <property fmtid="{D5CDD505-2E9C-101B-9397-08002B2CF9AE}" pid="20" name="ContentTypeId">
    <vt:lpwstr>0x0101004996C68D10A8B845A66C37ABE71A111B</vt:lpwstr>
  </property>
  <property fmtid="{D5CDD505-2E9C-101B-9397-08002B2CF9AE}" pid="21" name="Order">
    <vt:r8>1909400</vt:r8>
  </property>
</Properties>
</file>