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F2E" w:rsidRPr="00AC26DE" w:rsidRDefault="00363902" w:rsidP="00363902">
      <w:pPr>
        <w:rPr>
          <w:rFonts w:cs="Arial"/>
          <w:szCs w:val="22"/>
        </w:rPr>
      </w:pPr>
      <w:bookmarkStart w:id="0" w:name="Title"/>
      <w:r w:rsidRPr="00AC26DE">
        <w:rPr>
          <w:rFonts w:cs="Arial"/>
          <w:noProof/>
          <w:szCs w:val="22"/>
          <w:lang w:eastAsia="nl-N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CED6EF5" wp14:editId="0BC66DD2">
                <wp:simplePos x="0" y="0"/>
                <wp:positionH relativeFrom="column">
                  <wp:posOffset>-900430</wp:posOffset>
                </wp:positionH>
                <wp:positionV relativeFrom="paragraph">
                  <wp:posOffset>-1440180</wp:posOffset>
                </wp:positionV>
                <wp:extent cx="7574335" cy="1821181"/>
                <wp:effectExtent l="0" t="0" r="7620" b="7620"/>
                <wp:wrapNone/>
                <wp:docPr id="1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4335" cy="1821181"/>
                          <a:chOff x="0" y="0"/>
                          <a:chExt cx="7574335" cy="1821181"/>
                        </a:xfrm>
                      </wpg:grpSpPr>
                      <wpg:grpSp>
                        <wpg:cNvPr id="8" name="Groep 8"/>
                        <wpg:cNvGrpSpPr/>
                        <wpg:grpSpPr>
                          <a:xfrm>
                            <a:off x="0" y="0"/>
                            <a:ext cx="7574335" cy="1821181"/>
                            <a:chOff x="0" y="0"/>
                            <a:chExt cx="7574660" cy="1821740"/>
                          </a:xfrm>
                        </wpg:grpSpPr>
                        <pic:pic xmlns:pic="http://schemas.openxmlformats.org/drawingml/2006/picture">
                          <pic:nvPicPr>
                            <pic:cNvPr id="9" name="Afbeelding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78985" y="1"/>
                              <a:ext cx="3495675" cy="182173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Afbeelding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267"/>
                            <a:stretch/>
                          </pic:blipFill>
                          <pic:spPr bwMode="auto">
                            <a:xfrm>
                              <a:off x="0" y="0"/>
                              <a:ext cx="3600450" cy="12287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1" name="Tekstvak 11"/>
                        <wps:cNvSpPr txBox="1"/>
                        <wps:spPr>
                          <a:xfrm>
                            <a:off x="4880345" y="287079"/>
                            <a:ext cx="2462964" cy="1094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91B45" w:rsidRDefault="00047A97" w:rsidP="00363902">
                              <w:pPr>
                                <w:jc w:val="center"/>
                                <w:rPr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Vragen s</w:t>
                              </w:r>
                              <w:r w:rsidR="00D70F59">
                                <w:rPr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chriftelijke marktconsultatie </w:t>
                              </w:r>
                            </w:p>
                            <w:p w:rsidR="00D70F59" w:rsidRPr="00D70F59" w:rsidRDefault="00D70F59" w:rsidP="00363902">
                              <w:pPr>
                                <w:jc w:val="center"/>
                                <w:rPr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Hulp bij het Huishouden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ED6EF5" id="Groep 1" o:spid="_x0000_s1026" style="position:absolute;margin-left:-70.9pt;margin-top:-113.4pt;width:596.4pt;height:143.4pt;z-index:-251656192;mso-height-relative:margin" coordsize="75743,182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vP/2qP+TY/iJ/2Iurf+kctegE8Zrz/wDanIH7MfxEz/0Iurf+kctaYf8AjR9V&#10;+ZNT4GfyV0UfhRX9OUf4cT417hRRRWg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2KEZG&#10;K5j4xaO3iD4R+KNDjXc154dvYFXbuyXgdcY79a6eoruCOe3eGUblkUqynuDX8u03y1E/M+zaurH8&#10;e19Cbe9mg/uTMv5Eioa6L4v+F5/BHxZ8UeDLrcJNH8RX1jJu67oZ3jPYd19K52v6cw8uehB+X6Hx&#10;0l7zCiiiti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7FKa/K4p1I33a/ls+0P5Zv+Co/&#10;gJvht/wUO+MHhlbcxqfHV9eoOeRcyfaM/Q+bXgtfev8AwcffDI+AP+Ckl/4gjiVIfFnhTT9VjwPv&#10;MPMtnP1zbn8xXwVX9HZDiFisno1L7xS+aSPk8RDkxEkFFFFesc4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9ilFFFfy2faH47/wDB1V8IHl0/4VfHi0tN32eS90K+kC9Q+yeHJ9is2P8AeNfj&#10;nzX9I/8AwXp+BTfG7/gmp44k0+087UvCb2viDT/l5At5R5//AJLvPx6gV/NxX7dwHi1iMlVLrCTX&#10;36nzmZ0+XE83dBRRRX2x5w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9ilFFFfy2faGF8Q&#10;/BOjfEfwFrXw/wDEUPmWOtaXcWN5HjOY5UKMPyav5MPjj8L9d+CPxl8VfB7xLbNFf+F/EN5plyrK&#10;RloZmj3DP8LBQwPcMD3r+uoqPSv59/8Ag5G/Znk+Dv7cMPxi0rT/AC9J+JGjJfecifKL+3KwXC/7&#10;xXyX/wCB+1foHh9mHscylhpPSa/Ff8C55eaU+akp9j89aKM0Zr9kPn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7FKKKK/ls+0CvhH/g4K/ZRk/aK/YM1TxtoGmfaNd+HN0NcslRMu9qPkukH&#10;/bJjJjv5WOpFfdhDEYzVLxD4e0rxRoN74a16xjurHULWS2vLaQZWWJ1Ksp9ipIrry/FTwGNp4iG8&#10;Wn8uv3mdWn7Sm49z+PoEY4or2D9vz9l3Wf2OP2t/G3wG1OKT7LpesSPodw4/4+NOlJe2k+pjZVb0&#10;ZSK8fByK/pHC4iGKw8K0NpJP7z5GUXTk4voFFFFdBI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">
                <v:group id="Groep 8" o:spid="_x0000_s1027" style="position:absolute;width:75743;height:18211" coordsize="75746,1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9" o:spid="_x0000_s1028" type="#_x0000_t75" style="position:absolute;left:40789;width:34957;height:18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">
                    <v:imagedata r:id="rId10" o:title=""/>
                  </v:shape>
                  <v:shape id="Afbeelding 10" o:spid="_x0000_s1029" type="#_x0000_t75" style="position:absolute;width:36004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">
                    <v:imagedata r:id="rId11" o:title="" cropright="34254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1" o:spid="_x0000_s1030" type="#_x0000_t202" style="position:absolute;left:48803;top:2870;width:24630;height:10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:rsidR="00191B45" w:rsidRDefault="00047A97" w:rsidP="00363902">
                        <w:pPr>
                          <w:jc w:val="center"/>
                          <w:rPr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Vragen s</w:t>
                        </w:r>
                        <w:r w:rsidR="00D70F59">
                          <w:rPr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chriftelijke marktconsultatie </w:t>
                        </w:r>
                      </w:p>
                      <w:p w:rsidR="00D70F59" w:rsidRPr="00D70F59" w:rsidRDefault="00D70F59" w:rsidP="00363902">
                        <w:pPr>
                          <w:jc w:val="center"/>
                          <w:rPr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Hulp bij het Huishouden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63902" w:rsidRPr="00AC26DE" w:rsidRDefault="00363902" w:rsidP="004766C2">
      <w:pPr>
        <w:spacing w:line="276" w:lineRule="auto"/>
        <w:rPr>
          <w:rStyle w:val="Berichtkoplabel"/>
          <w:rFonts w:cs="Arial"/>
          <w:b w:val="0"/>
          <w:sz w:val="22"/>
          <w:szCs w:val="22"/>
        </w:rPr>
      </w:pPr>
    </w:p>
    <w:p w:rsidR="00CF783F" w:rsidRPr="00AC26DE" w:rsidRDefault="00CF783F" w:rsidP="004766C2">
      <w:pPr>
        <w:spacing w:line="276" w:lineRule="auto"/>
        <w:rPr>
          <w:rStyle w:val="Berichtkoplabel"/>
          <w:rFonts w:cs="Arial"/>
          <w:b w:val="0"/>
          <w:sz w:val="22"/>
          <w:szCs w:val="22"/>
        </w:rPr>
      </w:pPr>
    </w:p>
    <w:p w:rsidR="00D70F59" w:rsidRPr="00AC26DE" w:rsidRDefault="00D70F59" w:rsidP="004766C2">
      <w:pPr>
        <w:spacing w:line="276" w:lineRule="auto"/>
        <w:rPr>
          <w:rStyle w:val="Berichtkoplabel"/>
          <w:rFonts w:cs="Arial"/>
          <w:b w:val="0"/>
          <w:sz w:val="22"/>
          <w:szCs w:val="22"/>
        </w:rPr>
      </w:pPr>
      <w:r w:rsidRPr="00AC26DE">
        <w:rPr>
          <w:rStyle w:val="Berichtkoplabel"/>
          <w:rFonts w:cs="Arial"/>
          <w:b w:val="0"/>
          <w:sz w:val="22"/>
          <w:szCs w:val="22"/>
        </w:rPr>
        <w:t xml:space="preserve">Betreft: </w:t>
      </w:r>
      <w:r w:rsidR="00047A97">
        <w:rPr>
          <w:rStyle w:val="Berichtkoplabel"/>
          <w:rFonts w:cs="Arial"/>
          <w:b w:val="0"/>
          <w:sz w:val="22"/>
          <w:szCs w:val="22"/>
        </w:rPr>
        <w:t>Vragen s</w:t>
      </w:r>
      <w:r w:rsidRPr="00AC26DE">
        <w:rPr>
          <w:rStyle w:val="Berichtkoplabel"/>
          <w:rFonts w:cs="Arial"/>
          <w:b w:val="0"/>
          <w:sz w:val="22"/>
          <w:szCs w:val="22"/>
        </w:rPr>
        <w:t>chriftelijke marktconsultatie Hulp bij het Huishouden</w:t>
      </w:r>
      <w:permStart w:id="1054820654" w:edGrp="everyone"/>
      <w:permEnd w:id="1054820654"/>
    </w:p>
    <w:p w:rsidR="00D70F59" w:rsidRPr="00AC26DE" w:rsidRDefault="00D70F59" w:rsidP="004766C2">
      <w:pPr>
        <w:spacing w:line="276" w:lineRule="auto"/>
        <w:rPr>
          <w:rStyle w:val="Berichtkoplabel"/>
          <w:rFonts w:cs="Arial"/>
          <w:b w:val="0"/>
          <w:sz w:val="22"/>
          <w:szCs w:val="22"/>
        </w:rPr>
      </w:pPr>
      <w:r w:rsidRPr="00AC26DE">
        <w:rPr>
          <w:rStyle w:val="Berichtkoplabel"/>
          <w:rFonts w:cs="Arial"/>
          <w:b w:val="0"/>
          <w:sz w:val="22"/>
          <w:szCs w:val="22"/>
        </w:rPr>
        <w:t xml:space="preserve">Datum: </w:t>
      </w:r>
      <w:r w:rsidR="009C35D1">
        <w:rPr>
          <w:rStyle w:val="Berichtkoplabel"/>
          <w:rFonts w:cs="Arial"/>
          <w:b w:val="0"/>
          <w:sz w:val="22"/>
          <w:szCs w:val="22"/>
        </w:rPr>
        <w:t>2</w:t>
      </w:r>
      <w:r w:rsidR="00723C91">
        <w:rPr>
          <w:rStyle w:val="Berichtkoplabel"/>
          <w:rFonts w:cs="Arial"/>
          <w:b w:val="0"/>
          <w:sz w:val="22"/>
          <w:szCs w:val="22"/>
        </w:rPr>
        <w:t>7</w:t>
      </w:r>
      <w:r w:rsidR="009C35D1">
        <w:rPr>
          <w:rStyle w:val="Berichtkoplabel"/>
          <w:rFonts w:cs="Arial"/>
          <w:b w:val="0"/>
          <w:sz w:val="22"/>
          <w:szCs w:val="22"/>
        </w:rPr>
        <w:t xml:space="preserve"> november</w:t>
      </w:r>
      <w:r w:rsidRPr="00AC26DE">
        <w:rPr>
          <w:rStyle w:val="Berichtkoplabel"/>
          <w:rFonts w:cs="Arial"/>
          <w:b w:val="0"/>
          <w:sz w:val="22"/>
          <w:szCs w:val="22"/>
        </w:rPr>
        <w:t xml:space="preserve"> 202</w:t>
      </w:r>
      <w:r w:rsidR="00BC4A83">
        <w:rPr>
          <w:rStyle w:val="Berichtkoplabel"/>
          <w:rFonts w:cs="Arial"/>
          <w:b w:val="0"/>
          <w:sz w:val="22"/>
          <w:szCs w:val="22"/>
        </w:rPr>
        <w:t>0</w:t>
      </w:r>
    </w:p>
    <w:p w:rsidR="00D70F59" w:rsidRDefault="005701BD" w:rsidP="00D70F59">
      <w:pPr>
        <w:rPr>
          <w:rFonts w:cs="Arial"/>
          <w:szCs w:val="22"/>
          <w:lang w:eastAsia="nl-NL"/>
        </w:rPr>
      </w:pPr>
      <w:r w:rsidRPr="005701BD">
        <w:rPr>
          <w:rFonts w:cs="Arial"/>
          <w:szCs w:val="22"/>
          <w:lang w:eastAsia="nl-NL"/>
        </w:rPr>
        <w:t xml:space="preserve">BEANTWOORDING VAN DE VRAGEN UITERLIJK </w:t>
      </w:r>
      <w:r w:rsidR="009C35D1">
        <w:rPr>
          <w:rFonts w:cs="Arial"/>
          <w:szCs w:val="22"/>
          <w:lang w:eastAsia="nl-NL"/>
        </w:rPr>
        <w:t>23 december 2020 12:00 uur</w:t>
      </w:r>
      <w:r>
        <w:rPr>
          <w:rFonts w:cs="Arial"/>
          <w:szCs w:val="22"/>
          <w:lang w:eastAsia="nl-NL"/>
        </w:rPr>
        <w:t xml:space="preserve"> </w:t>
      </w:r>
      <w:r w:rsidRPr="005701BD">
        <w:rPr>
          <w:rFonts w:cs="Arial"/>
          <w:szCs w:val="22"/>
          <w:lang w:eastAsia="nl-NL"/>
        </w:rPr>
        <w:t xml:space="preserve"> </w:t>
      </w:r>
      <w:r>
        <w:rPr>
          <w:rFonts w:cs="Arial"/>
          <w:szCs w:val="22"/>
          <w:lang w:eastAsia="nl-NL"/>
        </w:rPr>
        <w:t>via TenderNed</w:t>
      </w:r>
    </w:p>
    <w:p w:rsidR="005701BD" w:rsidRPr="00AC26DE" w:rsidRDefault="005701BD" w:rsidP="00D70F59">
      <w:pPr>
        <w:rPr>
          <w:rFonts w:cs="Arial"/>
          <w:szCs w:val="22"/>
          <w:lang w:eastAsia="nl-NL"/>
        </w:rPr>
      </w:pPr>
    </w:p>
    <w:p w:rsidR="00AC26DE" w:rsidRDefault="005701BD" w:rsidP="00AC26DE">
      <w:pPr>
        <w:rPr>
          <w:rFonts w:cs="Arial"/>
          <w:szCs w:val="22"/>
          <w:u w:val="single"/>
          <w:lang w:eastAsia="nl-NL"/>
        </w:rPr>
      </w:pPr>
      <w:r>
        <w:rPr>
          <w:rFonts w:cs="Arial"/>
          <w:szCs w:val="22"/>
          <w:u w:val="single"/>
          <w:lang w:eastAsia="nl-NL"/>
        </w:rPr>
        <w:t>V</w:t>
      </w:r>
      <w:r w:rsidR="00AC26DE" w:rsidRPr="00AC26DE">
        <w:rPr>
          <w:rFonts w:cs="Arial"/>
          <w:szCs w:val="22"/>
          <w:u w:val="single"/>
          <w:lang w:eastAsia="nl-NL"/>
        </w:rPr>
        <w:t>ragen</w:t>
      </w:r>
      <w:r>
        <w:rPr>
          <w:rFonts w:cs="Arial"/>
          <w:szCs w:val="22"/>
          <w:u w:val="single"/>
          <w:lang w:eastAsia="nl-NL"/>
        </w:rPr>
        <w:t>:</w:t>
      </w:r>
    </w:p>
    <w:p w:rsidR="00FA0886" w:rsidRDefault="00FA0886" w:rsidP="00AC26DE">
      <w:pPr>
        <w:rPr>
          <w:rFonts w:cs="Arial"/>
          <w:szCs w:val="22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1.</w:t>
            </w:r>
          </w:p>
        </w:tc>
        <w:tc>
          <w:tcPr>
            <w:tcW w:w="8783" w:type="dxa"/>
          </w:tcPr>
          <w:p w:rsidR="00FA0886" w:rsidRDefault="00FA0886" w:rsidP="00FA0886">
            <w:pPr>
              <w:spacing w:line="280" w:lineRule="atLeast"/>
              <w:contextualSpacing/>
              <w:rPr>
                <w:rFonts w:cs="Arial"/>
                <w:szCs w:val="22"/>
                <w:lang w:eastAsia="nl-NL"/>
              </w:rPr>
            </w:pPr>
            <w:r w:rsidRPr="00AC26DE">
              <w:rPr>
                <w:rFonts w:cs="Arial"/>
                <w:color w:val="000000" w:themeColor="text1"/>
                <w:szCs w:val="22"/>
                <w:lang w:val="nl-NL"/>
              </w:rPr>
              <w:t xml:space="preserve">Herkent u dat er sprake is van een krapte </w:t>
            </w:r>
            <w:r>
              <w:rPr>
                <w:rFonts w:cs="Arial"/>
                <w:color w:val="000000" w:themeColor="text1"/>
                <w:szCs w:val="22"/>
                <w:lang w:val="nl-NL"/>
              </w:rPr>
              <w:t xml:space="preserve">op de arbeidsmarkt </w:t>
            </w:r>
            <w:r w:rsidRPr="00AC26DE">
              <w:rPr>
                <w:rFonts w:cs="Arial"/>
                <w:color w:val="000000" w:themeColor="text1"/>
                <w:szCs w:val="22"/>
                <w:lang w:val="nl-NL"/>
              </w:rPr>
              <w:t>en hoe gaat u daar als aanbieder mee om?</w:t>
            </w:r>
          </w:p>
        </w:tc>
      </w:tr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  <w:permStart w:id="1633762109" w:edGrp="everyone"/>
            <w:r>
              <w:rPr>
                <w:rFonts w:cs="Arial"/>
                <w:szCs w:val="22"/>
                <w:lang w:eastAsia="nl-NL"/>
              </w:rPr>
              <w:t>Uw antwoord:</w:t>
            </w:r>
          </w:p>
          <w:permEnd w:id="1633762109"/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</w:tr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2.</w:t>
            </w:r>
          </w:p>
        </w:tc>
        <w:tc>
          <w:tcPr>
            <w:tcW w:w="8783" w:type="dxa"/>
          </w:tcPr>
          <w:p w:rsidR="00FA0886" w:rsidRPr="00AC26DE" w:rsidRDefault="00FA0886" w:rsidP="00FA0886">
            <w:pPr>
              <w:spacing w:line="280" w:lineRule="atLeast"/>
              <w:contextualSpacing/>
              <w:rPr>
                <w:rFonts w:cs="Arial"/>
                <w:color w:val="000000" w:themeColor="text1"/>
                <w:szCs w:val="22"/>
                <w:lang w:val="nl-NL"/>
              </w:rPr>
            </w:pPr>
            <w:r w:rsidRPr="00AC26DE">
              <w:rPr>
                <w:rFonts w:cs="Arial"/>
                <w:color w:val="000000" w:themeColor="text1"/>
                <w:szCs w:val="22"/>
                <w:lang w:val="nl-NL"/>
              </w:rPr>
              <w:t>Welke mogelijkheden en oplossingen ziet u naast werving om deze krapte op te vangen? Welke voorwaarden zijn daarvoor nodig?</w:t>
            </w:r>
          </w:p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</w:tr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FA0886" w:rsidRPr="00AC26DE" w:rsidRDefault="00FA0886" w:rsidP="00FA0886">
            <w:pPr>
              <w:spacing w:line="280" w:lineRule="atLeast"/>
              <w:contextualSpacing/>
              <w:rPr>
                <w:rFonts w:cs="Arial"/>
                <w:szCs w:val="22"/>
                <w:lang w:val="nl-NL"/>
              </w:rPr>
            </w:pPr>
            <w:permStart w:id="117047685" w:edGrp="everyone"/>
            <w:r w:rsidRPr="00AC26DE">
              <w:rPr>
                <w:rFonts w:cs="Arial"/>
                <w:szCs w:val="22"/>
                <w:lang w:val="nl-NL"/>
              </w:rPr>
              <w:t>Uw antwoord:</w:t>
            </w:r>
          </w:p>
          <w:permEnd w:id="117047685"/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</w:tr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3.</w:t>
            </w:r>
          </w:p>
        </w:tc>
        <w:tc>
          <w:tcPr>
            <w:tcW w:w="8783" w:type="dxa"/>
          </w:tcPr>
          <w:p w:rsidR="00FA0886" w:rsidRPr="00AC26DE" w:rsidRDefault="00FA0886" w:rsidP="00FA0886">
            <w:pPr>
              <w:spacing w:line="280" w:lineRule="atLeast"/>
              <w:contextualSpacing/>
              <w:rPr>
                <w:rFonts w:cs="Arial"/>
                <w:color w:val="000000" w:themeColor="text1"/>
                <w:szCs w:val="22"/>
                <w:lang w:val="nl-NL"/>
              </w:rPr>
            </w:pPr>
            <w:r w:rsidRPr="00AC26DE">
              <w:rPr>
                <w:rFonts w:cs="Arial"/>
                <w:color w:val="000000" w:themeColor="text1"/>
                <w:szCs w:val="22"/>
                <w:lang w:val="nl-NL"/>
              </w:rPr>
              <w:t>Op welke wijze kan de Dienst in de aanbesteding en de overeenkomst rekening houden met deze krapte?</w:t>
            </w:r>
            <w:r>
              <w:rPr>
                <w:rFonts w:cs="Arial"/>
                <w:color w:val="000000" w:themeColor="text1"/>
                <w:szCs w:val="22"/>
                <w:lang w:val="nl-NL"/>
              </w:rPr>
              <w:t xml:space="preserve"> Kan dit worden opgelost door het product in percelen (1 perceel per gemeente) weg te zetten en maximaal 1 á 2 aanbieders per perceel toe te laten? </w:t>
            </w:r>
          </w:p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</w:tr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FA0886" w:rsidRPr="00AC26DE" w:rsidRDefault="00FA0886" w:rsidP="00FA0886">
            <w:pPr>
              <w:spacing w:line="280" w:lineRule="atLeast"/>
              <w:contextualSpacing/>
              <w:rPr>
                <w:rFonts w:cs="Arial"/>
                <w:szCs w:val="22"/>
                <w:lang w:val="nl-NL"/>
              </w:rPr>
            </w:pPr>
            <w:permStart w:id="684671761" w:edGrp="everyone"/>
            <w:r w:rsidRPr="00AC26DE">
              <w:rPr>
                <w:rFonts w:cs="Arial"/>
                <w:szCs w:val="22"/>
                <w:lang w:val="nl-NL"/>
              </w:rPr>
              <w:t>Uw antwoord:</w:t>
            </w:r>
          </w:p>
          <w:permEnd w:id="684671761"/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</w:tr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4.</w:t>
            </w:r>
          </w:p>
        </w:tc>
        <w:tc>
          <w:tcPr>
            <w:tcW w:w="8783" w:type="dxa"/>
          </w:tcPr>
          <w:p w:rsidR="00FA0886" w:rsidRPr="00AC26DE" w:rsidRDefault="00FA0886" w:rsidP="00FA0886">
            <w:pPr>
              <w:rPr>
                <w:rFonts w:cs="Arial"/>
                <w:szCs w:val="22"/>
                <w:lang w:val="nl-NL"/>
              </w:rPr>
            </w:pPr>
            <w:r w:rsidRPr="005701BD">
              <w:rPr>
                <w:rFonts w:cs="Arial"/>
                <w:szCs w:val="22"/>
                <w:lang w:val="nl-NL"/>
              </w:rPr>
              <w:t>Welke definitie van schoon en leefbaar huis hanteert u?</w:t>
            </w:r>
          </w:p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</w:tr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FA0886" w:rsidRPr="00AC26DE" w:rsidRDefault="00FA0886" w:rsidP="00FA0886">
            <w:pPr>
              <w:spacing w:line="280" w:lineRule="atLeast"/>
              <w:contextualSpacing/>
              <w:rPr>
                <w:rFonts w:cs="Arial"/>
                <w:szCs w:val="22"/>
                <w:lang w:val="nl-NL"/>
              </w:rPr>
            </w:pPr>
            <w:permStart w:id="215237920" w:edGrp="everyone"/>
            <w:r w:rsidRPr="00AC26DE">
              <w:rPr>
                <w:rFonts w:cs="Arial"/>
                <w:szCs w:val="22"/>
                <w:lang w:val="nl-NL"/>
              </w:rPr>
              <w:t>Uw antwoord:</w:t>
            </w:r>
          </w:p>
          <w:permEnd w:id="215237920"/>
          <w:p w:rsidR="00FA0886" w:rsidRPr="005701BD" w:rsidRDefault="00FA0886" w:rsidP="00FA0886">
            <w:pPr>
              <w:rPr>
                <w:rFonts w:cs="Arial"/>
                <w:szCs w:val="22"/>
              </w:rPr>
            </w:pPr>
          </w:p>
        </w:tc>
      </w:tr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5.</w:t>
            </w:r>
          </w:p>
        </w:tc>
        <w:tc>
          <w:tcPr>
            <w:tcW w:w="8783" w:type="dxa"/>
          </w:tcPr>
          <w:p w:rsidR="00FA0886" w:rsidRPr="00AC26DE" w:rsidRDefault="00096E93" w:rsidP="00FA0886">
            <w:pPr>
              <w:spacing w:line="280" w:lineRule="atLeast"/>
              <w:contextualSpacing/>
              <w:rPr>
                <w:rFonts w:cs="Arial"/>
                <w:szCs w:val="22"/>
              </w:rPr>
            </w:pPr>
            <w:r w:rsidRPr="00096E93">
              <w:rPr>
                <w:rFonts w:cs="Arial"/>
                <w:color w:val="000000" w:themeColor="text1"/>
                <w:szCs w:val="22"/>
                <w:lang w:val="nl-NL"/>
              </w:rPr>
              <w:t>Welke suggesties op het gebied schoon en leefbaar huis heeft u om ook in de toekomst de uitvoering en kosten beheersbaar te houden</w:t>
            </w:r>
            <w:r>
              <w:rPr>
                <w:rFonts w:cs="Arial"/>
                <w:color w:val="000000" w:themeColor="text1"/>
                <w:szCs w:val="22"/>
                <w:lang w:val="nl-NL"/>
              </w:rPr>
              <w:t>.</w:t>
            </w:r>
          </w:p>
        </w:tc>
      </w:tr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FA0886" w:rsidRPr="005701BD" w:rsidRDefault="00FA0886" w:rsidP="00FA0886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894518487" w:edGrp="everyone"/>
            <w:r w:rsidRPr="005701BD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</w:p>
          <w:permEnd w:id="894518487"/>
          <w:p w:rsidR="00FA0886" w:rsidRPr="005701BD" w:rsidRDefault="00FA0886" w:rsidP="00FA0886">
            <w:pPr>
              <w:spacing w:line="280" w:lineRule="atLeast"/>
              <w:contextualSpacing/>
              <w:rPr>
                <w:rFonts w:cs="Arial"/>
                <w:color w:val="000000" w:themeColor="text1"/>
                <w:szCs w:val="22"/>
              </w:rPr>
            </w:pPr>
          </w:p>
        </w:tc>
      </w:tr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6.</w:t>
            </w:r>
          </w:p>
        </w:tc>
        <w:tc>
          <w:tcPr>
            <w:tcW w:w="8783" w:type="dxa"/>
          </w:tcPr>
          <w:p w:rsidR="00FA0886" w:rsidRPr="005701BD" w:rsidRDefault="00FA0886" w:rsidP="00FA0886">
            <w:pPr>
              <w:rPr>
                <w:rFonts w:cs="Arial"/>
                <w:color w:val="000000" w:themeColor="text1"/>
                <w:szCs w:val="22"/>
              </w:rPr>
            </w:pP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Op welke manier kunt u schoonmaakondersteuning en begeleiding het beste afstemmen op de behoefte van de inwoner?</w:t>
            </w:r>
          </w:p>
        </w:tc>
      </w:tr>
      <w:tr w:rsidR="00FA0886" w:rsidTr="00FA0886">
        <w:tc>
          <w:tcPr>
            <w:tcW w:w="562" w:type="dxa"/>
          </w:tcPr>
          <w:p w:rsidR="00FA0886" w:rsidRDefault="00FA0886" w:rsidP="00AC26DE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FA0886" w:rsidRPr="00AC26DE" w:rsidRDefault="00FA0886" w:rsidP="00FA0886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1835081508" w:edGrp="everyone"/>
            <w:r w:rsidRPr="00AC26DE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</w:p>
          <w:permEnd w:id="1835081508"/>
          <w:p w:rsidR="00FA0886" w:rsidRPr="00EE0F29" w:rsidRDefault="00FA0886" w:rsidP="00FA0886">
            <w:pPr>
              <w:rPr>
                <w:rFonts w:cs="Arial"/>
                <w:color w:val="000000" w:themeColor="text1"/>
                <w:szCs w:val="22"/>
              </w:rPr>
            </w:pPr>
          </w:p>
        </w:tc>
      </w:tr>
      <w:tr w:rsidR="00FA0886" w:rsidTr="00FA0886">
        <w:tc>
          <w:tcPr>
            <w:tcW w:w="562" w:type="dxa"/>
          </w:tcPr>
          <w:p w:rsidR="00FA0886" w:rsidRDefault="00FA0886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7.</w:t>
            </w:r>
          </w:p>
        </w:tc>
        <w:tc>
          <w:tcPr>
            <w:tcW w:w="8783" w:type="dxa"/>
          </w:tcPr>
          <w:p w:rsidR="00FA0886" w:rsidRPr="00EE0F29" w:rsidRDefault="00FA0886" w:rsidP="00FA0886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 xml:space="preserve">Hoe geeft u invulling aan uw signaleringsfunctie? </w:t>
            </w:r>
          </w:p>
        </w:tc>
      </w:tr>
      <w:tr w:rsidR="00FA0886" w:rsidTr="00FA0886">
        <w:tc>
          <w:tcPr>
            <w:tcW w:w="562" w:type="dxa"/>
          </w:tcPr>
          <w:p w:rsidR="00FA0886" w:rsidRDefault="00FA0886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FA0886" w:rsidRPr="00EE0F29" w:rsidRDefault="00FA0886" w:rsidP="00FA0886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1670673334" w:edGrp="everyone"/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</w:p>
          <w:permEnd w:id="1670673334"/>
          <w:p w:rsidR="00FA0886" w:rsidRPr="00EE0F29" w:rsidRDefault="00FA0886" w:rsidP="00FA0886">
            <w:pPr>
              <w:rPr>
                <w:rFonts w:cs="Arial"/>
                <w:color w:val="000000" w:themeColor="text1"/>
                <w:szCs w:val="22"/>
              </w:rPr>
            </w:pPr>
          </w:p>
        </w:tc>
      </w:tr>
      <w:tr w:rsidR="00FA0886" w:rsidTr="00FA0886">
        <w:tc>
          <w:tcPr>
            <w:tcW w:w="562" w:type="dxa"/>
          </w:tcPr>
          <w:p w:rsidR="00FA0886" w:rsidRDefault="00FA0886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8.</w:t>
            </w:r>
          </w:p>
        </w:tc>
        <w:tc>
          <w:tcPr>
            <w:tcW w:w="8783" w:type="dxa"/>
          </w:tcPr>
          <w:p w:rsidR="00FA0886" w:rsidRPr="00EE0F29" w:rsidRDefault="00FA0886" w:rsidP="00FA0886">
            <w:pPr>
              <w:rPr>
                <w:rFonts w:cs="Arial"/>
                <w:color w:val="000000" w:themeColor="text1"/>
                <w:szCs w:val="22"/>
              </w:rPr>
            </w:pP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Heeft u suggesties om de administratieve lasten</w:t>
            </w:r>
            <w:r w:rsidR="00096E93">
              <w:rPr>
                <w:rFonts w:cs="Arial"/>
                <w:color w:val="000000" w:themeColor="text1"/>
                <w:szCs w:val="22"/>
                <w:lang w:val="nl-NL"/>
              </w:rPr>
              <w:t xml:space="preserve"> </w:t>
            </w:r>
            <w:r w:rsidR="00096E93" w:rsidRPr="00096E93">
              <w:rPr>
                <w:rFonts w:cs="Arial"/>
                <w:color w:val="000000" w:themeColor="text1"/>
                <w:szCs w:val="22"/>
                <w:lang w:val="nl-NL"/>
              </w:rPr>
              <w:t>zo laag mogelijk te houden / te verlichten?</w:t>
            </w:r>
          </w:p>
        </w:tc>
      </w:tr>
      <w:tr w:rsidR="00FA0886" w:rsidTr="00FA0886">
        <w:tc>
          <w:tcPr>
            <w:tcW w:w="562" w:type="dxa"/>
          </w:tcPr>
          <w:p w:rsidR="00FA0886" w:rsidRDefault="00FA0886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FA0886" w:rsidRPr="00EE0F29" w:rsidRDefault="00FA0886" w:rsidP="00FA0886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1353712351" w:edGrp="everyone"/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</w:p>
          <w:permEnd w:id="1353712351"/>
          <w:p w:rsidR="00FA0886" w:rsidRPr="00EE0F29" w:rsidRDefault="00FA0886" w:rsidP="00FA0886">
            <w:pPr>
              <w:rPr>
                <w:rFonts w:cs="Arial"/>
                <w:color w:val="000000" w:themeColor="text1"/>
                <w:szCs w:val="22"/>
              </w:rPr>
            </w:pPr>
          </w:p>
        </w:tc>
      </w:tr>
      <w:tr w:rsidR="00FA0886" w:rsidTr="00FA0886">
        <w:tc>
          <w:tcPr>
            <w:tcW w:w="562" w:type="dxa"/>
          </w:tcPr>
          <w:p w:rsidR="00FA0886" w:rsidRDefault="00FA0886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9.</w:t>
            </w:r>
          </w:p>
        </w:tc>
        <w:tc>
          <w:tcPr>
            <w:tcW w:w="8783" w:type="dxa"/>
          </w:tcPr>
          <w:p w:rsidR="00FA0886" w:rsidRPr="00EE0F29" w:rsidRDefault="00FA0886" w:rsidP="00FA0886">
            <w:pPr>
              <w:rPr>
                <w:rFonts w:cs="Arial"/>
                <w:color w:val="000000" w:themeColor="text1"/>
                <w:szCs w:val="22"/>
              </w:rPr>
            </w:pP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Heeft u (innovatieve) ideeën die bijdrage aan de transformatie?</w:t>
            </w:r>
          </w:p>
        </w:tc>
      </w:tr>
      <w:tr w:rsidR="00FA0886" w:rsidTr="00FA0886">
        <w:tc>
          <w:tcPr>
            <w:tcW w:w="562" w:type="dxa"/>
          </w:tcPr>
          <w:p w:rsidR="00FA0886" w:rsidRDefault="00FA0886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FA0886" w:rsidRPr="00EE0F29" w:rsidRDefault="00FA0886" w:rsidP="00FA0886">
            <w:pPr>
              <w:rPr>
                <w:rFonts w:cs="Arial"/>
                <w:color w:val="000000" w:themeColor="text1"/>
                <w:szCs w:val="22"/>
              </w:rPr>
            </w:pPr>
            <w:permStart w:id="1629503951" w:edGrp="everyone"/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Uw antwoord</w:t>
            </w:r>
            <w:r w:rsidR="006B4A90">
              <w:rPr>
                <w:rFonts w:cs="Arial"/>
                <w:color w:val="000000" w:themeColor="text1"/>
                <w:szCs w:val="22"/>
                <w:lang w:val="nl-NL"/>
              </w:rPr>
              <w:t xml:space="preserve"> </w:t>
            </w: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:</w:t>
            </w:r>
            <w:r w:rsidR="006B4A90">
              <w:rPr>
                <w:rFonts w:cs="Arial"/>
                <w:color w:val="000000" w:themeColor="text1"/>
                <w:szCs w:val="22"/>
                <w:lang w:val="nl-NL"/>
              </w:rPr>
              <w:t xml:space="preserve">   </w:t>
            </w:r>
            <w:permEnd w:id="1629503951"/>
          </w:p>
        </w:tc>
      </w:tr>
      <w:tr w:rsidR="00FA0886" w:rsidTr="00FA0886">
        <w:tc>
          <w:tcPr>
            <w:tcW w:w="562" w:type="dxa"/>
          </w:tcPr>
          <w:p w:rsidR="00FA0886" w:rsidRDefault="00FA0886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10.</w:t>
            </w:r>
          </w:p>
        </w:tc>
        <w:tc>
          <w:tcPr>
            <w:tcW w:w="8783" w:type="dxa"/>
          </w:tcPr>
          <w:p w:rsidR="00FA0886" w:rsidRPr="00EE0F29" w:rsidRDefault="00C02080" w:rsidP="00FA0886">
            <w:pPr>
              <w:rPr>
                <w:rFonts w:cs="Arial"/>
                <w:color w:val="000000" w:themeColor="text1"/>
                <w:szCs w:val="22"/>
              </w:rPr>
            </w:pP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Heeft u als aanbieder voorkeur voor een vorm van financieren (PxQ, resultaatfinanciering</w:t>
            </w:r>
            <w:r w:rsidR="00096E93">
              <w:rPr>
                <w:rFonts w:cs="Arial"/>
                <w:color w:val="000000" w:themeColor="text1"/>
                <w:szCs w:val="22"/>
                <w:lang w:val="nl-NL"/>
              </w:rPr>
              <w:t>, lump sum</w:t>
            </w: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)? Motiveer uw antwoord.</w:t>
            </w: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522539644" w:edGrp="everyone"/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</w:p>
          <w:permEnd w:id="522539644"/>
          <w:p w:rsidR="00C02080" w:rsidRPr="00EE0F29" w:rsidRDefault="00C02080" w:rsidP="00FA0886">
            <w:pPr>
              <w:rPr>
                <w:rFonts w:cs="Arial"/>
                <w:color w:val="000000" w:themeColor="text1"/>
                <w:szCs w:val="22"/>
              </w:rPr>
            </w:pP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11.</w:t>
            </w: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</w:rPr>
            </w:pP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Welke  kwaliteitseisen zouden we moeten borgen in het aanbestedingsdocument om de kwaliteit van zorg te waarborgen?</w:t>
            </w: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1587482283" w:edGrp="everyone"/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</w:p>
          <w:permEnd w:id="1587482283"/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</w:rPr>
            </w:pP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12.</w:t>
            </w:r>
          </w:p>
        </w:tc>
        <w:tc>
          <w:tcPr>
            <w:tcW w:w="8783" w:type="dxa"/>
          </w:tcPr>
          <w:p w:rsidR="00C02080" w:rsidRPr="00EE0F29" w:rsidRDefault="00096E93" w:rsidP="00C02080">
            <w:pPr>
              <w:rPr>
                <w:rFonts w:cs="Arial"/>
                <w:color w:val="000000" w:themeColor="text1"/>
                <w:szCs w:val="22"/>
              </w:rPr>
            </w:pPr>
            <w:r w:rsidRPr="00096E93">
              <w:rPr>
                <w:rFonts w:cs="Arial"/>
                <w:color w:val="000000" w:themeColor="text1"/>
                <w:szCs w:val="22"/>
                <w:lang w:val="nl-NL"/>
              </w:rPr>
              <w:t>Hoe staat u tegen over een gebieds- of wijkgerichte aanpak met daaraan gekoppeld de financiering? Welke voor en nadelen ziet u bij deze aanpak?</w:t>
            </w:r>
            <w:r>
              <w:rPr>
                <w:rFonts w:cs="Arial"/>
                <w:color w:val="000000" w:themeColor="text1"/>
                <w:szCs w:val="22"/>
                <w:lang w:val="nl-NL"/>
              </w:rPr>
              <w:t xml:space="preserve"> </w:t>
            </w:r>
            <w:r w:rsidRPr="00096E93">
              <w:rPr>
                <w:rFonts w:cs="Arial"/>
                <w:color w:val="000000" w:themeColor="text1"/>
                <w:szCs w:val="22"/>
                <w:lang w:val="nl-NL"/>
              </w:rPr>
              <w:t>En hoe zou de toegang tot ondersteuning</w:t>
            </w:r>
            <w:r>
              <w:rPr>
                <w:rFonts w:cs="Arial"/>
                <w:color w:val="000000" w:themeColor="text1"/>
                <w:szCs w:val="22"/>
                <w:lang w:val="nl-NL"/>
              </w:rPr>
              <w:t xml:space="preserve"> </w:t>
            </w:r>
            <w:r w:rsidRPr="00096E93">
              <w:rPr>
                <w:rFonts w:cs="Arial"/>
                <w:color w:val="000000" w:themeColor="text1"/>
                <w:szCs w:val="22"/>
                <w:lang w:val="nl-NL"/>
              </w:rPr>
              <w:t>dan ingericht moeten worden?</w:t>
            </w: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680738417" w:edGrp="everyone"/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</w:p>
          <w:permEnd w:id="680738417"/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</w:rPr>
            </w:pP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13.</w:t>
            </w: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</w:rPr>
            </w:pP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Hoe zorgt u voor de verbinding tussen HbH en andere maatschappelijke organisaties / welzijnsdiensten die inspelen op de behoeften van de klanten?</w:t>
            </w: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1276200315" w:edGrp="everyone"/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</w:p>
          <w:permEnd w:id="1276200315"/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</w:rPr>
            </w:pP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14.</w:t>
            </w:r>
          </w:p>
        </w:tc>
        <w:tc>
          <w:tcPr>
            <w:tcW w:w="8783" w:type="dxa"/>
          </w:tcPr>
          <w:p w:rsidR="00C02080" w:rsidRPr="00EE0F29" w:rsidRDefault="00096E93" w:rsidP="00C02080">
            <w:pPr>
              <w:rPr>
                <w:rFonts w:cs="Arial"/>
                <w:color w:val="000000" w:themeColor="text1"/>
                <w:szCs w:val="22"/>
              </w:rPr>
            </w:pPr>
            <w:r w:rsidRPr="00096E93">
              <w:rPr>
                <w:rFonts w:cs="Arial"/>
                <w:color w:val="000000" w:themeColor="text1"/>
                <w:szCs w:val="22"/>
                <w:lang w:val="nl-NL"/>
              </w:rPr>
              <w:t>Wat vindt u van het idee van een algemene voorziening voor het resultaat ‘schoon en leefbaar huis’ op basis van het normenkader van HHM?</w:t>
            </w: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1265069485" w:edGrp="everyone"/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</w:p>
          <w:permEnd w:id="1265069485"/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</w:rPr>
            </w:pP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15.</w:t>
            </w: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 xml:space="preserve">Door een toenemende vraag (onder andere door de vergrijzing en </w:t>
            </w:r>
            <w:r>
              <w:rPr>
                <w:rFonts w:cs="Arial"/>
                <w:color w:val="000000" w:themeColor="text1"/>
                <w:szCs w:val="22"/>
                <w:lang w:val="nl-NL"/>
              </w:rPr>
              <w:t>abonnementstarief</w:t>
            </w: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 xml:space="preserve">) in combinatie met een afnemende rijksbijdrage voor de Wmo, </w:t>
            </w:r>
            <w:r>
              <w:rPr>
                <w:rFonts w:cs="Arial"/>
                <w:color w:val="000000" w:themeColor="text1"/>
                <w:szCs w:val="22"/>
                <w:lang w:val="nl-NL"/>
              </w:rPr>
              <w:t>hebben de gemeenten</w:t>
            </w: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 xml:space="preserve"> en hun partners de taak om kostenbewust en kostenefficiënt te werk te gaan.</w:t>
            </w:r>
            <w:r w:rsidRPr="00EE0F29">
              <w:rPr>
                <w:lang w:val="nl-NL"/>
              </w:rPr>
              <w:t xml:space="preserve"> </w:t>
            </w: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Welke rol kunt u als aanbieder spelen in de bijdrage van kostenbesparing?</w:t>
            </w:r>
          </w:p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</w:rPr>
            </w:pP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949775695" w:edGrp="everyone"/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</w:p>
          <w:permEnd w:id="949775695"/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</w:rPr>
            </w:pP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16.</w:t>
            </w: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</w:rPr>
            </w:pPr>
            <w:r w:rsidRPr="005701BD">
              <w:rPr>
                <w:rFonts w:cs="Arial"/>
                <w:szCs w:val="22"/>
                <w:lang w:val="nl-NL"/>
              </w:rPr>
              <w:t xml:space="preserve">Moet de huidige indeling HH1 en HH2  worden gehandhaafd? Of </w:t>
            </w:r>
            <w:r>
              <w:rPr>
                <w:rFonts w:cs="Arial"/>
                <w:szCs w:val="22"/>
                <w:lang w:val="nl-NL"/>
              </w:rPr>
              <w:t>kan</w:t>
            </w:r>
            <w:r w:rsidRPr="005701BD">
              <w:rPr>
                <w:rFonts w:cs="Arial"/>
                <w:szCs w:val="22"/>
                <w:lang w:val="nl-NL"/>
              </w:rPr>
              <w:t xml:space="preserve"> dit tot 1 product gevormd worden. Graag toelichten</w:t>
            </w:r>
            <w:r>
              <w:rPr>
                <w:rFonts w:cs="Arial"/>
                <w:szCs w:val="22"/>
                <w:lang w:val="nl-NL"/>
              </w:rPr>
              <w:t>.</w:t>
            </w: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1311666719" w:edGrp="everyone"/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</w:p>
          <w:permEnd w:id="1311666719"/>
          <w:p w:rsidR="00C02080" w:rsidRPr="005701BD" w:rsidRDefault="00C02080" w:rsidP="00C02080">
            <w:pPr>
              <w:rPr>
                <w:rFonts w:cs="Arial"/>
                <w:szCs w:val="22"/>
              </w:rPr>
            </w:pP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17.</w:t>
            </w: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</w:rPr>
            </w:pP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Welke wijze van indexering heeft uw voorkeur? Bijvoorbeeld OVA-index, CPI-index, contractueel vastgesteld percentage</w:t>
            </w:r>
            <w:r>
              <w:rPr>
                <w:rFonts w:cs="Arial"/>
                <w:color w:val="000000" w:themeColor="text1"/>
                <w:szCs w:val="22"/>
                <w:lang w:val="nl-NL"/>
              </w:rPr>
              <w:t xml:space="preserve">, </w:t>
            </w: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 xml:space="preserve"> of aan de hand van </w:t>
            </w:r>
            <w:r>
              <w:rPr>
                <w:rFonts w:cs="Arial"/>
                <w:color w:val="000000" w:themeColor="text1"/>
                <w:szCs w:val="22"/>
                <w:lang w:val="nl-NL"/>
              </w:rPr>
              <w:t>cao</w:t>
            </w:r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-wijzigingen. Motiveer uw antwoord.</w:t>
            </w: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23594947" w:edGrp="everyone"/>
            <w:r w:rsidRPr="00EE0F29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  <w:r w:rsidR="006B4A90">
              <w:rPr>
                <w:rFonts w:cs="Arial"/>
                <w:color w:val="000000" w:themeColor="text1"/>
                <w:szCs w:val="22"/>
                <w:lang w:val="nl-NL"/>
              </w:rPr>
              <w:t xml:space="preserve">  </w:t>
            </w:r>
          </w:p>
          <w:permEnd w:id="23594947"/>
          <w:p w:rsidR="00C02080" w:rsidRPr="00EE0F29" w:rsidRDefault="00C02080" w:rsidP="00C02080">
            <w:pPr>
              <w:rPr>
                <w:rFonts w:cs="Arial"/>
                <w:color w:val="000000" w:themeColor="text1"/>
                <w:szCs w:val="22"/>
              </w:rPr>
            </w:pP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18.</w:t>
            </w:r>
          </w:p>
        </w:tc>
        <w:tc>
          <w:tcPr>
            <w:tcW w:w="8783" w:type="dxa"/>
          </w:tcPr>
          <w:p w:rsidR="00C02080" w:rsidRPr="00BC4A83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r w:rsidRPr="00BC4A83">
              <w:rPr>
                <w:rFonts w:cs="Arial"/>
                <w:color w:val="000000" w:themeColor="text1"/>
                <w:szCs w:val="22"/>
                <w:lang w:val="nl-NL"/>
              </w:rPr>
              <w:t xml:space="preserve">Wat is een reëel tarief per uur voor Huishoudelijke Hulp? Denk hierbij zowel aan de huidige product indeling HH1 en HH2 als aan het tarief voor één product Huishoudelijke Hulp . </w:t>
            </w:r>
          </w:p>
          <w:p w:rsidR="00C02080" w:rsidRPr="00BC4A83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r w:rsidRPr="00BC4A83">
              <w:rPr>
                <w:rFonts w:cs="Arial"/>
                <w:color w:val="000000" w:themeColor="text1"/>
                <w:szCs w:val="22"/>
                <w:lang w:val="nl-NL"/>
              </w:rPr>
              <w:t>Graag het door u gegeven tarief per uur en product onderbouwen / nader toelichten.</w:t>
            </w:r>
          </w:p>
        </w:tc>
      </w:tr>
      <w:tr w:rsidR="00C02080" w:rsidTr="00FA0886">
        <w:tc>
          <w:tcPr>
            <w:tcW w:w="562" w:type="dxa"/>
          </w:tcPr>
          <w:p w:rsidR="00C02080" w:rsidRDefault="00C02080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C02080" w:rsidRPr="00BC4A83" w:rsidRDefault="00C02080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1319251272" w:edGrp="everyone"/>
            <w:r w:rsidRPr="00BC4A83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  <w:r w:rsidR="007627A0">
              <w:rPr>
                <w:rFonts w:cs="Arial"/>
                <w:color w:val="000000" w:themeColor="text1"/>
                <w:szCs w:val="22"/>
                <w:lang w:val="nl-NL"/>
              </w:rPr>
              <w:t xml:space="preserve"> </w:t>
            </w:r>
            <w:permEnd w:id="1319251272"/>
          </w:p>
        </w:tc>
      </w:tr>
      <w:tr w:rsidR="00310EA5" w:rsidTr="00FA0886">
        <w:tc>
          <w:tcPr>
            <w:tcW w:w="562" w:type="dxa"/>
          </w:tcPr>
          <w:p w:rsidR="00310EA5" w:rsidRDefault="006B4A90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19</w:t>
            </w:r>
            <w:r w:rsidR="00310EA5">
              <w:rPr>
                <w:rFonts w:cs="Arial"/>
                <w:szCs w:val="22"/>
                <w:lang w:eastAsia="nl-NL"/>
              </w:rPr>
              <w:t xml:space="preserve">. </w:t>
            </w:r>
          </w:p>
        </w:tc>
        <w:tc>
          <w:tcPr>
            <w:tcW w:w="8783" w:type="dxa"/>
          </w:tcPr>
          <w:p w:rsidR="00310EA5" w:rsidRPr="00BC4A83" w:rsidRDefault="00310EA5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r w:rsidRPr="00BC4A83">
              <w:rPr>
                <w:rFonts w:cs="Arial"/>
                <w:color w:val="000000" w:themeColor="text1"/>
                <w:szCs w:val="22"/>
                <w:lang w:val="nl-NL"/>
              </w:rPr>
              <w:t>Levert uw organisatie ook HH vanuit de Wlz</w:t>
            </w:r>
          </w:p>
        </w:tc>
      </w:tr>
      <w:tr w:rsidR="00310EA5" w:rsidTr="00FA0886">
        <w:tc>
          <w:tcPr>
            <w:tcW w:w="562" w:type="dxa"/>
          </w:tcPr>
          <w:p w:rsidR="00310EA5" w:rsidRDefault="00310EA5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310EA5" w:rsidRPr="00BC4A83" w:rsidRDefault="00310EA5" w:rsidP="00C02080">
            <w:pPr>
              <w:rPr>
                <w:rFonts w:cs="Arial"/>
                <w:color w:val="000000" w:themeColor="text1"/>
                <w:szCs w:val="22"/>
                <w:lang w:val="nl-NL"/>
              </w:rPr>
            </w:pPr>
            <w:permStart w:id="936469364" w:edGrp="everyone"/>
            <w:r w:rsidRPr="00BC4A83">
              <w:rPr>
                <w:rFonts w:cs="Arial"/>
                <w:color w:val="000000" w:themeColor="text1"/>
                <w:szCs w:val="22"/>
                <w:lang w:val="nl-NL"/>
              </w:rPr>
              <w:t>Uw antwoord:</w:t>
            </w:r>
            <w:permStart w:id="706938156" w:edGrp="everyone"/>
            <w:permEnd w:id="936469364"/>
            <w:permEnd w:id="706938156"/>
          </w:p>
        </w:tc>
      </w:tr>
      <w:tr w:rsidR="006B4A90" w:rsidTr="00FA0886">
        <w:tc>
          <w:tcPr>
            <w:tcW w:w="562" w:type="dxa"/>
          </w:tcPr>
          <w:p w:rsidR="006B4A90" w:rsidRDefault="006B4A90" w:rsidP="00FA0886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20.</w:t>
            </w:r>
          </w:p>
        </w:tc>
        <w:tc>
          <w:tcPr>
            <w:tcW w:w="8783" w:type="dxa"/>
          </w:tcPr>
          <w:p w:rsidR="006B4A90" w:rsidRPr="00BC4A83" w:rsidRDefault="00F0681B" w:rsidP="00C02080">
            <w:pPr>
              <w:rPr>
                <w:rFonts w:cs="Arial"/>
                <w:color w:val="000000" w:themeColor="text1"/>
                <w:szCs w:val="22"/>
              </w:rPr>
            </w:pPr>
            <w:r w:rsidRPr="00F0681B">
              <w:rPr>
                <w:rFonts w:cs="Arial"/>
                <w:color w:val="000000" w:themeColor="text1"/>
                <w:szCs w:val="22"/>
              </w:rPr>
              <w:t>Welke impact heeft COVID-19 op uw huidige dienstverlening en schat u in dat die impact ook nog aan de orde zal zijn tijdens het nieuwe contract per 1-1-2022? Zo ja, hoe kan hiermee rekening worden gehouden in het nieuwe contract?</w:t>
            </w:r>
          </w:p>
        </w:tc>
      </w:tr>
      <w:tr w:rsidR="006B4A90" w:rsidTr="00FA0886">
        <w:tc>
          <w:tcPr>
            <w:tcW w:w="562" w:type="dxa"/>
          </w:tcPr>
          <w:p w:rsidR="006B4A90" w:rsidRDefault="006B4A90" w:rsidP="00FA088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6B4A90" w:rsidRPr="00BC4A83" w:rsidRDefault="006B4A90" w:rsidP="00C02080">
            <w:pPr>
              <w:rPr>
                <w:rFonts w:cs="Arial"/>
                <w:color w:val="000000" w:themeColor="text1"/>
                <w:szCs w:val="22"/>
              </w:rPr>
            </w:pPr>
            <w:permStart w:id="381437032" w:edGrp="everyone"/>
            <w:r>
              <w:rPr>
                <w:rFonts w:cs="Arial"/>
                <w:color w:val="000000" w:themeColor="text1"/>
                <w:szCs w:val="22"/>
              </w:rPr>
              <w:t>Uw antwoord:</w:t>
            </w:r>
            <w:permEnd w:id="381437032"/>
          </w:p>
        </w:tc>
      </w:tr>
      <w:tr w:rsidR="00F0681B" w:rsidTr="00FA0886">
        <w:tc>
          <w:tcPr>
            <w:tcW w:w="562" w:type="dxa"/>
          </w:tcPr>
          <w:p w:rsidR="00F0681B" w:rsidRDefault="00F0681B" w:rsidP="00F0681B">
            <w:pPr>
              <w:rPr>
                <w:rFonts w:cs="Arial"/>
                <w:szCs w:val="22"/>
                <w:lang w:eastAsia="nl-NL"/>
              </w:rPr>
            </w:pPr>
            <w:r>
              <w:rPr>
                <w:rFonts w:cs="Arial"/>
                <w:szCs w:val="22"/>
                <w:lang w:eastAsia="nl-NL"/>
              </w:rPr>
              <w:t>21</w:t>
            </w:r>
          </w:p>
        </w:tc>
        <w:tc>
          <w:tcPr>
            <w:tcW w:w="8783" w:type="dxa"/>
          </w:tcPr>
          <w:p w:rsidR="00F0681B" w:rsidRPr="00BC4A83" w:rsidRDefault="00F0681B" w:rsidP="00F0681B">
            <w:pPr>
              <w:rPr>
                <w:rFonts w:cs="Arial"/>
                <w:color w:val="000000" w:themeColor="text1"/>
                <w:szCs w:val="22"/>
              </w:rPr>
            </w:pPr>
            <w:r w:rsidRPr="00BC4A83">
              <w:rPr>
                <w:rFonts w:cs="Arial"/>
                <w:color w:val="000000" w:themeColor="text1"/>
                <w:szCs w:val="22"/>
                <w:lang w:val="nl-NL"/>
              </w:rPr>
              <w:t>Welke overige aandachtspunten wil u de Dienst meegeven bij de verdere voorbereiding van de aanbesteding?</w:t>
            </w:r>
          </w:p>
        </w:tc>
      </w:tr>
      <w:tr w:rsidR="00F0681B" w:rsidTr="00FA0886">
        <w:tc>
          <w:tcPr>
            <w:tcW w:w="562" w:type="dxa"/>
          </w:tcPr>
          <w:p w:rsidR="00F0681B" w:rsidRDefault="00F0681B" w:rsidP="00F0681B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8783" w:type="dxa"/>
          </w:tcPr>
          <w:p w:rsidR="00F0681B" w:rsidRDefault="00F0681B" w:rsidP="00F0681B">
            <w:pPr>
              <w:rPr>
                <w:rFonts w:cs="Arial"/>
                <w:color w:val="000000" w:themeColor="text1"/>
                <w:szCs w:val="22"/>
              </w:rPr>
            </w:pPr>
            <w:permStart w:id="7237635" w:edGrp="everyone"/>
            <w:r>
              <w:rPr>
                <w:rFonts w:cs="Arial"/>
                <w:color w:val="000000" w:themeColor="text1"/>
                <w:szCs w:val="22"/>
              </w:rPr>
              <w:t xml:space="preserve">Uw antwoord  </w:t>
            </w:r>
            <w:permEnd w:id="7237635"/>
          </w:p>
        </w:tc>
      </w:tr>
    </w:tbl>
    <w:p w:rsidR="00FA0886" w:rsidRPr="00FA0886" w:rsidRDefault="00FA0886" w:rsidP="00AC26DE">
      <w:pPr>
        <w:rPr>
          <w:rFonts w:cs="Arial"/>
          <w:szCs w:val="22"/>
          <w:lang w:eastAsia="nl-NL"/>
        </w:rPr>
      </w:pPr>
    </w:p>
    <w:p w:rsidR="00AC26DE" w:rsidRPr="00AC26DE" w:rsidRDefault="00AC26DE" w:rsidP="00AC26DE">
      <w:pPr>
        <w:rPr>
          <w:rFonts w:cs="Arial"/>
          <w:szCs w:val="22"/>
          <w:lang w:eastAsia="nl-NL"/>
        </w:rPr>
      </w:pPr>
    </w:p>
    <w:p w:rsidR="00310EA5" w:rsidRDefault="00310EA5" w:rsidP="00AC26DE">
      <w:pPr>
        <w:rPr>
          <w:rFonts w:cs="Arial"/>
          <w:color w:val="000000" w:themeColor="text1"/>
          <w:szCs w:val="22"/>
          <w:lang w:eastAsia="nl-NL"/>
        </w:rPr>
      </w:pPr>
      <w:permStart w:id="808917324" w:edGrp="everyone"/>
      <w:r>
        <w:rPr>
          <w:rFonts w:cs="Arial"/>
          <w:color w:val="000000" w:themeColor="text1"/>
          <w:szCs w:val="22"/>
          <w:lang w:eastAsia="nl-NL"/>
        </w:rPr>
        <w:t>Datum:</w:t>
      </w:r>
    </w:p>
    <w:permEnd w:id="808917324"/>
    <w:p w:rsidR="00310EA5" w:rsidRDefault="00310EA5" w:rsidP="00AC26DE">
      <w:pPr>
        <w:rPr>
          <w:rFonts w:cs="Arial"/>
          <w:color w:val="000000" w:themeColor="text1"/>
          <w:szCs w:val="22"/>
          <w:lang w:eastAsia="nl-NL"/>
        </w:rPr>
      </w:pPr>
    </w:p>
    <w:p w:rsidR="00AC26DE" w:rsidRDefault="00310EA5" w:rsidP="00AC26DE">
      <w:pPr>
        <w:rPr>
          <w:rFonts w:cs="Arial"/>
          <w:color w:val="000000" w:themeColor="text1"/>
          <w:szCs w:val="22"/>
          <w:lang w:eastAsia="nl-NL"/>
        </w:rPr>
      </w:pPr>
      <w:permStart w:id="1154053125" w:edGrp="everyone"/>
      <w:r>
        <w:rPr>
          <w:rFonts w:cs="Arial"/>
          <w:color w:val="000000" w:themeColor="text1"/>
          <w:szCs w:val="22"/>
          <w:lang w:eastAsia="nl-NL"/>
        </w:rPr>
        <w:t>Naam organisatie:</w:t>
      </w:r>
    </w:p>
    <w:permEnd w:id="1154053125"/>
    <w:p w:rsidR="00310EA5" w:rsidRDefault="00310EA5" w:rsidP="00AC26DE">
      <w:pPr>
        <w:rPr>
          <w:rFonts w:cs="Arial"/>
          <w:color w:val="000000" w:themeColor="text1"/>
          <w:szCs w:val="22"/>
          <w:lang w:eastAsia="nl-NL"/>
        </w:rPr>
      </w:pPr>
    </w:p>
    <w:p w:rsidR="00310EA5" w:rsidRDefault="00310EA5" w:rsidP="00AC26DE">
      <w:pPr>
        <w:rPr>
          <w:rFonts w:cs="Arial"/>
          <w:color w:val="000000" w:themeColor="text1"/>
          <w:szCs w:val="22"/>
          <w:lang w:eastAsia="nl-NL"/>
        </w:rPr>
      </w:pPr>
      <w:permStart w:id="1238771132" w:edGrp="everyone"/>
      <w:r>
        <w:rPr>
          <w:rFonts w:cs="Arial"/>
          <w:color w:val="000000" w:themeColor="text1"/>
          <w:szCs w:val="22"/>
          <w:lang w:eastAsia="nl-NL"/>
        </w:rPr>
        <w:t>Ingevuld door:</w:t>
      </w:r>
      <w:bookmarkStart w:id="1" w:name="_GoBack"/>
      <w:bookmarkEnd w:id="1"/>
    </w:p>
    <w:permEnd w:id="1238771132"/>
    <w:p w:rsidR="00310EA5" w:rsidRPr="00AC26DE" w:rsidRDefault="00310EA5" w:rsidP="00AC26DE">
      <w:pPr>
        <w:rPr>
          <w:rFonts w:cs="Arial"/>
          <w:color w:val="000000" w:themeColor="text1"/>
          <w:szCs w:val="22"/>
          <w:lang w:eastAsia="nl-NL"/>
        </w:rPr>
      </w:pPr>
    </w:p>
    <w:p w:rsidR="00AC26DE" w:rsidRPr="00AC26DE" w:rsidRDefault="00AC26DE" w:rsidP="00AC26DE">
      <w:pPr>
        <w:rPr>
          <w:rFonts w:cs="Arial"/>
          <w:color w:val="000000" w:themeColor="text1"/>
          <w:szCs w:val="22"/>
          <w:lang w:eastAsia="nl-NL"/>
        </w:rPr>
      </w:pPr>
    </w:p>
    <w:p w:rsidR="00AC26DE" w:rsidRPr="00AC26DE" w:rsidRDefault="00AC26DE" w:rsidP="00AC26DE">
      <w:pPr>
        <w:rPr>
          <w:rFonts w:cs="Arial"/>
          <w:color w:val="000000" w:themeColor="text1"/>
          <w:szCs w:val="22"/>
          <w:lang w:eastAsia="nl-NL"/>
        </w:rPr>
      </w:pPr>
    </w:p>
    <w:p w:rsidR="00AC26DE" w:rsidRPr="00AC26DE" w:rsidRDefault="00AC26DE" w:rsidP="00AC26DE">
      <w:pPr>
        <w:rPr>
          <w:rFonts w:cs="Arial"/>
          <w:szCs w:val="22"/>
          <w:lang w:eastAsia="nl-NL"/>
        </w:rPr>
      </w:pPr>
    </w:p>
    <w:p w:rsidR="00AC26DE" w:rsidRPr="00AC26DE" w:rsidRDefault="00AC26DE" w:rsidP="00AC26DE">
      <w:pPr>
        <w:rPr>
          <w:rFonts w:eastAsia="Verdana" w:cs="Arial"/>
          <w:szCs w:val="22"/>
          <w:lang w:eastAsia="nl-NL"/>
        </w:rPr>
      </w:pPr>
    </w:p>
    <w:p w:rsidR="00AC26DE" w:rsidRPr="00AC26DE" w:rsidRDefault="00AC26DE" w:rsidP="00AC26DE">
      <w:pPr>
        <w:rPr>
          <w:rFonts w:eastAsia="Verdana" w:cs="Arial"/>
          <w:szCs w:val="22"/>
          <w:lang w:eastAsia="nl-NL"/>
        </w:rPr>
      </w:pPr>
    </w:p>
    <w:bookmarkEnd w:id="0"/>
    <w:sectPr w:rsidR="00AC26DE" w:rsidRPr="00AC26DE" w:rsidSect="00331F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2268" w:right="1134" w:bottom="567" w:left="1418" w:header="8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B45" w:rsidRDefault="00191B45">
      <w:r>
        <w:separator/>
      </w:r>
    </w:p>
  </w:endnote>
  <w:endnote w:type="continuationSeparator" w:id="0">
    <w:p w:rsidR="00191B45" w:rsidRDefault="0019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7A0" w:rsidRDefault="007627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B45" w:rsidRDefault="00723C91" w:rsidP="00DF7557">
    <w:pPr>
      <w:pStyle w:val="Voettekst"/>
      <w:tabs>
        <w:tab w:val="clear" w:pos="-1080"/>
        <w:tab w:val="left" w:pos="-142"/>
      </w:tabs>
      <w:spacing w:before="240"/>
      <w:ind w:left="0" w:right="0"/>
      <w:rPr>
        <w:rStyle w:val="Paginanummer"/>
        <w:b w:val="0"/>
      </w:rPr>
    </w:pPr>
    <w:r>
      <w:rPr>
        <w:b w:val="0"/>
        <w:bCs/>
        <w:noProof/>
        <w:sz w:val="16"/>
        <w:szCs w:val="16"/>
        <w:lang w:eastAsia="nl-NL"/>
      </w:rPr>
      <w:t xml:space="preserve">Scriftelijke </w:t>
    </w:r>
    <w:r w:rsidR="00DF7557" w:rsidRPr="00DF7557">
      <w:rPr>
        <w:b w:val="0"/>
        <w:bCs/>
        <w:noProof/>
        <w:sz w:val="16"/>
        <w:szCs w:val="16"/>
        <w:lang w:eastAsia="nl-NL"/>
      </w:rPr>
      <w:t>Marktconsultatie</w:t>
    </w:r>
    <w:r w:rsidR="007627A0">
      <w:rPr>
        <w:b w:val="0"/>
        <w:bCs/>
        <w:noProof/>
        <w:sz w:val="16"/>
        <w:szCs w:val="16"/>
        <w:lang w:eastAsia="nl-NL"/>
      </w:rPr>
      <w:t xml:space="preserve"> HbH 27112021</w:t>
    </w:r>
    <w:r w:rsidR="00DF7557">
      <w:rPr>
        <w:noProof/>
        <w:lang w:eastAsia="nl-NL"/>
      </w:rPr>
      <w:tab/>
    </w:r>
    <w:r w:rsidR="00DF7557">
      <w:rPr>
        <w:noProof/>
        <w:lang w:eastAsia="nl-NL"/>
      </w:rPr>
      <w:tab/>
    </w:r>
    <w:r w:rsidR="00191B45">
      <w:rPr>
        <w:rStyle w:val="Paginanummer"/>
        <w:b w:val="0"/>
      </w:rPr>
      <w:fldChar w:fldCharType="begin"/>
    </w:r>
    <w:r w:rsidR="00191B45">
      <w:rPr>
        <w:rStyle w:val="Paginanummer"/>
        <w:b w:val="0"/>
      </w:rPr>
      <w:instrText xml:space="preserve"> PAGE </w:instrText>
    </w:r>
    <w:r w:rsidR="00191B45">
      <w:rPr>
        <w:rStyle w:val="Paginanummer"/>
        <w:b w:val="0"/>
      </w:rPr>
      <w:fldChar w:fldCharType="separate"/>
    </w:r>
    <w:r w:rsidR="00191B45">
      <w:rPr>
        <w:rStyle w:val="Paginanummer"/>
        <w:b w:val="0"/>
        <w:noProof/>
      </w:rPr>
      <w:t>2</w:t>
    </w:r>
    <w:r w:rsidR="00191B45">
      <w:rPr>
        <w:rStyle w:val="Paginanummer"/>
        <w:b w:val="0"/>
      </w:rPr>
      <w:fldChar w:fldCharType="end"/>
    </w:r>
    <w:r w:rsidR="00191B45">
      <w:rPr>
        <w:rStyle w:val="Paginanummer"/>
        <w:b w:val="0"/>
      </w:rPr>
      <w:t xml:space="preserve"> van </w:t>
    </w:r>
    <w:r w:rsidR="00191B45">
      <w:rPr>
        <w:rStyle w:val="Paginanummer"/>
        <w:b w:val="0"/>
      </w:rPr>
      <w:fldChar w:fldCharType="begin"/>
    </w:r>
    <w:r w:rsidR="00191B45">
      <w:rPr>
        <w:rStyle w:val="Paginanummer"/>
        <w:b w:val="0"/>
      </w:rPr>
      <w:instrText xml:space="preserve"> NUMPAGES </w:instrText>
    </w:r>
    <w:r w:rsidR="00191B45">
      <w:rPr>
        <w:rStyle w:val="Paginanummer"/>
        <w:b w:val="0"/>
      </w:rPr>
      <w:fldChar w:fldCharType="separate"/>
    </w:r>
    <w:r w:rsidR="00191B45">
      <w:rPr>
        <w:rStyle w:val="Paginanummer"/>
        <w:b w:val="0"/>
        <w:noProof/>
      </w:rPr>
      <w:t>2</w:t>
    </w:r>
    <w:r w:rsidR="00191B45">
      <w:rPr>
        <w:rStyle w:val="Paginanummer"/>
        <w:b w:val="0"/>
      </w:rPr>
      <w:fldChar w:fldCharType="end"/>
    </w:r>
  </w:p>
  <w:p w:rsidR="00191B45" w:rsidRDefault="00191B45">
    <w:pPr>
      <w:pStyle w:val="Voettekst"/>
      <w:tabs>
        <w:tab w:val="clear" w:pos="-1080"/>
        <w:tab w:val="left" w:pos="-142"/>
      </w:tabs>
      <w:spacing w:before="240"/>
      <w:ind w:left="0" w:right="0"/>
      <w:jc w:val="center"/>
      <w:rPr>
        <w:b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B45" w:rsidRDefault="00191B45">
    <w:pPr>
      <w:pStyle w:val="Voettekst"/>
      <w:tabs>
        <w:tab w:val="clear" w:pos="-1080"/>
        <w:tab w:val="left" w:pos="-142"/>
      </w:tabs>
      <w:spacing w:before="240"/>
      <w:ind w:left="0" w:right="0"/>
      <w:jc w:val="center"/>
      <w:rPr>
        <w:b w:val="0"/>
      </w:rPr>
    </w:pPr>
    <w:r>
      <w:rPr>
        <w:rStyle w:val="Paginanummer"/>
        <w:b w:val="0"/>
      </w:rPr>
      <w:fldChar w:fldCharType="begin"/>
    </w:r>
    <w:r>
      <w:rPr>
        <w:rStyle w:val="Paginanummer"/>
        <w:b w:val="0"/>
      </w:rPr>
      <w:instrText xml:space="preserve"> PAGE </w:instrText>
    </w:r>
    <w:r>
      <w:rPr>
        <w:rStyle w:val="Paginanummer"/>
        <w:b w:val="0"/>
      </w:rPr>
      <w:fldChar w:fldCharType="separate"/>
    </w:r>
    <w:r w:rsidR="008D5716">
      <w:rPr>
        <w:rStyle w:val="Paginanummer"/>
        <w:b w:val="0"/>
        <w:noProof/>
      </w:rPr>
      <w:t>1</w:t>
    </w:r>
    <w:r>
      <w:rPr>
        <w:rStyle w:val="Paginanummer"/>
        <w:b w:val="0"/>
      </w:rPr>
      <w:fldChar w:fldCharType="end"/>
    </w:r>
    <w:r>
      <w:rPr>
        <w:rStyle w:val="Paginanummer"/>
        <w:b w:val="0"/>
      </w:rPr>
      <w:t xml:space="preserve"> van </w:t>
    </w:r>
    <w:r>
      <w:rPr>
        <w:rStyle w:val="Paginanummer"/>
        <w:b w:val="0"/>
      </w:rPr>
      <w:fldChar w:fldCharType="begin"/>
    </w:r>
    <w:r>
      <w:rPr>
        <w:rStyle w:val="Paginanummer"/>
        <w:b w:val="0"/>
      </w:rPr>
      <w:instrText xml:space="preserve"> NUMPAGES </w:instrText>
    </w:r>
    <w:r>
      <w:rPr>
        <w:rStyle w:val="Paginanummer"/>
        <w:b w:val="0"/>
      </w:rPr>
      <w:fldChar w:fldCharType="separate"/>
    </w:r>
    <w:r w:rsidR="008D5716">
      <w:rPr>
        <w:rStyle w:val="Paginanummer"/>
        <w:b w:val="0"/>
        <w:noProof/>
      </w:rPr>
      <w:t>1</w:t>
    </w:r>
    <w:r>
      <w:rPr>
        <w:rStyle w:val="Paginanummer"/>
        <w:b w:val="0"/>
      </w:rPr>
      <w:fldChar w:fldCharType="end"/>
    </w:r>
  </w:p>
  <w:p w:rsidR="00191B45" w:rsidRDefault="00191B45">
    <w:pPr>
      <w:pStyle w:val="Voettekst"/>
      <w:tabs>
        <w:tab w:val="clear" w:pos="-1080"/>
        <w:tab w:val="left" w:pos="-142"/>
      </w:tabs>
      <w:spacing w:before="240"/>
      <w:ind w:left="0" w:right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B45" w:rsidRDefault="00191B45">
      <w:r>
        <w:separator/>
      </w:r>
    </w:p>
  </w:footnote>
  <w:footnote w:type="continuationSeparator" w:id="0">
    <w:p w:rsidR="00191B45" w:rsidRDefault="00191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7A0" w:rsidRDefault="007627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B45" w:rsidRPr="00363902" w:rsidRDefault="00191B45" w:rsidP="00363902">
    <w:pPr>
      <w:pStyle w:val="Koptekst"/>
      <w:tabs>
        <w:tab w:val="clear" w:pos="-1080"/>
        <w:tab w:val="clear" w:pos="4320"/>
      </w:tabs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B45" w:rsidRDefault="00191B45">
    <w:pPr>
      <w:pStyle w:val="Koptekst"/>
      <w:tabs>
        <w:tab w:val="clear" w:pos="-1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163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7C37C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3E364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8EB1084"/>
    <w:multiLevelType w:val="hybridMultilevel"/>
    <w:tmpl w:val="82381A0C"/>
    <w:lvl w:ilvl="0" w:tplc="A3E642DC">
      <w:start w:val="88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Y1wROpoAJcBOSyD8RZm4VqjSjQwKuRNJjV0gPxwt/BpM8I6ogdMSeEgIzDLSoeWcPY+yT5pZ5OG6n9zS3G6Wxg==" w:salt="nzGBHS4a7AyHOboy3Xj1F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uthor" w:val="Johan Kootstra"/>
    <w:docVar w:name="DocDuplex" w:val="DUPLEX_DEFAULT"/>
    <w:docVar w:name="DocIndex" w:val="0000"/>
    <w:docVar w:name="DocPrinter" w:val="NOPRINTER"/>
    <w:docVar w:name="DocType" w:val="NO"/>
    <w:docVar w:name="DocumentLanguage" w:val="nl-NL"/>
    <w:docVar w:name="iMemoStyle" w:val="1"/>
    <w:docVar w:name="IW_Generated" w:val="True"/>
    <w:docVar w:name="Memo Post Wizard Balloon" w:val="0"/>
    <w:docVar w:name="mitFileNames" w:val="ThisDocument|"/>
    <w:docVar w:name="mitStyleTemplates" w:val="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B28BCB39079545BB902AB9021BBB819C&lt;/GroupID&gt;&lt;GroupName&gt;Memo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B28BCB39079545BB902AB9021BBB819C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0&lt;/FieldIndex&gt;&lt;FieldDescription /&gt;&lt;FieldName&gt;Datum&lt;/FieldName&gt;&lt;FieldID&gt;VV722AB26880514583A753FE5F8F6FB60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28BCB39079545BB902AB9021BBB819C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1&lt;/FieldIndex&gt;&lt;FieldDescription /&gt;&lt;FieldName&gt;Aan&lt;/FieldName&gt;&lt;FieldID&gt;VV9394966A1DF3449DA660EE09B70550E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28BCB39079545BB902AB9021BBB819C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2&lt;/FieldIndex&gt;&lt;FieldDescription /&gt;&lt;FieldName&gt;CC&lt;/FieldName&gt;&lt;FieldID&gt;VVAA2323B0EC2B4DCB800C7CBF0E20CC4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28BCB39079545BB902AB9021BBB819C&lt;/FieldParent&gt;&lt;FieldRun&gt;0&lt;/FieldRun&gt;&lt;FieldDataSource&gt;1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=[AUTEUR.NAAMINFORMEEL]&lt;/FieldDefault&gt;&lt;FieldFormat&gt;geen&lt;/FieldFormat&gt;&lt;FieldDataType&gt;0&lt;/FieldDataType&gt;&lt;FieldTip /&gt;&lt;FieldPrompt /&gt;&lt;FieldIndex&gt;3&lt;/FieldIndex&gt;&lt;FieldDescription /&gt;&lt;FieldName&gt;Van&lt;/FieldName&gt;&lt;FieldID&gt;VV668B87CC76804F7C9B883023850E259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28BCB39079545BB902AB9021BBB819C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4&lt;/FieldIndex&gt;&lt;FieldDescription /&gt;&lt;FieldName&gt;Onderwerp&lt;/FieldName&gt;&lt;FieldID&gt;VV492D98BDC73143E2962D4A0B88429DF9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722AB26880514583A753FE5F8F6FB60D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394966A1DF3449DA660EE09B70550EB&lt;/ID&gt;_x000d__x000a_      &lt;PROMPT&gt;_x000d__x000a_        &lt;NLNL&gt;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2323B0EC2B4DCB800C7CBF0E20CC4B&lt;/ID&gt;_x000d__x000a_      &lt;PROMPT&gt;_x000d__x000a_        &lt;NLNL&gt;CC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68B87CC76804F7C9B883023850E259B&lt;/ID&gt;_x000d__x000a_      &lt;PROMPT&gt;_x000d__x000a_        &lt;NLNL&gt;V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92D98BDC73143E2962D4A0B88429DF9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B28BCB39079545BB902AB9021BBB819C&lt;/ID&gt;_x000d__x000a_      &lt;NAME&gt;_x000d__x000a_        &lt;NLNL&gt;Mem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231"/>
  </w:docVars>
  <w:rsids>
    <w:rsidRoot w:val="00331F2E"/>
    <w:rsid w:val="0003711C"/>
    <w:rsid w:val="00047A97"/>
    <w:rsid w:val="00096E93"/>
    <w:rsid w:val="00160256"/>
    <w:rsid w:val="00191B45"/>
    <w:rsid w:val="001D5D4F"/>
    <w:rsid w:val="002F32BD"/>
    <w:rsid w:val="00310EA5"/>
    <w:rsid w:val="00331F2E"/>
    <w:rsid w:val="00363902"/>
    <w:rsid w:val="003B3FB2"/>
    <w:rsid w:val="003C76FF"/>
    <w:rsid w:val="004766C2"/>
    <w:rsid w:val="005701BD"/>
    <w:rsid w:val="00571ED5"/>
    <w:rsid w:val="006B4A90"/>
    <w:rsid w:val="00723C91"/>
    <w:rsid w:val="00743EDE"/>
    <w:rsid w:val="007627A0"/>
    <w:rsid w:val="00765C1C"/>
    <w:rsid w:val="00836EF1"/>
    <w:rsid w:val="008D5716"/>
    <w:rsid w:val="00947747"/>
    <w:rsid w:val="009C35D1"/>
    <w:rsid w:val="00A24C27"/>
    <w:rsid w:val="00A56BDC"/>
    <w:rsid w:val="00AC26DE"/>
    <w:rsid w:val="00B30CAC"/>
    <w:rsid w:val="00B45290"/>
    <w:rsid w:val="00BC4A83"/>
    <w:rsid w:val="00BF3074"/>
    <w:rsid w:val="00C02080"/>
    <w:rsid w:val="00CF783F"/>
    <w:rsid w:val="00D70F59"/>
    <w:rsid w:val="00DF7557"/>
    <w:rsid w:val="00ED158E"/>
    <w:rsid w:val="00EE0F29"/>
    <w:rsid w:val="00F0098B"/>
    <w:rsid w:val="00F0681B"/>
    <w:rsid w:val="00FA0886"/>
    <w:rsid w:val="00FE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6A2CCC0"/>
  <w15:docId w15:val="{6FC8B77A-6A86-4E90-A303-BB136AB1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6BDC"/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qFormat/>
    <w:pPr>
      <w:keepNext/>
      <w:keepLines/>
      <w:spacing w:before="280" w:after="280" w:line="280" w:lineRule="atLeast"/>
      <w:ind w:right="-357"/>
      <w:outlineLvl w:val="0"/>
    </w:pPr>
    <w:rPr>
      <w:b/>
      <w:spacing w:val="-10"/>
      <w:kern w:val="28"/>
      <w:sz w:val="24"/>
    </w:rPr>
  </w:style>
  <w:style w:type="paragraph" w:styleId="Kop2">
    <w:name w:val="heading 2"/>
    <w:basedOn w:val="Standaard"/>
    <w:next w:val="Plattetekst"/>
    <w:qFormat/>
    <w:pPr>
      <w:keepNext/>
      <w:keepLines/>
      <w:spacing w:before="280" w:after="280" w:line="280" w:lineRule="atLeast"/>
      <w:ind w:right="-357"/>
      <w:outlineLvl w:val="1"/>
    </w:pPr>
    <w:rPr>
      <w:b/>
      <w:i/>
      <w:spacing w:val="-10"/>
      <w:kern w:val="28"/>
    </w:rPr>
  </w:style>
  <w:style w:type="paragraph" w:styleId="Kop3">
    <w:name w:val="heading 3"/>
    <w:basedOn w:val="Standaard"/>
    <w:next w:val="Plattetekst"/>
    <w:qFormat/>
    <w:pPr>
      <w:keepNext/>
      <w:keepLines/>
      <w:spacing w:before="280" w:after="280" w:line="280" w:lineRule="atLeast"/>
      <w:ind w:right="-357"/>
      <w:outlineLvl w:val="2"/>
    </w:pPr>
    <w:rPr>
      <w:i/>
      <w:spacing w:val="-5"/>
      <w:kern w:val="28"/>
    </w:rPr>
  </w:style>
  <w:style w:type="paragraph" w:styleId="Kop4">
    <w:name w:val="heading 4"/>
    <w:basedOn w:val="Standaard"/>
    <w:next w:val="Plattetekst"/>
    <w:qFormat/>
    <w:pPr>
      <w:keepNext/>
      <w:keepLines/>
      <w:spacing w:line="220" w:lineRule="atLeast"/>
      <w:outlineLvl w:val="3"/>
    </w:pPr>
    <w:rPr>
      <w:i/>
      <w:spacing w:val="-2"/>
      <w:kern w:val="28"/>
    </w:rPr>
  </w:style>
  <w:style w:type="paragraph" w:styleId="Kop5">
    <w:name w:val="heading 5"/>
    <w:basedOn w:val="Standaard"/>
    <w:next w:val="Plattetekst"/>
    <w:qFormat/>
    <w:pPr>
      <w:keepNext/>
      <w:keepLines/>
      <w:spacing w:line="220" w:lineRule="atLeast"/>
      <w:ind w:left="1440"/>
      <w:outlineLvl w:val="4"/>
    </w:pPr>
    <w:rPr>
      <w:i/>
      <w:spacing w:val="-2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spacing w:line="280" w:lineRule="atLeast"/>
    </w:pPr>
    <w:rPr>
      <w:sz w:val="24"/>
    </w:rPr>
  </w:style>
  <w:style w:type="paragraph" w:styleId="Afsluiting">
    <w:name w:val="Closing"/>
    <w:basedOn w:val="Standaard"/>
    <w:pPr>
      <w:spacing w:line="220" w:lineRule="atLeast"/>
    </w:pPr>
  </w:style>
  <w:style w:type="paragraph" w:customStyle="1" w:styleId="Bedrijfsnaam">
    <w:name w:val="Bedrijfsnaam"/>
    <w:basedOn w:val="Standaard"/>
    <w:pPr>
      <w:keepLines/>
      <w:framePr w:w="2640" w:h="1133" w:wrap="notBeside" w:vAnchor="page" w:hAnchor="page" w:x="8821" w:y="673" w:anchorLock="1"/>
      <w:spacing w:line="200" w:lineRule="atLeast"/>
      <w:ind w:right="-120"/>
    </w:pPr>
    <w:rPr>
      <w:sz w:val="16"/>
    </w:rPr>
  </w:style>
  <w:style w:type="paragraph" w:customStyle="1" w:styleId="Bijlage">
    <w:name w:val="Bijlage"/>
    <w:basedOn w:val="Plattetekst"/>
    <w:next w:val="Standaard"/>
    <w:pPr>
      <w:keepLines/>
      <w:spacing w:before="220"/>
    </w:pPr>
  </w:style>
  <w:style w:type="paragraph" w:customStyle="1" w:styleId="Koptekstbasis">
    <w:name w:val="Koptekstbasis"/>
    <w:basedOn w:val="Standaard"/>
    <w:pPr>
      <w:keepLines/>
      <w:tabs>
        <w:tab w:val="left" w:pos="-1080"/>
        <w:tab w:val="center" w:pos="4320"/>
        <w:tab w:val="right" w:pos="9480"/>
      </w:tabs>
      <w:ind w:left="-1080" w:right="-840"/>
    </w:pPr>
  </w:style>
  <w:style w:type="paragraph" w:styleId="Voettekst">
    <w:name w:val="footer"/>
    <w:basedOn w:val="Koptekstbasis"/>
    <w:pPr>
      <w:spacing w:before="420"/>
      <w:ind w:right="-1080"/>
    </w:pPr>
    <w:rPr>
      <w:b/>
    </w:rPr>
  </w:style>
  <w:style w:type="paragraph" w:styleId="Koptekst">
    <w:name w:val="header"/>
    <w:basedOn w:val="Koptekstbasis"/>
    <w:pPr>
      <w:ind w:right="-1080"/>
    </w:pPr>
    <w:rPr>
      <w:i/>
    </w:rPr>
  </w:style>
  <w:style w:type="paragraph" w:customStyle="1" w:styleId="Kopbasis">
    <w:name w:val="Kopbasis"/>
    <w:basedOn w:val="Plattetekst"/>
    <w:next w:val="Plattetekst"/>
    <w:pPr>
      <w:keepNext/>
      <w:keepLines/>
    </w:pPr>
    <w:rPr>
      <w:spacing w:val="-10"/>
      <w:kern w:val="28"/>
      <w:sz w:val="18"/>
    </w:rPr>
  </w:style>
  <w:style w:type="paragraph" w:styleId="Berichtkop">
    <w:name w:val="Message Header"/>
    <w:basedOn w:val="Plattetekst"/>
    <w:link w:val="BerichtkopChar"/>
    <w:pPr>
      <w:keepLines/>
      <w:spacing w:line="415" w:lineRule="atLeast"/>
      <w:ind w:left="1560" w:hanging="720"/>
    </w:pPr>
  </w:style>
  <w:style w:type="paragraph" w:customStyle="1" w:styleId="Berichtkopeerste">
    <w:name w:val="Berichtkop eerste"/>
    <w:basedOn w:val="Berichtkop"/>
    <w:next w:val="Berichtkop"/>
  </w:style>
  <w:style w:type="character" w:customStyle="1" w:styleId="Berichtkoplabel">
    <w:name w:val="Berichtkoplabel"/>
    <w:rPr>
      <w:rFonts w:ascii="Arial" w:hAnsi="Arial"/>
      <w:b/>
      <w:spacing w:val="-4"/>
      <w:sz w:val="18"/>
      <w:vertAlign w:val="baseline"/>
    </w:rPr>
  </w:style>
  <w:style w:type="paragraph" w:customStyle="1" w:styleId="Berichtkoplaatste">
    <w:name w:val="Berichtkop laatste"/>
    <w:basedOn w:val="Berichtkop"/>
    <w:next w:val="Plattetekst"/>
    <w:pPr>
      <w:pBdr>
        <w:bottom w:val="single" w:sz="6" w:space="22" w:color="auto"/>
      </w:pBdr>
      <w:spacing w:after="400"/>
    </w:pPr>
  </w:style>
  <w:style w:type="paragraph" w:styleId="Standaardinspringing">
    <w:name w:val="Normal Indent"/>
    <w:basedOn w:val="Standaard"/>
    <w:pPr>
      <w:ind w:left="1440"/>
    </w:pPr>
  </w:style>
  <w:style w:type="character" w:styleId="Paginanummer">
    <w:name w:val="page number"/>
  </w:style>
  <w:style w:type="paragraph" w:customStyle="1" w:styleId="Adresafzender">
    <w:name w:val="Adres afzender"/>
    <w:basedOn w:val="Standaard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</w:rPr>
  </w:style>
  <w:style w:type="paragraph" w:styleId="Handtekening">
    <w:name w:val="Signature"/>
    <w:basedOn w:val="Plattetekst"/>
    <w:pPr>
      <w:keepNext/>
      <w:keepLines/>
      <w:spacing w:before="660"/>
    </w:pPr>
  </w:style>
  <w:style w:type="paragraph" w:customStyle="1" w:styleId="Handtekeningfunctie">
    <w:name w:val="Handtekening functie"/>
    <w:basedOn w:val="Handtekening"/>
    <w:next w:val="Standaard"/>
    <w:pPr>
      <w:spacing w:before="0"/>
    </w:pPr>
  </w:style>
  <w:style w:type="paragraph" w:customStyle="1" w:styleId="Handtekeningnaam">
    <w:name w:val="Handtekening naam"/>
    <w:basedOn w:val="Handtekening"/>
    <w:next w:val="Handtekeningfunctie"/>
    <w:pPr>
      <w:spacing w:before="720"/>
    </w:pPr>
  </w:style>
  <w:style w:type="paragraph" w:customStyle="1" w:styleId="Slogan">
    <w:name w:val="Slogan"/>
    <w:basedOn w:val="Standaard"/>
    <w:pPr>
      <w:framePr w:w="5170" w:h="1800" w:hRule="exact" w:hSpace="187" w:vSpace="187" w:wrap="around" w:vAnchor="page" w:hAnchor="page" w:x="966" w:yAlign="bottom" w:anchorLock="1"/>
    </w:pPr>
    <w:rPr>
      <w:rFonts w:ascii="Impact" w:hAnsi="Impact"/>
      <w:caps/>
      <w:color w:val="FFFFFF"/>
      <w:spacing w:val="20"/>
      <w:position w:val="12"/>
      <w:sz w:val="48"/>
    </w:rPr>
  </w:style>
  <w:style w:type="paragraph" w:customStyle="1" w:styleId="Documentlabel">
    <w:name w:val="Documentlabel"/>
    <w:next w:val="Standaard"/>
    <w:pPr>
      <w:tabs>
        <w:tab w:val="left" w:pos="0"/>
      </w:tabs>
      <w:spacing w:before="140" w:after="540" w:line="600" w:lineRule="atLeast"/>
      <w:ind w:left="840"/>
    </w:pPr>
    <w:rPr>
      <w:spacing w:val="-38"/>
      <w:sz w:val="6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331F2E"/>
    <w:rPr>
      <w:rFonts w:ascii="Arial" w:hAnsi="Arial"/>
      <w:sz w:val="24"/>
      <w:lang w:eastAsia="en-US"/>
    </w:rPr>
  </w:style>
  <w:style w:type="table" w:styleId="Tabelraster">
    <w:name w:val="Table Grid"/>
    <w:basedOn w:val="Standaardtabel"/>
    <w:rsid w:val="00D70F59"/>
    <w:pPr>
      <w:spacing w:line="300" w:lineRule="atLeast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C0208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C020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WRITER\Mem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2A14E-7FD3-4F04-A618-C0F083CCB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4</TotalTime>
  <Pages>3</Pages>
  <Words>569</Words>
  <Characters>3071</Characters>
  <Application>Microsoft Office Word</Application>
  <DocSecurity>8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Sozawe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Marcella Lieffering</dc:creator>
  <cp:lastModifiedBy>Lieffering, Marcella</cp:lastModifiedBy>
  <cp:revision>5</cp:revision>
  <cp:lastPrinted>2015-01-20T13:53:00Z</cp:lastPrinted>
  <dcterms:created xsi:type="dcterms:W3CDTF">2020-11-25T15:47:00Z</dcterms:created>
  <dcterms:modified xsi:type="dcterms:W3CDTF">2020-11-27T11:52:00Z</dcterms:modified>
</cp:coreProperties>
</file>