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D2E54" w14:textId="446622A8" w:rsidR="00EF48BF" w:rsidRPr="00D64660" w:rsidRDefault="00EF48BF" w:rsidP="00055A6E">
      <w:pPr>
        <w:spacing w:before="240" w:after="240" w:line="276" w:lineRule="auto"/>
        <w:rPr>
          <w:rFonts w:cstheme="minorHAnsi"/>
        </w:rPr>
      </w:pPr>
      <w:bookmarkStart w:id="0" w:name="_Toc321484809"/>
    </w:p>
    <w:p w14:paraId="06272935" w14:textId="41444BCD" w:rsidR="005D0407" w:rsidRPr="00D64660" w:rsidRDefault="00AE736E" w:rsidP="00055A6E">
      <w:pPr>
        <w:spacing w:before="240" w:after="240" w:line="276" w:lineRule="auto"/>
        <w:jc w:val="center"/>
        <w:rPr>
          <w:rFonts w:cstheme="minorHAnsi"/>
        </w:rPr>
      </w:pPr>
      <w:r>
        <w:rPr>
          <w:noProof/>
          <w:snapToGrid/>
        </w:rPr>
        <w:drawing>
          <wp:inline distT="0" distB="0" distL="0" distR="0" wp14:anchorId="741CC313" wp14:editId="423ABF45">
            <wp:extent cx="3521062" cy="866899"/>
            <wp:effectExtent l="0" t="0" r="381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Participatiefonds_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32392" cy="869688"/>
                    </a:xfrm>
                    <a:prstGeom prst="rect">
                      <a:avLst/>
                    </a:prstGeom>
                  </pic:spPr>
                </pic:pic>
              </a:graphicData>
            </a:graphic>
          </wp:inline>
        </w:drawing>
      </w:r>
    </w:p>
    <w:p w14:paraId="27647DD1" w14:textId="55C11E48" w:rsidR="005D0407" w:rsidRPr="00D64660" w:rsidRDefault="005D0407" w:rsidP="00055A6E">
      <w:pPr>
        <w:spacing w:before="240" w:after="240" w:line="276" w:lineRule="auto"/>
        <w:jc w:val="center"/>
        <w:rPr>
          <w:rFonts w:cstheme="minorHAnsi"/>
        </w:rPr>
      </w:pPr>
    </w:p>
    <w:p w14:paraId="553B912B" w14:textId="14413F62" w:rsidR="005D0407" w:rsidRPr="00D64660" w:rsidRDefault="005D0407" w:rsidP="00055A6E">
      <w:pPr>
        <w:spacing w:before="240" w:after="240" w:line="276" w:lineRule="auto"/>
        <w:jc w:val="center"/>
        <w:rPr>
          <w:rFonts w:cstheme="minorHAnsi"/>
        </w:rPr>
      </w:pPr>
    </w:p>
    <w:p w14:paraId="6F974552" w14:textId="7951717C" w:rsidR="005F60B8" w:rsidRPr="00D74C78" w:rsidRDefault="00034DE5" w:rsidP="00055A6E">
      <w:pPr>
        <w:spacing w:line="276" w:lineRule="auto"/>
        <w:jc w:val="center"/>
        <w:rPr>
          <w:rFonts w:cstheme="minorHAnsi"/>
          <w:b/>
          <w:sz w:val="36"/>
        </w:rPr>
      </w:pPr>
      <w:r>
        <w:rPr>
          <w:rFonts w:cstheme="minorHAnsi"/>
          <w:b/>
          <w:sz w:val="36"/>
        </w:rPr>
        <w:t xml:space="preserve">Bijlage </w:t>
      </w:r>
      <w:r w:rsidR="00A70BE9">
        <w:rPr>
          <w:rFonts w:cstheme="minorHAnsi"/>
          <w:b/>
          <w:sz w:val="36"/>
        </w:rPr>
        <w:t>10</w:t>
      </w:r>
      <w:r w:rsidR="0056147B">
        <w:rPr>
          <w:rFonts w:cstheme="minorHAnsi"/>
          <w:b/>
          <w:sz w:val="36"/>
        </w:rPr>
        <w:t>a</w:t>
      </w:r>
    </w:p>
    <w:p w14:paraId="194B58F9" w14:textId="77777777" w:rsidR="005F60B8" w:rsidRPr="005F60B8" w:rsidRDefault="005F60B8" w:rsidP="00055A6E">
      <w:pPr>
        <w:spacing w:line="276" w:lineRule="auto"/>
        <w:jc w:val="center"/>
        <w:rPr>
          <w:rFonts w:cstheme="minorHAnsi"/>
          <w:b/>
          <w:sz w:val="32"/>
        </w:rPr>
      </w:pPr>
    </w:p>
    <w:p w14:paraId="693CFB15" w14:textId="6A553BD0" w:rsidR="005D0407" w:rsidRPr="00D74C78" w:rsidRDefault="00034DE5" w:rsidP="00055A6E">
      <w:pPr>
        <w:spacing w:line="276" w:lineRule="auto"/>
        <w:jc w:val="center"/>
        <w:rPr>
          <w:rFonts w:cstheme="minorHAnsi"/>
          <w:sz w:val="28"/>
        </w:rPr>
      </w:pPr>
      <w:r>
        <w:rPr>
          <w:sz w:val="32"/>
          <w:szCs w:val="22"/>
        </w:rPr>
        <w:t xml:space="preserve">Optie </w:t>
      </w:r>
      <w:r w:rsidR="000C6668">
        <w:rPr>
          <w:sz w:val="32"/>
          <w:szCs w:val="22"/>
        </w:rPr>
        <w:t>van-werk-naar-werk</w:t>
      </w:r>
      <w:r>
        <w:rPr>
          <w:sz w:val="32"/>
          <w:szCs w:val="22"/>
        </w:rPr>
        <w:t xml:space="preserve"> in aanbesteding</w:t>
      </w:r>
    </w:p>
    <w:p w14:paraId="63793403" w14:textId="547E61E7" w:rsidR="005D0407" w:rsidRPr="00D64660" w:rsidRDefault="005D0407" w:rsidP="00055A6E">
      <w:pPr>
        <w:spacing w:before="240" w:after="240" w:line="276" w:lineRule="auto"/>
        <w:jc w:val="center"/>
        <w:rPr>
          <w:rFonts w:cstheme="minorHAnsi"/>
        </w:rPr>
      </w:pPr>
    </w:p>
    <w:p w14:paraId="3BCD39B2" w14:textId="77777777" w:rsidR="005D0407" w:rsidRPr="00D64660" w:rsidRDefault="005D0407" w:rsidP="00055A6E">
      <w:pPr>
        <w:spacing w:before="240" w:after="240" w:line="276" w:lineRule="auto"/>
        <w:jc w:val="center"/>
        <w:rPr>
          <w:rFonts w:cstheme="minorHAnsi"/>
        </w:rPr>
      </w:pPr>
    </w:p>
    <w:p w14:paraId="4B2B3D00" w14:textId="77777777" w:rsidR="005D0407" w:rsidRPr="00D64660" w:rsidRDefault="005D0407" w:rsidP="00055A6E">
      <w:pPr>
        <w:spacing w:before="240" w:after="240" w:line="276" w:lineRule="auto"/>
        <w:jc w:val="center"/>
        <w:rPr>
          <w:rFonts w:cstheme="minorHAnsi"/>
        </w:rPr>
      </w:pPr>
    </w:p>
    <w:p w14:paraId="54D012F3" w14:textId="3689FE44" w:rsidR="005D0407" w:rsidRDefault="005D0407" w:rsidP="00055A6E">
      <w:pPr>
        <w:spacing w:before="240" w:after="240" w:line="276" w:lineRule="auto"/>
        <w:jc w:val="center"/>
        <w:rPr>
          <w:rFonts w:cstheme="minorHAnsi"/>
        </w:rPr>
      </w:pPr>
    </w:p>
    <w:p w14:paraId="66EC39FD" w14:textId="0F797D19" w:rsidR="005F60B8" w:rsidRDefault="005F60B8" w:rsidP="00055A6E">
      <w:pPr>
        <w:spacing w:before="240" w:after="240" w:line="276" w:lineRule="auto"/>
        <w:jc w:val="center"/>
        <w:rPr>
          <w:rFonts w:cstheme="minorHAnsi"/>
        </w:rPr>
      </w:pPr>
    </w:p>
    <w:p w14:paraId="42C0E7EC" w14:textId="7D8E1947" w:rsidR="005F60B8" w:rsidRDefault="005F60B8" w:rsidP="00055A6E">
      <w:pPr>
        <w:spacing w:before="240" w:after="240" w:line="276" w:lineRule="auto"/>
        <w:jc w:val="center"/>
        <w:rPr>
          <w:rFonts w:cstheme="minorHAnsi"/>
        </w:rPr>
      </w:pPr>
    </w:p>
    <w:p w14:paraId="4F6CC31C" w14:textId="1A85EF01" w:rsidR="005F60B8" w:rsidRDefault="005F60B8" w:rsidP="00055A6E">
      <w:pPr>
        <w:spacing w:before="240" w:after="240" w:line="276" w:lineRule="auto"/>
        <w:jc w:val="center"/>
        <w:rPr>
          <w:rFonts w:cstheme="minorHAnsi"/>
        </w:rPr>
      </w:pPr>
    </w:p>
    <w:p w14:paraId="1F2EA712" w14:textId="5BCC2FBC" w:rsidR="005F60B8" w:rsidRDefault="005F60B8" w:rsidP="00055A6E">
      <w:pPr>
        <w:spacing w:before="240" w:after="240" w:line="276" w:lineRule="auto"/>
        <w:jc w:val="center"/>
        <w:rPr>
          <w:rFonts w:cstheme="minorHAnsi"/>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3"/>
        <w:gridCol w:w="4251"/>
      </w:tblGrid>
      <w:tr w:rsidR="005D0407" w:rsidRPr="00D64660" w14:paraId="0407404D" w14:textId="77777777" w:rsidTr="005F60B8">
        <w:trPr>
          <w:cantSplit/>
          <w:trHeight w:val="240"/>
          <w:jc w:val="center"/>
        </w:trPr>
        <w:tc>
          <w:tcPr>
            <w:tcW w:w="2553" w:type="dxa"/>
            <w:shd w:val="clear" w:color="auto" w:fill="auto"/>
          </w:tcPr>
          <w:p w14:paraId="7348945F" w14:textId="7515881F" w:rsidR="005D0407" w:rsidRPr="00D64660" w:rsidRDefault="005D0407" w:rsidP="00055A6E">
            <w:pPr>
              <w:spacing w:line="276" w:lineRule="auto"/>
              <w:rPr>
                <w:rFonts w:cstheme="minorHAnsi"/>
              </w:rPr>
            </w:pPr>
            <w:r w:rsidRPr="00D64660">
              <w:rPr>
                <w:rFonts w:cstheme="minorHAnsi"/>
              </w:rPr>
              <w:t>Contactperso</w:t>
            </w:r>
            <w:r w:rsidR="00ED2F22">
              <w:rPr>
                <w:rFonts w:cstheme="minorHAnsi"/>
              </w:rPr>
              <w:t>nen</w:t>
            </w:r>
          </w:p>
        </w:tc>
        <w:tc>
          <w:tcPr>
            <w:tcW w:w="4251" w:type="dxa"/>
            <w:shd w:val="clear" w:color="auto" w:fill="auto"/>
          </w:tcPr>
          <w:p w14:paraId="4270FF84" w14:textId="681D98E9" w:rsidR="005D0407" w:rsidRPr="00D64660" w:rsidRDefault="00034DE5" w:rsidP="00055A6E">
            <w:pPr>
              <w:autoSpaceDE w:val="0"/>
              <w:autoSpaceDN w:val="0"/>
              <w:adjustRightInd w:val="0"/>
              <w:spacing w:line="276" w:lineRule="auto"/>
              <w:rPr>
                <w:rFonts w:cstheme="minorHAnsi"/>
              </w:rPr>
            </w:pPr>
            <w:r>
              <w:rPr>
                <w:rFonts w:cstheme="minorHAnsi"/>
              </w:rPr>
              <w:t>Dhr. J. van Aert en mevr. Y. Bezemer</w:t>
            </w:r>
          </w:p>
        </w:tc>
      </w:tr>
      <w:tr w:rsidR="005D0407" w:rsidRPr="00D64660" w14:paraId="097E5F67" w14:textId="77777777" w:rsidTr="005F60B8">
        <w:trPr>
          <w:cantSplit/>
          <w:trHeight w:val="240"/>
          <w:jc w:val="center"/>
        </w:trPr>
        <w:tc>
          <w:tcPr>
            <w:tcW w:w="2553" w:type="dxa"/>
            <w:shd w:val="clear" w:color="auto" w:fill="auto"/>
          </w:tcPr>
          <w:p w14:paraId="253A792E" w14:textId="77777777" w:rsidR="005D0407" w:rsidRPr="00D64660" w:rsidRDefault="005D0407" w:rsidP="00055A6E">
            <w:pPr>
              <w:spacing w:line="276" w:lineRule="auto"/>
              <w:rPr>
                <w:rFonts w:cstheme="minorHAnsi"/>
              </w:rPr>
            </w:pPr>
            <w:r w:rsidRPr="00D64660">
              <w:rPr>
                <w:rFonts w:cstheme="minorHAnsi"/>
              </w:rPr>
              <w:t>Datum</w:t>
            </w:r>
          </w:p>
        </w:tc>
        <w:tc>
          <w:tcPr>
            <w:tcW w:w="4251" w:type="dxa"/>
            <w:shd w:val="clear" w:color="auto" w:fill="auto"/>
          </w:tcPr>
          <w:p w14:paraId="4F479DD2" w14:textId="1C36E2EA" w:rsidR="005D0407" w:rsidRPr="00D64660" w:rsidRDefault="009F796E" w:rsidP="00055A6E">
            <w:pPr>
              <w:autoSpaceDE w:val="0"/>
              <w:autoSpaceDN w:val="0"/>
              <w:adjustRightInd w:val="0"/>
              <w:spacing w:line="276" w:lineRule="auto"/>
              <w:rPr>
                <w:rFonts w:cstheme="minorHAnsi"/>
              </w:rPr>
            </w:pPr>
            <w:r>
              <w:rPr>
                <w:rFonts w:cstheme="minorHAnsi"/>
              </w:rPr>
              <w:t>24-11-2020</w:t>
            </w:r>
          </w:p>
        </w:tc>
      </w:tr>
      <w:tr w:rsidR="00BA5B3A" w:rsidRPr="00D64660" w14:paraId="4C7501E6" w14:textId="77777777" w:rsidTr="005F60B8">
        <w:trPr>
          <w:cantSplit/>
          <w:trHeight w:val="240"/>
          <w:jc w:val="center"/>
        </w:trPr>
        <w:tc>
          <w:tcPr>
            <w:tcW w:w="2553" w:type="dxa"/>
            <w:shd w:val="clear" w:color="auto" w:fill="auto"/>
          </w:tcPr>
          <w:p w14:paraId="2FD47EE0" w14:textId="79091943" w:rsidR="00BA5B3A" w:rsidRPr="00D64660" w:rsidRDefault="00BA5B3A" w:rsidP="00055A6E">
            <w:pPr>
              <w:spacing w:line="276" w:lineRule="auto"/>
              <w:rPr>
                <w:rFonts w:cstheme="minorHAnsi"/>
              </w:rPr>
            </w:pPr>
            <w:r w:rsidRPr="00D64660">
              <w:rPr>
                <w:rFonts w:cstheme="minorHAnsi"/>
              </w:rPr>
              <w:t>Status</w:t>
            </w:r>
          </w:p>
        </w:tc>
        <w:tc>
          <w:tcPr>
            <w:tcW w:w="4251" w:type="dxa"/>
            <w:shd w:val="clear" w:color="auto" w:fill="auto"/>
          </w:tcPr>
          <w:p w14:paraId="06141BA3" w14:textId="6890A3A3" w:rsidR="00BA5B3A" w:rsidRDefault="009F796E" w:rsidP="00055A6E">
            <w:pPr>
              <w:autoSpaceDE w:val="0"/>
              <w:autoSpaceDN w:val="0"/>
              <w:adjustRightInd w:val="0"/>
              <w:spacing w:line="276" w:lineRule="auto"/>
              <w:rPr>
                <w:rFonts w:cstheme="minorHAnsi"/>
              </w:rPr>
            </w:pPr>
            <w:r>
              <w:rPr>
                <w:rFonts w:cstheme="minorHAnsi"/>
              </w:rPr>
              <w:t>Definitief</w:t>
            </w:r>
          </w:p>
        </w:tc>
      </w:tr>
    </w:tbl>
    <w:p w14:paraId="7CE4D114" w14:textId="77777777" w:rsidR="003C2EE2" w:rsidRDefault="005D0407" w:rsidP="00055A6E">
      <w:pPr>
        <w:spacing w:line="276" w:lineRule="auto"/>
        <w:rPr>
          <w:rFonts w:cstheme="minorHAnsi"/>
        </w:rPr>
      </w:pPr>
      <w:r w:rsidRPr="00D64660">
        <w:rPr>
          <w:rFonts w:cstheme="minorHAnsi"/>
        </w:rPr>
        <w:br w:type="page"/>
      </w:r>
      <w:bookmarkEnd w:id="0"/>
    </w:p>
    <w:p w14:paraId="523D33D5" w14:textId="3949D6CD" w:rsidR="001F2C0F" w:rsidRPr="00FA09DB" w:rsidRDefault="001F2C0F" w:rsidP="00055A6E">
      <w:pPr>
        <w:pStyle w:val="Kop4"/>
        <w:numPr>
          <w:ilvl w:val="0"/>
          <w:numId w:val="0"/>
        </w:numPr>
        <w:rPr>
          <w:b/>
          <w:i w:val="0"/>
          <w:sz w:val="22"/>
          <w:u w:val="single"/>
        </w:rPr>
      </w:pPr>
      <w:r w:rsidRPr="00FA09DB">
        <w:rPr>
          <w:b/>
          <w:i w:val="0"/>
          <w:sz w:val="22"/>
          <w:u w:val="single"/>
        </w:rPr>
        <w:lastRenderedPageBreak/>
        <w:t xml:space="preserve">1. </w:t>
      </w:r>
      <w:r w:rsidR="00FB3B50">
        <w:rPr>
          <w:b/>
          <w:i w:val="0"/>
          <w:sz w:val="22"/>
          <w:u w:val="single"/>
        </w:rPr>
        <w:t xml:space="preserve">Aanleiding optie </w:t>
      </w:r>
      <w:r w:rsidR="004205C8">
        <w:rPr>
          <w:b/>
          <w:i w:val="0"/>
          <w:sz w:val="22"/>
          <w:u w:val="single"/>
        </w:rPr>
        <w:t>van-werk-naar-werk</w:t>
      </w:r>
    </w:p>
    <w:p w14:paraId="677ABA2A" w14:textId="77777777" w:rsidR="00C23423" w:rsidRDefault="00C23423" w:rsidP="00C23423">
      <w:pPr>
        <w:spacing w:line="276" w:lineRule="auto"/>
      </w:pPr>
    </w:p>
    <w:p w14:paraId="20564B69" w14:textId="1471224C" w:rsidR="00C23423" w:rsidRDefault="00C23423" w:rsidP="00C23423">
      <w:pPr>
        <w:spacing w:line="276" w:lineRule="auto"/>
        <w:rPr>
          <w:szCs w:val="22"/>
        </w:rPr>
      </w:pPr>
      <w:r w:rsidRPr="00D739A9">
        <w:rPr>
          <w:szCs w:val="22"/>
        </w:rPr>
        <w:t>Na effectuering van de Modernisering</w:t>
      </w:r>
      <w:r w:rsidRPr="00F440C6">
        <w:rPr>
          <w:szCs w:val="22"/>
        </w:rPr>
        <w:t xml:space="preserve"> </w:t>
      </w:r>
      <w:r>
        <w:rPr>
          <w:szCs w:val="22"/>
        </w:rPr>
        <w:t>P</w:t>
      </w:r>
      <w:r w:rsidR="000E6B04">
        <w:rPr>
          <w:szCs w:val="22"/>
        </w:rPr>
        <w:t>articipatiefonds</w:t>
      </w:r>
      <w:r>
        <w:rPr>
          <w:szCs w:val="22"/>
        </w:rPr>
        <w:t xml:space="preserve"> </w:t>
      </w:r>
      <w:r w:rsidR="00802609">
        <w:t xml:space="preserve">(zoals beschreven in het beschrijvend document 1.1) </w:t>
      </w:r>
      <w:r>
        <w:rPr>
          <w:szCs w:val="22"/>
        </w:rPr>
        <w:t>z</w:t>
      </w:r>
      <w:r w:rsidRPr="00F440C6">
        <w:rPr>
          <w:szCs w:val="22"/>
        </w:rPr>
        <w:t xml:space="preserve">al een </w:t>
      </w:r>
      <w:r>
        <w:rPr>
          <w:szCs w:val="22"/>
        </w:rPr>
        <w:t xml:space="preserve">kwalitatief </w:t>
      </w:r>
      <w:r w:rsidRPr="000C6668">
        <w:rPr>
          <w:szCs w:val="22"/>
        </w:rPr>
        <w:t>van-werk-naar-werk</w:t>
      </w:r>
      <w:r>
        <w:rPr>
          <w:szCs w:val="22"/>
        </w:rPr>
        <w:t xml:space="preserve">-traject </w:t>
      </w:r>
      <w:r w:rsidRPr="00F440C6">
        <w:rPr>
          <w:szCs w:val="22"/>
        </w:rPr>
        <w:t>onderdeel zijn van de inspanningsverplichting</w:t>
      </w:r>
      <w:r w:rsidR="004205C8">
        <w:rPr>
          <w:szCs w:val="22"/>
        </w:rPr>
        <w:t>.</w:t>
      </w:r>
      <w:r w:rsidRPr="00F440C6">
        <w:rPr>
          <w:szCs w:val="22"/>
        </w:rPr>
        <w:t xml:space="preserve"> </w:t>
      </w:r>
      <w:r w:rsidR="004205C8">
        <w:rPr>
          <w:szCs w:val="22"/>
        </w:rPr>
        <w:t>Met ingang van het nieuwe reglement zijn de schoolbesturen verplicht om bij werkloosheid</w:t>
      </w:r>
      <w:r w:rsidRPr="00F440C6">
        <w:rPr>
          <w:szCs w:val="22"/>
        </w:rPr>
        <w:t xml:space="preserve"> </w:t>
      </w:r>
      <w:r w:rsidR="004205C8">
        <w:rPr>
          <w:szCs w:val="22"/>
        </w:rPr>
        <w:t xml:space="preserve">aan te tonen </w:t>
      </w:r>
      <w:r w:rsidRPr="00F440C6">
        <w:rPr>
          <w:szCs w:val="22"/>
        </w:rPr>
        <w:t>dat er alles aangedaan is om de werknemer</w:t>
      </w:r>
      <w:r w:rsidR="004205C8">
        <w:rPr>
          <w:szCs w:val="22"/>
        </w:rPr>
        <w:t xml:space="preserve"> te begeleiden naar een andere baan en</w:t>
      </w:r>
      <w:r w:rsidRPr="00F440C6">
        <w:rPr>
          <w:szCs w:val="22"/>
        </w:rPr>
        <w:t xml:space="preserve"> niet te laten instromen in een uitkering</w:t>
      </w:r>
      <w:r w:rsidR="004205C8">
        <w:rPr>
          <w:szCs w:val="22"/>
        </w:rPr>
        <w:t>.</w:t>
      </w:r>
    </w:p>
    <w:p w14:paraId="5966BE9E" w14:textId="77777777" w:rsidR="00C23423" w:rsidRDefault="00C23423" w:rsidP="00C23423">
      <w:pPr>
        <w:spacing w:line="276" w:lineRule="auto"/>
      </w:pPr>
    </w:p>
    <w:p w14:paraId="5C2C7FDB" w14:textId="47A79D9E" w:rsidR="00C23423" w:rsidRDefault="000E6B04" w:rsidP="00C23423">
      <w:pPr>
        <w:spacing w:line="276" w:lineRule="auto"/>
      </w:pPr>
      <w:r>
        <w:t xml:space="preserve">Het </w:t>
      </w:r>
      <w:r w:rsidR="00802609">
        <w:t>P</w:t>
      </w:r>
      <w:r>
        <w:t>articipatie</w:t>
      </w:r>
      <w:r w:rsidR="00802609">
        <w:t>f</w:t>
      </w:r>
      <w:r>
        <w:t>onds (Pf)</w:t>
      </w:r>
      <w:r w:rsidR="00802609">
        <w:t xml:space="preserve"> hecht er grote waarde aan de </w:t>
      </w:r>
      <w:r w:rsidR="000F3F08">
        <w:t>schoolbesturen</w:t>
      </w:r>
      <w:r w:rsidR="00802609">
        <w:t xml:space="preserve"> van dienst te zijn door een kwalitatief aanbod te presenteren van partijen die voor de </w:t>
      </w:r>
      <w:r w:rsidR="000F3F08">
        <w:t>schoolbesturen</w:t>
      </w:r>
      <w:r w:rsidR="00802609">
        <w:t xml:space="preserve"> </w:t>
      </w:r>
      <w:r w:rsidR="00802609" w:rsidRPr="000C6668">
        <w:rPr>
          <w:szCs w:val="22"/>
        </w:rPr>
        <w:t>van-werk-naar-werk</w:t>
      </w:r>
      <w:r w:rsidR="00802609">
        <w:t xml:space="preserve"> kunnen uitvoeren. Daarom </w:t>
      </w:r>
      <w:r w:rsidR="00C23423">
        <w:t xml:space="preserve">nemen we </w:t>
      </w:r>
      <w:r w:rsidR="00802609">
        <w:t xml:space="preserve">in deze aanbesteding </w:t>
      </w:r>
      <w:r w:rsidR="004205C8">
        <w:t>de dienstverlening</w:t>
      </w:r>
      <w:r w:rsidR="00C23423">
        <w:t xml:space="preserve"> </w:t>
      </w:r>
      <w:r w:rsidR="00C23423" w:rsidRPr="000C6668">
        <w:rPr>
          <w:szCs w:val="22"/>
        </w:rPr>
        <w:t>van-werk-naar-werk</w:t>
      </w:r>
      <w:r w:rsidR="004205C8">
        <w:t xml:space="preserve"> als optie mee</w:t>
      </w:r>
      <w:r w:rsidR="00C23423">
        <w:t xml:space="preserve">. Deze optie geldt enkel voor partijen die </w:t>
      </w:r>
      <w:r w:rsidR="004205C8">
        <w:t xml:space="preserve">zich </w:t>
      </w:r>
      <w:r w:rsidR="00C23423">
        <w:t xml:space="preserve">inschrijven op </w:t>
      </w:r>
      <w:bookmarkStart w:id="1" w:name="_Hlk56606504"/>
      <w:r w:rsidR="00C23423" w:rsidRPr="00AA0B42">
        <w:t xml:space="preserve">Perceel 1 (Re-integratie na ontslag) </w:t>
      </w:r>
      <w:bookmarkEnd w:id="1"/>
      <w:r w:rsidR="00C23423" w:rsidRPr="00AA0B42">
        <w:t>van deze Aanbesteding</w:t>
      </w:r>
      <w:r w:rsidR="00C23423">
        <w:t>.</w:t>
      </w:r>
      <w:r w:rsidR="00C23423" w:rsidRPr="00AA0B42">
        <w:t xml:space="preserve"> </w:t>
      </w:r>
      <w:r w:rsidR="00C23423">
        <w:t xml:space="preserve">De opdrachtgever van deze trajecten is in alle gevallen </w:t>
      </w:r>
      <w:r w:rsidR="004205C8">
        <w:t>het schoolbestuur.</w:t>
      </w:r>
      <w:r w:rsidR="00C23423">
        <w:t xml:space="preserve"> </w:t>
      </w:r>
    </w:p>
    <w:p w14:paraId="1228A4C6" w14:textId="77777777" w:rsidR="00C23423" w:rsidRDefault="00C23423" w:rsidP="00055A6E">
      <w:pPr>
        <w:spacing w:line="276" w:lineRule="auto"/>
      </w:pPr>
    </w:p>
    <w:p w14:paraId="3BDD939B" w14:textId="3CE0F971" w:rsidR="00B75E7E" w:rsidRDefault="00395B2C" w:rsidP="00055A6E">
      <w:pPr>
        <w:spacing w:line="276" w:lineRule="auto"/>
        <w:rPr>
          <w:szCs w:val="22"/>
        </w:rPr>
      </w:pPr>
      <w:r>
        <w:rPr>
          <w:szCs w:val="22"/>
        </w:rPr>
        <w:t xml:space="preserve">Aanvullende </w:t>
      </w:r>
      <w:r w:rsidR="00E7264F">
        <w:rPr>
          <w:szCs w:val="22"/>
        </w:rPr>
        <w:t xml:space="preserve">redenen dat we in deze aanbesteding </w:t>
      </w:r>
      <w:r w:rsidR="00AA0B42">
        <w:rPr>
          <w:szCs w:val="22"/>
        </w:rPr>
        <w:t xml:space="preserve">bij perceel 1 </w:t>
      </w:r>
      <w:r w:rsidR="000C6668" w:rsidRPr="000C6668">
        <w:rPr>
          <w:szCs w:val="22"/>
        </w:rPr>
        <w:t>van-werk-naar-werk</w:t>
      </w:r>
      <w:r w:rsidR="000C6668">
        <w:rPr>
          <w:szCs w:val="22"/>
        </w:rPr>
        <w:t xml:space="preserve"> </w:t>
      </w:r>
      <w:r w:rsidR="00AA0B42">
        <w:rPr>
          <w:szCs w:val="22"/>
        </w:rPr>
        <w:t xml:space="preserve">als optie </w:t>
      </w:r>
      <w:r w:rsidR="00E7264F">
        <w:rPr>
          <w:szCs w:val="22"/>
        </w:rPr>
        <w:t>meenemen:</w:t>
      </w:r>
    </w:p>
    <w:p w14:paraId="6F8711AF" w14:textId="26CFB43B" w:rsidR="00013C82" w:rsidRDefault="00964A08" w:rsidP="00B23CA1">
      <w:pPr>
        <w:pStyle w:val="Lijstalinea"/>
        <w:numPr>
          <w:ilvl w:val="0"/>
          <w:numId w:val="10"/>
        </w:numPr>
        <w:autoSpaceDE w:val="0"/>
        <w:autoSpaceDN w:val="0"/>
        <w:adjustRightInd w:val="0"/>
        <w:spacing w:line="276" w:lineRule="auto"/>
      </w:pPr>
      <w:r w:rsidRPr="001C689B">
        <w:t xml:space="preserve">Het wettelijk kader van Pf is nu </w:t>
      </w:r>
      <w:r w:rsidR="00666FFE">
        <w:t xml:space="preserve">enkel </w:t>
      </w:r>
      <w:r w:rsidRPr="001C689B">
        <w:t>gericht op re-integratie van uitkeringsgerechtigden</w:t>
      </w:r>
      <w:r w:rsidR="00E710CA">
        <w:t xml:space="preserve">. </w:t>
      </w:r>
      <w:r w:rsidR="00666FFE">
        <w:t xml:space="preserve"> </w:t>
      </w:r>
      <w:r w:rsidR="00E710CA">
        <w:t xml:space="preserve">Na de effectuering van het wetsvoorstel </w:t>
      </w:r>
      <w:r w:rsidR="00B831C2">
        <w:t xml:space="preserve">wordt het wettelijk kader uitgebreid en biedt </w:t>
      </w:r>
      <w:r w:rsidR="00E710CA">
        <w:t xml:space="preserve">Pf ook ondersteuning met dienstverlening en advisering </w:t>
      </w:r>
      <w:r w:rsidR="00F06556">
        <w:t xml:space="preserve">ter voorkoming van ontslag </w:t>
      </w:r>
      <w:r w:rsidR="00E710CA">
        <w:t xml:space="preserve">en/of, als ontslag onvermijdbaar is, </w:t>
      </w:r>
      <w:r w:rsidR="00682342">
        <w:t xml:space="preserve">reductie van uitkeringslasten; </w:t>
      </w:r>
      <w:r w:rsidR="00F06556">
        <w:t xml:space="preserve"> </w:t>
      </w:r>
      <w:r w:rsidR="00013C82">
        <w:t xml:space="preserve"> </w:t>
      </w:r>
    </w:p>
    <w:p w14:paraId="1A2D2438" w14:textId="6E4013A3" w:rsidR="00B831C2" w:rsidRDefault="00B831C2" w:rsidP="00B23CA1">
      <w:pPr>
        <w:pStyle w:val="Lijstalinea"/>
        <w:numPr>
          <w:ilvl w:val="0"/>
          <w:numId w:val="10"/>
        </w:numPr>
        <w:autoSpaceDE w:val="0"/>
        <w:autoSpaceDN w:val="0"/>
        <w:adjustRightInd w:val="0"/>
        <w:spacing w:line="276" w:lineRule="auto"/>
      </w:pPr>
      <w:r>
        <w:t xml:space="preserve">In het kader van de modernisering heeft Pf in het reglement bepalingen over </w:t>
      </w:r>
      <w:r w:rsidR="0027333C">
        <w:t xml:space="preserve">de invulling van de inspanningsverplichting opgenomen om te komen tot effectieve van werk-naar-werk begeleiding; </w:t>
      </w:r>
    </w:p>
    <w:p w14:paraId="76310FFC" w14:textId="6271FC3D" w:rsidR="00E97783" w:rsidRDefault="00E97783" w:rsidP="00E97783">
      <w:pPr>
        <w:pStyle w:val="Lijstalinea"/>
        <w:numPr>
          <w:ilvl w:val="0"/>
          <w:numId w:val="10"/>
        </w:numPr>
        <w:autoSpaceDE w:val="0"/>
        <w:autoSpaceDN w:val="0"/>
        <w:adjustRightInd w:val="0"/>
        <w:spacing w:line="276" w:lineRule="auto"/>
      </w:pPr>
      <w:r w:rsidRPr="001C689B">
        <w:t>Het is voor Pf en voor de school</w:t>
      </w:r>
      <w:r>
        <w:t>besturen</w:t>
      </w:r>
      <w:r w:rsidRPr="001C689B">
        <w:t xml:space="preserve"> van belang dat de </w:t>
      </w:r>
      <w:r w:rsidRPr="000C6668">
        <w:t>van-werk-naar-werk</w:t>
      </w:r>
      <w:r>
        <w:t xml:space="preserve">-trajecten </w:t>
      </w:r>
      <w:r w:rsidRPr="001C689B">
        <w:t>kwalitatief getoetst zijn en aansluiten bij on</w:t>
      </w:r>
      <w:r>
        <w:t xml:space="preserve">ze re-integratievisie en –aanpak;   </w:t>
      </w:r>
    </w:p>
    <w:p w14:paraId="3348BB55" w14:textId="5ECEEC2B" w:rsidR="001C689B" w:rsidRDefault="001C689B" w:rsidP="001A7800">
      <w:pPr>
        <w:pStyle w:val="Lijstalinea"/>
        <w:numPr>
          <w:ilvl w:val="0"/>
          <w:numId w:val="10"/>
        </w:numPr>
        <w:autoSpaceDE w:val="0"/>
        <w:autoSpaceDN w:val="0"/>
        <w:adjustRightInd w:val="0"/>
        <w:spacing w:line="276" w:lineRule="auto"/>
      </w:pPr>
      <w:r>
        <w:t xml:space="preserve">Mocht een </w:t>
      </w:r>
      <w:r w:rsidR="000C6668" w:rsidRPr="000C6668">
        <w:t>van-werk-naar-werk</w:t>
      </w:r>
      <w:r w:rsidR="000C6668">
        <w:t>-</w:t>
      </w:r>
      <w:r>
        <w:t>traject onverhoopt niet succesvol zijn wordt een beroep gedaan op onze re-integratie</w:t>
      </w:r>
      <w:r w:rsidR="006D10C4">
        <w:t xml:space="preserve">. </w:t>
      </w:r>
      <w:r w:rsidR="00996049">
        <w:t>Pf wil</w:t>
      </w:r>
      <w:r w:rsidR="00C658AB">
        <w:t xml:space="preserve"> </w:t>
      </w:r>
      <w:r w:rsidR="00700853">
        <w:t xml:space="preserve">daarom </w:t>
      </w:r>
      <w:r w:rsidR="00C658AB">
        <w:t xml:space="preserve">de doorlopende lijn van </w:t>
      </w:r>
      <w:r w:rsidR="000C6668" w:rsidRPr="000C6668">
        <w:t>van-werk-naar-werk</w:t>
      </w:r>
      <w:r w:rsidR="000C6668" w:rsidRPr="001C689B">
        <w:t xml:space="preserve"> </w:t>
      </w:r>
      <w:r w:rsidR="00964A08" w:rsidRPr="001C689B">
        <w:t xml:space="preserve">naar re-integratie borgen en hiermee onnodige werkloosheidskosten voorkomen. Door </w:t>
      </w:r>
      <w:r w:rsidR="00AA0B42">
        <w:t xml:space="preserve">de mogelijkheid te faciliteren </w:t>
      </w:r>
      <w:r w:rsidR="00964A08" w:rsidRPr="001C689B">
        <w:t xml:space="preserve">alles in één hand te houden ontstaat een sluitende aanpak </w:t>
      </w:r>
      <w:r w:rsidR="00607E7E">
        <w:t xml:space="preserve">en kunnen de re-integratie trajecten na ontslag beter aansluiten op </w:t>
      </w:r>
      <w:r w:rsidR="00964A08" w:rsidRPr="001C689B">
        <w:t>de eer</w:t>
      </w:r>
      <w:r w:rsidR="00FA09DB">
        <w:t xml:space="preserve">der gedane activiteiten in het </w:t>
      </w:r>
      <w:r w:rsidR="000C6668" w:rsidRPr="000C6668">
        <w:t>van-werk-naar-werk</w:t>
      </w:r>
      <w:r w:rsidR="00FA09DB">
        <w:t>-traject.</w:t>
      </w:r>
      <w:r w:rsidR="00964A08" w:rsidRPr="001C689B">
        <w:t xml:space="preserve"> Dat is minder belastend en effectiever voor de kandidaten</w:t>
      </w:r>
      <w:r w:rsidR="00FA09DB">
        <w:t>.</w:t>
      </w:r>
      <w:r w:rsidR="00AA0B42">
        <w:t xml:space="preserve"> </w:t>
      </w:r>
      <w:r w:rsidR="00FA09DB">
        <w:t>H</w:t>
      </w:r>
      <w:r>
        <w:t xml:space="preserve">et versnelt </w:t>
      </w:r>
      <w:r w:rsidR="00AA0B42">
        <w:t xml:space="preserve">ook </w:t>
      </w:r>
      <w:r>
        <w:t xml:space="preserve">het </w:t>
      </w:r>
      <w:r w:rsidR="00AA0B42">
        <w:t>re-integratie</w:t>
      </w:r>
      <w:r>
        <w:t>traject doo</w:t>
      </w:r>
      <w:r w:rsidR="00F06556">
        <w:t>r geringe overgang en wachttijd;</w:t>
      </w:r>
    </w:p>
    <w:p w14:paraId="4DD90109" w14:textId="2A2221DC" w:rsidR="00964A08" w:rsidRPr="001C689B" w:rsidRDefault="00AA0B42" w:rsidP="00055A6E">
      <w:pPr>
        <w:pStyle w:val="Lijstalinea"/>
        <w:numPr>
          <w:ilvl w:val="0"/>
          <w:numId w:val="10"/>
        </w:numPr>
        <w:autoSpaceDE w:val="0"/>
        <w:autoSpaceDN w:val="0"/>
        <w:adjustRightInd w:val="0"/>
        <w:spacing w:line="276" w:lineRule="auto"/>
      </w:pPr>
      <w:r>
        <w:t xml:space="preserve">De </w:t>
      </w:r>
      <w:r w:rsidR="001C689B" w:rsidRPr="001C689B">
        <w:t xml:space="preserve">partijen </w:t>
      </w:r>
      <w:r>
        <w:t>kunnen</w:t>
      </w:r>
      <w:r w:rsidRPr="001C689B">
        <w:t xml:space="preserve"> </w:t>
      </w:r>
      <w:r w:rsidR="001C689B">
        <w:t xml:space="preserve">het re-integratiebeleid </w:t>
      </w:r>
      <w:r>
        <w:t xml:space="preserve">mogelijk </w:t>
      </w:r>
      <w:r w:rsidR="00964A08" w:rsidRPr="001C689B">
        <w:t>effectiever</w:t>
      </w:r>
      <w:r w:rsidR="001C689B">
        <w:t xml:space="preserve"> en </w:t>
      </w:r>
      <w:r w:rsidR="00964A08" w:rsidRPr="001C689B">
        <w:t>kostenbesparend</w:t>
      </w:r>
      <w:r w:rsidR="004205C8">
        <w:t>er</w:t>
      </w:r>
      <w:r w:rsidR="00964A08" w:rsidRPr="001C689B">
        <w:t xml:space="preserve"> </w:t>
      </w:r>
      <w:r>
        <w:t xml:space="preserve">uitvoeren </w:t>
      </w:r>
      <w:r w:rsidR="00F06556">
        <w:t>voor onze schoolbesturen.</w:t>
      </w:r>
    </w:p>
    <w:p w14:paraId="5B8BEEB7" w14:textId="3CA68248" w:rsidR="00690FF3" w:rsidRPr="001F2C0F" w:rsidRDefault="00690FF3" w:rsidP="00055A6E">
      <w:pPr>
        <w:pStyle w:val="Kop2"/>
        <w:numPr>
          <w:ilvl w:val="0"/>
          <w:numId w:val="0"/>
        </w:numPr>
        <w:autoSpaceDE w:val="0"/>
        <w:autoSpaceDN w:val="0"/>
        <w:adjustRightInd w:val="0"/>
        <w:spacing w:before="360" w:after="120" w:line="276" w:lineRule="auto"/>
        <w:rPr>
          <w:rFonts w:cstheme="minorHAnsi"/>
          <w:sz w:val="22"/>
          <w:u w:val="single"/>
        </w:rPr>
      </w:pPr>
      <w:bookmarkStart w:id="2" w:name="_Toc48559911"/>
      <w:r>
        <w:rPr>
          <w:rFonts w:cstheme="minorHAnsi"/>
          <w:sz w:val="22"/>
          <w:u w:val="single"/>
        </w:rPr>
        <w:t>Achte</w:t>
      </w:r>
      <w:r w:rsidRPr="001F2C0F">
        <w:rPr>
          <w:rFonts w:cstheme="minorHAnsi"/>
          <w:sz w:val="22"/>
          <w:u w:val="single"/>
        </w:rPr>
        <w:t>rgrondinformatie: inspanningsverplichting voor schoolbesturen</w:t>
      </w:r>
      <w:bookmarkEnd w:id="2"/>
    </w:p>
    <w:p w14:paraId="2251C3E4" w14:textId="103398D1" w:rsidR="00690FF3" w:rsidRPr="001F2C0F" w:rsidRDefault="00690FF3" w:rsidP="00055A6E">
      <w:pPr>
        <w:spacing w:line="276" w:lineRule="auto"/>
      </w:pPr>
      <w:bookmarkStart w:id="3" w:name="_Toc48559912"/>
      <w:r w:rsidRPr="001F2C0F">
        <w:t xml:space="preserve">Zodra de Modernisering een feit is, betalen schoolbesturen de helft van de werkloosheidskosten. Een schoolbestuur kan een verzoek indienen voor verlaging van de eigen bijdrage die het bestuur moet betalen aan de ontstane werkloosheidskosten. Daar zijn echter voorwaarden aan verbonden. In het </w:t>
      </w:r>
      <w:r w:rsidRPr="001F2C0F">
        <w:lastRenderedPageBreak/>
        <w:t>reglement is een financiële verplicht</w:t>
      </w:r>
      <w:r w:rsidR="00110F3D">
        <w:t xml:space="preserve">ing bepaald. </w:t>
      </w:r>
      <w:r w:rsidR="002D4F88">
        <w:t>Dit</w:t>
      </w:r>
      <w:r>
        <w:t xml:space="preserve"> is het minimum</w:t>
      </w:r>
      <w:r w:rsidRPr="001F2C0F">
        <w:t>bedrag dat de werkgever voorafgaand aan het ontslag uit moet geven aan de begeleiding van de medewerker naar nieuw werk.</w:t>
      </w:r>
      <w:bookmarkEnd w:id="3"/>
      <w:r w:rsidR="00D317CA">
        <w:t xml:space="preserve"> </w:t>
      </w:r>
      <w:r w:rsidR="00847915">
        <w:t>Meer informatie over de inspanningsverplichting treft u hier aan</w:t>
      </w:r>
      <w:r w:rsidRPr="001F2C0F">
        <w:t xml:space="preserve"> </w:t>
      </w:r>
      <w:r w:rsidR="00847915">
        <w:rPr>
          <w:color w:val="000000"/>
        </w:rPr>
        <w:t>(</w:t>
      </w:r>
      <w:hyperlink r:id="rId12" w:history="1">
        <w:r w:rsidR="00847915" w:rsidRPr="007F2FBA">
          <w:rPr>
            <w:rStyle w:val="Hyperlink"/>
          </w:rPr>
          <w:t>meer informatie</w:t>
        </w:r>
      </w:hyperlink>
      <w:r w:rsidR="00847915" w:rsidRPr="007F2FBA">
        <w:t>).</w:t>
      </w:r>
    </w:p>
    <w:p w14:paraId="35D4BA66" w14:textId="77777777" w:rsidR="00690FF3" w:rsidRPr="001F2C0F" w:rsidRDefault="00690FF3" w:rsidP="00055A6E">
      <w:pPr>
        <w:autoSpaceDE w:val="0"/>
        <w:autoSpaceDN w:val="0"/>
        <w:adjustRightInd w:val="0"/>
        <w:spacing w:line="276" w:lineRule="auto"/>
        <w:rPr>
          <w:szCs w:val="22"/>
        </w:rPr>
      </w:pPr>
    </w:p>
    <w:p w14:paraId="39979DAF" w14:textId="025A5CC3" w:rsidR="00690FF3" w:rsidRPr="001F2C0F" w:rsidRDefault="00690FF3" w:rsidP="00055A6E">
      <w:pPr>
        <w:autoSpaceDE w:val="0"/>
        <w:autoSpaceDN w:val="0"/>
        <w:adjustRightInd w:val="0"/>
        <w:spacing w:line="276" w:lineRule="auto"/>
        <w:rPr>
          <w:szCs w:val="22"/>
        </w:rPr>
      </w:pPr>
      <w:r w:rsidRPr="001F2C0F">
        <w:rPr>
          <w:szCs w:val="22"/>
        </w:rPr>
        <w:t>Bij een dienstverband van minder dan 6 maanden is dat bedrag €</w:t>
      </w:r>
      <w:r>
        <w:rPr>
          <w:szCs w:val="22"/>
        </w:rPr>
        <w:t xml:space="preserve"> </w:t>
      </w:r>
      <w:r w:rsidRPr="001F2C0F">
        <w:rPr>
          <w:szCs w:val="22"/>
        </w:rPr>
        <w:t>0 en geldt er geen financiële en/of inhoudelijke inspanningsverplichting. Voor dienstverbanden vanaf 6 maanden geldt een bedrag van €600,- en dit wordt vermeerderd met € 25 per maand dat het dienstverband heeft voortgeduurd, tot een maximum van € 5.000. Deze bedragen zijn inclusief BTW.</w:t>
      </w:r>
    </w:p>
    <w:p w14:paraId="0B67EA79" w14:textId="786965DA" w:rsidR="00690FF3" w:rsidRPr="001F2C0F" w:rsidRDefault="00C658AB" w:rsidP="00C658AB">
      <w:pPr>
        <w:autoSpaceDE w:val="0"/>
        <w:autoSpaceDN w:val="0"/>
        <w:adjustRightInd w:val="0"/>
        <w:spacing w:line="276" w:lineRule="auto"/>
        <w:rPr>
          <w:szCs w:val="22"/>
        </w:rPr>
      </w:pPr>
      <w:r>
        <w:rPr>
          <w:szCs w:val="22"/>
        </w:rPr>
        <w:br/>
      </w:r>
      <w:r w:rsidR="00690FF3" w:rsidRPr="001F2C0F">
        <w:rPr>
          <w:szCs w:val="22"/>
        </w:rPr>
        <w:t>De inspanningsverplichting bestaat uit de volgende activiteiten:</w:t>
      </w:r>
    </w:p>
    <w:p w14:paraId="2C9ADBDB" w14:textId="77777777" w:rsidR="00690FF3" w:rsidRPr="001F2C0F" w:rsidRDefault="00690FF3" w:rsidP="00055A6E">
      <w:pPr>
        <w:pStyle w:val="Lijstalinea"/>
        <w:numPr>
          <w:ilvl w:val="0"/>
          <w:numId w:val="4"/>
        </w:numPr>
        <w:autoSpaceDE w:val="0"/>
        <w:autoSpaceDN w:val="0"/>
        <w:adjustRightInd w:val="0"/>
        <w:spacing w:line="276" w:lineRule="auto"/>
        <w:contextualSpacing/>
      </w:pPr>
      <w:r w:rsidRPr="001F2C0F">
        <w:t>een coachgesprek;</w:t>
      </w:r>
    </w:p>
    <w:p w14:paraId="4BF1275E" w14:textId="77777777" w:rsidR="00690FF3" w:rsidRPr="001F2C0F" w:rsidRDefault="00690FF3" w:rsidP="00055A6E">
      <w:pPr>
        <w:pStyle w:val="Lijstalinea"/>
        <w:numPr>
          <w:ilvl w:val="0"/>
          <w:numId w:val="4"/>
        </w:numPr>
        <w:autoSpaceDE w:val="0"/>
        <w:autoSpaceDN w:val="0"/>
        <w:adjustRightInd w:val="0"/>
        <w:spacing w:line="276" w:lineRule="auto"/>
        <w:contextualSpacing/>
      </w:pPr>
      <w:r w:rsidRPr="001F2C0F">
        <w:t xml:space="preserve">een arbeidskansengesprek (indien relevant); </w:t>
      </w:r>
    </w:p>
    <w:p w14:paraId="7D800D92" w14:textId="77777777" w:rsidR="00690FF3" w:rsidRPr="001F2C0F" w:rsidRDefault="00690FF3" w:rsidP="00055A6E">
      <w:pPr>
        <w:pStyle w:val="Lijstalinea"/>
        <w:numPr>
          <w:ilvl w:val="0"/>
          <w:numId w:val="4"/>
        </w:numPr>
        <w:autoSpaceDE w:val="0"/>
        <w:autoSpaceDN w:val="0"/>
        <w:adjustRightInd w:val="0"/>
        <w:spacing w:line="276" w:lineRule="auto"/>
        <w:contextualSpacing/>
      </w:pPr>
      <w:r w:rsidRPr="001F2C0F">
        <w:t>het opstellen van een (overdraagbaar) mobiliteitsplan;</w:t>
      </w:r>
    </w:p>
    <w:p w14:paraId="3495A4BB" w14:textId="77777777" w:rsidR="00690FF3" w:rsidRPr="001F2C0F" w:rsidRDefault="00690FF3" w:rsidP="00055A6E">
      <w:pPr>
        <w:pStyle w:val="Lijstalinea"/>
        <w:numPr>
          <w:ilvl w:val="0"/>
          <w:numId w:val="4"/>
        </w:numPr>
        <w:autoSpaceDE w:val="0"/>
        <w:autoSpaceDN w:val="0"/>
        <w:adjustRightInd w:val="0"/>
        <w:spacing w:line="276" w:lineRule="auto"/>
        <w:contextualSpacing/>
      </w:pPr>
      <w:r w:rsidRPr="001F2C0F">
        <w:t>het mobiliteitsplan uitvoeren;</w:t>
      </w:r>
    </w:p>
    <w:p w14:paraId="6BDD7C2A" w14:textId="77777777" w:rsidR="00690FF3" w:rsidRPr="001F2C0F" w:rsidRDefault="00690FF3" w:rsidP="00055A6E">
      <w:pPr>
        <w:pStyle w:val="Lijstalinea"/>
        <w:numPr>
          <w:ilvl w:val="0"/>
          <w:numId w:val="4"/>
        </w:numPr>
        <w:autoSpaceDE w:val="0"/>
        <w:autoSpaceDN w:val="0"/>
        <w:adjustRightInd w:val="0"/>
        <w:spacing w:line="276" w:lineRule="auto"/>
        <w:contextualSpacing/>
      </w:pPr>
      <w:r w:rsidRPr="001F2C0F">
        <w:t xml:space="preserve">mogelijkheden onderzoeken tot herplaatsing buiten het eigen schoolbestuur. </w:t>
      </w:r>
    </w:p>
    <w:p w14:paraId="2AF1361E" w14:textId="77777777" w:rsidR="00690FF3" w:rsidRPr="001F2C0F" w:rsidRDefault="00690FF3" w:rsidP="00055A6E">
      <w:pPr>
        <w:autoSpaceDE w:val="0"/>
        <w:autoSpaceDN w:val="0"/>
        <w:adjustRightInd w:val="0"/>
        <w:spacing w:line="276" w:lineRule="auto"/>
        <w:ind w:left="851"/>
        <w:rPr>
          <w:szCs w:val="22"/>
        </w:rPr>
      </w:pPr>
    </w:p>
    <w:p w14:paraId="02B5F53E" w14:textId="77777777" w:rsidR="00690FF3" w:rsidRPr="001F2C0F" w:rsidRDefault="00690FF3" w:rsidP="00055A6E">
      <w:pPr>
        <w:spacing w:line="276" w:lineRule="auto"/>
        <w:rPr>
          <w:b/>
          <w:szCs w:val="22"/>
          <w:u w:val="single"/>
        </w:rPr>
      </w:pPr>
      <w:r w:rsidRPr="001F2C0F">
        <w:rPr>
          <w:b/>
          <w:szCs w:val="22"/>
          <w:u w:val="single"/>
        </w:rPr>
        <w:t>Wat betekent dit?</w:t>
      </w:r>
    </w:p>
    <w:p w14:paraId="198E04EC" w14:textId="41E739F9" w:rsidR="00690FF3" w:rsidRPr="001F2C0F" w:rsidRDefault="00690FF3" w:rsidP="00055A6E">
      <w:pPr>
        <w:spacing w:line="276" w:lineRule="auto"/>
        <w:rPr>
          <w:szCs w:val="22"/>
        </w:rPr>
      </w:pPr>
      <w:r w:rsidRPr="001F2C0F">
        <w:rPr>
          <w:color w:val="000000"/>
          <w:szCs w:val="22"/>
        </w:rPr>
        <w:t xml:space="preserve">De werkgever moet (bij bepaalde beëindigingsgronden) aantonen aan de inspanningsverplichting te hebben voldaan. Dat wil zeggen dat werkgever en werknemer in de periode voorafgaand aan het ontslag </w:t>
      </w:r>
      <w:r w:rsidR="000C6668" w:rsidRPr="000C6668">
        <w:rPr>
          <w:szCs w:val="22"/>
        </w:rPr>
        <w:t>van-werk-naar-werk</w:t>
      </w:r>
      <w:r w:rsidRPr="001F2C0F">
        <w:rPr>
          <w:color w:val="000000"/>
          <w:szCs w:val="22"/>
        </w:rPr>
        <w:t xml:space="preserve">-activiteiten ondernomen hebben en dat daar een vastgesteld bedrag in geïnvesteerd is, waarbij de hierboven genoemde activiteiten (afhankelijk van hoogte budget) uitgevoerd zijn. </w:t>
      </w:r>
    </w:p>
    <w:p w14:paraId="785F8A74" w14:textId="2753B375" w:rsidR="00690FF3" w:rsidRPr="007F2FBA" w:rsidRDefault="00690FF3" w:rsidP="00055A6E">
      <w:pPr>
        <w:pStyle w:val="Lijstalinea"/>
        <w:numPr>
          <w:ilvl w:val="0"/>
          <w:numId w:val="9"/>
        </w:numPr>
        <w:autoSpaceDE w:val="0"/>
        <w:autoSpaceDN w:val="0"/>
        <w:adjustRightInd w:val="0"/>
        <w:spacing w:line="276" w:lineRule="auto"/>
      </w:pPr>
      <w:r w:rsidRPr="001F2C0F">
        <w:t xml:space="preserve">Deze activiteiten moeten uiterlijk vier maanden voor de ontslagdatum zijn gestart. </w:t>
      </w:r>
      <w:r w:rsidRPr="001F2C0F">
        <w:rPr>
          <w:color w:val="000000"/>
        </w:rPr>
        <w:t>Bij het niet verlengen van een tijdelijk vervangingscontract is dat twee maanden</w:t>
      </w:r>
      <w:r w:rsidR="00847915">
        <w:rPr>
          <w:color w:val="000000"/>
        </w:rPr>
        <w:t xml:space="preserve">. </w:t>
      </w:r>
    </w:p>
    <w:p w14:paraId="044F883E" w14:textId="2A951ADD" w:rsidR="00690FF3" w:rsidRPr="00817E2A" w:rsidRDefault="00690FF3" w:rsidP="00055A6E">
      <w:pPr>
        <w:pStyle w:val="Lijstalinea"/>
        <w:numPr>
          <w:ilvl w:val="0"/>
          <w:numId w:val="9"/>
        </w:numPr>
        <w:autoSpaceDE w:val="0"/>
        <w:autoSpaceDN w:val="0"/>
        <w:adjustRightInd w:val="0"/>
        <w:spacing w:line="276" w:lineRule="auto"/>
      </w:pPr>
      <w:r w:rsidRPr="00C10457">
        <w:t>De begeleiding van de werknemer naar een andere baan mag een schoolbestuur in eigen beheer uitvoeren of kan daarvoor een externe partij benaderen, die voldoet aan de eis</w:t>
      </w:r>
      <w:r w:rsidR="00C658AB">
        <w:t xml:space="preserve">en die in het reglement staan. </w:t>
      </w:r>
      <w:r w:rsidR="00847915">
        <w:t xml:space="preserve">Daarnaast kan een schoolbestuur een partij </w:t>
      </w:r>
      <w:r w:rsidRPr="00C10457">
        <w:t xml:space="preserve">inschakelen die het Pf na afronding van deze aanbesteding </w:t>
      </w:r>
      <w:r w:rsidR="00AA0B42">
        <w:t>aandraagt</w:t>
      </w:r>
      <w:r w:rsidRPr="00C10457">
        <w:t xml:space="preserve">. </w:t>
      </w:r>
      <w:r w:rsidRPr="00817E2A">
        <w:t xml:space="preserve">Een schoolbestuur kan er dan op vertrouwen dat aan alle kwaliteitseisen wordt voldaan en profiteren van de </w:t>
      </w:r>
      <w:r w:rsidR="00AA0B42" w:rsidRPr="00817E2A">
        <w:t xml:space="preserve">mogelijke voordelen </w:t>
      </w:r>
      <w:r w:rsidRPr="00817E2A">
        <w:t xml:space="preserve">zoals eerder genoemd is in </w:t>
      </w:r>
      <w:r w:rsidR="00AA0B42" w:rsidRPr="00817E2A">
        <w:t>punt 1 (bullits).</w:t>
      </w:r>
      <w:r w:rsidRPr="00817E2A">
        <w:t xml:space="preserve"> </w:t>
      </w:r>
    </w:p>
    <w:p w14:paraId="5537BDE2" w14:textId="77777777" w:rsidR="00690FF3" w:rsidRDefault="00690FF3" w:rsidP="00055A6E">
      <w:pPr>
        <w:spacing w:line="276" w:lineRule="auto"/>
        <w:rPr>
          <w:b/>
          <w:u w:val="single"/>
        </w:rPr>
      </w:pPr>
    </w:p>
    <w:p w14:paraId="7A2A6EFD" w14:textId="48147E22" w:rsidR="00690FF3" w:rsidRPr="007B60E8" w:rsidRDefault="00690FF3" w:rsidP="00055A6E">
      <w:pPr>
        <w:spacing w:line="276" w:lineRule="auto"/>
        <w:rPr>
          <w:b/>
          <w:u w:val="single"/>
        </w:rPr>
      </w:pPr>
      <w:r w:rsidRPr="007B60E8">
        <w:rPr>
          <w:b/>
          <w:u w:val="single"/>
        </w:rPr>
        <w:t xml:space="preserve">Verwachte omvang </w:t>
      </w:r>
    </w:p>
    <w:p w14:paraId="23ED5CC3" w14:textId="73847EFB" w:rsidR="00690FF3" w:rsidRPr="00E923AC" w:rsidRDefault="00690FF3" w:rsidP="00055A6E">
      <w:pPr>
        <w:spacing w:line="276" w:lineRule="auto"/>
      </w:pPr>
      <w:r w:rsidRPr="00395B2C">
        <w:t xml:space="preserve">Per jaar </w:t>
      </w:r>
      <w:r w:rsidR="00817E2A" w:rsidRPr="00395B2C">
        <w:t xml:space="preserve">vragen </w:t>
      </w:r>
      <w:r w:rsidR="00013C82">
        <w:t xml:space="preserve">op dit moment </w:t>
      </w:r>
      <w:r w:rsidR="00817E2A" w:rsidRPr="00395B2C">
        <w:t xml:space="preserve">ongeveer </w:t>
      </w:r>
      <w:r w:rsidR="00EC0C62">
        <w:t>1750</w:t>
      </w:r>
      <w:r w:rsidR="00F06556">
        <w:t xml:space="preserve"> </w:t>
      </w:r>
      <w:r w:rsidR="00817E2A" w:rsidRPr="00395B2C">
        <w:t>medewerkers uit het P</w:t>
      </w:r>
      <w:r w:rsidR="000E6B04">
        <w:t xml:space="preserve">rimair Onderwijs (PO) </w:t>
      </w:r>
      <w:r w:rsidR="00817E2A">
        <w:t xml:space="preserve">een uitkering aan. </w:t>
      </w:r>
      <w:r w:rsidRPr="005D1A5C">
        <w:t xml:space="preserve">Van het bovengenoemde aantal </w:t>
      </w:r>
      <w:r w:rsidR="00445A99">
        <w:t>medewerkers</w:t>
      </w:r>
      <w:r w:rsidRPr="005D1A5C">
        <w:t xml:space="preserve"> komt naar verwachting, na invoering van de modernisering, </w:t>
      </w:r>
      <w:r>
        <w:t xml:space="preserve">25% </w:t>
      </w:r>
      <w:r w:rsidR="00C658AB">
        <w:t>op basis van de beë</w:t>
      </w:r>
      <w:r w:rsidRPr="007B60E8">
        <w:t xml:space="preserve">indigingsgrond, in aanmerking voor </w:t>
      </w:r>
      <w:r>
        <w:t xml:space="preserve">verplichte </w:t>
      </w:r>
      <w:r w:rsidRPr="007B60E8">
        <w:t>uitvoering van de inspanningsverplichting</w:t>
      </w:r>
      <w:r w:rsidR="00F06556">
        <w:t xml:space="preserve">, met andere woorden een verplicht Van-werk-naar-werk-traject. </w:t>
      </w:r>
      <w:r w:rsidRPr="00E923AC">
        <w:t xml:space="preserve">  </w:t>
      </w:r>
    </w:p>
    <w:p w14:paraId="740F21E3" w14:textId="2942737E" w:rsidR="007F2FBA" w:rsidRDefault="00A64E93" w:rsidP="00055A6E">
      <w:pPr>
        <w:pStyle w:val="Kop2"/>
        <w:numPr>
          <w:ilvl w:val="0"/>
          <w:numId w:val="0"/>
        </w:numPr>
        <w:spacing w:before="360" w:after="120" w:line="276" w:lineRule="auto"/>
        <w:rPr>
          <w:rFonts w:cstheme="minorHAnsi"/>
          <w:sz w:val="22"/>
          <w:u w:val="single"/>
        </w:rPr>
      </w:pPr>
      <w:r w:rsidRPr="00A64E93">
        <w:rPr>
          <w:rFonts w:cstheme="minorHAnsi"/>
          <w:sz w:val="22"/>
          <w:u w:val="single"/>
        </w:rPr>
        <w:t xml:space="preserve">Inrichting </w:t>
      </w:r>
      <w:r w:rsidR="000C6668" w:rsidRPr="000C6668">
        <w:rPr>
          <w:sz w:val="22"/>
          <w:szCs w:val="22"/>
          <w:u w:val="single"/>
        </w:rPr>
        <w:t>van-werk-naar-werk</w:t>
      </w:r>
    </w:p>
    <w:p w14:paraId="7D061B42" w14:textId="71937190" w:rsidR="00A64E93" w:rsidRDefault="00A64E93" w:rsidP="00055A6E">
      <w:pPr>
        <w:spacing w:line="276" w:lineRule="auto"/>
        <w:rPr>
          <w:szCs w:val="22"/>
        </w:rPr>
      </w:pPr>
      <w:r w:rsidRPr="00F440C6">
        <w:rPr>
          <w:szCs w:val="22"/>
        </w:rPr>
        <w:t xml:space="preserve">De </w:t>
      </w:r>
      <w:r w:rsidR="000C6668" w:rsidRPr="000C6668">
        <w:rPr>
          <w:szCs w:val="22"/>
        </w:rPr>
        <w:t>van-werk-naar-werk</w:t>
      </w:r>
      <w:r w:rsidR="00F06556">
        <w:rPr>
          <w:szCs w:val="22"/>
        </w:rPr>
        <w:t xml:space="preserve"> begeleiding vindt </w:t>
      </w:r>
      <w:r w:rsidRPr="00F440C6">
        <w:rPr>
          <w:szCs w:val="22"/>
        </w:rPr>
        <w:t xml:space="preserve">plaats op het moment dat de werknemer nog in dienst is van het schoolbestuur, maar het wel al duidelijk is dat het contract van de werknemer </w:t>
      </w:r>
      <w:r w:rsidR="00EC0C62">
        <w:rPr>
          <w:szCs w:val="22"/>
        </w:rPr>
        <w:lastRenderedPageBreak/>
        <w:t>(</w:t>
      </w:r>
      <w:r w:rsidR="005C13FE">
        <w:rPr>
          <w:szCs w:val="22"/>
        </w:rPr>
        <w:t>waarschijnlijk</w:t>
      </w:r>
      <w:r w:rsidR="00EC0C62">
        <w:rPr>
          <w:szCs w:val="22"/>
        </w:rPr>
        <w:t xml:space="preserve">) </w:t>
      </w:r>
      <w:r w:rsidRPr="00F440C6">
        <w:rPr>
          <w:szCs w:val="22"/>
        </w:rPr>
        <w:t>beëindigd of niet verlengd zal worden</w:t>
      </w:r>
      <w:r w:rsidR="00EC0C62">
        <w:rPr>
          <w:szCs w:val="22"/>
        </w:rPr>
        <w:t>.</w:t>
      </w:r>
      <w:r w:rsidRPr="00F440C6">
        <w:rPr>
          <w:szCs w:val="22"/>
        </w:rPr>
        <w:t xml:space="preserve"> De opdrachtgever van deze trajecten is dus </w:t>
      </w:r>
      <w:r w:rsidRPr="00F440C6">
        <w:rPr>
          <w:szCs w:val="22"/>
          <w:u w:val="single"/>
        </w:rPr>
        <w:t>in alle gevallen het schoolbestuur</w:t>
      </w:r>
      <w:r>
        <w:rPr>
          <w:szCs w:val="22"/>
        </w:rPr>
        <w:t>.</w:t>
      </w:r>
      <w:r w:rsidRPr="00F440C6">
        <w:rPr>
          <w:szCs w:val="22"/>
        </w:rPr>
        <w:t xml:space="preserve"> Het </w:t>
      </w:r>
      <w:r w:rsidR="000C6668" w:rsidRPr="000C6668">
        <w:rPr>
          <w:szCs w:val="22"/>
        </w:rPr>
        <w:t>van-werk-naar-werk</w:t>
      </w:r>
      <w:r>
        <w:rPr>
          <w:szCs w:val="22"/>
        </w:rPr>
        <w:t xml:space="preserve">-traject </w:t>
      </w:r>
      <w:r w:rsidRPr="00F440C6">
        <w:rPr>
          <w:szCs w:val="22"/>
        </w:rPr>
        <w:t xml:space="preserve">richt zich waar mogelijk op directe, duurzame, herplaatsing binnen de sector PO of een duurzame nieuwe baan buiten de sector. </w:t>
      </w:r>
    </w:p>
    <w:p w14:paraId="5489B729" w14:textId="77777777" w:rsidR="005665B2" w:rsidRDefault="005665B2" w:rsidP="00055A6E">
      <w:pPr>
        <w:spacing w:line="276" w:lineRule="auto"/>
        <w:rPr>
          <w:szCs w:val="22"/>
        </w:rPr>
      </w:pPr>
    </w:p>
    <w:p w14:paraId="0393FFCC" w14:textId="1DD49D3B" w:rsidR="007F2FBA" w:rsidRPr="005665B2" w:rsidRDefault="007F2FBA" w:rsidP="00055A6E">
      <w:pPr>
        <w:pStyle w:val="Lijstalinea"/>
        <w:numPr>
          <w:ilvl w:val="0"/>
          <w:numId w:val="9"/>
        </w:numPr>
        <w:autoSpaceDE w:val="0"/>
        <w:autoSpaceDN w:val="0"/>
        <w:adjustRightInd w:val="0"/>
        <w:spacing w:line="276" w:lineRule="auto"/>
        <w:rPr>
          <w:rFonts w:asciiTheme="minorHAnsi" w:eastAsia="Times New Roman" w:hAnsiTheme="minorHAnsi" w:cs="Times New Roman"/>
          <w:snapToGrid w:val="0"/>
        </w:rPr>
      </w:pPr>
      <w:r w:rsidRPr="005665B2">
        <w:rPr>
          <w:rFonts w:asciiTheme="minorHAnsi" w:eastAsia="Times New Roman" w:hAnsiTheme="minorHAnsi" w:cs="Times New Roman"/>
          <w:snapToGrid w:val="0"/>
        </w:rPr>
        <w:t xml:space="preserve">Hoewel het Pf deze aanbesteding faciliteert, is zij niet de opdrachtgever van de </w:t>
      </w:r>
      <w:r w:rsidR="000C6668" w:rsidRPr="005665B2">
        <w:rPr>
          <w:rFonts w:asciiTheme="minorHAnsi" w:eastAsia="Times New Roman" w:hAnsiTheme="minorHAnsi" w:cs="Times New Roman"/>
          <w:snapToGrid w:val="0"/>
        </w:rPr>
        <w:t>van-werk-naar-werk</w:t>
      </w:r>
      <w:r w:rsidR="00AE381B" w:rsidRPr="005665B2">
        <w:rPr>
          <w:rFonts w:asciiTheme="minorHAnsi" w:eastAsia="Times New Roman" w:hAnsiTheme="minorHAnsi" w:cs="Times New Roman"/>
          <w:snapToGrid w:val="0"/>
        </w:rPr>
        <w:t>-trajecten</w:t>
      </w:r>
      <w:r w:rsidRPr="005665B2">
        <w:rPr>
          <w:rFonts w:asciiTheme="minorHAnsi" w:eastAsia="Times New Roman" w:hAnsiTheme="minorHAnsi" w:cs="Times New Roman"/>
          <w:snapToGrid w:val="0"/>
        </w:rPr>
        <w:t>. Dit zijn de schoolbesturen. De</w:t>
      </w:r>
      <w:r w:rsidR="00E7264F" w:rsidRPr="005665B2">
        <w:rPr>
          <w:rFonts w:asciiTheme="minorHAnsi" w:eastAsia="Times New Roman" w:hAnsiTheme="minorHAnsi" w:cs="Times New Roman"/>
          <w:snapToGrid w:val="0"/>
        </w:rPr>
        <w:t xml:space="preserve"> verantwoordelijkheid voor de </w:t>
      </w:r>
      <w:r w:rsidR="00AA0B42" w:rsidRPr="005665B2">
        <w:rPr>
          <w:rFonts w:asciiTheme="minorHAnsi" w:eastAsia="Times New Roman" w:hAnsiTheme="minorHAnsi" w:cs="Times New Roman"/>
          <w:snapToGrid w:val="0"/>
        </w:rPr>
        <w:t xml:space="preserve">nakoming van inspanningsverplichting ten aanzien van </w:t>
      </w:r>
      <w:r w:rsidR="000C6668" w:rsidRPr="005665B2">
        <w:rPr>
          <w:rFonts w:asciiTheme="minorHAnsi" w:eastAsia="Times New Roman" w:hAnsiTheme="minorHAnsi" w:cs="Times New Roman"/>
          <w:snapToGrid w:val="0"/>
        </w:rPr>
        <w:t>van-werk-naar-werk</w:t>
      </w:r>
      <w:r w:rsidR="00E7264F" w:rsidRPr="005665B2">
        <w:rPr>
          <w:rFonts w:asciiTheme="minorHAnsi" w:eastAsia="Times New Roman" w:hAnsiTheme="minorHAnsi" w:cs="Times New Roman"/>
          <w:snapToGrid w:val="0"/>
        </w:rPr>
        <w:t>-</w:t>
      </w:r>
      <w:r w:rsidRPr="005665B2">
        <w:rPr>
          <w:rFonts w:asciiTheme="minorHAnsi" w:eastAsia="Times New Roman" w:hAnsiTheme="minorHAnsi" w:cs="Times New Roman"/>
          <w:snapToGrid w:val="0"/>
        </w:rPr>
        <w:t xml:space="preserve">trajecten ligt </w:t>
      </w:r>
      <w:r w:rsidR="00013C82">
        <w:rPr>
          <w:rFonts w:asciiTheme="minorHAnsi" w:eastAsia="Times New Roman" w:hAnsiTheme="minorHAnsi" w:cs="Times New Roman"/>
          <w:snapToGrid w:val="0"/>
        </w:rPr>
        <w:t xml:space="preserve">namelijk </w:t>
      </w:r>
      <w:r w:rsidRPr="005665B2">
        <w:rPr>
          <w:rFonts w:asciiTheme="minorHAnsi" w:eastAsia="Times New Roman" w:hAnsiTheme="minorHAnsi" w:cs="Times New Roman"/>
          <w:snapToGrid w:val="0"/>
        </w:rPr>
        <w:t xml:space="preserve">ook primair bij de schoolbesturen. </w:t>
      </w:r>
    </w:p>
    <w:p w14:paraId="2697C3C8" w14:textId="3B444106" w:rsidR="005D1A5C" w:rsidRPr="005665B2" w:rsidRDefault="007B60E8" w:rsidP="00055A6E">
      <w:pPr>
        <w:pStyle w:val="Lijstalinea"/>
        <w:numPr>
          <w:ilvl w:val="0"/>
          <w:numId w:val="9"/>
        </w:numPr>
        <w:spacing w:line="276" w:lineRule="auto"/>
        <w:rPr>
          <w:rFonts w:asciiTheme="minorHAnsi" w:eastAsia="Times New Roman" w:hAnsiTheme="minorHAnsi" w:cs="Times New Roman"/>
          <w:snapToGrid w:val="0"/>
        </w:rPr>
      </w:pPr>
      <w:r w:rsidRPr="005665B2">
        <w:rPr>
          <w:rFonts w:asciiTheme="minorHAnsi" w:eastAsia="Times New Roman" w:hAnsiTheme="minorHAnsi" w:cs="Times New Roman"/>
          <w:snapToGrid w:val="0"/>
        </w:rPr>
        <w:t>De school</w:t>
      </w:r>
      <w:r w:rsidR="0090164C" w:rsidRPr="005665B2">
        <w:rPr>
          <w:rFonts w:asciiTheme="minorHAnsi" w:eastAsia="Times New Roman" w:hAnsiTheme="minorHAnsi" w:cs="Times New Roman"/>
          <w:snapToGrid w:val="0"/>
        </w:rPr>
        <w:t xml:space="preserve">besturen </w:t>
      </w:r>
      <w:r w:rsidRPr="005665B2">
        <w:rPr>
          <w:rFonts w:asciiTheme="minorHAnsi" w:eastAsia="Times New Roman" w:hAnsiTheme="minorHAnsi" w:cs="Times New Roman"/>
          <w:snapToGrid w:val="0"/>
        </w:rPr>
        <w:t xml:space="preserve">treden in alle gevallen op als opdrachtgever voor de </w:t>
      </w:r>
      <w:r w:rsidR="000C6668" w:rsidRPr="005665B2">
        <w:rPr>
          <w:rFonts w:asciiTheme="minorHAnsi" w:eastAsia="Times New Roman" w:hAnsiTheme="minorHAnsi" w:cs="Times New Roman"/>
          <w:snapToGrid w:val="0"/>
        </w:rPr>
        <w:t>van-werk-naar-werk</w:t>
      </w:r>
      <w:r w:rsidR="00AE381B" w:rsidRPr="005665B2">
        <w:rPr>
          <w:rFonts w:asciiTheme="minorHAnsi" w:eastAsia="Times New Roman" w:hAnsiTheme="minorHAnsi" w:cs="Times New Roman"/>
          <w:snapToGrid w:val="0"/>
        </w:rPr>
        <w:t>-trajecten.</w:t>
      </w:r>
      <w:r w:rsidRPr="005665B2">
        <w:rPr>
          <w:rFonts w:asciiTheme="minorHAnsi" w:eastAsia="Times New Roman" w:hAnsiTheme="minorHAnsi" w:cs="Times New Roman"/>
          <w:snapToGrid w:val="0"/>
        </w:rPr>
        <w:t xml:space="preserve">  </w:t>
      </w:r>
    </w:p>
    <w:p w14:paraId="325ED322" w14:textId="698D3CAB" w:rsidR="005D1A5C" w:rsidRPr="005665B2" w:rsidRDefault="005D1A5C" w:rsidP="00055A6E">
      <w:pPr>
        <w:pStyle w:val="Lijstalinea"/>
        <w:numPr>
          <w:ilvl w:val="0"/>
          <w:numId w:val="9"/>
        </w:numPr>
        <w:spacing w:line="276" w:lineRule="auto"/>
        <w:rPr>
          <w:rFonts w:asciiTheme="minorHAnsi" w:eastAsia="Times New Roman" w:hAnsiTheme="minorHAnsi" w:cs="Times New Roman"/>
          <w:snapToGrid w:val="0"/>
        </w:rPr>
      </w:pPr>
      <w:r w:rsidRPr="005665B2">
        <w:rPr>
          <w:rFonts w:asciiTheme="minorHAnsi" w:eastAsia="Times New Roman" w:hAnsiTheme="minorHAnsi" w:cs="Times New Roman"/>
          <w:snapToGrid w:val="0"/>
        </w:rPr>
        <w:t xml:space="preserve">Uw aanbieding </w:t>
      </w:r>
      <w:r w:rsidR="00AA0B42" w:rsidRPr="005665B2">
        <w:rPr>
          <w:rFonts w:asciiTheme="minorHAnsi" w:eastAsia="Times New Roman" w:hAnsiTheme="minorHAnsi" w:cs="Times New Roman"/>
          <w:snapToGrid w:val="0"/>
        </w:rPr>
        <w:t xml:space="preserve">op </w:t>
      </w:r>
      <w:r w:rsidR="000E6B04" w:rsidRPr="000C6668">
        <w:t>van-werk-naar-werk</w:t>
      </w:r>
      <w:r w:rsidR="00AA0B42" w:rsidRPr="005665B2">
        <w:rPr>
          <w:rFonts w:asciiTheme="minorHAnsi" w:eastAsia="Times New Roman" w:hAnsiTheme="minorHAnsi" w:cs="Times New Roman"/>
          <w:snapToGrid w:val="0"/>
        </w:rPr>
        <w:t xml:space="preserve"> </w:t>
      </w:r>
      <w:r w:rsidRPr="005665B2">
        <w:rPr>
          <w:rFonts w:asciiTheme="minorHAnsi" w:eastAsia="Times New Roman" w:hAnsiTheme="minorHAnsi" w:cs="Times New Roman"/>
          <w:snapToGrid w:val="0"/>
        </w:rPr>
        <w:t xml:space="preserve">wordt pas </w:t>
      </w:r>
      <w:r w:rsidR="00AA0B42" w:rsidRPr="005665B2">
        <w:rPr>
          <w:rFonts w:asciiTheme="minorHAnsi" w:eastAsia="Times New Roman" w:hAnsiTheme="minorHAnsi" w:cs="Times New Roman"/>
          <w:snapToGrid w:val="0"/>
        </w:rPr>
        <w:t xml:space="preserve">geëffectueerd </w:t>
      </w:r>
      <w:r w:rsidRPr="005665B2">
        <w:rPr>
          <w:rFonts w:asciiTheme="minorHAnsi" w:eastAsia="Times New Roman" w:hAnsiTheme="minorHAnsi" w:cs="Times New Roman"/>
          <w:snapToGrid w:val="0"/>
        </w:rPr>
        <w:t>op het moment dat een school</w:t>
      </w:r>
      <w:r w:rsidR="00724B4D" w:rsidRPr="005665B2">
        <w:rPr>
          <w:rFonts w:asciiTheme="minorHAnsi" w:eastAsia="Times New Roman" w:hAnsiTheme="minorHAnsi" w:cs="Times New Roman"/>
          <w:snapToGrid w:val="0"/>
        </w:rPr>
        <w:t xml:space="preserve">bestuur </w:t>
      </w:r>
      <w:r w:rsidRPr="005665B2">
        <w:rPr>
          <w:rFonts w:asciiTheme="minorHAnsi" w:eastAsia="Times New Roman" w:hAnsiTheme="minorHAnsi" w:cs="Times New Roman"/>
          <w:snapToGrid w:val="0"/>
        </w:rPr>
        <w:t>daarvan gebruik wenst te maken. De school</w:t>
      </w:r>
      <w:r w:rsidR="00724B4D" w:rsidRPr="005665B2">
        <w:rPr>
          <w:rFonts w:asciiTheme="minorHAnsi" w:eastAsia="Times New Roman" w:hAnsiTheme="minorHAnsi" w:cs="Times New Roman"/>
          <w:snapToGrid w:val="0"/>
        </w:rPr>
        <w:t>besturen</w:t>
      </w:r>
      <w:r w:rsidRPr="005665B2">
        <w:rPr>
          <w:rFonts w:asciiTheme="minorHAnsi" w:eastAsia="Times New Roman" w:hAnsiTheme="minorHAnsi" w:cs="Times New Roman"/>
          <w:snapToGrid w:val="0"/>
        </w:rPr>
        <w:t xml:space="preserve"> dienen </w:t>
      </w:r>
      <w:r w:rsidR="0056147B" w:rsidRPr="005665B2">
        <w:rPr>
          <w:rFonts w:asciiTheme="minorHAnsi" w:eastAsia="Times New Roman" w:hAnsiTheme="minorHAnsi" w:cs="Times New Roman"/>
          <w:snapToGrid w:val="0"/>
        </w:rPr>
        <w:t xml:space="preserve">in algemene zin </w:t>
      </w:r>
      <w:r w:rsidRPr="005665B2">
        <w:rPr>
          <w:rFonts w:asciiTheme="minorHAnsi" w:eastAsia="Times New Roman" w:hAnsiTheme="minorHAnsi" w:cs="Times New Roman"/>
          <w:snapToGrid w:val="0"/>
        </w:rPr>
        <w:t xml:space="preserve">bij </w:t>
      </w:r>
      <w:r w:rsidR="00AA0B42" w:rsidRPr="005665B2">
        <w:rPr>
          <w:rFonts w:asciiTheme="minorHAnsi" w:eastAsia="Times New Roman" w:hAnsiTheme="minorHAnsi" w:cs="Times New Roman"/>
          <w:snapToGrid w:val="0"/>
        </w:rPr>
        <w:t xml:space="preserve">het afnemen van </w:t>
      </w:r>
      <w:r w:rsidR="000E6B04" w:rsidRPr="000C6668">
        <w:t>van-werk-naar-werk</w:t>
      </w:r>
      <w:r w:rsidR="000E6B04" w:rsidRPr="005665B2">
        <w:rPr>
          <w:rFonts w:asciiTheme="minorHAnsi" w:eastAsia="Times New Roman" w:hAnsiTheme="minorHAnsi" w:cs="Times New Roman"/>
          <w:snapToGrid w:val="0"/>
        </w:rPr>
        <w:t xml:space="preserve"> </w:t>
      </w:r>
      <w:r w:rsidR="000E6B04">
        <w:rPr>
          <w:rFonts w:asciiTheme="minorHAnsi" w:eastAsia="Times New Roman" w:hAnsiTheme="minorHAnsi" w:cs="Times New Roman"/>
          <w:snapToGrid w:val="0"/>
        </w:rPr>
        <w:t xml:space="preserve">trajecten </w:t>
      </w:r>
      <w:r w:rsidRPr="005665B2">
        <w:rPr>
          <w:rFonts w:asciiTheme="minorHAnsi" w:eastAsia="Times New Roman" w:hAnsiTheme="minorHAnsi" w:cs="Times New Roman"/>
          <w:snapToGrid w:val="0"/>
        </w:rPr>
        <w:t xml:space="preserve">ook rekening te houden met </w:t>
      </w:r>
      <w:r w:rsidR="0056147B" w:rsidRPr="005665B2">
        <w:rPr>
          <w:rFonts w:asciiTheme="minorHAnsi" w:eastAsia="Times New Roman" w:hAnsiTheme="minorHAnsi" w:cs="Times New Roman"/>
          <w:snapToGrid w:val="0"/>
        </w:rPr>
        <w:t xml:space="preserve">de </w:t>
      </w:r>
      <w:r w:rsidRPr="005665B2">
        <w:rPr>
          <w:rFonts w:asciiTheme="minorHAnsi" w:eastAsia="Times New Roman" w:hAnsiTheme="minorHAnsi" w:cs="Times New Roman"/>
          <w:snapToGrid w:val="0"/>
        </w:rPr>
        <w:t xml:space="preserve">eigen inkoopvoorwaarden en mogelijke aanbestedingsregels.   </w:t>
      </w:r>
    </w:p>
    <w:p w14:paraId="231E445B" w14:textId="209C2C60" w:rsidR="005D1A5C" w:rsidRPr="005665B2" w:rsidRDefault="007B60E8" w:rsidP="00055A6E">
      <w:pPr>
        <w:pStyle w:val="Lijstalinea"/>
        <w:numPr>
          <w:ilvl w:val="0"/>
          <w:numId w:val="9"/>
        </w:numPr>
        <w:spacing w:line="276" w:lineRule="auto"/>
        <w:rPr>
          <w:rFonts w:asciiTheme="minorHAnsi" w:eastAsia="Times New Roman" w:hAnsiTheme="minorHAnsi" w:cs="Times New Roman"/>
          <w:snapToGrid w:val="0"/>
        </w:rPr>
      </w:pPr>
      <w:r w:rsidRPr="005665B2">
        <w:rPr>
          <w:rFonts w:asciiTheme="minorHAnsi" w:eastAsia="Times New Roman" w:hAnsiTheme="minorHAnsi" w:cs="Times New Roman"/>
          <w:snapToGrid w:val="0"/>
        </w:rPr>
        <w:t xml:space="preserve">De </w:t>
      </w:r>
      <w:r w:rsidR="00803D78" w:rsidRPr="005665B2">
        <w:rPr>
          <w:rFonts w:asciiTheme="minorHAnsi" w:eastAsia="Times New Roman" w:hAnsiTheme="minorHAnsi" w:cs="Times New Roman"/>
          <w:snapToGrid w:val="0"/>
        </w:rPr>
        <w:t>voor</w:t>
      </w:r>
      <w:r w:rsidRPr="005665B2">
        <w:rPr>
          <w:rFonts w:asciiTheme="minorHAnsi" w:eastAsia="Times New Roman" w:hAnsiTheme="minorHAnsi" w:cs="Times New Roman"/>
          <w:snapToGrid w:val="0"/>
        </w:rPr>
        <w:t>geselecteerde partijen worden direct door het schoolbestuur benaderd en sluiten een overeenkomst af met het schoolbestuur</w:t>
      </w:r>
      <w:r w:rsidR="002F57E4">
        <w:rPr>
          <w:rFonts w:asciiTheme="minorHAnsi" w:eastAsia="Times New Roman" w:hAnsiTheme="minorHAnsi" w:cs="Times New Roman"/>
          <w:snapToGrid w:val="0"/>
        </w:rPr>
        <w:t>.</w:t>
      </w:r>
      <w:r w:rsidRPr="005665B2">
        <w:rPr>
          <w:rFonts w:asciiTheme="minorHAnsi" w:eastAsia="Times New Roman" w:hAnsiTheme="minorHAnsi" w:cs="Times New Roman"/>
          <w:snapToGrid w:val="0"/>
        </w:rPr>
        <w:t xml:space="preserve"> </w:t>
      </w:r>
      <w:r w:rsidR="002F57E4">
        <w:rPr>
          <w:rFonts w:asciiTheme="minorHAnsi" w:eastAsia="Times New Roman" w:hAnsiTheme="minorHAnsi" w:cs="Times New Roman"/>
          <w:snapToGrid w:val="0"/>
        </w:rPr>
        <w:t>H</w:t>
      </w:r>
      <w:r w:rsidRPr="005665B2">
        <w:rPr>
          <w:rFonts w:asciiTheme="minorHAnsi" w:eastAsia="Times New Roman" w:hAnsiTheme="minorHAnsi" w:cs="Times New Roman"/>
          <w:snapToGrid w:val="0"/>
        </w:rPr>
        <w:t xml:space="preserve">ierbij kan gebruik gemaakt worden van </w:t>
      </w:r>
      <w:r w:rsidR="00AA0B42" w:rsidRPr="005665B2">
        <w:rPr>
          <w:rFonts w:asciiTheme="minorHAnsi" w:eastAsia="Times New Roman" w:hAnsiTheme="minorHAnsi" w:cs="Times New Roman"/>
          <w:snapToGrid w:val="0"/>
        </w:rPr>
        <w:t>het aanbod zoals opgevoerd bij de inschrijving</w:t>
      </w:r>
      <w:r w:rsidRPr="005665B2">
        <w:rPr>
          <w:rFonts w:asciiTheme="minorHAnsi" w:eastAsia="Times New Roman" w:hAnsiTheme="minorHAnsi" w:cs="Times New Roman"/>
          <w:snapToGrid w:val="0"/>
        </w:rPr>
        <w:t xml:space="preserve">. </w:t>
      </w:r>
    </w:p>
    <w:p w14:paraId="288BAA30" w14:textId="2E54B230" w:rsidR="007B60E8" w:rsidRPr="005665B2" w:rsidRDefault="007B60E8" w:rsidP="00055A6E">
      <w:pPr>
        <w:pStyle w:val="Lijstalinea"/>
        <w:numPr>
          <w:ilvl w:val="0"/>
          <w:numId w:val="9"/>
        </w:numPr>
        <w:spacing w:line="276" w:lineRule="auto"/>
        <w:rPr>
          <w:rFonts w:asciiTheme="minorHAnsi" w:eastAsia="Times New Roman" w:hAnsiTheme="minorHAnsi" w:cs="Times New Roman"/>
          <w:snapToGrid w:val="0"/>
        </w:rPr>
      </w:pPr>
      <w:r w:rsidRPr="005665B2">
        <w:rPr>
          <w:rFonts w:asciiTheme="minorHAnsi" w:eastAsia="Times New Roman" w:hAnsiTheme="minorHAnsi" w:cs="Times New Roman"/>
          <w:snapToGrid w:val="0"/>
        </w:rPr>
        <w:t xml:space="preserve">De samenwerking, communicatie en afspraken </w:t>
      </w:r>
      <w:r w:rsidR="00DC33FB" w:rsidRPr="005665B2">
        <w:rPr>
          <w:rFonts w:asciiTheme="minorHAnsi" w:eastAsia="Times New Roman" w:hAnsiTheme="minorHAnsi" w:cs="Times New Roman"/>
          <w:snapToGrid w:val="0"/>
        </w:rPr>
        <w:t xml:space="preserve">vinden </w:t>
      </w:r>
      <w:r w:rsidRPr="005665B2">
        <w:rPr>
          <w:rFonts w:asciiTheme="minorHAnsi" w:eastAsia="Times New Roman" w:hAnsiTheme="minorHAnsi" w:cs="Times New Roman"/>
          <w:snapToGrid w:val="0"/>
        </w:rPr>
        <w:t xml:space="preserve">plaats tussen </w:t>
      </w:r>
      <w:r w:rsidR="00803D78" w:rsidRPr="005665B2">
        <w:rPr>
          <w:rFonts w:asciiTheme="minorHAnsi" w:eastAsia="Times New Roman" w:hAnsiTheme="minorHAnsi" w:cs="Times New Roman"/>
          <w:snapToGrid w:val="0"/>
        </w:rPr>
        <w:t>de voorgeselecteerde partij</w:t>
      </w:r>
      <w:r w:rsidRPr="005665B2">
        <w:rPr>
          <w:rFonts w:asciiTheme="minorHAnsi" w:eastAsia="Times New Roman" w:hAnsiTheme="minorHAnsi" w:cs="Times New Roman"/>
          <w:snapToGrid w:val="0"/>
        </w:rPr>
        <w:t xml:space="preserve">, het schoolbestuur en de kandidaat. </w:t>
      </w:r>
    </w:p>
    <w:p w14:paraId="110CABA3" w14:textId="3DF17752" w:rsidR="007B60E8" w:rsidRPr="005665B2" w:rsidRDefault="007B60E8" w:rsidP="00055A6E">
      <w:pPr>
        <w:pStyle w:val="Lijstalinea"/>
        <w:numPr>
          <w:ilvl w:val="0"/>
          <w:numId w:val="9"/>
        </w:numPr>
        <w:spacing w:line="276" w:lineRule="auto"/>
        <w:rPr>
          <w:rFonts w:asciiTheme="minorHAnsi" w:eastAsia="Times New Roman" w:hAnsiTheme="minorHAnsi" w:cs="Times New Roman"/>
          <w:snapToGrid w:val="0"/>
        </w:rPr>
      </w:pPr>
      <w:r w:rsidRPr="005665B2">
        <w:rPr>
          <w:rFonts w:asciiTheme="minorHAnsi" w:eastAsia="Times New Roman" w:hAnsiTheme="minorHAnsi" w:cs="Times New Roman"/>
          <w:snapToGrid w:val="0"/>
        </w:rPr>
        <w:t xml:space="preserve">Het Pf </w:t>
      </w:r>
      <w:r w:rsidR="00724B4D" w:rsidRPr="005665B2">
        <w:rPr>
          <w:rFonts w:asciiTheme="minorHAnsi" w:eastAsia="Times New Roman" w:hAnsiTheme="minorHAnsi" w:cs="Times New Roman"/>
          <w:snapToGrid w:val="0"/>
        </w:rPr>
        <w:t xml:space="preserve">ontwikkelt graag, </w:t>
      </w:r>
      <w:r w:rsidRPr="005665B2">
        <w:rPr>
          <w:rFonts w:asciiTheme="minorHAnsi" w:eastAsia="Times New Roman" w:hAnsiTheme="minorHAnsi" w:cs="Times New Roman"/>
          <w:snapToGrid w:val="0"/>
        </w:rPr>
        <w:t xml:space="preserve">in samenwerking met de </w:t>
      </w:r>
      <w:r w:rsidR="00803D78" w:rsidRPr="005665B2">
        <w:rPr>
          <w:rFonts w:asciiTheme="minorHAnsi" w:eastAsia="Times New Roman" w:hAnsiTheme="minorHAnsi" w:cs="Times New Roman"/>
          <w:snapToGrid w:val="0"/>
        </w:rPr>
        <w:t>voorgeselecteerde partijen</w:t>
      </w:r>
      <w:r w:rsidRPr="005665B2">
        <w:rPr>
          <w:rFonts w:asciiTheme="minorHAnsi" w:eastAsia="Times New Roman" w:hAnsiTheme="minorHAnsi" w:cs="Times New Roman"/>
          <w:snapToGrid w:val="0"/>
        </w:rPr>
        <w:t xml:space="preserve">, standaarden en formats zodat we de </w:t>
      </w:r>
      <w:r w:rsidR="000F3F08">
        <w:rPr>
          <w:rFonts w:asciiTheme="minorHAnsi" w:eastAsia="Times New Roman" w:hAnsiTheme="minorHAnsi" w:cs="Times New Roman"/>
          <w:snapToGrid w:val="0"/>
        </w:rPr>
        <w:t>schoolbesturen</w:t>
      </w:r>
      <w:r w:rsidRPr="005665B2">
        <w:rPr>
          <w:rFonts w:asciiTheme="minorHAnsi" w:eastAsia="Times New Roman" w:hAnsiTheme="minorHAnsi" w:cs="Times New Roman"/>
          <w:snapToGrid w:val="0"/>
        </w:rPr>
        <w:t xml:space="preserve"> </w:t>
      </w:r>
      <w:r w:rsidR="00DC33FB" w:rsidRPr="005665B2">
        <w:rPr>
          <w:rFonts w:asciiTheme="minorHAnsi" w:eastAsia="Times New Roman" w:hAnsiTheme="minorHAnsi" w:cs="Times New Roman"/>
          <w:snapToGrid w:val="0"/>
        </w:rPr>
        <w:t xml:space="preserve">waar mogelijk </w:t>
      </w:r>
      <w:r w:rsidRPr="005665B2">
        <w:rPr>
          <w:rFonts w:asciiTheme="minorHAnsi" w:eastAsia="Times New Roman" w:hAnsiTheme="minorHAnsi" w:cs="Times New Roman"/>
          <w:snapToGrid w:val="0"/>
        </w:rPr>
        <w:t xml:space="preserve">ondersteunen bij </w:t>
      </w:r>
      <w:r w:rsidR="00724B4D" w:rsidRPr="005665B2">
        <w:rPr>
          <w:rFonts w:asciiTheme="minorHAnsi" w:eastAsia="Times New Roman" w:hAnsiTheme="minorHAnsi" w:cs="Times New Roman"/>
          <w:snapToGrid w:val="0"/>
        </w:rPr>
        <w:t xml:space="preserve">het contracteren </w:t>
      </w:r>
      <w:r w:rsidR="00DC33FB" w:rsidRPr="005665B2">
        <w:rPr>
          <w:rFonts w:asciiTheme="minorHAnsi" w:eastAsia="Times New Roman" w:hAnsiTheme="minorHAnsi" w:cs="Times New Roman"/>
          <w:snapToGrid w:val="0"/>
        </w:rPr>
        <w:t xml:space="preserve">voor het uitvoeren van </w:t>
      </w:r>
      <w:r w:rsidR="000E6B04" w:rsidRPr="000C6668">
        <w:t>van-werk-naar-werk</w:t>
      </w:r>
      <w:r w:rsidR="002F57E4">
        <w:rPr>
          <w:rFonts w:asciiTheme="minorHAnsi" w:eastAsia="Times New Roman" w:hAnsiTheme="minorHAnsi" w:cs="Times New Roman"/>
          <w:snapToGrid w:val="0"/>
        </w:rPr>
        <w:t>-</w:t>
      </w:r>
      <w:r w:rsidR="00DC33FB" w:rsidRPr="005665B2">
        <w:rPr>
          <w:rFonts w:asciiTheme="minorHAnsi" w:eastAsia="Times New Roman" w:hAnsiTheme="minorHAnsi" w:cs="Times New Roman"/>
          <w:snapToGrid w:val="0"/>
        </w:rPr>
        <w:t>trajecten</w:t>
      </w:r>
      <w:r w:rsidRPr="005665B2">
        <w:rPr>
          <w:rFonts w:asciiTheme="minorHAnsi" w:eastAsia="Times New Roman" w:hAnsiTheme="minorHAnsi" w:cs="Times New Roman"/>
          <w:snapToGrid w:val="0"/>
        </w:rPr>
        <w:t xml:space="preserve">.  </w:t>
      </w:r>
    </w:p>
    <w:p w14:paraId="248C90DF" w14:textId="1B30CBF1" w:rsidR="00531CF0" w:rsidRPr="005665B2" w:rsidRDefault="00724B4D" w:rsidP="00055A6E">
      <w:pPr>
        <w:pStyle w:val="Lijstalinea"/>
        <w:numPr>
          <w:ilvl w:val="0"/>
          <w:numId w:val="9"/>
        </w:numPr>
        <w:spacing w:line="276" w:lineRule="auto"/>
        <w:rPr>
          <w:rFonts w:asciiTheme="minorHAnsi" w:eastAsia="Times New Roman" w:hAnsiTheme="minorHAnsi" w:cs="Times New Roman"/>
          <w:snapToGrid w:val="0"/>
        </w:rPr>
      </w:pPr>
      <w:r w:rsidRPr="005665B2">
        <w:rPr>
          <w:rFonts w:asciiTheme="minorHAnsi" w:eastAsia="Times New Roman" w:hAnsiTheme="minorHAnsi" w:cs="Times New Roman"/>
          <w:snapToGrid w:val="0"/>
        </w:rPr>
        <w:t>4 maanden voor inwerkingtreding van het wetsvoorstel modernisering (geschatte datum 1 augustus 2021) kan het schoolbestuur gebruik maken van uw aanbieding</w:t>
      </w:r>
      <w:r w:rsidR="00531CF0" w:rsidRPr="005665B2">
        <w:rPr>
          <w:rFonts w:asciiTheme="minorHAnsi" w:eastAsia="Times New Roman" w:hAnsiTheme="minorHAnsi" w:cs="Times New Roman"/>
          <w:snapToGrid w:val="0"/>
        </w:rPr>
        <w:t xml:space="preserve"> zoals u deze geeft op de optie van-werk-naar-werk in deze aanbesteding. </w:t>
      </w:r>
      <w:r w:rsidR="00AE68BB">
        <w:rPr>
          <w:rFonts w:asciiTheme="minorHAnsi" w:eastAsia="Times New Roman" w:hAnsiTheme="minorHAnsi" w:cs="Times New Roman"/>
          <w:snapToGrid w:val="0"/>
        </w:rPr>
        <w:t xml:space="preserve"> Dus geschatte datum </w:t>
      </w:r>
      <w:r w:rsidR="00013C82">
        <w:rPr>
          <w:rFonts w:asciiTheme="minorHAnsi" w:eastAsia="Times New Roman" w:hAnsiTheme="minorHAnsi" w:cs="Times New Roman"/>
          <w:snapToGrid w:val="0"/>
        </w:rPr>
        <w:t xml:space="preserve">gebruik name is </w:t>
      </w:r>
      <w:r w:rsidR="00AE68BB">
        <w:rPr>
          <w:rFonts w:asciiTheme="minorHAnsi" w:eastAsia="Times New Roman" w:hAnsiTheme="minorHAnsi" w:cs="Times New Roman"/>
          <w:snapToGrid w:val="0"/>
        </w:rPr>
        <w:t xml:space="preserve">per 1 april 2021. </w:t>
      </w:r>
    </w:p>
    <w:p w14:paraId="2D820F12" w14:textId="04E8E8BC" w:rsidR="00DA6418" w:rsidRPr="005D1A5C" w:rsidRDefault="00DA6418" w:rsidP="00055A6E">
      <w:pPr>
        <w:pStyle w:val="Lijstalinea"/>
        <w:spacing w:line="276" w:lineRule="auto"/>
      </w:pPr>
    </w:p>
    <w:p w14:paraId="77A289EF" w14:textId="5BF0E680" w:rsidR="00573E89" w:rsidRPr="007F2FBA" w:rsidRDefault="00573E89" w:rsidP="00055A6E">
      <w:pPr>
        <w:autoSpaceDE w:val="0"/>
        <w:autoSpaceDN w:val="0"/>
        <w:adjustRightInd w:val="0"/>
        <w:spacing w:line="276" w:lineRule="auto"/>
        <w:rPr>
          <w:b/>
          <w:szCs w:val="22"/>
          <w:u w:val="single"/>
        </w:rPr>
      </w:pPr>
      <w:r w:rsidRPr="007F2FBA">
        <w:rPr>
          <w:b/>
          <w:szCs w:val="22"/>
          <w:u w:val="single"/>
        </w:rPr>
        <w:t xml:space="preserve">Selectie voor het uitvoeren </w:t>
      </w:r>
      <w:r w:rsidR="000C6668" w:rsidRPr="000C6668">
        <w:rPr>
          <w:b/>
          <w:szCs w:val="22"/>
          <w:u w:val="single"/>
        </w:rPr>
        <w:t>van-werk-naar-werk</w:t>
      </w:r>
    </w:p>
    <w:p w14:paraId="717554B5" w14:textId="2421ACD0" w:rsidR="0003074E" w:rsidRPr="005665B2" w:rsidRDefault="00DC33FB" w:rsidP="005665B2">
      <w:pPr>
        <w:spacing w:line="276" w:lineRule="auto"/>
        <w:rPr>
          <w:rFonts w:cstheme="minorHAnsi"/>
          <w:iCs/>
          <w:snapToGrid/>
        </w:rPr>
      </w:pPr>
      <w:r w:rsidRPr="00DC33FB">
        <w:rPr>
          <w:rFonts w:cstheme="minorHAnsi"/>
          <w:iCs/>
          <w:szCs w:val="22"/>
        </w:rPr>
        <w:t>Alle partijen die</w:t>
      </w:r>
      <w:r w:rsidR="002F57E4">
        <w:rPr>
          <w:rFonts w:cstheme="minorHAnsi"/>
          <w:iCs/>
          <w:szCs w:val="22"/>
        </w:rPr>
        <w:t xml:space="preserve"> zich</w:t>
      </w:r>
      <w:r w:rsidRPr="00DC33FB">
        <w:rPr>
          <w:rFonts w:cstheme="minorHAnsi"/>
          <w:iCs/>
          <w:szCs w:val="22"/>
        </w:rPr>
        <w:t xml:space="preserve"> inschrijven op </w:t>
      </w:r>
      <w:r w:rsidRPr="00AA0B42">
        <w:t xml:space="preserve">Perceel 1 (Re-integratie na ontslag) </w:t>
      </w:r>
      <w:r w:rsidR="00CA007D">
        <w:t xml:space="preserve">en voornemens zijn om trajecten van-werk-naar-werk uit te voeren </w:t>
      </w:r>
      <w:r w:rsidRPr="00DC33FB">
        <w:rPr>
          <w:rFonts w:cstheme="minorHAnsi"/>
          <w:iCs/>
          <w:szCs w:val="22"/>
        </w:rPr>
        <w:t xml:space="preserve">worden </w:t>
      </w:r>
      <w:r>
        <w:rPr>
          <w:rFonts w:cstheme="minorHAnsi"/>
          <w:iCs/>
          <w:szCs w:val="22"/>
        </w:rPr>
        <w:t>verzocht</w:t>
      </w:r>
      <w:r w:rsidR="00CA007D">
        <w:rPr>
          <w:rFonts w:cstheme="minorHAnsi"/>
          <w:iCs/>
          <w:szCs w:val="22"/>
        </w:rPr>
        <w:t xml:space="preserve"> om</w:t>
      </w:r>
      <w:r>
        <w:rPr>
          <w:rFonts w:cstheme="minorHAnsi"/>
          <w:iCs/>
          <w:szCs w:val="22"/>
        </w:rPr>
        <w:t xml:space="preserve"> bijlage 10b</w:t>
      </w:r>
      <w:r w:rsidR="009F796E">
        <w:rPr>
          <w:rFonts w:cstheme="minorHAnsi"/>
          <w:iCs/>
          <w:szCs w:val="22"/>
        </w:rPr>
        <w:t xml:space="preserve"> en 10d</w:t>
      </w:r>
      <w:r>
        <w:rPr>
          <w:rFonts w:cstheme="minorHAnsi"/>
          <w:iCs/>
          <w:szCs w:val="22"/>
        </w:rPr>
        <w:t xml:space="preserve"> ingevuld </w:t>
      </w:r>
      <w:r w:rsidRPr="00DC33FB">
        <w:rPr>
          <w:rFonts w:cstheme="minorHAnsi"/>
          <w:iCs/>
          <w:szCs w:val="22"/>
        </w:rPr>
        <w:t>mee te sturen als bijlage bij hun inschrijving</w:t>
      </w:r>
      <w:r>
        <w:rPr>
          <w:rFonts w:cstheme="minorHAnsi"/>
          <w:iCs/>
          <w:szCs w:val="22"/>
        </w:rPr>
        <w:t>.</w:t>
      </w:r>
      <w:r w:rsidRPr="00DC33FB">
        <w:rPr>
          <w:rFonts w:cstheme="minorHAnsi"/>
          <w:iCs/>
          <w:szCs w:val="22"/>
        </w:rPr>
        <w:t xml:space="preserve"> </w:t>
      </w:r>
      <w:r w:rsidR="00744A2A" w:rsidRPr="002B7F46">
        <w:rPr>
          <w:rFonts w:cstheme="minorHAnsi"/>
          <w:iCs/>
          <w:szCs w:val="22"/>
        </w:rPr>
        <w:t xml:space="preserve">De zes partijen die worden geselecteerd op </w:t>
      </w:r>
      <w:r w:rsidRPr="00AA0B42">
        <w:t xml:space="preserve">Perceel 1 (Re-integratie </w:t>
      </w:r>
      <w:bookmarkStart w:id="4" w:name="_GoBack"/>
      <w:bookmarkEnd w:id="4"/>
      <w:r w:rsidRPr="00AA0B42">
        <w:t xml:space="preserve">na ontslag) </w:t>
      </w:r>
      <w:r w:rsidR="00744A2A" w:rsidRPr="002B7F46">
        <w:rPr>
          <w:rFonts w:cstheme="minorHAnsi"/>
          <w:iCs/>
          <w:szCs w:val="22"/>
        </w:rPr>
        <w:t>worden na gunning beoo</w:t>
      </w:r>
      <w:r w:rsidR="005E3334">
        <w:rPr>
          <w:rFonts w:cstheme="minorHAnsi"/>
          <w:iCs/>
          <w:szCs w:val="22"/>
        </w:rPr>
        <w:t>rdeeld op de door hun aangeleverde</w:t>
      </w:r>
      <w:r w:rsidR="00744A2A" w:rsidRPr="002B7F46">
        <w:rPr>
          <w:rFonts w:cstheme="minorHAnsi"/>
          <w:iCs/>
          <w:szCs w:val="22"/>
        </w:rPr>
        <w:t xml:space="preserve"> bijlagen </w:t>
      </w:r>
      <w:r w:rsidR="00EE4C25" w:rsidRPr="002B7F46">
        <w:rPr>
          <w:rFonts w:cstheme="minorHAnsi"/>
          <w:iCs/>
          <w:szCs w:val="22"/>
        </w:rPr>
        <w:t>t.a.v.</w:t>
      </w:r>
      <w:r w:rsidR="00744A2A" w:rsidRPr="002B7F46">
        <w:rPr>
          <w:rFonts w:cstheme="minorHAnsi"/>
          <w:iCs/>
          <w:szCs w:val="22"/>
        </w:rPr>
        <w:t xml:space="preserve"> </w:t>
      </w:r>
      <w:r w:rsidR="000C6668" w:rsidRPr="000C6668">
        <w:rPr>
          <w:szCs w:val="22"/>
        </w:rPr>
        <w:t>van-werk-naar-werk</w:t>
      </w:r>
      <w:r w:rsidR="00A64E93">
        <w:rPr>
          <w:rFonts w:cstheme="minorHAnsi"/>
          <w:iCs/>
          <w:szCs w:val="22"/>
        </w:rPr>
        <w:t>.</w:t>
      </w:r>
      <w:r w:rsidR="00AE381B">
        <w:rPr>
          <w:rFonts w:cstheme="minorHAnsi"/>
          <w:iCs/>
          <w:szCs w:val="22"/>
        </w:rPr>
        <w:t xml:space="preserve"> </w:t>
      </w:r>
      <w:r w:rsidR="00EC30C0">
        <w:rPr>
          <w:rFonts w:cstheme="minorHAnsi"/>
          <w:iCs/>
          <w:szCs w:val="22"/>
        </w:rPr>
        <w:t xml:space="preserve">Zie bijlage 10b en volg daarin de te zetten stappen. </w:t>
      </w:r>
    </w:p>
    <w:p w14:paraId="2183BC99" w14:textId="77777777" w:rsidR="005E3334" w:rsidRDefault="005E3334" w:rsidP="00055A6E">
      <w:pPr>
        <w:spacing w:line="276" w:lineRule="auto"/>
        <w:rPr>
          <w:rFonts w:cstheme="minorHAnsi"/>
          <w:iCs/>
          <w:szCs w:val="22"/>
        </w:rPr>
      </w:pPr>
    </w:p>
    <w:p w14:paraId="77B73EB9" w14:textId="5A9AAFA8" w:rsidR="00EA7DB3" w:rsidRDefault="00803D78" w:rsidP="005665B2">
      <w:pPr>
        <w:spacing w:line="276" w:lineRule="auto"/>
        <w:rPr>
          <w:rFonts w:cstheme="minorHAnsi"/>
          <w:iCs/>
          <w:szCs w:val="22"/>
        </w:rPr>
      </w:pPr>
      <w:r>
        <w:rPr>
          <w:rFonts w:cstheme="minorHAnsi"/>
          <w:iCs/>
          <w:szCs w:val="22"/>
        </w:rPr>
        <w:t>De</w:t>
      </w:r>
      <w:r w:rsidR="00744A2A" w:rsidRPr="002B7F46">
        <w:rPr>
          <w:rFonts w:cstheme="minorHAnsi"/>
          <w:iCs/>
          <w:szCs w:val="22"/>
        </w:rPr>
        <w:t xml:space="preserve"> partijen die </w:t>
      </w:r>
      <w:r>
        <w:rPr>
          <w:rFonts w:cstheme="minorHAnsi"/>
          <w:iCs/>
          <w:szCs w:val="22"/>
        </w:rPr>
        <w:t xml:space="preserve">positief worden beoordeeld op </w:t>
      </w:r>
      <w:r w:rsidR="00C92BF8">
        <w:rPr>
          <w:rFonts w:cstheme="minorHAnsi"/>
          <w:iCs/>
          <w:szCs w:val="22"/>
        </w:rPr>
        <w:t>de vijf</w:t>
      </w:r>
      <w:r w:rsidR="005665B2">
        <w:rPr>
          <w:rFonts w:cstheme="minorHAnsi"/>
          <w:iCs/>
          <w:szCs w:val="22"/>
        </w:rPr>
        <w:t xml:space="preserve"> vragen gesteld in bijlage 10b, </w:t>
      </w:r>
      <w:r w:rsidR="00A85543" w:rsidRPr="002B7F46">
        <w:rPr>
          <w:rFonts w:cstheme="minorHAnsi"/>
          <w:iCs/>
          <w:szCs w:val="22"/>
        </w:rPr>
        <w:t>word</w:t>
      </w:r>
      <w:r w:rsidR="00A85543">
        <w:rPr>
          <w:rFonts w:cstheme="minorHAnsi"/>
          <w:iCs/>
          <w:szCs w:val="22"/>
        </w:rPr>
        <w:t>en</w:t>
      </w:r>
      <w:r w:rsidR="00A85543" w:rsidRPr="002B7F46">
        <w:rPr>
          <w:rFonts w:cstheme="minorHAnsi"/>
          <w:iCs/>
          <w:szCs w:val="22"/>
        </w:rPr>
        <w:t xml:space="preserve"> aan de scholen </w:t>
      </w:r>
      <w:r w:rsidR="00744A2A" w:rsidRPr="002B7F46">
        <w:rPr>
          <w:rFonts w:cstheme="minorHAnsi"/>
          <w:iCs/>
          <w:szCs w:val="22"/>
        </w:rPr>
        <w:t xml:space="preserve">gepresenteerd </w:t>
      </w:r>
      <w:r w:rsidR="00A85543">
        <w:rPr>
          <w:rFonts w:cstheme="minorHAnsi"/>
          <w:iCs/>
          <w:szCs w:val="22"/>
        </w:rPr>
        <w:t>als door het Pf voorgeselecteerde partijen</w:t>
      </w:r>
      <w:r w:rsidR="00744A2A" w:rsidRPr="002B7F46">
        <w:rPr>
          <w:rFonts w:cstheme="minorHAnsi"/>
          <w:iCs/>
          <w:szCs w:val="22"/>
        </w:rPr>
        <w:t>. Er is geen sprake van een mandaat, dan wel rechtsopvolging. Geen van de partijen</w:t>
      </w:r>
      <w:r w:rsidR="00A85543">
        <w:rPr>
          <w:rFonts w:cstheme="minorHAnsi"/>
          <w:iCs/>
          <w:szCs w:val="22"/>
        </w:rPr>
        <w:t xml:space="preserve"> -noch het Pf, schoolbestuur of voorgeselecteerde partijen-</w:t>
      </w:r>
      <w:r w:rsidR="00744A2A" w:rsidRPr="002B7F46">
        <w:rPr>
          <w:rFonts w:cstheme="minorHAnsi"/>
          <w:iCs/>
          <w:szCs w:val="22"/>
        </w:rPr>
        <w:t xml:space="preserve"> kunnen rechten ontlenen aan de opgave in bijlage</w:t>
      </w:r>
      <w:r w:rsidR="00A85543">
        <w:rPr>
          <w:rFonts w:cstheme="minorHAnsi"/>
          <w:iCs/>
          <w:szCs w:val="22"/>
        </w:rPr>
        <w:t xml:space="preserve"> 10b</w:t>
      </w:r>
      <w:r w:rsidR="00744A2A" w:rsidRPr="002B7F46">
        <w:rPr>
          <w:rFonts w:cstheme="minorHAnsi"/>
          <w:iCs/>
          <w:szCs w:val="22"/>
        </w:rPr>
        <w:t>.</w:t>
      </w:r>
      <w:r w:rsidR="00EA7DB3">
        <w:rPr>
          <w:rFonts w:cstheme="minorHAnsi"/>
          <w:iCs/>
          <w:szCs w:val="22"/>
        </w:rPr>
        <w:t xml:space="preserve"> </w:t>
      </w:r>
    </w:p>
    <w:p w14:paraId="10D643AC" w14:textId="2776709C" w:rsidR="00744A2A" w:rsidRPr="002B7F46" w:rsidRDefault="00744A2A" w:rsidP="00055A6E">
      <w:pPr>
        <w:autoSpaceDE w:val="0"/>
        <w:autoSpaceDN w:val="0"/>
        <w:adjustRightInd w:val="0"/>
        <w:spacing w:line="276" w:lineRule="auto"/>
        <w:rPr>
          <w:rFonts w:cstheme="minorHAnsi"/>
          <w:szCs w:val="22"/>
          <w:highlight w:val="yellow"/>
        </w:rPr>
      </w:pPr>
    </w:p>
    <w:p w14:paraId="3CD27804" w14:textId="788502BC" w:rsidR="0038277F" w:rsidRPr="00CA007D" w:rsidRDefault="002F57E4" w:rsidP="00CA007D">
      <w:pPr>
        <w:autoSpaceDE w:val="0"/>
        <w:autoSpaceDN w:val="0"/>
        <w:adjustRightInd w:val="0"/>
        <w:spacing w:line="276" w:lineRule="auto"/>
        <w:rPr>
          <w:highlight w:val="yellow"/>
        </w:rPr>
      </w:pPr>
      <w:r>
        <w:rPr>
          <w:szCs w:val="22"/>
        </w:rPr>
        <w:t xml:space="preserve">Na gunning gaat </w:t>
      </w:r>
      <w:r w:rsidR="006B4B5D">
        <w:rPr>
          <w:szCs w:val="22"/>
        </w:rPr>
        <w:t>Pf graag met uw organisatie in gesprek om af te stemmen hoe we uw aanbieding actief kunnen presenteren aan de schoolbesturen</w:t>
      </w:r>
      <w:r>
        <w:rPr>
          <w:szCs w:val="22"/>
        </w:rPr>
        <w:t>.</w:t>
      </w:r>
      <w:bookmarkStart w:id="5" w:name="_Toc321483887"/>
      <w:bookmarkStart w:id="6" w:name="_Toc321484779"/>
      <w:bookmarkStart w:id="7" w:name="_Toc321484818"/>
      <w:bookmarkStart w:id="8" w:name="_Toc321484855"/>
      <w:bookmarkStart w:id="9" w:name="_Toc321484892"/>
      <w:bookmarkStart w:id="10" w:name="_Toc321484930"/>
      <w:bookmarkStart w:id="11" w:name="_Toc321485316"/>
      <w:bookmarkStart w:id="12" w:name="_Toc321485368"/>
      <w:bookmarkStart w:id="13" w:name="_Toc321485405"/>
      <w:bookmarkStart w:id="14" w:name="_Toc321485449"/>
      <w:bookmarkStart w:id="15" w:name="_Toc456597638"/>
      <w:bookmarkStart w:id="16" w:name="_Toc49429134"/>
    </w:p>
    <w:bookmarkEnd w:id="5"/>
    <w:bookmarkEnd w:id="6"/>
    <w:bookmarkEnd w:id="7"/>
    <w:bookmarkEnd w:id="8"/>
    <w:bookmarkEnd w:id="9"/>
    <w:bookmarkEnd w:id="10"/>
    <w:bookmarkEnd w:id="11"/>
    <w:bookmarkEnd w:id="12"/>
    <w:bookmarkEnd w:id="13"/>
    <w:bookmarkEnd w:id="14"/>
    <w:bookmarkEnd w:id="15"/>
    <w:bookmarkEnd w:id="16"/>
    <w:sectPr w:rsidR="0038277F" w:rsidRPr="00CA007D" w:rsidSect="001E7DEC">
      <w:headerReference w:type="default" r:id="rId13"/>
      <w:footerReference w:type="default" r:id="rId14"/>
      <w:pgSz w:w="11906" w:h="16838" w:code="9"/>
      <w:pgMar w:top="2522" w:right="1418" w:bottom="1418" w:left="1418" w:header="567"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FBE64" w16cex:dateUtc="2020-11-18T14:38:00Z"/>
  <w16cex:commentExtensible w16cex:durableId="235FBE90" w16cex:dateUtc="2020-11-18T14:38:00Z"/>
  <w16cex:commentExtensible w16cex:durableId="235FB029" w16cex:dateUtc="2020-11-18T13:37:00Z"/>
  <w16cex:commentExtensible w16cex:durableId="235FB0CB" w16cex:dateUtc="2020-11-18T13:40:00Z"/>
  <w16cex:commentExtensible w16cex:durableId="235FB163" w16cex:dateUtc="2020-11-18T13:42:00Z"/>
  <w16cex:commentExtensible w16cex:durableId="235FB1B5" w16cex:dateUtc="2020-11-18T13:44:00Z"/>
  <w16cex:commentExtensible w16cex:durableId="235FB218" w16cex:dateUtc="2020-11-18T13:45:00Z"/>
  <w16cex:commentExtensible w16cex:durableId="235FB2A4" w16cex:dateUtc="2020-11-18T13:48:00Z"/>
  <w16cex:commentExtensible w16cex:durableId="235FB359" w16cex:dateUtc="2020-11-18T13:51:00Z"/>
  <w16cex:commentExtensible w16cex:durableId="235FBEE4" w16cex:dateUtc="2020-11-18T14:40:00Z"/>
  <w16cex:commentExtensible w16cex:durableId="235FB458" w16cex:dateUtc="2020-11-18T13:55:00Z"/>
  <w16cex:commentExtensible w16cex:durableId="235FBFAD" w16cex:dateUtc="2020-11-18T14:43:00Z"/>
  <w16cex:commentExtensible w16cex:durableId="235FBB03" w16cex:dateUtc="2020-11-18T14:23:00Z"/>
  <w16cex:commentExtensible w16cex:durableId="235FBB6B" w16cex:dateUtc="2020-11-18T14:25:00Z"/>
  <w16cex:commentExtensible w16cex:durableId="235FBC1D" w16cex:dateUtc="2020-11-18T14:28:00Z"/>
  <w16cex:commentExtensible w16cex:durableId="235FBC39" w16cex:dateUtc="2020-11-18T14: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2F930A8" w16cid:durableId="2357E259"/>
  <w16cid:commentId w16cid:paraId="31AC398A" w16cid:durableId="235FAF71"/>
  <w16cid:commentId w16cid:paraId="447BAB04" w16cid:durableId="235FBE64"/>
  <w16cid:commentId w16cid:paraId="77E1E3E9" w16cid:durableId="235FAF72"/>
  <w16cid:commentId w16cid:paraId="3AA9FBBB" w16cid:durableId="235FBE90"/>
  <w16cid:commentId w16cid:paraId="09F430AA" w16cid:durableId="235FB029"/>
  <w16cid:commentId w16cid:paraId="7D6F0140" w16cid:durableId="235FB0CB"/>
  <w16cid:commentId w16cid:paraId="495566DE" w16cid:durableId="235FB163"/>
  <w16cid:commentId w16cid:paraId="0D33BF2D" w16cid:durableId="235FB1B5"/>
  <w16cid:commentId w16cid:paraId="4A2541AA" w16cid:durableId="235FB218"/>
  <w16cid:commentId w16cid:paraId="43E53F52" w16cid:durableId="235FB2A4"/>
  <w16cid:commentId w16cid:paraId="0F404F3D" w16cid:durableId="235FB359"/>
  <w16cid:commentId w16cid:paraId="43B4EB39" w16cid:durableId="235FAF73"/>
  <w16cid:commentId w16cid:paraId="385F1EE0" w16cid:durableId="235FBEE4"/>
  <w16cid:commentId w16cid:paraId="1F92CA93" w16cid:durableId="235FB458"/>
  <w16cid:commentId w16cid:paraId="7D424418" w16cid:durableId="235FBFAD"/>
  <w16cid:commentId w16cid:paraId="1F1B0948" w16cid:durableId="235FBB03"/>
  <w16cid:commentId w16cid:paraId="5A0080CC" w16cid:durableId="235FBB6B"/>
  <w16cid:commentId w16cid:paraId="3ED66032" w16cid:durableId="235FAF74"/>
  <w16cid:commentId w16cid:paraId="4A0713BD" w16cid:durableId="235FAF75"/>
  <w16cid:commentId w16cid:paraId="1381BF7B" w16cid:durableId="235FBC1D"/>
  <w16cid:commentId w16cid:paraId="4DB82DED" w16cid:durableId="235FBC3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8A942" w14:textId="77777777" w:rsidR="004A4AAE" w:rsidRDefault="004A4AAE" w:rsidP="000431C0">
      <w:r>
        <w:separator/>
      </w:r>
    </w:p>
  </w:endnote>
  <w:endnote w:type="continuationSeparator" w:id="0">
    <w:p w14:paraId="1D69CD52" w14:textId="77777777" w:rsidR="004A4AAE" w:rsidRDefault="004A4AAE"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75A03" w14:textId="581EAC63" w:rsidR="00367AC5" w:rsidRPr="001F5F8A" w:rsidRDefault="00367AC5" w:rsidP="001F5F8A">
    <w:pPr>
      <w:pStyle w:val="Voettekst"/>
      <w:rPr>
        <w:rStyle w:val="Paginanummer"/>
        <w:rFonts w:cs="Verdana"/>
        <w:sz w:val="16"/>
        <w:szCs w:val="16"/>
      </w:rPr>
    </w:pPr>
    <w:r>
      <w:rPr>
        <w:rStyle w:val="Paginanummer"/>
        <w:rFonts w:cs="Verdana"/>
        <w:sz w:val="16"/>
        <w:szCs w:val="16"/>
      </w:rPr>
      <w:t xml:space="preserve">Beschrijvend </w:t>
    </w:r>
    <w:r w:rsidRPr="001C3510">
      <w:rPr>
        <w:rStyle w:val="Paginanummer"/>
        <w:rFonts w:cs="Verdana"/>
        <w:sz w:val="16"/>
        <w:szCs w:val="16"/>
      </w:rPr>
      <w:t xml:space="preserve">Document </w:t>
    </w:r>
    <w:r w:rsidR="009F796E">
      <w:rPr>
        <w:sz w:val="16"/>
        <w:szCs w:val="16"/>
      </w:rPr>
      <w:t>re-integratie</w:t>
    </w:r>
    <w:r w:rsidRPr="001C3510">
      <w:rPr>
        <w:sz w:val="16"/>
        <w:szCs w:val="16"/>
      </w:rPr>
      <w:t xml:space="preserve"> na ontsl</w:t>
    </w:r>
    <w:r w:rsidR="009F796E">
      <w:rPr>
        <w:sz w:val="16"/>
        <w:szCs w:val="16"/>
      </w:rPr>
      <w:t>ag én voor re-integratie Stille R</w:t>
    </w:r>
    <w:r w:rsidRPr="001C3510">
      <w:rPr>
        <w:sz w:val="16"/>
        <w:szCs w:val="16"/>
      </w:rPr>
      <w:t>eserve</w:t>
    </w:r>
    <w:r w:rsidRPr="001F5F8A">
      <w:rPr>
        <w:rStyle w:val="Paginanummer"/>
        <w:rFonts w:cs="Verdana"/>
        <w:sz w:val="16"/>
        <w:szCs w:val="16"/>
      </w:rPr>
      <w:t xml:space="preserve"> </w:t>
    </w:r>
    <w:r>
      <w:rPr>
        <w:rStyle w:val="Paginanummer"/>
        <w:rFonts w:cs="Verdana"/>
        <w:sz w:val="16"/>
        <w:szCs w:val="16"/>
      </w:rPr>
      <w:t>voor</w:t>
    </w:r>
    <w:r w:rsidRPr="001F5F8A">
      <w:rPr>
        <w:rStyle w:val="Paginanummer"/>
        <w:rFonts w:cs="Verdana"/>
        <w:sz w:val="16"/>
        <w:szCs w:val="16"/>
      </w:rPr>
      <w:t xml:space="preserve"> </w:t>
    </w:r>
    <w:r>
      <w:rPr>
        <w:rStyle w:val="Paginanummer"/>
        <w:rFonts w:cs="Verdana"/>
        <w:sz w:val="16"/>
        <w:szCs w:val="16"/>
      </w:rPr>
      <w:t xml:space="preserve">het </w:t>
    </w:r>
    <w:r w:rsidRPr="000828F5">
      <w:rPr>
        <w:rStyle w:val="Paginanummer"/>
        <w:rFonts w:cs="Verdana"/>
        <w:sz w:val="16"/>
        <w:szCs w:val="16"/>
      </w:rPr>
      <w:t>Participatiefonds</w:t>
    </w:r>
    <w:r>
      <w:rPr>
        <w:rStyle w:val="Paginanummer"/>
        <w:rFonts w:cs="Verdana"/>
        <w:sz w:val="16"/>
        <w:szCs w:val="16"/>
      </w:rPr>
      <w:t xml:space="preserve"> </w:t>
    </w:r>
  </w:p>
  <w:p w14:paraId="44851256" w14:textId="19EB0CBE" w:rsidR="00367AC5" w:rsidRPr="001F5F8A" w:rsidRDefault="009F796E" w:rsidP="00A303B0">
    <w:pPr>
      <w:pStyle w:val="Voettekst"/>
      <w:tabs>
        <w:tab w:val="clear" w:pos="4536"/>
      </w:tabs>
      <w:rPr>
        <w:rFonts w:cs="Verdana"/>
        <w:sz w:val="16"/>
        <w:szCs w:val="16"/>
      </w:rPr>
    </w:pPr>
    <w:r>
      <w:rPr>
        <w:rStyle w:val="Paginanummer"/>
        <w:rFonts w:cs="Verdana"/>
        <w:sz w:val="16"/>
        <w:szCs w:val="16"/>
      </w:rPr>
      <w:t>d.d. 24-11-2020</w:t>
    </w:r>
    <w:r w:rsidR="00367AC5" w:rsidRPr="001F5F8A">
      <w:rPr>
        <w:rStyle w:val="Paginanummer"/>
        <w:rFonts w:cs="Verdana"/>
        <w:sz w:val="16"/>
        <w:szCs w:val="16"/>
      </w:rPr>
      <w:tab/>
    </w:r>
    <w:r w:rsidR="00367AC5" w:rsidRPr="001F5F8A">
      <w:rPr>
        <w:rStyle w:val="Paginanummer"/>
        <w:rFonts w:cs="Verdana"/>
        <w:sz w:val="16"/>
        <w:szCs w:val="16"/>
      </w:rPr>
      <w:fldChar w:fldCharType="begin"/>
    </w:r>
    <w:r w:rsidR="00367AC5" w:rsidRPr="001F5F8A">
      <w:rPr>
        <w:rStyle w:val="Paginanummer"/>
        <w:rFonts w:cs="Verdana"/>
        <w:sz w:val="16"/>
        <w:szCs w:val="16"/>
      </w:rPr>
      <w:instrText xml:space="preserve"> PAGE </w:instrText>
    </w:r>
    <w:r w:rsidR="00367AC5" w:rsidRPr="001F5F8A">
      <w:rPr>
        <w:rStyle w:val="Paginanummer"/>
        <w:rFonts w:cs="Verdana"/>
        <w:sz w:val="16"/>
        <w:szCs w:val="16"/>
      </w:rPr>
      <w:fldChar w:fldCharType="separate"/>
    </w:r>
    <w:r w:rsidR="00CA007D">
      <w:rPr>
        <w:rStyle w:val="Paginanummer"/>
        <w:rFonts w:cs="Verdana"/>
        <w:noProof/>
        <w:sz w:val="16"/>
        <w:szCs w:val="16"/>
      </w:rPr>
      <w:t>4</w:t>
    </w:r>
    <w:r w:rsidR="00367AC5" w:rsidRPr="001F5F8A">
      <w:rPr>
        <w:rStyle w:val="Paginanummer"/>
        <w:rFonts w:cs="Verdana"/>
        <w:sz w:val="16"/>
        <w:szCs w:val="16"/>
      </w:rPr>
      <w:fldChar w:fldCharType="end"/>
    </w:r>
    <w:r w:rsidR="00367AC5" w:rsidRPr="001F5F8A">
      <w:rPr>
        <w:rStyle w:val="Paginanummer"/>
        <w:rFonts w:cs="Verdana"/>
        <w:sz w:val="16"/>
        <w:szCs w:val="16"/>
      </w:rPr>
      <w:t xml:space="preserve"> van </w:t>
    </w:r>
    <w:r w:rsidR="00367AC5" w:rsidRPr="001F5F8A">
      <w:rPr>
        <w:rStyle w:val="Paginanummer"/>
        <w:rFonts w:cs="Verdana"/>
        <w:sz w:val="16"/>
        <w:szCs w:val="16"/>
      </w:rPr>
      <w:fldChar w:fldCharType="begin"/>
    </w:r>
    <w:r w:rsidR="00367AC5" w:rsidRPr="001F5F8A">
      <w:rPr>
        <w:rStyle w:val="Paginanummer"/>
        <w:rFonts w:cs="Verdana"/>
        <w:sz w:val="16"/>
        <w:szCs w:val="16"/>
      </w:rPr>
      <w:instrText xml:space="preserve"> NUMPAGES </w:instrText>
    </w:r>
    <w:r w:rsidR="00367AC5" w:rsidRPr="001F5F8A">
      <w:rPr>
        <w:rStyle w:val="Paginanummer"/>
        <w:rFonts w:cs="Verdana"/>
        <w:sz w:val="16"/>
        <w:szCs w:val="16"/>
      </w:rPr>
      <w:fldChar w:fldCharType="separate"/>
    </w:r>
    <w:r w:rsidR="00CA007D">
      <w:rPr>
        <w:rStyle w:val="Paginanummer"/>
        <w:rFonts w:cs="Verdana"/>
        <w:noProof/>
        <w:sz w:val="16"/>
        <w:szCs w:val="16"/>
      </w:rPr>
      <w:t>4</w:t>
    </w:r>
    <w:r w:rsidR="00367AC5" w:rsidRPr="001F5F8A">
      <w:rPr>
        <w:rStyle w:val="Paginanummer"/>
        <w:rFonts w:cs="Verdana"/>
        <w:sz w:val="16"/>
        <w:szCs w:val="16"/>
      </w:rPr>
      <w:fldChar w:fldCharType="end"/>
    </w:r>
    <w:bookmarkStart w:id="17" w:name="_Toc148176410"/>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C6331" w14:textId="77777777" w:rsidR="004A4AAE" w:rsidRDefault="004A4AAE" w:rsidP="000431C0">
      <w:r>
        <w:separator/>
      </w:r>
    </w:p>
  </w:footnote>
  <w:footnote w:type="continuationSeparator" w:id="0">
    <w:p w14:paraId="4E07817B" w14:textId="77777777" w:rsidR="004A4AAE" w:rsidRDefault="004A4AAE"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BFEC0" w14:textId="77777777" w:rsidR="00367AC5" w:rsidRDefault="00367AC5" w:rsidP="00D64660">
    <w:pPr>
      <w:pStyle w:val="Koptekst"/>
      <w:tabs>
        <w:tab w:val="clear" w:pos="4536"/>
      </w:tabs>
      <w:ind w:left="708"/>
      <w:jc w:val="right"/>
    </w:pPr>
    <w:r>
      <w:rPr>
        <w:noProof/>
      </w:rPr>
      <w:drawing>
        <wp:inline distT="0" distB="0" distL="0" distR="0" wp14:anchorId="0CDC1E8D" wp14:editId="738CB5FA">
          <wp:extent cx="2809875" cy="691515"/>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Participatiefonds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9875" cy="6915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065"/>
    <w:multiLevelType w:val="hybridMultilevel"/>
    <w:tmpl w:val="CCCA1D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305B48"/>
    <w:multiLevelType w:val="hybridMultilevel"/>
    <w:tmpl w:val="41801C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5A2278"/>
    <w:multiLevelType w:val="hybridMultilevel"/>
    <w:tmpl w:val="1C683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DE150D"/>
    <w:multiLevelType w:val="hybridMultilevel"/>
    <w:tmpl w:val="83F25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2C285D"/>
    <w:multiLevelType w:val="hybridMultilevel"/>
    <w:tmpl w:val="6870F3E6"/>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3CFF42AC"/>
    <w:multiLevelType w:val="hybridMultilevel"/>
    <w:tmpl w:val="5FC44EEC"/>
    <w:lvl w:ilvl="0" w:tplc="42201DC0">
      <w:start w:val="1"/>
      <w:numFmt w:val="decimal"/>
      <w:lvlText w:val="%1."/>
      <w:lvlJc w:val="left"/>
      <w:pPr>
        <w:ind w:left="720" w:hanging="360"/>
      </w:pPr>
      <w:rPr>
        <w:rFonts w:asciiTheme="minorHAnsi" w:eastAsia="Times New Roman" w:hAnsiTheme="minorHAnsi" w:cstheme="minorHAnsi"/>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8E66EA"/>
    <w:multiLevelType w:val="hybridMultilevel"/>
    <w:tmpl w:val="C9C2B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DEF120B"/>
    <w:multiLevelType w:val="hybridMultilevel"/>
    <w:tmpl w:val="CE90E61E"/>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8" w15:restartNumberingAfterBreak="0">
    <w:nsid w:val="565001CB"/>
    <w:multiLevelType w:val="hybridMultilevel"/>
    <w:tmpl w:val="FCD873D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9" w15:restartNumberingAfterBreak="0">
    <w:nsid w:val="60A01EF8"/>
    <w:multiLevelType w:val="hybridMultilevel"/>
    <w:tmpl w:val="B5843170"/>
    <w:lvl w:ilvl="0" w:tplc="F552079C">
      <w:start w:val="1"/>
      <w:numFmt w:val="decimal"/>
      <w:pStyle w:val="PvEVraag"/>
      <w:lvlText w:val="Vraag %1"/>
      <w:lvlJc w:val="left"/>
      <w:pPr>
        <w:ind w:left="360" w:hanging="360"/>
      </w:pPr>
      <w:rPr>
        <w:rFonts w:cs="Times New Roman"/>
        <w:b w:val="0"/>
        <w:bCs w:val="0"/>
        <w:iCs w:val="0"/>
        <w:caps w:val="0"/>
        <w:smallCaps w:val="0"/>
        <w:strike w:val="0"/>
        <w:dstrike w:val="0"/>
        <w:noProof w:val="0"/>
        <w:vanish w:val="0"/>
        <w:color w:val="000000"/>
        <w:spacing w:val="0"/>
        <w:kern w:val="0"/>
        <w:position w:val="0"/>
        <w:sz w:val="20"/>
        <w:u w:val="singl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5127" w:hanging="360"/>
      </w:pPr>
    </w:lvl>
    <w:lvl w:ilvl="2" w:tplc="0413001B" w:tentative="1">
      <w:start w:val="1"/>
      <w:numFmt w:val="lowerRoman"/>
      <w:lvlText w:val="%3."/>
      <w:lvlJc w:val="right"/>
      <w:pPr>
        <w:ind w:left="15847" w:hanging="180"/>
      </w:pPr>
    </w:lvl>
    <w:lvl w:ilvl="3" w:tplc="0413000F" w:tentative="1">
      <w:start w:val="1"/>
      <w:numFmt w:val="decimal"/>
      <w:lvlText w:val="%4."/>
      <w:lvlJc w:val="left"/>
      <w:pPr>
        <w:ind w:left="16567" w:hanging="360"/>
      </w:pPr>
    </w:lvl>
    <w:lvl w:ilvl="4" w:tplc="04130019" w:tentative="1">
      <w:start w:val="1"/>
      <w:numFmt w:val="lowerLetter"/>
      <w:lvlText w:val="%5."/>
      <w:lvlJc w:val="left"/>
      <w:pPr>
        <w:ind w:left="17287" w:hanging="360"/>
      </w:pPr>
    </w:lvl>
    <w:lvl w:ilvl="5" w:tplc="0413001B" w:tentative="1">
      <w:start w:val="1"/>
      <w:numFmt w:val="lowerRoman"/>
      <w:lvlText w:val="%6."/>
      <w:lvlJc w:val="right"/>
      <w:pPr>
        <w:ind w:left="18007" w:hanging="180"/>
      </w:pPr>
    </w:lvl>
    <w:lvl w:ilvl="6" w:tplc="0413000F" w:tentative="1">
      <w:start w:val="1"/>
      <w:numFmt w:val="decimal"/>
      <w:lvlText w:val="%7."/>
      <w:lvlJc w:val="left"/>
      <w:pPr>
        <w:ind w:left="18727" w:hanging="360"/>
      </w:pPr>
    </w:lvl>
    <w:lvl w:ilvl="7" w:tplc="04130019" w:tentative="1">
      <w:start w:val="1"/>
      <w:numFmt w:val="lowerLetter"/>
      <w:lvlText w:val="%8."/>
      <w:lvlJc w:val="left"/>
      <w:pPr>
        <w:ind w:left="19447" w:hanging="360"/>
      </w:pPr>
    </w:lvl>
    <w:lvl w:ilvl="8" w:tplc="0413001B" w:tentative="1">
      <w:start w:val="1"/>
      <w:numFmt w:val="lowerRoman"/>
      <w:lvlText w:val="%9."/>
      <w:lvlJc w:val="right"/>
      <w:pPr>
        <w:ind w:left="20167" w:hanging="180"/>
      </w:pPr>
    </w:lvl>
  </w:abstractNum>
  <w:abstractNum w:abstractNumId="10" w15:restartNumberingAfterBreak="0">
    <w:nsid w:val="6FA31714"/>
    <w:multiLevelType w:val="hybridMultilevel"/>
    <w:tmpl w:val="D408D3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4D73385"/>
    <w:multiLevelType w:val="hybridMultilevel"/>
    <w:tmpl w:val="0E18F3A8"/>
    <w:lvl w:ilvl="0" w:tplc="6AAEF2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76367CD"/>
    <w:multiLevelType w:val="multilevel"/>
    <w:tmpl w:val="1F14C208"/>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786F1CB9"/>
    <w:multiLevelType w:val="multilevel"/>
    <w:tmpl w:val="12EADC36"/>
    <w:lvl w:ilvl="0">
      <w:start w:val="1"/>
      <w:numFmt w:val="decimal"/>
      <w:lvlText w:val="%1."/>
      <w:lvlJc w:val="left"/>
      <w:pPr>
        <w:tabs>
          <w:tab w:val="num" w:pos="360"/>
        </w:tabs>
        <w:ind w:left="360" w:hanging="360"/>
      </w:pPr>
      <w:rPr>
        <w:rFonts w:hint="default"/>
        <w:sz w:val="20"/>
      </w:rPr>
    </w:lvl>
    <w:lvl w:ilvl="1">
      <w:start w:val="1"/>
      <w:numFmt w:val="upperLetter"/>
      <w:lvlText w:val="%2."/>
      <w:lvlJc w:val="left"/>
      <w:pPr>
        <w:tabs>
          <w:tab w:val="num" w:pos="1080"/>
        </w:tabs>
        <w:ind w:left="1080" w:hanging="360"/>
      </w:p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abstractNumId w:val="12"/>
  </w:num>
  <w:num w:numId="2">
    <w:abstractNumId w:val="9"/>
  </w:num>
  <w:num w:numId="3">
    <w:abstractNumId w:val="11"/>
  </w:num>
  <w:num w:numId="4">
    <w:abstractNumId w:val="4"/>
  </w:num>
  <w:num w:numId="5">
    <w:abstractNumId w:val="7"/>
  </w:num>
  <w:num w:numId="6">
    <w:abstractNumId w:val="8"/>
  </w:num>
  <w:num w:numId="7">
    <w:abstractNumId w:val="3"/>
  </w:num>
  <w:num w:numId="8">
    <w:abstractNumId w:val="0"/>
  </w:num>
  <w:num w:numId="9">
    <w:abstractNumId w:val="2"/>
  </w:num>
  <w:num w:numId="10">
    <w:abstractNumId w:val="10"/>
  </w:num>
  <w:num w:numId="11">
    <w:abstractNumId w:val="5"/>
  </w:num>
  <w:num w:numId="12">
    <w:abstractNumId w:val="13"/>
  </w:num>
  <w:num w:numId="13">
    <w:abstractNumId w:val="6"/>
  </w:num>
  <w:num w:numId="1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E2"/>
    <w:rsid w:val="00001F63"/>
    <w:rsid w:val="00002BF5"/>
    <w:rsid w:val="00003D3B"/>
    <w:rsid w:val="00003F62"/>
    <w:rsid w:val="00004263"/>
    <w:rsid w:val="000049E0"/>
    <w:rsid w:val="000050EF"/>
    <w:rsid w:val="00005401"/>
    <w:rsid w:val="0000556F"/>
    <w:rsid w:val="000055CA"/>
    <w:rsid w:val="00005A6D"/>
    <w:rsid w:val="00005CA4"/>
    <w:rsid w:val="0000649C"/>
    <w:rsid w:val="00006C8F"/>
    <w:rsid w:val="000074AD"/>
    <w:rsid w:val="00010E0D"/>
    <w:rsid w:val="0001168D"/>
    <w:rsid w:val="0001197A"/>
    <w:rsid w:val="00011F5B"/>
    <w:rsid w:val="00012B5C"/>
    <w:rsid w:val="00012C70"/>
    <w:rsid w:val="00013977"/>
    <w:rsid w:val="00013C82"/>
    <w:rsid w:val="00014AB2"/>
    <w:rsid w:val="00014FBB"/>
    <w:rsid w:val="00014FFD"/>
    <w:rsid w:val="000152B4"/>
    <w:rsid w:val="00015420"/>
    <w:rsid w:val="00015839"/>
    <w:rsid w:val="00015D5F"/>
    <w:rsid w:val="00016E7B"/>
    <w:rsid w:val="00021876"/>
    <w:rsid w:val="000222B0"/>
    <w:rsid w:val="00022C80"/>
    <w:rsid w:val="00023769"/>
    <w:rsid w:val="00023A8F"/>
    <w:rsid w:val="000241E9"/>
    <w:rsid w:val="00025526"/>
    <w:rsid w:val="00025C8F"/>
    <w:rsid w:val="00025D8B"/>
    <w:rsid w:val="00026432"/>
    <w:rsid w:val="00026774"/>
    <w:rsid w:val="00026ED3"/>
    <w:rsid w:val="000304F5"/>
    <w:rsid w:val="0003074E"/>
    <w:rsid w:val="00030DC8"/>
    <w:rsid w:val="000319A8"/>
    <w:rsid w:val="00031DEC"/>
    <w:rsid w:val="00031FE8"/>
    <w:rsid w:val="000327F2"/>
    <w:rsid w:val="00033F35"/>
    <w:rsid w:val="00033F5D"/>
    <w:rsid w:val="000343B6"/>
    <w:rsid w:val="00034412"/>
    <w:rsid w:val="00034A6F"/>
    <w:rsid w:val="00034DE5"/>
    <w:rsid w:val="00034EBA"/>
    <w:rsid w:val="000354E2"/>
    <w:rsid w:val="00035AAA"/>
    <w:rsid w:val="00036545"/>
    <w:rsid w:val="00036C65"/>
    <w:rsid w:val="00037CC6"/>
    <w:rsid w:val="00040915"/>
    <w:rsid w:val="000412E0"/>
    <w:rsid w:val="000427A6"/>
    <w:rsid w:val="00042971"/>
    <w:rsid w:val="000431C0"/>
    <w:rsid w:val="00044A3C"/>
    <w:rsid w:val="00045420"/>
    <w:rsid w:val="000458EC"/>
    <w:rsid w:val="00045F2D"/>
    <w:rsid w:val="00046096"/>
    <w:rsid w:val="0004640D"/>
    <w:rsid w:val="00047001"/>
    <w:rsid w:val="00051ABF"/>
    <w:rsid w:val="00051FD8"/>
    <w:rsid w:val="0005238E"/>
    <w:rsid w:val="0005277A"/>
    <w:rsid w:val="00052C5C"/>
    <w:rsid w:val="00052CF7"/>
    <w:rsid w:val="00052E69"/>
    <w:rsid w:val="0005378B"/>
    <w:rsid w:val="000552B7"/>
    <w:rsid w:val="00055A6E"/>
    <w:rsid w:val="00055D9F"/>
    <w:rsid w:val="000574AF"/>
    <w:rsid w:val="00057612"/>
    <w:rsid w:val="00060525"/>
    <w:rsid w:val="0006095D"/>
    <w:rsid w:val="00060994"/>
    <w:rsid w:val="00060CD6"/>
    <w:rsid w:val="00060E38"/>
    <w:rsid w:val="00060E50"/>
    <w:rsid w:val="00061228"/>
    <w:rsid w:val="00061974"/>
    <w:rsid w:val="00061DFD"/>
    <w:rsid w:val="00063317"/>
    <w:rsid w:val="00064633"/>
    <w:rsid w:val="0006597B"/>
    <w:rsid w:val="00066757"/>
    <w:rsid w:val="00067099"/>
    <w:rsid w:val="0006720B"/>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229"/>
    <w:rsid w:val="0007438B"/>
    <w:rsid w:val="00074494"/>
    <w:rsid w:val="00074BD3"/>
    <w:rsid w:val="00074D5F"/>
    <w:rsid w:val="00075400"/>
    <w:rsid w:val="00075BC3"/>
    <w:rsid w:val="000763FE"/>
    <w:rsid w:val="00076DF6"/>
    <w:rsid w:val="00077564"/>
    <w:rsid w:val="000775C3"/>
    <w:rsid w:val="0008142C"/>
    <w:rsid w:val="000823A8"/>
    <w:rsid w:val="000828F5"/>
    <w:rsid w:val="00082A22"/>
    <w:rsid w:val="0008348C"/>
    <w:rsid w:val="00083C11"/>
    <w:rsid w:val="00083DB4"/>
    <w:rsid w:val="00083DFD"/>
    <w:rsid w:val="000862B1"/>
    <w:rsid w:val="000865D3"/>
    <w:rsid w:val="000878E5"/>
    <w:rsid w:val="00087DE0"/>
    <w:rsid w:val="000902C2"/>
    <w:rsid w:val="00090560"/>
    <w:rsid w:val="00090A2C"/>
    <w:rsid w:val="00090F3A"/>
    <w:rsid w:val="000910F3"/>
    <w:rsid w:val="000917DC"/>
    <w:rsid w:val="00091BBF"/>
    <w:rsid w:val="00093F38"/>
    <w:rsid w:val="00094641"/>
    <w:rsid w:val="00094B7D"/>
    <w:rsid w:val="0009543F"/>
    <w:rsid w:val="000959FC"/>
    <w:rsid w:val="000977C9"/>
    <w:rsid w:val="00097EAE"/>
    <w:rsid w:val="000A0363"/>
    <w:rsid w:val="000A055C"/>
    <w:rsid w:val="000A2768"/>
    <w:rsid w:val="000A2929"/>
    <w:rsid w:val="000A2C71"/>
    <w:rsid w:val="000A3308"/>
    <w:rsid w:val="000A4109"/>
    <w:rsid w:val="000A4291"/>
    <w:rsid w:val="000A5EDC"/>
    <w:rsid w:val="000A7612"/>
    <w:rsid w:val="000A7D16"/>
    <w:rsid w:val="000B09DF"/>
    <w:rsid w:val="000B0C71"/>
    <w:rsid w:val="000B1008"/>
    <w:rsid w:val="000B17CF"/>
    <w:rsid w:val="000B1E23"/>
    <w:rsid w:val="000B2341"/>
    <w:rsid w:val="000B25A3"/>
    <w:rsid w:val="000B5B95"/>
    <w:rsid w:val="000B7013"/>
    <w:rsid w:val="000B7E09"/>
    <w:rsid w:val="000B7EC3"/>
    <w:rsid w:val="000C143E"/>
    <w:rsid w:val="000C1DA5"/>
    <w:rsid w:val="000C2C6B"/>
    <w:rsid w:val="000C3B62"/>
    <w:rsid w:val="000C40ED"/>
    <w:rsid w:val="000C498F"/>
    <w:rsid w:val="000C4C45"/>
    <w:rsid w:val="000C664A"/>
    <w:rsid w:val="000C6668"/>
    <w:rsid w:val="000C67A6"/>
    <w:rsid w:val="000C6F37"/>
    <w:rsid w:val="000C700B"/>
    <w:rsid w:val="000C711F"/>
    <w:rsid w:val="000C71B5"/>
    <w:rsid w:val="000C76F5"/>
    <w:rsid w:val="000D0234"/>
    <w:rsid w:val="000D0E3B"/>
    <w:rsid w:val="000D15B5"/>
    <w:rsid w:val="000D18D6"/>
    <w:rsid w:val="000D1CA3"/>
    <w:rsid w:val="000D286D"/>
    <w:rsid w:val="000D3AD1"/>
    <w:rsid w:val="000D3E48"/>
    <w:rsid w:val="000D40DB"/>
    <w:rsid w:val="000D46CF"/>
    <w:rsid w:val="000D49E0"/>
    <w:rsid w:val="000D57F4"/>
    <w:rsid w:val="000D5D79"/>
    <w:rsid w:val="000D6B0A"/>
    <w:rsid w:val="000D74D9"/>
    <w:rsid w:val="000E0F5C"/>
    <w:rsid w:val="000E0F5F"/>
    <w:rsid w:val="000E1D70"/>
    <w:rsid w:val="000E3677"/>
    <w:rsid w:val="000E4A11"/>
    <w:rsid w:val="000E4F6A"/>
    <w:rsid w:val="000E5428"/>
    <w:rsid w:val="000E5CAC"/>
    <w:rsid w:val="000E6077"/>
    <w:rsid w:val="000E60D1"/>
    <w:rsid w:val="000E6B04"/>
    <w:rsid w:val="000E7663"/>
    <w:rsid w:val="000F0749"/>
    <w:rsid w:val="000F09D5"/>
    <w:rsid w:val="000F1909"/>
    <w:rsid w:val="000F2766"/>
    <w:rsid w:val="000F29A7"/>
    <w:rsid w:val="000F2E1A"/>
    <w:rsid w:val="000F3327"/>
    <w:rsid w:val="000F33BE"/>
    <w:rsid w:val="000F36DE"/>
    <w:rsid w:val="000F3F08"/>
    <w:rsid w:val="000F54B8"/>
    <w:rsid w:val="000F5500"/>
    <w:rsid w:val="000F5788"/>
    <w:rsid w:val="000F60B5"/>
    <w:rsid w:val="000F6639"/>
    <w:rsid w:val="000F692A"/>
    <w:rsid w:val="001003BE"/>
    <w:rsid w:val="00100511"/>
    <w:rsid w:val="00100DAE"/>
    <w:rsid w:val="00101B2F"/>
    <w:rsid w:val="00101EC8"/>
    <w:rsid w:val="0010242B"/>
    <w:rsid w:val="001025E3"/>
    <w:rsid w:val="00104A78"/>
    <w:rsid w:val="001060E0"/>
    <w:rsid w:val="00110F3D"/>
    <w:rsid w:val="00111288"/>
    <w:rsid w:val="0011156C"/>
    <w:rsid w:val="001127BE"/>
    <w:rsid w:val="001129DE"/>
    <w:rsid w:val="00112B47"/>
    <w:rsid w:val="00114234"/>
    <w:rsid w:val="0011426A"/>
    <w:rsid w:val="00114B26"/>
    <w:rsid w:val="0011535A"/>
    <w:rsid w:val="00116225"/>
    <w:rsid w:val="001167AD"/>
    <w:rsid w:val="001170D7"/>
    <w:rsid w:val="001177A2"/>
    <w:rsid w:val="00117B5B"/>
    <w:rsid w:val="00120218"/>
    <w:rsid w:val="00120309"/>
    <w:rsid w:val="00122016"/>
    <w:rsid w:val="00123250"/>
    <w:rsid w:val="00123348"/>
    <w:rsid w:val="00125063"/>
    <w:rsid w:val="00125AE3"/>
    <w:rsid w:val="00125D8A"/>
    <w:rsid w:val="0012615C"/>
    <w:rsid w:val="00126D09"/>
    <w:rsid w:val="001302BF"/>
    <w:rsid w:val="001305A7"/>
    <w:rsid w:val="001319F8"/>
    <w:rsid w:val="001322AD"/>
    <w:rsid w:val="00132CF3"/>
    <w:rsid w:val="00133031"/>
    <w:rsid w:val="001332C3"/>
    <w:rsid w:val="00134691"/>
    <w:rsid w:val="0013585F"/>
    <w:rsid w:val="00135910"/>
    <w:rsid w:val="001376D5"/>
    <w:rsid w:val="00137B25"/>
    <w:rsid w:val="00140772"/>
    <w:rsid w:val="001429B8"/>
    <w:rsid w:val="00142AA0"/>
    <w:rsid w:val="00143969"/>
    <w:rsid w:val="00143FE7"/>
    <w:rsid w:val="00145492"/>
    <w:rsid w:val="001463A2"/>
    <w:rsid w:val="00147368"/>
    <w:rsid w:val="001476EA"/>
    <w:rsid w:val="00147D44"/>
    <w:rsid w:val="00151722"/>
    <w:rsid w:val="0015187F"/>
    <w:rsid w:val="00151BE1"/>
    <w:rsid w:val="00152444"/>
    <w:rsid w:val="00152449"/>
    <w:rsid w:val="0015253B"/>
    <w:rsid w:val="00153292"/>
    <w:rsid w:val="00155BBC"/>
    <w:rsid w:val="001571CE"/>
    <w:rsid w:val="001579C9"/>
    <w:rsid w:val="00157AB8"/>
    <w:rsid w:val="00163706"/>
    <w:rsid w:val="00163BE9"/>
    <w:rsid w:val="00164B49"/>
    <w:rsid w:val="0016555A"/>
    <w:rsid w:val="00167096"/>
    <w:rsid w:val="00167697"/>
    <w:rsid w:val="00167CB9"/>
    <w:rsid w:val="00167EA0"/>
    <w:rsid w:val="00171530"/>
    <w:rsid w:val="001725F7"/>
    <w:rsid w:val="00175CE4"/>
    <w:rsid w:val="00175F55"/>
    <w:rsid w:val="00175FA7"/>
    <w:rsid w:val="00176912"/>
    <w:rsid w:val="00176D8E"/>
    <w:rsid w:val="001800CC"/>
    <w:rsid w:val="001826E6"/>
    <w:rsid w:val="0018301F"/>
    <w:rsid w:val="001840FB"/>
    <w:rsid w:val="001842BF"/>
    <w:rsid w:val="00185789"/>
    <w:rsid w:val="00185FEE"/>
    <w:rsid w:val="001865C7"/>
    <w:rsid w:val="00187E4B"/>
    <w:rsid w:val="001908D7"/>
    <w:rsid w:val="00190BFA"/>
    <w:rsid w:val="0019120B"/>
    <w:rsid w:val="0019172A"/>
    <w:rsid w:val="00191C59"/>
    <w:rsid w:val="00192586"/>
    <w:rsid w:val="0019284B"/>
    <w:rsid w:val="0019294C"/>
    <w:rsid w:val="00192EC6"/>
    <w:rsid w:val="001932DB"/>
    <w:rsid w:val="00193A44"/>
    <w:rsid w:val="00194030"/>
    <w:rsid w:val="00195575"/>
    <w:rsid w:val="00195A81"/>
    <w:rsid w:val="00195C60"/>
    <w:rsid w:val="00195EF9"/>
    <w:rsid w:val="001965D1"/>
    <w:rsid w:val="00196CDC"/>
    <w:rsid w:val="00197B6A"/>
    <w:rsid w:val="00197F4A"/>
    <w:rsid w:val="001A049C"/>
    <w:rsid w:val="001A0ADF"/>
    <w:rsid w:val="001A1652"/>
    <w:rsid w:val="001A18A4"/>
    <w:rsid w:val="001A199C"/>
    <w:rsid w:val="001A1C98"/>
    <w:rsid w:val="001A2364"/>
    <w:rsid w:val="001A2AAE"/>
    <w:rsid w:val="001A2D4A"/>
    <w:rsid w:val="001A2F49"/>
    <w:rsid w:val="001A304F"/>
    <w:rsid w:val="001A3B84"/>
    <w:rsid w:val="001A3C9F"/>
    <w:rsid w:val="001A44C3"/>
    <w:rsid w:val="001A4A2A"/>
    <w:rsid w:val="001A5C40"/>
    <w:rsid w:val="001A6F2A"/>
    <w:rsid w:val="001A7B6F"/>
    <w:rsid w:val="001A7DB7"/>
    <w:rsid w:val="001B02C6"/>
    <w:rsid w:val="001B1156"/>
    <w:rsid w:val="001B32C9"/>
    <w:rsid w:val="001B399A"/>
    <w:rsid w:val="001B3A64"/>
    <w:rsid w:val="001B42BE"/>
    <w:rsid w:val="001B66CB"/>
    <w:rsid w:val="001B6C0D"/>
    <w:rsid w:val="001B6C97"/>
    <w:rsid w:val="001B71BF"/>
    <w:rsid w:val="001B78B9"/>
    <w:rsid w:val="001B792E"/>
    <w:rsid w:val="001C07B5"/>
    <w:rsid w:val="001C0937"/>
    <w:rsid w:val="001C19DB"/>
    <w:rsid w:val="001C1DB2"/>
    <w:rsid w:val="001C283F"/>
    <w:rsid w:val="001C3510"/>
    <w:rsid w:val="001C3ED4"/>
    <w:rsid w:val="001C3ED8"/>
    <w:rsid w:val="001C4FBC"/>
    <w:rsid w:val="001C583F"/>
    <w:rsid w:val="001C689B"/>
    <w:rsid w:val="001C6F68"/>
    <w:rsid w:val="001C7498"/>
    <w:rsid w:val="001C780A"/>
    <w:rsid w:val="001D012F"/>
    <w:rsid w:val="001D1181"/>
    <w:rsid w:val="001D1726"/>
    <w:rsid w:val="001D1854"/>
    <w:rsid w:val="001D1DC0"/>
    <w:rsid w:val="001D2DFF"/>
    <w:rsid w:val="001D34BD"/>
    <w:rsid w:val="001D372C"/>
    <w:rsid w:val="001D4CF1"/>
    <w:rsid w:val="001D4FA7"/>
    <w:rsid w:val="001D54B1"/>
    <w:rsid w:val="001D6B08"/>
    <w:rsid w:val="001D7E11"/>
    <w:rsid w:val="001D7F83"/>
    <w:rsid w:val="001E01C4"/>
    <w:rsid w:val="001E0663"/>
    <w:rsid w:val="001E07E3"/>
    <w:rsid w:val="001E15FD"/>
    <w:rsid w:val="001E1BE0"/>
    <w:rsid w:val="001E2619"/>
    <w:rsid w:val="001E2D21"/>
    <w:rsid w:val="001E2D35"/>
    <w:rsid w:val="001E3742"/>
    <w:rsid w:val="001E3CD1"/>
    <w:rsid w:val="001E4CBC"/>
    <w:rsid w:val="001E4FEE"/>
    <w:rsid w:val="001E5159"/>
    <w:rsid w:val="001E5FF2"/>
    <w:rsid w:val="001E65B6"/>
    <w:rsid w:val="001E7DEC"/>
    <w:rsid w:val="001F06C0"/>
    <w:rsid w:val="001F0BC4"/>
    <w:rsid w:val="001F1340"/>
    <w:rsid w:val="001F16FF"/>
    <w:rsid w:val="001F21C6"/>
    <w:rsid w:val="001F21D3"/>
    <w:rsid w:val="001F2244"/>
    <w:rsid w:val="001F2C0F"/>
    <w:rsid w:val="001F3B99"/>
    <w:rsid w:val="001F4936"/>
    <w:rsid w:val="001F555A"/>
    <w:rsid w:val="001F59DD"/>
    <w:rsid w:val="001F5F8A"/>
    <w:rsid w:val="001F6260"/>
    <w:rsid w:val="001F64F2"/>
    <w:rsid w:val="001F69B5"/>
    <w:rsid w:val="001F7F16"/>
    <w:rsid w:val="00201576"/>
    <w:rsid w:val="00201ECA"/>
    <w:rsid w:val="002025BE"/>
    <w:rsid w:val="00202990"/>
    <w:rsid w:val="00202D15"/>
    <w:rsid w:val="002033CC"/>
    <w:rsid w:val="00204147"/>
    <w:rsid w:val="002044DD"/>
    <w:rsid w:val="0020481E"/>
    <w:rsid w:val="00204E90"/>
    <w:rsid w:val="00205288"/>
    <w:rsid w:val="0020530D"/>
    <w:rsid w:val="002054DC"/>
    <w:rsid w:val="00205B56"/>
    <w:rsid w:val="0020646C"/>
    <w:rsid w:val="00206D3C"/>
    <w:rsid w:val="00207C5C"/>
    <w:rsid w:val="00210544"/>
    <w:rsid w:val="00210ACE"/>
    <w:rsid w:val="00211686"/>
    <w:rsid w:val="00211C54"/>
    <w:rsid w:val="002120D8"/>
    <w:rsid w:val="00213060"/>
    <w:rsid w:val="00213AE9"/>
    <w:rsid w:val="0021628A"/>
    <w:rsid w:val="00216DD3"/>
    <w:rsid w:val="002176D1"/>
    <w:rsid w:val="002176EA"/>
    <w:rsid w:val="0022008E"/>
    <w:rsid w:val="00220558"/>
    <w:rsid w:val="00220A47"/>
    <w:rsid w:val="00221002"/>
    <w:rsid w:val="002214CD"/>
    <w:rsid w:val="00222562"/>
    <w:rsid w:val="00222ABD"/>
    <w:rsid w:val="00223D89"/>
    <w:rsid w:val="002260E1"/>
    <w:rsid w:val="00227E52"/>
    <w:rsid w:val="00227E8E"/>
    <w:rsid w:val="00230E2E"/>
    <w:rsid w:val="0023224F"/>
    <w:rsid w:val="00232AE1"/>
    <w:rsid w:val="00233139"/>
    <w:rsid w:val="00233989"/>
    <w:rsid w:val="00234169"/>
    <w:rsid w:val="00234378"/>
    <w:rsid w:val="00235C69"/>
    <w:rsid w:val="00235CC5"/>
    <w:rsid w:val="00236E51"/>
    <w:rsid w:val="0024223F"/>
    <w:rsid w:val="00243704"/>
    <w:rsid w:val="00244819"/>
    <w:rsid w:val="00246BEA"/>
    <w:rsid w:val="00250353"/>
    <w:rsid w:val="0025207A"/>
    <w:rsid w:val="002521AD"/>
    <w:rsid w:val="00253E4B"/>
    <w:rsid w:val="00254FAF"/>
    <w:rsid w:val="0025557A"/>
    <w:rsid w:val="00255765"/>
    <w:rsid w:val="002566DC"/>
    <w:rsid w:val="0025688D"/>
    <w:rsid w:val="00257309"/>
    <w:rsid w:val="00257CBF"/>
    <w:rsid w:val="00260B03"/>
    <w:rsid w:val="00263446"/>
    <w:rsid w:val="00263E72"/>
    <w:rsid w:val="00263FC9"/>
    <w:rsid w:val="002641F4"/>
    <w:rsid w:val="00264B15"/>
    <w:rsid w:val="00264BF5"/>
    <w:rsid w:val="00266372"/>
    <w:rsid w:val="0026673C"/>
    <w:rsid w:val="0026759F"/>
    <w:rsid w:val="002678FA"/>
    <w:rsid w:val="00270817"/>
    <w:rsid w:val="0027333C"/>
    <w:rsid w:val="0027432C"/>
    <w:rsid w:val="00274575"/>
    <w:rsid w:val="00275285"/>
    <w:rsid w:val="00276007"/>
    <w:rsid w:val="002767E8"/>
    <w:rsid w:val="00276A33"/>
    <w:rsid w:val="00276C84"/>
    <w:rsid w:val="002779DD"/>
    <w:rsid w:val="00277AEF"/>
    <w:rsid w:val="002802BF"/>
    <w:rsid w:val="0028156C"/>
    <w:rsid w:val="002831C9"/>
    <w:rsid w:val="00283FA6"/>
    <w:rsid w:val="002843E1"/>
    <w:rsid w:val="00284670"/>
    <w:rsid w:val="00284914"/>
    <w:rsid w:val="00284B0B"/>
    <w:rsid w:val="0028661C"/>
    <w:rsid w:val="00286647"/>
    <w:rsid w:val="00286AC2"/>
    <w:rsid w:val="00286F65"/>
    <w:rsid w:val="00287A9A"/>
    <w:rsid w:val="00287F9D"/>
    <w:rsid w:val="002906C6"/>
    <w:rsid w:val="0029208A"/>
    <w:rsid w:val="00292AE9"/>
    <w:rsid w:val="00293B35"/>
    <w:rsid w:val="00293CAD"/>
    <w:rsid w:val="00294751"/>
    <w:rsid w:val="00294A80"/>
    <w:rsid w:val="00294C48"/>
    <w:rsid w:val="00294F60"/>
    <w:rsid w:val="00295334"/>
    <w:rsid w:val="0029694F"/>
    <w:rsid w:val="00297C53"/>
    <w:rsid w:val="002A04C2"/>
    <w:rsid w:val="002A1222"/>
    <w:rsid w:val="002A1781"/>
    <w:rsid w:val="002A182C"/>
    <w:rsid w:val="002A1B78"/>
    <w:rsid w:val="002A1D9D"/>
    <w:rsid w:val="002A22E5"/>
    <w:rsid w:val="002A2D14"/>
    <w:rsid w:val="002A3693"/>
    <w:rsid w:val="002A3AF3"/>
    <w:rsid w:val="002A461F"/>
    <w:rsid w:val="002A4A5F"/>
    <w:rsid w:val="002A60BB"/>
    <w:rsid w:val="002A6A0B"/>
    <w:rsid w:val="002A72E8"/>
    <w:rsid w:val="002A7AD3"/>
    <w:rsid w:val="002B05BA"/>
    <w:rsid w:val="002B1614"/>
    <w:rsid w:val="002B1DDD"/>
    <w:rsid w:val="002B219F"/>
    <w:rsid w:val="002B3579"/>
    <w:rsid w:val="002B4212"/>
    <w:rsid w:val="002B4990"/>
    <w:rsid w:val="002B4EFE"/>
    <w:rsid w:val="002B54CC"/>
    <w:rsid w:val="002B55B9"/>
    <w:rsid w:val="002B639A"/>
    <w:rsid w:val="002B6D26"/>
    <w:rsid w:val="002B6D4C"/>
    <w:rsid w:val="002B6E0B"/>
    <w:rsid w:val="002B70BB"/>
    <w:rsid w:val="002B7F46"/>
    <w:rsid w:val="002C00FA"/>
    <w:rsid w:val="002C15F1"/>
    <w:rsid w:val="002C3BF8"/>
    <w:rsid w:val="002C3EB4"/>
    <w:rsid w:val="002C4366"/>
    <w:rsid w:val="002C4E9C"/>
    <w:rsid w:val="002C504E"/>
    <w:rsid w:val="002C5713"/>
    <w:rsid w:val="002C5772"/>
    <w:rsid w:val="002C5B80"/>
    <w:rsid w:val="002C77AA"/>
    <w:rsid w:val="002C7E93"/>
    <w:rsid w:val="002D0085"/>
    <w:rsid w:val="002D05DE"/>
    <w:rsid w:val="002D0699"/>
    <w:rsid w:val="002D1D67"/>
    <w:rsid w:val="002D1FD2"/>
    <w:rsid w:val="002D2565"/>
    <w:rsid w:val="002D29FC"/>
    <w:rsid w:val="002D2E4B"/>
    <w:rsid w:val="002D2F5B"/>
    <w:rsid w:val="002D325F"/>
    <w:rsid w:val="002D3ACC"/>
    <w:rsid w:val="002D45E0"/>
    <w:rsid w:val="002D4F88"/>
    <w:rsid w:val="002D665D"/>
    <w:rsid w:val="002D6C48"/>
    <w:rsid w:val="002D79C9"/>
    <w:rsid w:val="002E00FC"/>
    <w:rsid w:val="002E3A06"/>
    <w:rsid w:val="002E3D2C"/>
    <w:rsid w:val="002E4045"/>
    <w:rsid w:val="002E46BB"/>
    <w:rsid w:val="002E4793"/>
    <w:rsid w:val="002E59F3"/>
    <w:rsid w:val="002E64C2"/>
    <w:rsid w:val="002E75CD"/>
    <w:rsid w:val="002F0A2F"/>
    <w:rsid w:val="002F1375"/>
    <w:rsid w:val="002F1A12"/>
    <w:rsid w:val="002F1F38"/>
    <w:rsid w:val="002F5052"/>
    <w:rsid w:val="002F56A2"/>
    <w:rsid w:val="002F57E4"/>
    <w:rsid w:val="002F5A27"/>
    <w:rsid w:val="002F5DA7"/>
    <w:rsid w:val="002F5EA2"/>
    <w:rsid w:val="002F6336"/>
    <w:rsid w:val="002F6F2E"/>
    <w:rsid w:val="002F7270"/>
    <w:rsid w:val="00300417"/>
    <w:rsid w:val="00301A5D"/>
    <w:rsid w:val="003036BC"/>
    <w:rsid w:val="003036C7"/>
    <w:rsid w:val="00305826"/>
    <w:rsid w:val="00305987"/>
    <w:rsid w:val="0030659B"/>
    <w:rsid w:val="0030794F"/>
    <w:rsid w:val="00307A0B"/>
    <w:rsid w:val="00310580"/>
    <w:rsid w:val="003107CA"/>
    <w:rsid w:val="00312AA2"/>
    <w:rsid w:val="00314546"/>
    <w:rsid w:val="003152DD"/>
    <w:rsid w:val="00315E0E"/>
    <w:rsid w:val="00316003"/>
    <w:rsid w:val="003161A8"/>
    <w:rsid w:val="00316964"/>
    <w:rsid w:val="00316A59"/>
    <w:rsid w:val="00317F3F"/>
    <w:rsid w:val="0032032B"/>
    <w:rsid w:val="00321D64"/>
    <w:rsid w:val="00321F01"/>
    <w:rsid w:val="00322341"/>
    <w:rsid w:val="00322DD9"/>
    <w:rsid w:val="00322DF4"/>
    <w:rsid w:val="00322F95"/>
    <w:rsid w:val="00323501"/>
    <w:rsid w:val="0032457F"/>
    <w:rsid w:val="00324B62"/>
    <w:rsid w:val="00325192"/>
    <w:rsid w:val="0032524A"/>
    <w:rsid w:val="00326F85"/>
    <w:rsid w:val="00327147"/>
    <w:rsid w:val="00327FAA"/>
    <w:rsid w:val="00330657"/>
    <w:rsid w:val="00332690"/>
    <w:rsid w:val="00332F3B"/>
    <w:rsid w:val="003349E9"/>
    <w:rsid w:val="00334E09"/>
    <w:rsid w:val="00335123"/>
    <w:rsid w:val="003360BA"/>
    <w:rsid w:val="00340720"/>
    <w:rsid w:val="003414B2"/>
    <w:rsid w:val="003417CB"/>
    <w:rsid w:val="00342EDC"/>
    <w:rsid w:val="00343A68"/>
    <w:rsid w:val="00344639"/>
    <w:rsid w:val="003448E0"/>
    <w:rsid w:val="00345A66"/>
    <w:rsid w:val="00345AA5"/>
    <w:rsid w:val="00345B2E"/>
    <w:rsid w:val="0034688C"/>
    <w:rsid w:val="003468D7"/>
    <w:rsid w:val="00347671"/>
    <w:rsid w:val="003476FE"/>
    <w:rsid w:val="00351030"/>
    <w:rsid w:val="00352872"/>
    <w:rsid w:val="00353E2B"/>
    <w:rsid w:val="0035539B"/>
    <w:rsid w:val="00355C4F"/>
    <w:rsid w:val="00356267"/>
    <w:rsid w:val="003565FF"/>
    <w:rsid w:val="00356EE5"/>
    <w:rsid w:val="0035795C"/>
    <w:rsid w:val="00360E3E"/>
    <w:rsid w:val="00360EC5"/>
    <w:rsid w:val="003610A9"/>
    <w:rsid w:val="003627C4"/>
    <w:rsid w:val="00362941"/>
    <w:rsid w:val="003638B3"/>
    <w:rsid w:val="00363AD5"/>
    <w:rsid w:val="00363FA1"/>
    <w:rsid w:val="0036619A"/>
    <w:rsid w:val="00366956"/>
    <w:rsid w:val="00367105"/>
    <w:rsid w:val="00367AC5"/>
    <w:rsid w:val="00367BC5"/>
    <w:rsid w:val="00367D00"/>
    <w:rsid w:val="00370710"/>
    <w:rsid w:val="00370C71"/>
    <w:rsid w:val="0037165B"/>
    <w:rsid w:val="00371677"/>
    <w:rsid w:val="0037427A"/>
    <w:rsid w:val="00374393"/>
    <w:rsid w:val="00374912"/>
    <w:rsid w:val="00375119"/>
    <w:rsid w:val="00377722"/>
    <w:rsid w:val="00377FF3"/>
    <w:rsid w:val="003809E3"/>
    <w:rsid w:val="00381B04"/>
    <w:rsid w:val="00381D57"/>
    <w:rsid w:val="0038277F"/>
    <w:rsid w:val="00382D81"/>
    <w:rsid w:val="00382F24"/>
    <w:rsid w:val="0038314D"/>
    <w:rsid w:val="003835B3"/>
    <w:rsid w:val="00384099"/>
    <w:rsid w:val="003845F8"/>
    <w:rsid w:val="003846EB"/>
    <w:rsid w:val="00384974"/>
    <w:rsid w:val="00384C5E"/>
    <w:rsid w:val="00384EF6"/>
    <w:rsid w:val="00385072"/>
    <w:rsid w:val="003860F9"/>
    <w:rsid w:val="00386106"/>
    <w:rsid w:val="00387792"/>
    <w:rsid w:val="0038782B"/>
    <w:rsid w:val="00387A94"/>
    <w:rsid w:val="00387D8A"/>
    <w:rsid w:val="00390147"/>
    <w:rsid w:val="00390913"/>
    <w:rsid w:val="003919C4"/>
    <w:rsid w:val="00392EFC"/>
    <w:rsid w:val="00393B3A"/>
    <w:rsid w:val="00393FD7"/>
    <w:rsid w:val="00394358"/>
    <w:rsid w:val="00395B2C"/>
    <w:rsid w:val="00395C0F"/>
    <w:rsid w:val="00397507"/>
    <w:rsid w:val="00397ADE"/>
    <w:rsid w:val="00397F0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5F86"/>
    <w:rsid w:val="003B605C"/>
    <w:rsid w:val="003B6C5D"/>
    <w:rsid w:val="003B71CD"/>
    <w:rsid w:val="003B7C16"/>
    <w:rsid w:val="003C1A09"/>
    <w:rsid w:val="003C2EE2"/>
    <w:rsid w:val="003C391C"/>
    <w:rsid w:val="003C5626"/>
    <w:rsid w:val="003C682B"/>
    <w:rsid w:val="003C69F7"/>
    <w:rsid w:val="003C6D84"/>
    <w:rsid w:val="003D050F"/>
    <w:rsid w:val="003D0CCE"/>
    <w:rsid w:val="003D16ED"/>
    <w:rsid w:val="003D379E"/>
    <w:rsid w:val="003D49E8"/>
    <w:rsid w:val="003D4E88"/>
    <w:rsid w:val="003D583A"/>
    <w:rsid w:val="003D69F0"/>
    <w:rsid w:val="003D6DFF"/>
    <w:rsid w:val="003D7352"/>
    <w:rsid w:val="003D75A2"/>
    <w:rsid w:val="003D7C4F"/>
    <w:rsid w:val="003E017A"/>
    <w:rsid w:val="003E064E"/>
    <w:rsid w:val="003E2048"/>
    <w:rsid w:val="003E2616"/>
    <w:rsid w:val="003E3076"/>
    <w:rsid w:val="003E3166"/>
    <w:rsid w:val="003E31F5"/>
    <w:rsid w:val="003E3322"/>
    <w:rsid w:val="003E3A11"/>
    <w:rsid w:val="003E4199"/>
    <w:rsid w:val="003E42AD"/>
    <w:rsid w:val="003E48EA"/>
    <w:rsid w:val="003E54E6"/>
    <w:rsid w:val="003E5ADB"/>
    <w:rsid w:val="003E63A3"/>
    <w:rsid w:val="003E6585"/>
    <w:rsid w:val="003E6E8D"/>
    <w:rsid w:val="003E7D23"/>
    <w:rsid w:val="003F0726"/>
    <w:rsid w:val="003F11BC"/>
    <w:rsid w:val="003F22FE"/>
    <w:rsid w:val="003F38C8"/>
    <w:rsid w:val="003F39B5"/>
    <w:rsid w:val="003F3BBC"/>
    <w:rsid w:val="003F5B5A"/>
    <w:rsid w:val="003F628C"/>
    <w:rsid w:val="003F65AD"/>
    <w:rsid w:val="003F7246"/>
    <w:rsid w:val="003F7334"/>
    <w:rsid w:val="003F7755"/>
    <w:rsid w:val="003F7B94"/>
    <w:rsid w:val="004001AB"/>
    <w:rsid w:val="00400398"/>
    <w:rsid w:val="004007E5"/>
    <w:rsid w:val="00402FDA"/>
    <w:rsid w:val="00403198"/>
    <w:rsid w:val="00403FE1"/>
    <w:rsid w:val="00405320"/>
    <w:rsid w:val="0040589B"/>
    <w:rsid w:val="00406AD2"/>
    <w:rsid w:val="00406D6B"/>
    <w:rsid w:val="0040752A"/>
    <w:rsid w:val="00407870"/>
    <w:rsid w:val="0041012D"/>
    <w:rsid w:val="004111BD"/>
    <w:rsid w:val="00411987"/>
    <w:rsid w:val="0041208F"/>
    <w:rsid w:val="00412B31"/>
    <w:rsid w:val="004137EC"/>
    <w:rsid w:val="00413C99"/>
    <w:rsid w:val="00413F93"/>
    <w:rsid w:val="00414887"/>
    <w:rsid w:val="00414E79"/>
    <w:rsid w:val="00415BE8"/>
    <w:rsid w:val="00416960"/>
    <w:rsid w:val="0041778E"/>
    <w:rsid w:val="00417B2E"/>
    <w:rsid w:val="00417BB5"/>
    <w:rsid w:val="00417E92"/>
    <w:rsid w:val="004205C8"/>
    <w:rsid w:val="0042060A"/>
    <w:rsid w:val="00421A0F"/>
    <w:rsid w:val="00421AEF"/>
    <w:rsid w:val="00423EE2"/>
    <w:rsid w:val="00425CA4"/>
    <w:rsid w:val="00426925"/>
    <w:rsid w:val="004274EF"/>
    <w:rsid w:val="00427F63"/>
    <w:rsid w:val="004301A6"/>
    <w:rsid w:val="00430D9C"/>
    <w:rsid w:val="00430F26"/>
    <w:rsid w:val="0043166C"/>
    <w:rsid w:val="0043369D"/>
    <w:rsid w:val="00434411"/>
    <w:rsid w:val="00435371"/>
    <w:rsid w:val="00435E04"/>
    <w:rsid w:val="004368B0"/>
    <w:rsid w:val="00436B42"/>
    <w:rsid w:val="0043731A"/>
    <w:rsid w:val="004374A3"/>
    <w:rsid w:val="0043790E"/>
    <w:rsid w:val="004412D8"/>
    <w:rsid w:val="00441460"/>
    <w:rsid w:val="00441B7B"/>
    <w:rsid w:val="00442083"/>
    <w:rsid w:val="00443879"/>
    <w:rsid w:val="00444A94"/>
    <w:rsid w:val="004450DF"/>
    <w:rsid w:val="00445A99"/>
    <w:rsid w:val="004464E0"/>
    <w:rsid w:val="00446C3D"/>
    <w:rsid w:val="00446F32"/>
    <w:rsid w:val="00447671"/>
    <w:rsid w:val="004511F4"/>
    <w:rsid w:val="0045122F"/>
    <w:rsid w:val="00451A6C"/>
    <w:rsid w:val="00451DF0"/>
    <w:rsid w:val="00452968"/>
    <w:rsid w:val="0045336F"/>
    <w:rsid w:val="0045346F"/>
    <w:rsid w:val="004541D5"/>
    <w:rsid w:val="004546D4"/>
    <w:rsid w:val="00454ABA"/>
    <w:rsid w:val="00454AC9"/>
    <w:rsid w:val="0045539E"/>
    <w:rsid w:val="004567A6"/>
    <w:rsid w:val="0045684D"/>
    <w:rsid w:val="004576DA"/>
    <w:rsid w:val="00457DCB"/>
    <w:rsid w:val="0046165A"/>
    <w:rsid w:val="00462CE3"/>
    <w:rsid w:val="00462F55"/>
    <w:rsid w:val="00463DAD"/>
    <w:rsid w:val="00463F65"/>
    <w:rsid w:val="0046428B"/>
    <w:rsid w:val="00464A65"/>
    <w:rsid w:val="00465D6C"/>
    <w:rsid w:val="00466B39"/>
    <w:rsid w:val="00467CD3"/>
    <w:rsid w:val="004704FF"/>
    <w:rsid w:val="00471563"/>
    <w:rsid w:val="00472316"/>
    <w:rsid w:val="00473209"/>
    <w:rsid w:val="00473947"/>
    <w:rsid w:val="00474CD2"/>
    <w:rsid w:val="00475414"/>
    <w:rsid w:val="0047609E"/>
    <w:rsid w:val="004777BB"/>
    <w:rsid w:val="00480B92"/>
    <w:rsid w:val="00482362"/>
    <w:rsid w:val="00482DF7"/>
    <w:rsid w:val="00483A76"/>
    <w:rsid w:val="0048457F"/>
    <w:rsid w:val="00484A3B"/>
    <w:rsid w:val="0048536F"/>
    <w:rsid w:val="004857B2"/>
    <w:rsid w:val="00485D94"/>
    <w:rsid w:val="004862F4"/>
    <w:rsid w:val="0048645A"/>
    <w:rsid w:val="00487247"/>
    <w:rsid w:val="0048757D"/>
    <w:rsid w:val="00487FE2"/>
    <w:rsid w:val="00490AE7"/>
    <w:rsid w:val="00490F08"/>
    <w:rsid w:val="0049111D"/>
    <w:rsid w:val="004919A7"/>
    <w:rsid w:val="00491BBD"/>
    <w:rsid w:val="00491F64"/>
    <w:rsid w:val="0049203E"/>
    <w:rsid w:val="0049230A"/>
    <w:rsid w:val="00492576"/>
    <w:rsid w:val="00492938"/>
    <w:rsid w:val="00493033"/>
    <w:rsid w:val="004936F2"/>
    <w:rsid w:val="00494E00"/>
    <w:rsid w:val="00495100"/>
    <w:rsid w:val="00495822"/>
    <w:rsid w:val="00495F77"/>
    <w:rsid w:val="004962E7"/>
    <w:rsid w:val="004962FD"/>
    <w:rsid w:val="004975D3"/>
    <w:rsid w:val="00497989"/>
    <w:rsid w:val="004A0B18"/>
    <w:rsid w:val="004A0D73"/>
    <w:rsid w:val="004A0FEA"/>
    <w:rsid w:val="004A1403"/>
    <w:rsid w:val="004A1ED2"/>
    <w:rsid w:val="004A200C"/>
    <w:rsid w:val="004A2FB4"/>
    <w:rsid w:val="004A33BC"/>
    <w:rsid w:val="004A4133"/>
    <w:rsid w:val="004A4AAE"/>
    <w:rsid w:val="004A564E"/>
    <w:rsid w:val="004A679B"/>
    <w:rsid w:val="004A73DD"/>
    <w:rsid w:val="004A740C"/>
    <w:rsid w:val="004A77A1"/>
    <w:rsid w:val="004B1867"/>
    <w:rsid w:val="004B3B0C"/>
    <w:rsid w:val="004B4035"/>
    <w:rsid w:val="004B4089"/>
    <w:rsid w:val="004B428F"/>
    <w:rsid w:val="004B57C6"/>
    <w:rsid w:val="004B5D62"/>
    <w:rsid w:val="004B6103"/>
    <w:rsid w:val="004B61AC"/>
    <w:rsid w:val="004B642D"/>
    <w:rsid w:val="004B7149"/>
    <w:rsid w:val="004B76B5"/>
    <w:rsid w:val="004C0B2D"/>
    <w:rsid w:val="004C0E86"/>
    <w:rsid w:val="004C108A"/>
    <w:rsid w:val="004C1A88"/>
    <w:rsid w:val="004C329F"/>
    <w:rsid w:val="004C408C"/>
    <w:rsid w:val="004C5727"/>
    <w:rsid w:val="004D1693"/>
    <w:rsid w:val="004D1783"/>
    <w:rsid w:val="004D293D"/>
    <w:rsid w:val="004D2953"/>
    <w:rsid w:val="004D2DED"/>
    <w:rsid w:val="004D4F39"/>
    <w:rsid w:val="004D5C31"/>
    <w:rsid w:val="004D6629"/>
    <w:rsid w:val="004D6821"/>
    <w:rsid w:val="004D765D"/>
    <w:rsid w:val="004D777C"/>
    <w:rsid w:val="004E0406"/>
    <w:rsid w:val="004E19A0"/>
    <w:rsid w:val="004E1FB4"/>
    <w:rsid w:val="004E2E1D"/>
    <w:rsid w:val="004E2FDA"/>
    <w:rsid w:val="004E319B"/>
    <w:rsid w:val="004E3A18"/>
    <w:rsid w:val="004E4737"/>
    <w:rsid w:val="004E4C90"/>
    <w:rsid w:val="004E5335"/>
    <w:rsid w:val="004E5E93"/>
    <w:rsid w:val="004E68A3"/>
    <w:rsid w:val="004E68B4"/>
    <w:rsid w:val="004E6E5B"/>
    <w:rsid w:val="004E7E7D"/>
    <w:rsid w:val="004F0468"/>
    <w:rsid w:val="004F05CB"/>
    <w:rsid w:val="004F067D"/>
    <w:rsid w:val="004F1457"/>
    <w:rsid w:val="004F1D6F"/>
    <w:rsid w:val="004F2AA5"/>
    <w:rsid w:val="004F2FC9"/>
    <w:rsid w:val="004F35F0"/>
    <w:rsid w:val="004F39F5"/>
    <w:rsid w:val="004F416C"/>
    <w:rsid w:val="004F5D24"/>
    <w:rsid w:val="004F5EF1"/>
    <w:rsid w:val="004F5F16"/>
    <w:rsid w:val="004F675D"/>
    <w:rsid w:val="005001F0"/>
    <w:rsid w:val="00500986"/>
    <w:rsid w:val="00500D00"/>
    <w:rsid w:val="00501D74"/>
    <w:rsid w:val="00502E59"/>
    <w:rsid w:val="00502E8B"/>
    <w:rsid w:val="0050349E"/>
    <w:rsid w:val="005036D4"/>
    <w:rsid w:val="00504FAA"/>
    <w:rsid w:val="0050504B"/>
    <w:rsid w:val="00505224"/>
    <w:rsid w:val="0050624B"/>
    <w:rsid w:val="005062DF"/>
    <w:rsid w:val="00506B2E"/>
    <w:rsid w:val="00506BCF"/>
    <w:rsid w:val="005070CE"/>
    <w:rsid w:val="00507384"/>
    <w:rsid w:val="00507537"/>
    <w:rsid w:val="00507B6F"/>
    <w:rsid w:val="005108D4"/>
    <w:rsid w:val="00510D69"/>
    <w:rsid w:val="00511C2B"/>
    <w:rsid w:val="00512A86"/>
    <w:rsid w:val="0051481B"/>
    <w:rsid w:val="005148C5"/>
    <w:rsid w:val="0051587D"/>
    <w:rsid w:val="00515B55"/>
    <w:rsid w:val="00515C1C"/>
    <w:rsid w:val="00515E60"/>
    <w:rsid w:val="005161FE"/>
    <w:rsid w:val="005167C2"/>
    <w:rsid w:val="00516FD4"/>
    <w:rsid w:val="0051758C"/>
    <w:rsid w:val="00517E17"/>
    <w:rsid w:val="005208A5"/>
    <w:rsid w:val="0052111A"/>
    <w:rsid w:val="00521787"/>
    <w:rsid w:val="0052269A"/>
    <w:rsid w:val="00525128"/>
    <w:rsid w:val="00525495"/>
    <w:rsid w:val="0052586F"/>
    <w:rsid w:val="00525A6D"/>
    <w:rsid w:val="0052667C"/>
    <w:rsid w:val="005267AC"/>
    <w:rsid w:val="00526C8A"/>
    <w:rsid w:val="005270C1"/>
    <w:rsid w:val="00527173"/>
    <w:rsid w:val="0052787B"/>
    <w:rsid w:val="00530067"/>
    <w:rsid w:val="00530440"/>
    <w:rsid w:val="00530719"/>
    <w:rsid w:val="00531CF0"/>
    <w:rsid w:val="00532B09"/>
    <w:rsid w:val="00532EBD"/>
    <w:rsid w:val="00533D9C"/>
    <w:rsid w:val="00534A85"/>
    <w:rsid w:val="0053504F"/>
    <w:rsid w:val="00535707"/>
    <w:rsid w:val="005357A9"/>
    <w:rsid w:val="00535DC5"/>
    <w:rsid w:val="005372C3"/>
    <w:rsid w:val="00537311"/>
    <w:rsid w:val="00540163"/>
    <w:rsid w:val="0054097A"/>
    <w:rsid w:val="00541C61"/>
    <w:rsid w:val="00542BC6"/>
    <w:rsid w:val="00542EA8"/>
    <w:rsid w:val="005444EA"/>
    <w:rsid w:val="00545065"/>
    <w:rsid w:val="00546450"/>
    <w:rsid w:val="00547CC4"/>
    <w:rsid w:val="005500E1"/>
    <w:rsid w:val="005501C2"/>
    <w:rsid w:val="00551351"/>
    <w:rsid w:val="00551E33"/>
    <w:rsid w:val="005523AE"/>
    <w:rsid w:val="0055318A"/>
    <w:rsid w:val="00554184"/>
    <w:rsid w:val="005542E0"/>
    <w:rsid w:val="005547D3"/>
    <w:rsid w:val="00554B9D"/>
    <w:rsid w:val="005559A2"/>
    <w:rsid w:val="0055700D"/>
    <w:rsid w:val="0056147B"/>
    <w:rsid w:val="00561E7B"/>
    <w:rsid w:val="005621E2"/>
    <w:rsid w:val="0056295A"/>
    <w:rsid w:val="00563AEA"/>
    <w:rsid w:val="005649A3"/>
    <w:rsid w:val="00564CF0"/>
    <w:rsid w:val="005663FC"/>
    <w:rsid w:val="005665B2"/>
    <w:rsid w:val="00566CB1"/>
    <w:rsid w:val="0057107F"/>
    <w:rsid w:val="0057207D"/>
    <w:rsid w:val="005720F1"/>
    <w:rsid w:val="0057250C"/>
    <w:rsid w:val="00573E89"/>
    <w:rsid w:val="00574275"/>
    <w:rsid w:val="005747E9"/>
    <w:rsid w:val="00575AB3"/>
    <w:rsid w:val="005818D8"/>
    <w:rsid w:val="005820CE"/>
    <w:rsid w:val="0058294B"/>
    <w:rsid w:val="00584583"/>
    <w:rsid w:val="00585B80"/>
    <w:rsid w:val="005862CF"/>
    <w:rsid w:val="00586C37"/>
    <w:rsid w:val="0059028F"/>
    <w:rsid w:val="005913FD"/>
    <w:rsid w:val="00591876"/>
    <w:rsid w:val="00591A12"/>
    <w:rsid w:val="00593061"/>
    <w:rsid w:val="00593DC4"/>
    <w:rsid w:val="00593F0A"/>
    <w:rsid w:val="00594E74"/>
    <w:rsid w:val="00595A2A"/>
    <w:rsid w:val="00595F7E"/>
    <w:rsid w:val="005961A4"/>
    <w:rsid w:val="005A04EE"/>
    <w:rsid w:val="005A119E"/>
    <w:rsid w:val="005A29BF"/>
    <w:rsid w:val="005A3012"/>
    <w:rsid w:val="005A5940"/>
    <w:rsid w:val="005A599C"/>
    <w:rsid w:val="005A614B"/>
    <w:rsid w:val="005A6575"/>
    <w:rsid w:val="005A7064"/>
    <w:rsid w:val="005A75DD"/>
    <w:rsid w:val="005A79CA"/>
    <w:rsid w:val="005B018E"/>
    <w:rsid w:val="005B1270"/>
    <w:rsid w:val="005B1546"/>
    <w:rsid w:val="005B282A"/>
    <w:rsid w:val="005B74A8"/>
    <w:rsid w:val="005B7745"/>
    <w:rsid w:val="005B78EC"/>
    <w:rsid w:val="005B7B23"/>
    <w:rsid w:val="005B7B5A"/>
    <w:rsid w:val="005C0515"/>
    <w:rsid w:val="005C13FE"/>
    <w:rsid w:val="005C1D5C"/>
    <w:rsid w:val="005C2DBA"/>
    <w:rsid w:val="005C340B"/>
    <w:rsid w:val="005C413E"/>
    <w:rsid w:val="005C49B5"/>
    <w:rsid w:val="005C4E5E"/>
    <w:rsid w:val="005C5941"/>
    <w:rsid w:val="005C5EC0"/>
    <w:rsid w:val="005C7A34"/>
    <w:rsid w:val="005D0407"/>
    <w:rsid w:val="005D0515"/>
    <w:rsid w:val="005D0CFA"/>
    <w:rsid w:val="005D1419"/>
    <w:rsid w:val="005D1754"/>
    <w:rsid w:val="005D1A5C"/>
    <w:rsid w:val="005D268B"/>
    <w:rsid w:val="005D3F83"/>
    <w:rsid w:val="005D4186"/>
    <w:rsid w:val="005D5650"/>
    <w:rsid w:val="005D7557"/>
    <w:rsid w:val="005D7BC5"/>
    <w:rsid w:val="005E00AD"/>
    <w:rsid w:val="005E0108"/>
    <w:rsid w:val="005E030E"/>
    <w:rsid w:val="005E0692"/>
    <w:rsid w:val="005E110E"/>
    <w:rsid w:val="005E1866"/>
    <w:rsid w:val="005E2E6F"/>
    <w:rsid w:val="005E3334"/>
    <w:rsid w:val="005E3DFE"/>
    <w:rsid w:val="005E4118"/>
    <w:rsid w:val="005E41D4"/>
    <w:rsid w:val="005E56B8"/>
    <w:rsid w:val="005E63A6"/>
    <w:rsid w:val="005E69D5"/>
    <w:rsid w:val="005E7A2B"/>
    <w:rsid w:val="005E7DD2"/>
    <w:rsid w:val="005E7FEF"/>
    <w:rsid w:val="005F1214"/>
    <w:rsid w:val="005F158E"/>
    <w:rsid w:val="005F1606"/>
    <w:rsid w:val="005F1956"/>
    <w:rsid w:val="005F1B0C"/>
    <w:rsid w:val="005F2009"/>
    <w:rsid w:val="005F2012"/>
    <w:rsid w:val="005F3803"/>
    <w:rsid w:val="005F39C3"/>
    <w:rsid w:val="005F3FA9"/>
    <w:rsid w:val="005F4682"/>
    <w:rsid w:val="005F4950"/>
    <w:rsid w:val="005F4BAC"/>
    <w:rsid w:val="005F5717"/>
    <w:rsid w:val="005F60B8"/>
    <w:rsid w:val="005F6FE0"/>
    <w:rsid w:val="005F7952"/>
    <w:rsid w:val="005F7C3D"/>
    <w:rsid w:val="005F7FBC"/>
    <w:rsid w:val="00600F0E"/>
    <w:rsid w:val="006015A7"/>
    <w:rsid w:val="00601F52"/>
    <w:rsid w:val="00602360"/>
    <w:rsid w:val="00602EEA"/>
    <w:rsid w:val="00604CF1"/>
    <w:rsid w:val="006050CB"/>
    <w:rsid w:val="0060513E"/>
    <w:rsid w:val="00606142"/>
    <w:rsid w:val="00607571"/>
    <w:rsid w:val="00607E7E"/>
    <w:rsid w:val="00610748"/>
    <w:rsid w:val="006107DD"/>
    <w:rsid w:val="006115EE"/>
    <w:rsid w:val="006116F9"/>
    <w:rsid w:val="00611C68"/>
    <w:rsid w:val="006122F6"/>
    <w:rsid w:val="0061237F"/>
    <w:rsid w:val="00612948"/>
    <w:rsid w:val="006133F8"/>
    <w:rsid w:val="00613AD8"/>
    <w:rsid w:val="00613F00"/>
    <w:rsid w:val="00614696"/>
    <w:rsid w:val="006149B2"/>
    <w:rsid w:val="00614A41"/>
    <w:rsid w:val="00614E5E"/>
    <w:rsid w:val="006153B3"/>
    <w:rsid w:val="006159A7"/>
    <w:rsid w:val="006163D7"/>
    <w:rsid w:val="00617303"/>
    <w:rsid w:val="006177CC"/>
    <w:rsid w:val="0061797F"/>
    <w:rsid w:val="00617DC4"/>
    <w:rsid w:val="0062064B"/>
    <w:rsid w:val="00621620"/>
    <w:rsid w:val="00621881"/>
    <w:rsid w:val="00622061"/>
    <w:rsid w:val="006223B7"/>
    <w:rsid w:val="00622C59"/>
    <w:rsid w:val="00623234"/>
    <w:rsid w:val="006232A8"/>
    <w:rsid w:val="0062388E"/>
    <w:rsid w:val="00623B25"/>
    <w:rsid w:val="00623F28"/>
    <w:rsid w:val="00623F5A"/>
    <w:rsid w:val="006245B8"/>
    <w:rsid w:val="00624D3D"/>
    <w:rsid w:val="00624E24"/>
    <w:rsid w:val="006250B4"/>
    <w:rsid w:val="00625C52"/>
    <w:rsid w:val="006263BF"/>
    <w:rsid w:val="00626AB1"/>
    <w:rsid w:val="00627F0C"/>
    <w:rsid w:val="00630FCC"/>
    <w:rsid w:val="006326A1"/>
    <w:rsid w:val="00632C97"/>
    <w:rsid w:val="00633C4A"/>
    <w:rsid w:val="00635184"/>
    <w:rsid w:val="0063535C"/>
    <w:rsid w:val="00635D68"/>
    <w:rsid w:val="00635D6E"/>
    <w:rsid w:val="00636D8E"/>
    <w:rsid w:val="006372D5"/>
    <w:rsid w:val="00637F6E"/>
    <w:rsid w:val="006405E2"/>
    <w:rsid w:val="00642290"/>
    <w:rsid w:val="00642E70"/>
    <w:rsid w:val="00642EA6"/>
    <w:rsid w:val="006440AF"/>
    <w:rsid w:val="0064427D"/>
    <w:rsid w:val="006443C0"/>
    <w:rsid w:val="00645D79"/>
    <w:rsid w:val="00645F69"/>
    <w:rsid w:val="006460EF"/>
    <w:rsid w:val="0064619C"/>
    <w:rsid w:val="006466DC"/>
    <w:rsid w:val="006467E2"/>
    <w:rsid w:val="00647105"/>
    <w:rsid w:val="00647C12"/>
    <w:rsid w:val="006505B3"/>
    <w:rsid w:val="006505D9"/>
    <w:rsid w:val="00650F7F"/>
    <w:rsid w:val="006513AC"/>
    <w:rsid w:val="00651F8A"/>
    <w:rsid w:val="0065207F"/>
    <w:rsid w:val="006527F9"/>
    <w:rsid w:val="00652E48"/>
    <w:rsid w:val="00653725"/>
    <w:rsid w:val="0065408C"/>
    <w:rsid w:val="006547CB"/>
    <w:rsid w:val="0065507E"/>
    <w:rsid w:val="006550DB"/>
    <w:rsid w:val="006559A0"/>
    <w:rsid w:val="006561D0"/>
    <w:rsid w:val="00660E84"/>
    <w:rsid w:val="0066372F"/>
    <w:rsid w:val="00663C5D"/>
    <w:rsid w:val="00663F86"/>
    <w:rsid w:val="0066443B"/>
    <w:rsid w:val="00665042"/>
    <w:rsid w:val="006660AF"/>
    <w:rsid w:val="00666FFE"/>
    <w:rsid w:val="00671168"/>
    <w:rsid w:val="00671AEE"/>
    <w:rsid w:val="00671F2A"/>
    <w:rsid w:val="006724DD"/>
    <w:rsid w:val="0067376F"/>
    <w:rsid w:val="006753CA"/>
    <w:rsid w:val="00676468"/>
    <w:rsid w:val="006768BD"/>
    <w:rsid w:val="006769EC"/>
    <w:rsid w:val="00676E31"/>
    <w:rsid w:val="00680956"/>
    <w:rsid w:val="00680AE3"/>
    <w:rsid w:val="00682342"/>
    <w:rsid w:val="00682B7F"/>
    <w:rsid w:val="00682C7B"/>
    <w:rsid w:val="00682DA5"/>
    <w:rsid w:val="00682E77"/>
    <w:rsid w:val="006832CB"/>
    <w:rsid w:val="00684263"/>
    <w:rsid w:val="006852C0"/>
    <w:rsid w:val="006868D7"/>
    <w:rsid w:val="00686D3B"/>
    <w:rsid w:val="006873BE"/>
    <w:rsid w:val="00687AB4"/>
    <w:rsid w:val="00687E5E"/>
    <w:rsid w:val="00690FF3"/>
    <w:rsid w:val="00691EC4"/>
    <w:rsid w:val="00692927"/>
    <w:rsid w:val="00692BD9"/>
    <w:rsid w:val="00692EED"/>
    <w:rsid w:val="006938BF"/>
    <w:rsid w:val="006941BE"/>
    <w:rsid w:val="00694451"/>
    <w:rsid w:val="00694C62"/>
    <w:rsid w:val="00695283"/>
    <w:rsid w:val="00695BF4"/>
    <w:rsid w:val="00697B50"/>
    <w:rsid w:val="006A0C83"/>
    <w:rsid w:val="006A0CB9"/>
    <w:rsid w:val="006A0EDD"/>
    <w:rsid w:val="006A0F81"/>
    <w:rsid w:val="006A0FE6"/>
    <w:rsid w:val="006A1428"/>
    <w:rsid w:val="006A39DC"/>
    <w:rsid w:val="006A3C2A"/>
    <w:rsid w:val="006A4CD2"/>
    <w:rsid w:val="006A4DB3"/>
    <w:rsid w:val="006A5F53"/>
    <w:rsid w:val="006A61C4"/>
    <w:rsid w:val="006A7EF7"/>
    <w:rsid w:val="006B00A8"/>
    <w:rsid w:val="006B0522"/>
    <w:rsid w:val="006B07B6"/>
    <w:rsid w:val="006B0F84"/>
    <w:rsid w:val="006B2556"/>
    <w:rsid w:val="006B25E0"/>
    <w:rsid w:val="006B2651"/>
    <w:rsid w:val="006B3BE9"/>
    <w:rsid w:val="006B4458"/>
    <w:rsid w:val="006B4598"/>
    <w:rsid w:val="006B4B5D"/>
    <w:rsid w:val="006B72E5"/>
    <w:rsid w:val="006B7448"/>
    <w:rsid w:val="006B7E5F"/>
    <w:rsid w:val="006B7F20"/>
    <w:rsid w:val="006C085D"/>
    <w:rsid w:val="006C0F45"/>
    <w:rsid w:val="006C15A6"/>
    <w:rsid w:val="006C2109"/>
    <w:rsid w:val="006C258F"/>
    <w:rsid w:val="006C27B6"/>
    <w:rsid w:val="006C3180"/>
    <w:rsid w:val="006C3A30"/>
    <w:rsid w:val="006C45F1"/>
    <w:rsid w:val="006C4AF9"/>
    <w:rsid w:val="006C4E2B"/>
    <w:rsid w:val="006C6820"/>
    <w:rsid w:val="006D10C4"/>
    <w:rsid w:val="006D12B3"/>
    <w:rsid w:val="006D14B6"/>
    <w:rsid w:val="006D2524"/>
    <w:rsid w:val="006D2702"/>
    <w:rsid w:val="006D4707"/>
    <w:rsid w:val="006D4777"/>
    <w:rsid w:val="006D4CD3"/>
    <w:rsid w:val="006D54A5"/>
    <w:rsid w:val="006D6176"/>
    <w:rsid w:val="006D6676"/>
    <w:rsid w:val="006D7286"/>
    <w:rsid w:val="006E0C9D"/>
    <w:rsid w:val="006E11D1"/>
    <w:rsid w:val="006E1788"/>
    <w:rsid w:val="006E1D1F"/>
    <w:rsid w:val="006E1D42"/>
    <w:rsid w:val="006E205E"/>
    <w:rsid w:val="006E3490"/>
    <w:rsid w:val="006E366A"/>
    <w:rsid w:val="006E380E"/>
    <w:rsid w:val="006E38C3"/>
    <w:rsid w:val="006E42E6"/>
    <w:rsid w:val="006E54A2"/>
    <w:rsid w:val="006E587A"/>
    <w:rsid w:val="006E595C"/>
    <w:rsid w:val="006E6357"/>
    <w:rsid w:val="006F1251"/>
    <w:rsid w:val="006F251E"/>
    <w:rsid w:val="006F2EBF"/>
    <w:rsid w:val="006F39A9"/>
    <w:rsid w:val="006F3E66"/>
    <w:rsid w:val="006F3F93"/>
    <w:rsid w:val="006F55F5"/>
    <w:rsid w:val="006F586A"/>
    <w:rsid w:val="006F5992"/>
    <w:rsid w:val="006F5C8D"/>
    <w:rsid w:val="006F5D7A"/>
    <w:rsid w:val="006F6481"/>
    <w:rsid w:val="006F7FD6"/>
    <w:rsid w:val="00700853"/>
    <w:rsid w:val="0070163D"/>
    <w:rsid w:val="0070176D"/>
    <w:rsid w:val="0070192E"/>
    <w:rsid w:val="007019E3"/>
    <w:rsid w:val="00701BB0"/>
    <w:rsid w:val="0070212F"/>
    <w:rsid w:val="007031F7"/>
    <w:rsid w:val="00703624"/>
    <w:rsid w:val="00703E5E"/>
    <w:rsid w:val="00703F33"/>
    <w:rsid w:val="00704369"/>
    <w:rsid w:val="00704443"/>
    <w:rsid w:val="007050EA"/>
    <w:rsid w:val="00705EA0"/>
    <w:rsid w:val="007062A9"/>
    <w:rsid w:val="007062FA"/>
    <w:rsid w:val="0070710E"/>
    <w:rsid w:val="0070780C"/>
    <w:rsid w:val="00710395"/>
    <w:rsid w:val="00711D4E"/>
    <w:rsid w:val="00714898"/>
    <w:rsid w:val="00715027"/>
    <w:rsid w:val="007158ED"/>
    <w:rsid w:val="00715E43"/>
    <w:rsid w:val="0071637B"/>
    <w:rsid w:val="00720744"/>
    <w:rsid w:val="0072086F"/>
    <w:rsid w:val="0072235B"/>
    <w:rsid w:val="00722CF5"/>
    <w:rsid w:val="00722F49"/>
    <w:rsid w:val="007237B9"/>
    <w:rsid w:val="00723B41"/>
    <w:rsid w:val="00724577"/>
    <w:rsid w:val="00724B4D"/>
    <w:rsid w:val="00724BED"/>
    <w:rsid w:val="00725B13"/>
    <w:rsid w:val="00725CC4"/>
    <w:rsid w:val="00726EC3"/>
    <w:rsid w:val="00727EC2"/>
    <w:rsid w:val="00727F66"/>
    <w:rsid w:val="0073054B"/>
    <w:rsid w:val="007312ED"/>
    <w:rsid w:val="00733BF4"/>
    <w:rsid w:val="00734733"/>
    <w:rsid w:val="007350EF"/>
    <w:rsid w:val="00741362"/>
    <w:rsid w:val="00741372"/>
    <w:rsid w:val="007424DD"/>
    <w:rsid w:val="007437F4"/>
    <w:rsid w:val="0074401F"/>
    <w:rsid w:val="00744A2A"/>
    <w:rsid w:val="00744A8F"/>
    <w:rsid w:val="0074517C"/>
    <w:rsid w:val="00745919"/>
    <w:rsid w:val="00745A00"/>
    <w:rsid w:val="00745C7A"/>
    <w:rsid w:val="00747C0F"/>
    <w:rsid w:val="00750A39"/>
    <w:rsid w:val="00751A4D"/>
    <w:rsid w:val="00751C46"/>
    <w:rsid w:val="00751D8B"/>
    <w:rsid w:val="00751F61"/>
    <w:rsid w:val="00752332"/>
    <w:rsid w:val="00752E67"/>
    <w:rsid w:val="00754C2B"/>
    <w:rsid w:val="00754F1D"/>
    <w:rsid w:val="007550F2"/>
    <w:rsid w:val="00757848"/>
    <w:rsid w:val="00760047"/>
    <w:rsid w:val="007602BA"/>
    <w:rsid w:val="00760807"/>
    <w:rsid w:val="007608EB"/>
    <w:rsid w:val="00761B8E"/>
    <w:rsid w:val="00762918"/>
    <w:rsid w:val="00763759"/>
    <w:rsid w:val="00763A59"/>
    <w:rsid w:val="00764729"/>
    <w:rsid w:val="00766B5F"/>
    <w:rsid w:val="00766D46"/>
    <w:rsid w:val="00767320"/>
    <w:rsid w:val="007703ED"/>
    <w:rsid w:val="00771222"/>
    <w:rsid w:val="00771FFB"/>
    <w:rsid w:val="00772311"/>
    <w:rsid w:val="007723D8"/>
    <w:rsid w:val="0077265F"/>
    <w:rsid w:val="0077502E"/>
    <w:rsid w:val="00775DFD"/>
    <w:rsid w:val="00775E96"/>
    <w:rsid w:val="0077638C"/>
    <w:rsid w:val="0077640A"/>
    <w:rsid w:val="007772B8"/>
    <w:rsid w:val="007772D0"/>
    <w:rsid w:val="007774FB"/>
    <w:rsid w:val="00777941"/>
    <w:rsid w:val="00780335"/>
    <w:rsid w:val="0078037F"/>
    <w:rsid w:val="0078067E"/>
    <w:rsid w:val="00781908"/>
    <w:rsid w:val="00781B6C"/>
    <w:rsid w:val="00781B8A"/>
    <w:rsid w:val="007825CE"/>
    <w:rsid w:val="0078340B"/>
    <w:rsid w:val="00784D37"/>
    <w:rsid w:val="007851FC"/>
    <w:rsid w:val="007853AD"/>
    <w:rsid w:val="00785A9F"/>
    <w:rsid w:val="007861EC"/>
    <w:rsid w:val="00786CF5"/>
    <w:rsid w:val="0078713C"/>
    <w:rsid w:val="007876C0"/>
    <w:rsid w:val="007876FB"/>
    <w:rsid w:val="00787B04"/>
    <w:rsid w:val="00791B72"/>
    <w:rsid w:val="00792785"/>
    <w:rsid w:val="007932E2"/>
    <w:rsid w:val="00795079"/>
    <w:rsid w:val="00797061"/>
    <w:rsid w:val="007A03D7"/>
    <w:rsid w:val="007A0C7C"/>
    <w:rsid w:val="007A1146"/>
    <w:rsid w:val="007A1C6A"/>
    <w:rsid w:val="007A1EBB"/>
    <w:rsid w:val="007A3840"/>
    <w:rsid w:val="007A3A74"/>
    <w:rsid w:val="007A3FD5"/>
    <w:rsid w:val="007A45D9"/>
    <w:rsid w:val="007A4F27"/>
    <w:rsid w:val="007A5267"/>
    <w:rsid w:val="007A556F"/>
    <w:rsid w:val="007A5769"/>
    <w:rsid w:val="007A57E3"/>
    <w:rsid w:val="007A7606"/>
    <w:rsid w:val="007B02E9"/>
    <w:rsid w:val="007B0DC2"/>
    <w:rsid w:val="007B1AAB"/>
    <w:rsid w:val="007B1B8F"/>
    <w:rsid w:val="007B1E3E"/>
    <w:rsid w:val="007B25F4"/>
    <w:rsid w:val="007B2C24"/>
    <w:rsid w:val="007B2F52"/>
    <w:rsid w:val="007B40EC"/>
    <w:rsid w:val="007B48F7"/>
    <w:rsid w:val="007B569D"/>
    <w:rsid w:val="007B60E8"/>
    <w:rsid w:val="007C045D"/>
    <w:rsid w:val="007C1580"/>
    <w:rsid w:val="007C1DD7"/>
    <w:rsid w:val="007C1F3E"/>
    <w:rsid w:val="007C3212"/>
    <w:rsid w:val="007C3967"/>
    <w:rsid w:val="007C3DA4"/>
    <w:rsid w:val="007C404A"/>
    <w:rsid w:val="007C60D8"/>
    <w:rsid w:val="007C613E"/>
    <w:rsid w:val="007C630A"/>
    <w:rsid w:val="007C6883"/>
    <w:rsid w:val="007C72D9"/>
    <w:rsid w:val="007C7453"/>
    <w:rsid w:val="007C7DA1"/>
    <w:rsid w:val="007D0948"/>
    <w:rsid w:val="007D16C4"/>
    <w:rsid w:val="007D1E2F"/>
    <w:rsid w:val="007D1FAF"/>
    <w:rsid w:val="007D283B"/>
    <w:rsid w:val="007D2B29"/>
    <w:rsid w:val="007D2BE7"/>
    <w:rsid w:val="007D460C"/>
    <w:rsid w:val="007D4FAD"/>
    <w:rsid w:val="007D5149"/>
    <w:rsid w:val="007D541F"/>
    <w:rsid w:val="007D622D"/>
    <w:rsid w:val="007D6E12"/>
    <w:rsid w:val="007D74F4"/>
    <w:rsid w:val="007E004F"/>
    <w:rsid w:val="007E0A41"/>
    <w:rsid w:val="007E1063"/>
    <w:rsid w:val="007E16EF"/>
    <w:rsid w:val="007E2066"/>
    <w:rsid w:val="007E431A"/>
    <w:rsid w:val="007E570F"/>
    <w:rsid w:val="007E5800"/>
    <w:rsid w:val="007E5C1C"/>
    <w:rsid w:val="007E7587"/>
    <w:rsid w:val="007F0F74"/>
    <w:rsid w:val="007F2B08"/>
    <w:rsid w:val="007F2BC6"/>
    <w:rsid w:val="007F2EA6"/>
    <w:rsid w:val="007F2FBA"/>
    <w:rsid w:val="007F428F"/>
    <w:rsid w:val="007F5404"/>
    <w:rsid w:val="007F55D8"/>
    <w:rsid w:val="007F5CAC"/>
    <w:rsid w:val="007F5EB9"/>
    <w:rsid w:val="007F6D54"/>
    <w:rsid w:val="00800A11"/>
    <w:rsid w:val="008011A8"/>
    <w:rsid w:val="0080121B"/>
    <w:rsid w:val="0080135C"/>
    <w:rsid w:val="00801E1E"/>
    <w:rsid w:val="00802609"/>
    <w:rsid w:val="00803D78"/>
    <w:rsid w:val="00803EB6"/>
    <w:rsid w:val="00804349"/>
    <w:rsid w:val="008047DB"/>
    <w:rsid w:val="00805B24"/>
    <w:rsid w:val="008062A6"/>
    <w:rsid w:val="0080645D"/>
    <w:rsid w:val="008069EC"/>
    <w:rsid w:val="00807215"/>
    <w:rsid w:val="00807DCF"/>
    <w:rsid w:val="00810B24"/>
    <w:rsid w:val="00811B64"/>
    <w:rsid w:val="00812D97"/>
    <w:rsid w:val="008132B5"/>
    <w:rsid w:val="008139D5"/>
    <w:rsid w:val="00813B84"/>
    <w:rsid w:val="00814508"/>
    <w:rsid w:val="00815CA2"/>
    <w:rsid w:val="0081746A"/>
    <w:rsid w:val="008175AA"/>
    <w:rsid w:val="0081792B"/>
    <w:rsid w:val="00817E2A"/>
    <w:rsid w:val="008203B8"/>
    <w:rsid w:val="00820487"/>
    <w:rsid w:val="00820C88"/>
    <w:rsid w:val="00822770"/>
    <w:rsid w:val="00823264"/>
    <w:rsid w:val="00823872"/>
    <w:rsid w:val="00823D85"/>
    <w:rsid w:val="00823F71"/>
    <w:rsid w:val="00825539"/>
    <w:rsid w:val="00826AA9"/>
    <w:rsid w:val="00831D3E"/>
    <w:rsid w:val="0083297C"/>
    <w:rsid w:val="00832C5D"/>
    <w:rsid w:val="00834092"/>
    <w:rsid w:val="00834642"/>
    <w:rsid w:val="00834B59"/>
    <w:rsid w:val="00834FDE"/>
    <w:rsid w:val="0083507B"/>
    <w:rsid w:val="0083556F"/>
    <w:rsid w:val="0083568B"/>
    <w:rsid w:val="00837FA7"/>
    <w:rsid w:val="00840970"/>
    <w:rsid w:val="00840F4A"/>
    <w:rsid w:val="008411B8"/>
    <w:rsid w:val="00841223"/>
    <w:rsid w:val="008417C1"/>
    <w:rsid w:val="00841AEF"/>
    <w:rsid w:val="008446E3"/>
    <w:rsid w:val="00845059"/>
    <w:rsid w:val="00846E96"/>
    <w:rsid w:val="00847915"/>
    <w:rsid w:val="008501C3"/>
    <w:rsid w:val="008504D8"/>
    <w:rsid w:val="0085097B"/>
    <w:rsid w:val="0085105E"/>
    <w:rsid w:val="00852331"/>
    <w:rsid w:val="00852A9F"/>
    <w:rsid w:val="00852C66"/>
    <w:rsid w:val="008530FD"/>
    <w:rsid w:val="0085396F"/>
    <w:rsid w:val="00855E49"/>
    <w:rsid w:val="00855FF4"/>
    <w:rsid w:val="00856A18"/>
    <w:rsid w:val="00857335"/>
    <w:rsid w:val="008578C3"/>
    <w:rsid w:val="00860960"/>
    <w:rsid w:val="00861A8F"/>
    <w:rsid w:val="00861E7B"/>
    <w:rsid w:val="0086295C"/>
    <w:rsid w:val="00862A9A"/>
    <w:rsid w:val="00863099"/>
    <w:rsid w:val="00863ABC"/>
    <w:rsid w:val="00863F7F"/>
    <w:rsid w:val="00864268"/>
    <w:rsid w:val="00864911"/>
    <w:rsid w:val="008649F1"/>
    <w:rsid w:val="008652EE"/>
    <w:rsid w:val="00865848"/>
    <w:rsid w:val="0087073F"/>
    <w:rsid w:val="00871357"/>
    <w:rsid w:val="00871E0A"/>
    <w:rsid w:val="0087344C"/>
    <w:rsid w:val="00873FF2"/>
    <w:rsid w:val="008765D2"/>
    <w:rsid w:val="0087686B"/>
    <w:rsid w:val="00880109"/>
    <w:rsid w:val="008807C9"/>
    <w:rsid w:val="00880A0D"/>
    <w:rsid w:val="00880CB0"/>
    <w:rsid w:val="00880DBE"/>
    <w:rsid w:val="00880FA8"/>
    <w:rsid w:val="00881134"/>
    <w:rsid w:val="00883223"/>
    <w:rsid w:val="00883600"/>
    <w:rsid w:val="0088370D"/>
    <w:rsid w:val="0088436D"/>
    <w:rsid w:val="00884A70"/>
    <w:rsid w:val="00884DA4"/>
    <w:rsid w:val="0088529C"/>
    <w:rsid w:val="00885C5C"/>
    <w:rsid w:val="00885DA3"/>
    <w:rsid w:val="00886AAC"/>
    <w:rsid w:val="00887269"/>
    <w:rsid w:val="008901BD"/>
    <w:rsid w:val="00890614"/>
    <w:rsid w:val="00890A2E"/>
    <w:rsid w:val="008939ED"/>
    <w:rsid w:val="0089464C"/>
    <w:rsid w:val="00894DD7"/>
    <w:rsid w:val="008960C6"/>
    <w:rsid w:val="00897511"/>
    <w:rsid w:val="00897814"/>
    <w:rsid w:val="0089798D"/>
    <w:rsid w:val="008A03F6"/>
    <w:rsid w:val="008A1371"/>
    <w:rsid w:val="008A1621"/>
    <w:rsid w:val="008A17BE"/>
    <w:rsid w:val="008A1EF8"/>
    <w:rsid w:val="008A2BAD"/>
    <w:rsid w:val="008A3F15"/>
    <w:rsid w:val="008A4543"/>
    <w:rsid w:val="008A492B"/>
    <w:rsid w:val="008A621F"/>
    <w:rsid w:val="008A65FD"/>
    <w:rsid w:val="008A6637"/>
    <w:rsid w:val="008A6C91"/>
    <w:rsid w:val="008A7FC7"/>
    <w:rsid w:val="008B0A75"/>
    <w:rsid w:val="008B1B0A"/>
    <w:rsid w:val="008B20BE"/>
    <w:rsid w:val="008B21C7"/>
    <w:rsid w:val="008B24E2"/>
    <w:rsid w:val="008B37F3"/>
    <w:rsid w:val="008B41CD"/>
    <w:rsid w:val="008B4CCE"/>
    <w:rsid w:val="008B5A44"/>
    <w:rsid w:val="008B60C8"/>
    <w:rsid w:val="008B6620"/>
    <w:rsid w:val="008B792E"/>
    <w:rsid w:val="008B7A83"/>
    <w:rsid w:val="008C10D1"/>
    <w:rsid w:val="008C217A"/>
    <w:rsid w:val="008C3B17"/>
    <w:rsid w:val="008C3D38"/>
    <w:rsid w:val="008C4036"/>
    <w:rsid w:val="008C41D0"/>
    <w:rsid w:val="008C52CA"/>
    <w:rsid w:val="008C6442"/>
    <w:rsid w:val="008C6A0E"/>
    <w:rsid w:val="008C7CC5"/>
    <w:rsid w:val="008D2168"/>
    <w:rsid w:val="008D289A"/>
    <w:rsid w:val="008D2BA3"/>
    <w:rsid w:val="008D2D72"/>
    <w:rsid w:val="008D2F5C"/>
    <w:rsid w:val="008D4269"/>
    <w:rsid w:val="008D49C8"/>
    <w:rsid w:val="008D534B"/>
    <w:rsid w:val="008D59C8"/>
    <w:rsid w:val="008D6051"/>
    <w:rsid w:val="008D69E9"/>
    <w:rsid w:val="008D75FA"/>
    <w:rsid w:val="008D7725"/>
    <w:rsid w:val="008D7A70"/>
    <w:rsid w:val="008E1790"/>
    <w:rsid w:val="008E1921"/>
    <w:rsid w:val="008E1F62"/>
    <w:rsid w:val="008E3648"/>
    <w:rsid w:val="008E3D5D"/>
    <w:rsid w:val="008E43B9"/>
    <w:rsid w:val="008E45D5"/>
    <w:rsid w:val="008E4957"/>
    <w:rsid w:val="008E71F2"/>
    <w:rsid w:val="008E7FCF"/>
    <w:rsid w:val="008F0926"/>
    <w:rsid w:val="008F2EDD"/>
    <w:rsid w:val="008F3DCC"/>
    <w:rsid w:val="008F4122"/>
    <w:rsid w:val="008F4AE4"/>
    <w:rsid w:val="008F52A5"/>
    <w:rsid w:val="008F5492"/>
    <w:rsid w:val="008F5ADE"/>
    <w:rsid w:val="008F5BF3"/>
    <w:rsid w:val="008F685C"/>
    <w:rsid w:val="008F78DF"/>
    <w:rsid w:val="009002E5"/>
    <w:rsid w:val="00900799"/>
    <w:rsid w:val="0090109F"/>
    <w:rsid w:val="0090164C"/>
    <w:rsid w:val="00901A83"/>
    <w:rsid w:val="00901CCB"/>
    <w:rsid w:val="00902FE4"/>
    <w:rsid w:val="0090342C"/>
    <w:rsid w:val="00904C60"/>
    <w:rsid w:val="00904E8B"/>
    <w:rsid w:val="009057CA"/>
    <w:rsid w:val="009070F2"/>
    <w:rsid w:val="0090733D"/>
    <w:rsid w:val="00907F1F"/>
    <w:rsid w:val="0091095E"/>
    <w:rsid w:val="00910B0E"/>
    <w:rsid w:val="00910DBA"/>
    <w:rsid w:val="00910ED7"/>
    <w:rsid w:val="00911394"/>
    <w:rsid w:val="00912968"/>
    <w:rsid w:val="00912E00"/>
    <w:rsid w:val="00913192"/>
    <w:rsid w:val="0091388A"/>
    <w:rsid w:val="00913A16"/>
    <w:rsid w:val="00913D5A"/>
    <w:rsid w:val="009144DF"/>
    <w:rsid w:val="00915357"/>
    <w:rsid w:val="00915D6B"/>
    <w:rsid w:val="00916B2A"/>
    <w:rsid w:val="0092022F"/>
    <w:rsid w:val="00920FDE"/>
    <w:rsid w:val="009215DA"/>
    <w:rsid w:val="00922755"/>
    <w:rsid w:val="00922EB4"/>
    <w:rsid w:val="00923426"/>
    <w:rsid w:val="00923861"/>
    <w:rsid w:val="00923A4F"/>
    <w:rsid w:val="0092435D"/>
    <w:rsid w:val="0092447E"/>
    <w:rsid w:val="00924579"/>
    <w:rsid w:val="0092537A"/>
    <w:rsid w:val="00925E5D"/>
    <w:rsid w:val="00926F29"/>
    <w:rsid w:val="00926F43"/>
    <w:rsid w:val="00927CC8"/>
    <w:rsid w:val="00930112"/>
    <w:rsid w:val="00930D25"/>
    <w:rsid w:val="00931E4B"/>
    <w:rsid w:val="00932621"/>
    <w:rsid w:val="009329AA"/>
    <w:rsid w:val="00933835"/>
    <w:rsid w:val="00934132"/>
    <w:rsid w:val="0093461C"/>
    <w:rsid w:val="00935315"/>
    <w:rsid w:val="00936949"/>
    <w:rsid w:val="00936C7C"/>
    <w:rsid w:val="00936F1B"/>
    <w:rsid w:val="00936F7B"/>
    <w:rsid w:val="00936FA9"/>
    <w:rsid w:val="0093712A"/>
    <w:rsid w:val="00940E73"/>
    <w:rsid w:val="00941CB1"/>
    <w:rsid w:val="009423B7"/>
    <w:rsid w:val="009425DB"/>
    <w:rsid w:val="00943256"/>
    <w:rsid w:val="0094340D"/>
    <w:rsid w:val="0094413E"/>
    <w:rsid w:val="0094429A"/>
    <w:rsid w:val="0094437F"/>
    <w:rsid w:val="00945751"/>
    <w:rsid w:val="00945771"/>
    <w:rsid w:val="009458A7"/>
    <w:rsid w:val="009464F2"/>
    <w:rsid w:val="00952326"/>
    <w:rsid w:val="009524B8"/>
    <w:rsid w:val="009530E6"/>
    <w:rsid w:val="0095319F"/>
    <w:rsid w:val="00953A55"/>
    <w:rsid w:val="009545FD"/>
    <w:rsid w:val="00954CC0"/>
    <w:rsid w:val="00955086"/>
    <w:rsid w:val="00956126"/>
    <w:rsid w:val="00956DF8"/>
    <w:rsid w:val="00956E88"/>
    <w:rsid w:val="00957E29"/>
    <w:rsid w:val="00957F35"/>
    <w:rsid w:val="00957FF4"/>
    <w:rsid w:val="00960612"/>
    <w:rsid w:val="009606AF"/>
    <w:rsid w:val="00961234"/>
    <w:rsid w:val="009617E7"/>
    <w:rsid w:val="009624B8"/>
    <w:rsid w:val="009626F6"/>
    <w:rsid w:val="00962783"/>
    <w:rsid w:val="00962FBA"/>
    <w:rsid w:val="00963700"/>
    <w:rsid w:val="00964A08"/>
    <w:rsid w:val="00964B51"/>
    <w:rsid w:val="00965C44"/>
    <w:rsid w:val="00966086"/>
    <w:rsid w:val="0096686B"/>
    <w:rsid w:val="00966C73"/>
    <w:rsid w:val="00966F1F"/>
    <w:rsid w:val="00966FCB"/>
    <w:rsid w:val="00966FE5"/>
    <w:rsid w:val="00970FFC"/>
    <w:rsid w:val="00971A3A"/>
    <w:rsid w:val="00971AEC"/>
    <w:rsid w:val="009720D6"/>
    <w:rsid w:val="009724C0"/>
    <w:rsid w:val="009724F7"/>
    <w:rsid w:val="009726F4"/>
    <w:rsid w:val="00972A9D"/>
    <w:rsid w:val="009730BE"/>
    <w:rsid w:val="00973570"/>
    <w:rsid w:val="009738D9"/>
    <w:rsid w:val="00973DD0"/>
    <w:rsid w:val="00973E1F"/>
    <w:rsid w:val="009743F8"/>
    <w:rsid w:val="00976C49"/>
    <w:rsid w:val="009770AD"/>
    <w:rsid w:val="0097760F"/>
    <w:rsid w:val="0098020D"/>
    <w:rsid w:val="0098043A"/>
    <w:rsid w:val="00980BAB"/>
    <w:rsid w:val="0098189A"/>
    <w:rsid w:val="00981C11"/>
    <w:rsid w:val="00981D5C"/>
    <w:rsid w:val="00982194"/>
    <w:rsid w:val="00982362"/>
    <w:rsid w:val="009824C6"/>
    <w:rsid w:val="009826E3"/>
    <w:rsid w:val="009835D4"/>
    <w:rsid w:val="00984C85"/>
    <w:rsid w:val="00986442"/>
    <w:rsid w:val="009866B0"/>
    <w:rsid w:val="00986783"/>
    <w:rsid w:val="00986CDB"/>
    <w:rsid w:val="009906DD"/>
    <w:rsid w:val="009909D5"/>
    <w:rsid w:val="0099207F"/>
    <w:rsid w:val="00992086"/>
    <w:rsid w:val="00992A29"/>
    <w:rsid w:val="00993BAE"/>
    <w:rsid w:val="0099466E"/>
    <w:rsid w:val="00994D02"/>
    <w:rsid w:val="00996049"/>
    <w:rsid w:val="009967FE"/>
    <w:rsid w:val="00997FC8"/>
    <w:rsid w:val="009A02BC"/>
    <w:rsid w:val="009A213C"/>
    <w:rsid w:val="009A397D"/>
    <w:rsid w:val="009A42B8"/>
    <w:rsid w:val="009A4977"/>
    <w:rsid w:val="009A5249"/>
    <w:rsid w:val="009A551F"/>
    <w:rsid w:val="009A62A4"/>
    <w:rsid w:val="009A68D4"/>
    <w:rsid w:val="009B0797"/>
    <w:rsid w:val="009B17F1"/>
    <w:rsid w:val="009B1E95"/>
    <w:rsid w:val="009B3FFF"/>
    <w:rsid w:val="009B421E"/>
    <w:rsid w:val="009B4491"/>
    <w:rsid w:val="009B4E58"/>
    <w:rsid w:val="009B53D1"/>
    <w:rsid w:val="009B5C6E"/>
    <w:rsid w:val="009B79DC"/>
    <w:rsid w:val="009B7DFB"/>
    <w:rsid w:val="009C002A"/>
    <w:rsid w:val="009C03AB"/>
    <w:rsid w:val="009C0736"/>
    <w:rsid w:val="009C07B9"/>
    <w:rsid w:val="009C0BB1"/>
    <w:rsid w:val="009C205F"/>
    <w:rsid w:val="009C2CB0"/>
    <w:rsid w:val="009C2D7A"/>
    <w:rsid w:val="009C39E5"/>
    <w:rsid w:val="009C3BF3"/>
    <w:rsid w:val="009C4067"/>
    <w:rsid w:val="009C4735"/>
    <w:rsid w:val="009C70AB"/>
    <w:rsid w:val="009C71A9"/>
    <w:rsid w:val="009C7A91"/>
    <w:rsid w:val="009D08F2"/>
    <w:rsid w:val="009D3054"/>
    <w:rsid w:val="009D3709"/>
    <w:rsid w:val="009D4687"/>
    <w:rsid w:val="009D4D73"/>
    <w:rsid w:val="009D5490"/>
    <w:rsid w:val="009D5B05"/>
    <w:rsid w:val="009D5D1A"/>
    <w:rsid w:val="009D5ED4"/>
    <w:rsid w:val="009D5FE6"/>
    <w:rsid w:val="009D64C9"/>
    <w:rsid w:val="009D7825"/>
    <w:rsid w:val="009D7D2F"/>
    <w:rsid w:val="009D7F96"/>
    <w:rsid w:val="009E1700"/>
    <w:rsid w:val="009E1AAB"/>
    <w:rsid w:val="009E2DC2"/>
    <w:rsid w:val="009E40E9"/>
    <w:rsid w:val="009E4D7C"/>
    <w:rsid w:val="009E4E29"/>
    <w:rsid w:val="009E4ED7"/>
    <w:rsid w:val="009E64F5"/>
    <w:rsid w:val="009F01A5"/>
    <w:rsid w:val="009F15E9"/>
    <w:rsid w:val="009F1883"/>
    <w:rsid w:val="009F1912"/>
    <w:rsid w:val="009F1B54"/>
    <w:rsid w:val="009F2178"/>
    <w:rsid w:val="009F257D"/>
    <w:rsid w:val="009F2636"/>
    <w:rsid w:val="009F3C7E"/>
    <w:rsid w:val="009F3FAB"/>
    <w:rsid w:val="009F4B27"/>
    <w:rsid w:val="009F4E5C"/>
    <w:rsid w:val="009F5317"/>
    <w:rsid w:val="009F5E17"/>
    <w:rsid w:val="009F6599"/>
    <w:rsid w:val="009F796E"/>
    <w:rsid w:val="00A00693"/>
    <w:rsid w:val="00A00B83"/>
    <w:rsid w:val="00A01670"/>
    <w:rsid w:val="00A021B4"/>
    <w:rsid w:val="00A025A8"/>
    <w:rsid w:val="00A0265E"/>
    <w:rsid w:val="00A02D4C"/>
    <w:rsid w:val="00A03160"/>
    <w:rsid w:val="00A0331C"/>
    <w:rsid w:val="00A0358A"/>
    <w:rsid w:val="00A04616"/>
    <w:rsid w:val="00A04C4D"/>
    <w:rsid w:val="00A04EEC"/>
    <w:rsid w:val="00A0552C"/>
    <w:rsid w:val="00A063F9"/>
    <w:rsid w:val="00A0728E"/>
    <w:rsid w:val="00A07CAB"/>
    <w:rsid w:val="00A10C0D"/>
    <w:rsid w:val="00A10E47"/>
    <w:rsid w:val="00A13375"/>
    <w:rsid w:val="00A13421"/>
    <w:rsid w:val="00A144CA"/>
    <w:rsid w:val="00A14960"/>
    <w:rsid w:val="00A2047C"/>
    <w:rsid w:val="00A20C15"/>
    <w:rsid w:val="00A214C0"/>
    <w:rsid w:val="00A2277E"/>
    <w:rsid w:val="00A229C5"/>
    <w:rsid w:val="00A23C4D"/>
    <w:rsid w:val="00A242CF"/>
    <w:rsid w:val="00A2547D"/>
    <w:rsid w:val="00A259C8"/>
    <w:rsid w:val="00A26B1B"/>
    <w:rsid w:val="00A27439"/>
    <w:rsid w:val="00A2770F"/>
    <w:rsid w:val="00A2782A"/>
    <w:rsid w:val="00A303B0"/>
    <w:rsid w:val="00A30DEE"/>
    <w:rsid w:val="00A311E2"/>
    <w:rsid w:val="00A3151A"/>
    <w:rsid w:val="00A31896"/>
    <w:rsid w:val="00A341FB"/>
    <w:rsid w:val="00A34A0A"/>
    <w:rsid w:val="00A35385"/>
    <w:rsid w:val="00A35E57"/>
    <w:rsid w:val="00A35F30"/>
    <w:rsid w:val="00A37381"/>
    <w:rsid w:val="00A37FB5"/>
    <w:rsid w:val="00A40BCC"/>
    <w:rsid w:val="00A41ABF"/>
    <w:rsid w:val="00A42803"/>
    <w:rsid w:val="00A435B4"/>
    <w:rsid w:val="00A43EC9"/>
    <w:rsid w:val="00A44596"/>
    <w:rsid w:val="00A4468C"/>
    <w:rsid w:val="00A45827"/>
    <w:rsid w:val="00A46EA2"/>
    <w:rsid w:val="00A47B12"/>
    <w:rsid w:val="00A528AE"/>
    <w:rsid w:val="00A530BA"/>
    <w:rsid w:val="00A5348F"/>
    <w:rsid w:val="00A55308"/>
    <w:rsid w:val="00A561B1"/>
    <w:rsid w:val="00A56D05"/>
    <w:rsid w:val="00A56FEF"/>
    <w:rsid w:val="00A57CC8"/>
    <w:rsid w:val="00A57E43"/>
    <w:rsid w:val="00A57EBE"/>
    <w:rsid w:val="00A60396"/>
    <w:rsid w:val="00A604B3"/>
    <w:rsid w:val="00A62989"/>
    <w:rsid w:val="00A62B62"/>
    <w:rsid w:val="00A637B3"/>
    <w:rsid w:val="00A6472A"/>
    <w:rsid w:val="00A64E93"/>
    <w:rsid w:val="00A66C7A"/>
    <w:rsid w:val="00A67100"/>
    <w:rsid w:val="00A676D2"/>
    <w:rsid w:val="00A6788C"/>
    <w:rsid w:val="00A7029D"/>
    <w:rsid w:val="00A7042F"/>
    <w:rsid w:val="00A70BE9"/>
    <w:rsid w:val="00A71692"/>
    <w:rsid w:val="00A71AB2"/>
    <w:rsid w:val="00A71E00"/>
    <w:rsid w:val="00A728B2"/>
    <w:rsid w:val="00A7443F"/>
    <w:rsid w:val="00A7599B"/>
    <w:rsid w:val="00A75DFF"/>
    <w:rsid w:val="00A769CF"/>
    <w:rsid w:val="00A76BFD"/>
    <w:rsid w:val="00A76FE9"/>
    <w:rsid w:val="00A77118"/>
    <w:rsid w:val="00A7788F"/>
    <w:rsid w:val="00A81603"/>
    <w:rsid w:val="00A8223D"/>
    <w:rsid w:val="00A8289C"/>
    <w:rsid w:val="00A83A63"/>
    <w:rsid w:val="00A83C0C"/>
    <w:rsid w:val="00A853AE"/>
    <w:rsid w:val="00A85543"/>
    <w:rsid w:val="00A8658D"/>
    <w:rsid w:val="00A8685D"/>
    <w:rsid w:val="00A86B0B"/>
    <w:rsid w:val="00A87F42"/>
    <w:rsid w:val="00A904D2"/>
    <w:rsid w:val="00A90A21"/>
    <w:rsid w:val="00A90E9D"/>
    <w:rsid w:val="00A91BF4"/>
    <w:rsid w:val="00A936B8"/>
    <w:rsid w:val="00A93858"/>
    <w:rsid w:val="00A938D8"/>
    <w:rsid w:val="00A93A32"/>
    <w:rsid w:val="00A97E4B"/>
    <w:rsid w:val="00AA0511"/>
    <w:rsid w:val="00AA0B42"/>
    <w:rsid w:val="00AA0FC5"/>
    <w:rsid w:val="00AA1F8B"/>
    <w:rsid w:val="00AA23B1"/>
    <w:rsid w:val="00AA2476"/>
    <w:rsid w:val="00AA2DA0"/>
    <w:rsid w:val="00AA35AE"/>
    <w:rsid w:val="00AA3D20"/>
    <w:rsid w:val="00AA4E7F"/>
    <w:rsid w:val="00AA571E"/>
    <w:rsid w:val="00AA5E84"/>
    <w:rsid w:val="00AA60E4"/>
    <w:rsid w:val="00AA76A0"/>
    <w:rsid w:val="00AA7BBF"/>
    <w:rsid w:val="00AA7D57"/>
    <w:rsid w:val="00AA7F24"/>
    <w:rsid w:val="00AB0342"/>
    <w:rsid w:val="00AB0907"/>
    <w:rsid w:val="00AB0B1A"/>
    <w:rsid w:val="00AB0D14"/>
    <w:rsid w:val="00AB149E"/>
    <w:rsid w:val="00AB1591"/>
    <w:rsid w:val="00AB2778"/>
    <w:rsid w:val="00AB2A89"/>
    <w:rsid w:val="00AB2CE0"/>
    <w:rsid w:val="00AB39E0"/>
    <w:rsid w:val="00AB3E63"/>
    <w:rsid w:val="00AB50D7"/>
    <w:rsid w:val="00AB5FD2"/>
    <w:rsid w:val="00AB68B2"/>
    <w:rsid w:val="00AB7666"/>
    <w:rsid w:val="00AB7EA6"/>
    <w:rsid w:val="00AC0836"/>
    <w:rsid w:val="00AC27E9"/>
    <w:rsid w:val="00AC2BA0"/>
    <w:rsid w:val="00AC41E5"/>
    <w:rsid w:val="00AC5BF6"/>
    <w:rsid w:val="00AC5DE9"/>
    <w:rsid w:val="00AC6463"/>
    <w:rsid w:val="00AC7936"/>
    <w:rsid w:val="00AC7E22"/>
    <w:rsid w:val="00AD055C"/>
    <w:rsid w:val="00AD0627"/>
    <w:rsid w:val="00AD0869"/>
    <w:rsid w:val="00AD1D37"/>
    <w:rsid w:val="00AD2658"/>
    <w:rsid w:val="00AD2DBB"/>
    <w:rsid w:val="00AD2F7B"/>
    <w:rsid w:val="00AD3299"/>
    <w:rsid w:val="00AD336C"/>
    <w:rsid w:val="00AD38EE"/>
    <w:rsid w:val="00AD39B5"/>
    <w:rsid w:val="00AD4F45"/>
    <w:rsid w:val="00AD52E4"/>
    <w:rsid w:val="00AD5859"/>
    <w:rsid w:val="00AD5BEE"/>
    <w:rsid w:val="00AD644B"/>
    <w:rsid w:val="00AD693B"/>
    <w:rsid w:val="00AD6B1A"/>
    <w:rsid w:val="00AD6DEA"/>
    <w:rsid w:val="00AD75EC"/>
    <w:rsid w:val="00AD7696"/>
    <w:rsid w:val="00AE0227"/>
    <w:rsid w:val="00AE0660"/>
    <w:rsid w:val="00AE08F6"/>
    <w:rsid w:val="00AE1357"/>
    <w:rsid w:val="00AE21BB"/>
    <w:rsid w:val="00AE376E"/>
    <w:rsid w:val="00AE381B"/>
    <w:rsid w:val="00AE3C94"/>
    <w:rsid w:val="00AE4E4E"/>
    <w:rsid w:val="00AE500C"/>
    <w:rsid w:val="00AE5407"/>
    <w:rsid w:val="00AE60FC"/>
    <w:rsid w:val="00AE68BB"/>
    <w:rsid w:val="00AE6987"/>
    <w:rsid w:val="00AE6C94"/>
    <w:rsid w:val="00AE72DF"/>
    <w:rsid w:val="00AE736E"/>
    <w:rsid w:val="00AE7682"/>
    <w:rsid w:val="00AE7F3B"/>
    <w:rsid w:val="00AF0CB4"/>
    <w:rsid w:val="00AF0DF4"/>
    <w:rsid w:val="00AF1E81"/>
    <w:rsid w:val="00AF27FC"/>
    <w:rsid w:val="00AF2A66"/>
    <w:rsid w:val="00AF45C9"/>
    <w:rsid w:val="00AF768D"/>
    <w:rsid w:val="00AF7ABF"/>
    <w:rsid w:val="00AF7DFF"/>
    <w:rsid w:val="00B00AD9"/>
    <w:rsid w:val="00B00DB5"/>
    <w:rsid w:val="00B01012"/>
    <w:rsid w:val="00B0354B"/>
    <w:rsid w:val="00B04494"/>
    <w:rsid w:val="00B04D10"/>
    <w:rsid w:val="00B0701C"/>
    <w:rsid w:val="00B075A8"/>
    <w:rsid w:val="00B1013F"/>
    <w:rsid w:val="00B110B9"/>
    <w:rsid w:val="00B112A4"/>
    <w:rsid w:val="00B11A77"/>
    <w:rsid w:val="00B125E9"/>
    <w:rsid w:val="00B1323F"/>
    <w:rsid w:val="00B13FDC"/>
    <w:rsid w:val="00B149A1"/>
    <w:rsid w:val="00B14EEB"/>
    <w:rsid w:val="00B150CD"/>
    <w:rsid w:val="00B16425"/>
    <w:rsid w:val="00B165B2"/>
    <w:rsid w:val="00B169D5"/>
    <w:rsid w:val="00B17B9E"/>
    <w:rsid w:val="00B17D83"/>
    <w:rsid w:val="00B2024F"/>
    <w:rsid w:val="00B20A3B"/>
    <w:rsid w:val="00B20E1B"/>
    <w:rsid w:val="00B211DB"/>
    <w:rsid w:val="00B21C1E"/>
    <w:rsid w:val="00B22021"/>
    <w:rsid w:val="00B223F6"/>
    <w:rsid w:val="00B2392A"/>
    <w:rsid w:val="00B242C3"/>
    <w:rsid w:val="00B25746"/>
    <w:rsid w:val="00B258F9"/>
    <w:rsid w:val="00B25DE9"/>
    <w:rsid w:val="00B26643"/>
    <w:rsid w:val="00B30C50"/>
    <w:rsid w:val="00B30E6B"/>
    <w:rsid w:val="00B31260"/>
    <w:rsid w:val="00B312DD"/>
    <w:rsid w:val="00B31756"/>
    <w:rsid w:val="00B31775"/>
    <w:rsid w:val="00B3302E"/>
    <w:rsid w:val="00B3400B"/>
    <w:rsid w:val="00B34207"/>
    <w:rsid w:val="00B35107"/>
    <w:rsid w:val="00B353B2"/>
    <w:rsid w:val="00B35790"/>
    <w:rsid w:val="00B36FF5"/>
    <w:rsid w:val="00B370BD"/>
    <w:rsid w:val="00B40098"/>
    <w:rsid w:val="00B40A39"/>
    <w:rsid w:val="00B40DD9"/>
    <w:rsid w:val="00B41309"/>
    <w:rsid w:val="00B42916"/>
    <w:rsid w:val="00B43903"/>
    <w:rsid w:val="00B446CD"/>
    <w:rsid w:val="00B44A74"/>
    <w:rsid w:val="00B451B0"/>
    <w:rsid w:val="00B4724B"/>
    <w:rsid w:val="00B500C7"/>
    <w:rsid w:val="00B5024C"/>
    <w:rsid w:val="00B50557"/>
    <w:rsid w:val="00B50CA8"/>
    <w:rsid w:val="00B51FF2"/>
    <w:rsid w:val="00B5237F"/>
    <w:rsid w:val="00B52C57"/>
    <w:rsid w:val="00B53570"/>
    <w:rsid w:val="00B53ECC"/>
    <w:rsid w:val="00B5676B"/>
    <w:rsid w:val="00B56A4C"/>
    <w:rsid w:val="00B56F87"/>
    <w:rsid w:val="00B570F3"/>
    <w:rsid w:val="00B6002B"/>
    <w:rsid w:val="00B60B4D"/>
    <w:rsid w:val="00B6173A"/>
    <w:rsid w:val="00B623FD"/>
    <w:rsid w:val="00B62AD3"/>
    <w:rsid w:val="00B6404A"/>
    <w:rsid w:val="00B65600"/>
    <w:rsid w:val="00B65939"/>
    <w:rsid w:val="00B65CC5"/>
    <w:rsid w:val="00B667F4"/>
    <w:rsid w:val="00B669D1"/>
    <w:rsid w:val="00B66C62"/>
    <w:rsid w:val="00B67492"/>
    <w:rsid w:val="00B67557"/>
    <w:rsid w:val="00B67BF9"/>
    <w:rsid w:val="00B7101D"/>
    <w:rsid w:val="00B731AA"/>
    <w:rsid w:val="00B740AA"/>
    <w:rsid w:val="00B74784"/>
    <w:rsid w:val="00B751F1"/>
    <w:rsid w:val="00B75932"/>
    <w:rsid w:val="00B75C7D"/>
    <w:rsid w:val="00B75CB8"/>
    <w:rsid w:val="00B75E7E"/>
    <w:rsid w:val="00B7702F"/>
    <w:rsid w:val="00B77CD7"/>
    <w:rsid w:val="00B80C01"/>
    <w:rsid w:val="00B80CF6"/>
    <w:rsid w:val="00B8194C"/>
    <w:rsid w:val="00B8223F"/>
    <w:rsid w:val="00B82A32"/>
    <w:rsid w:val="00B82D5D"/>
    <w:rsid w:val="00B831C2"/>
    <w:rsid w:val="00B8380F"/>
    <w:rsid w:val="00B84462"/>
    <w:rsid w:val="00B84964"/>
    <w:rsid w:val="00B8607E"/>
    <w:rsid w:val="00B867BE"/>
    <w:rsid w:val="00B86996"/>
    <w:rsid w:val="00B87E16"/>
    <w:rsid w:val="00B87EDE"/>
    <w:rsid w:val="00B902D0"/>
    <w:rsid w:val="00B93C47"/>
    <w:rsid w:val="00B93CA7"/>
    <w:rsid w:val="00B944B1"/>
    <w:rsid w:val="00B949C4"/>
    <w:rsid w:val="00B94E5C"/>
    <w:rsid w:val="00B954C6"/>
    <w:rsid w:val="00B95E69"/>
    <w:rsid w:val="00B96E7E"/>
    <w:rsid w:val="00B978B4"/>
    <w:rsid w:val="00B979D5"/>
    <w:rsid w:val="00B97DE5"/>
    <w:rsid w:val="00BA0E27"/>
    <w:rsid w:val="00BA101D"/>
    <w:rsid w:val="00BA15DD"/>
    <w:rsid w:val="00BA2571"/>
    <w:rsid w:val="00BA4858"/>
    <w:rsid w:val="00BA5021"/>
    <w:rsid w:val="00BA51B8"/>
    <w:rsid w:val="00BA5275"/>
    <w:rsid w:val="00BA544C"/>
    <w:rsid w:val="00BA5B3A"/>
    <w:rsid w:val="00BA6658"/>
    <w:rsid w:val="00BB02E6"/>
    <w:rsid w:val="00BB0A59"/>
    <w:rsid w:val="00BB1127"/>
    <w:rsid w:val="00BB1B52"/>
    <w:rsid w:val="00BB1D06"/>
    <w:rsid w:val="00BB2BB5"/>
    <w:rsid w:val="00BB31F7"/>
    <w:rsid w:val="00BB3380"/>
    <w:rsid w:val="00BB44CC"/>
    <w:rsid w:val="00BB468D"/>
    <w:rsid w:val="00BB46E9"/>
    <w:rsid w:val="00BB56B9"/>
    <w:rsid w:val="00BB6328"/>
    <w:rsid w:val="00BB730D"/>
    <w:rsid w:val="00BC01D8"/>
    <w:rsid w:val="00BC144D"/>
    <w:rsid w:val="00BC14E0"/>
    <w:rsid w:val="00BC15B8"/>
    <w:rsid w:val="00BC18F8"/>
    <w:rsid w:val="00BC31A2"/>
    <w:rsid w:val="00BC347F"/>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D7C41"/>
    <w:rsid w:val="00BE0628"/>
    <w:rsid w:val="00BE18DB"/>
    <w:rsid w:val="00BE36EF"/>
    <w:rsid w:val="00BE3F7C"/>
    <w:rsid w:val="00BE434F"/>
    <w:rsid w:val="00BE47A5"/>
    <w:rsid w:val="00BE48DE"/>
    <w:rsid w:val="00BE4ECE"/>
    <w:rsid w:val="00BE4EF6"/>
    <w:rsid w:val="00BE513A"/>
    <w:rsid w:val="00BE69DA"/>
    <w:rsid w:val="00BE6E25"/>
    <w:rsid w:val="00BE780E"/>
    <w:rsid w:val="00BE7A5F"/>
    <w:rsid w:val="00BF044D"/>
    <w:rsid w:val="00BF051D"/>
    <w:rsid w:val="00BF17BA"/>
    <w:rsid w:val="00BF3278"/>
    <w:rsid w:val="00BF3D4C"/>
    <w:rsid w:val="00BF3D82"/>
    <w:rsid w:val="00BF4D49"/>
    <w:rsid w:val="00BF4D8F"/>
    <w:rsid w:val="00BF4E2F"/>
    <w:rsid w:val="00BF5080"/>
    <w:rsid w:val="00BF5547"/>
    <w:rsid w:val="00BF57E9"/>
    <w:rsid w:val="00BF57EC"/>
    <w:rsid w:val="00BF6B30"/>
    <w:rsid w:val="00BF72C7"/>
    <w:rsid w:val="00BF7665"/>
    <w:rsid w:val="00BF7949"/>
    <w:rsid w:val="00BF7C4F"/>
    <w:rsid w:val="00C00289"/>
    <w:rsid w:val="00C00874"/>
    <w:rsid w:val="00C00BC1"/>
    <w:rsid w:val="00C01229"/>
    <w:rsid w:val="00C01799"/>
    <w:rsid w:val="00C01F67"/>
    <w:rsid w:val="00C029B5"/>
    <w:rsid w:val="00C030CD"/>
    <w:rsid w:val="00C03932"/>
    <w:rsid w:val="00C039A5"/>
    <w:rsid w:val="00C04726"/>
    <w:rsid w:val="00C05313"/>
    <w:rsid w:val="00C05401"/>
    <w:rsid w:val="00C069A5"/>
    <w:rsid w:val="00C06AA0"/>
    <w:rsid w:val="00C10275"/>
    <w:rsid w:val="00C10457"/>
    <w:rsid w:val="00C11E67"/>
    <w:rsid w:val="00C12312"/>
    <w:rsid w:val="00C138FE"/>
    <w:rsid w:val="00C139D2"/>
    <w:rsid w:val="00C13A6C"/>
    <w:rsid w:val="00C142E2"/>
    <w:rsid w:val="00C15089"/>
    <w:rsid w:val="00C15884"/>
    <w:rsid w:val="00C16429"/>
    <w:rsid w:val="00C168C7"/>
    <w:rsid w:val="00C16973"/>
    <w:rsid w:val="00C16E57"/>
    <w:rsid w:val="00C1751D"/>
    <w:rsid w:val="00C17EB5"/>
    <w:rsid w:val="00C20336"/>
    <w:rsid w:val="00C20E8F"/>
    <w:rsid w:val="00C216B2"/>
    <w:rsid w:val="00C21A22"/>
    <w:rsid w:val="00C225FB"/>
    <w:rsid w:val="00C22926"/>
    <w:rsid w:val="00C23423"/>
    <w:rsid w:val="00C242D9"/>
    <w:rsid w:val="00C24339"/>
    <w:rsid w:val="00C24C79"/>
    <w:rsid w:val="00C24E23"/>
    <w:rsid w:val="00C257B8"/>
    <w:rsid w:val="00C25A87"/>
    <w:rsid w:val="00C25B82"/>
    <w:rsid w:val="00C25DBF"/>
    <w:rsid w:val="00C2690F"/>
    <w:rsid w:val="00C27508"/>
    <w:rsid w:val="00C30183"/>
    <w:rsid w:val="00C302C2"/>
    <w:rsid w:val="00C307EF"/>
    <w:rsid w:val="00C31F45"/>
    <w:rsid w:val="00C33B10"/>
    <w:rsid w:val="00C33CD3"/>
    <w:rsid w:val="00C34237"/>
    <w:rsid w:val="00C34468"/>
    <w:rsid w:val="00C3451B"/>
    <w:rsid w:val="00C351D7"/>
    <w:rsid w:val="00C35732"/>
    <w:rsid w:val="00C358CE"/>
    <w:rsid w:val="00C35FE2"/>
    <w:rsid w:val="00C363F8"/>
    <w:rsid w:val="00C36489"/>
    <w:rsid w:val="00C36965"/>
    <w:rsid w:val="00C36AC6"/>
    <w:rsid w:val="00C375AA"/>
    <w:rsid w:val="00C3779A"/>
    <w:rsid w:val="00C37941"/>
    <w:rsid w:val="00C37AF3"/>
    <w:rsid w:val="00C40FD2"/>
    <w:rsid w:val="00C41266"/>
    <w:rsid w:val="00C4256B"/>
    <w:rsid w:val="00C4299E"/>
    <w:rsid w:val="00C42FD4"/>
    <w:rsid w:val="00C43AB8"/>
    <w:rsid w:val="00C440D8"/>
    <w:rsid w:val="00C44AB4"/>
    <w:rsid w:val="00C45631"/>
    <w:rsid w:val="00C464A3"/>
    <w:rsid w:val="00C4730C"/>
    <w:rsid w:val="00C47483"/>
    <w:rsid w:val="00C47D1D"/>
    <w:rsid w:val="00C47DE7"/>
    <w:rsid w:val="00C50101"/>
    <w:rsid w:val="00C5034B"/>
    <w:rsid w:val="00C50C3B"/>
    <w:rsid w:val="00C51312"/>
    <w:rsid w:val="00C51390"/>
    <w:rsid w:val="00C513C3"/>
    <w:rsid w:val="00C514BA"/>
    <w:rsid w:val="00C5178A"/>
    <w:rsid w:val="00C51CC7"/>
    <w:rsid w:val="00C53427"/>
    <w:rsid w:val="00C543D3"/>
    <w:rsid w:val="00C54410"/>
    <w:rsid w:val="00C54CE8"/>
    <w:rsid w:val="00C5511F"/>
    <w:rsid w:val="00C553E8"/>
    <w:rsid w:val="00C55F4F"/>
    <w:rsid w:val="00C56C77"/>
    <w:rsid w:val="00C61CF0"/>
    <w:rsid w:val="00C61F30"/>
    <w:rsid w:val="00C621B0"/>
    <w:rsid w:val="00C6236A"/>
    <w:rsid w:val="00C62865"/>
    <w:rsid w:val="00C631F9"/>
    <w:rsid w:val="00C658AB"/>
    <w:rsid w:val="00C671F3"/>
    <w:rsid w:val="00C67876"/>
    <w:rsid w:val="00C67A8C"/>
    <w:rsid w:val="00C7019D"/>
    <w:rsid w:val="00C712DC"/>
    <w:rsid w:val="00C73E2D"/>
    <w:rsid w:val="00C74240"/>
    <w:rsid w:val="00C743CF"/>
    <w:rsid w:val="00C751AF"/>
    <w:rsid w:val="00C75527"/>
    <w:rsid w:val="00C75845"/>
    <w:rsid w:val="00C76CA8"/>
    <w:rsid w:val="00C77A04"/>
    <w:rsid w:val="00C806A0"/>
    <w:rsid w:val="00C80C3B"/>
    <w:rsid w:val="00C82710"/>
    <w:rsid w:val="00C82CEA"/>
    <w:rsid w:val="00C83F9C"/>
    <w:rsid w:val="00C84DCB"/>
    <w:rsid w:val="00C84E6F"/>
    <w:rsid w:val="00C85B92"/>
    <w:rsid w:val="00C85E36"/>
    <w:rsid w:val="00C863BF"/>
    <w:rsid w:val="00C863C8"/>
    <w:rsid w:val="00C86855"/>
    <w:rsid w:val="00C86D52"/>
    <w:rsid w:val="00C870E1"/>
    <w:rsid w:val="00C87432"/>
    <w:rsid w:val="00C90CF9"/>
    <w:rsid w:val="00C91086"/>
    <w:rsid w:val="00C91D08"/>
    <w:rsid w:val="00C91F6E"/>
    <w:rsid w:val="00C9228E"/>
    <w:rsid w:val="00C92410"/>
    <w:rsid w:val="00C92500"/>
    <w:rsid w:val="00C92BF8"/>
    <w:rsid w:val="00C93964"/>
    <w:rsid w:val="00C94064"/>
    <w:rsid w:val="00C94442"/>
    <w:rsid w:val="00C9526D"/>
    <w:rsid w:val="00C95C73"/>
    <w:rsid w:val="00C97604"/>
    <w:rsid w:val="00C978EF"/>
    <w:rsid w:val="00CA007D"/>
    <w:rsid w:val="00CA0B27"/>
    <w:rsid w:val="00CA19D8"/>
    <w:rsid w:val="00CA1F97"/>
    <w:rsid w:val="00CA3BE7"/>
    <w:rsid w:val="00CA3FA0"/>
    <w:rsid w:val="00CA3FFB"/>
    <w:rsid w:val="00CA409B"/>
    <w:rsid w:val="00CA44EE"/>
    <w:rsid w:val="00CA4853"/>
    <w:rsid w:val="00CA55E0"/>
    <w:rsid w:val="00CA6117"/>
    <w:rsid w:val="00CA62ED"/>
    <w:rsid w:val="00CB0318"/>
    <w:rsid w:val="00CB0A9B"/>
    <w:rsid w:val="00CB0B8C"/>
    <w:rsid w:val="00CB114B"/>
    <w:rsid w:val="00CB189D"/>
    <w:rsid w:val="00CB216C"/>
    <w:rsid w:val="00CB263A"/>
    <w:rsid w:val="00CB31D0"/>
    <w:rsid w:val="00CB379B"/>
    <w:rsid w:val="00CB62F8"/>
    <w:rsid w:val="00CB65A8"/>
    <w:rsid w:val="00CB65B4"/>
    <w:rsid w:val="00CB6B12"/>
    <w:rsid w:val="00CB6D7F"/>
    <w:rsid w:val="00CB7990"/>
    <w:rsid w:val="00CC039C"/>
    <w:rsid w:val="00CC2549"/>
    <w:rsid w:val="00CC4965"/>
    <w:rsid w:val="00CC49DE"/>
    <w:rsid w:val="00CC6205"/>
    <w:rsid w:val="00CC7BD4"/>
    <w:rsid w:val="00CD2B6E"/>
    <w:rsid w:val="00CD535B"/>
    <w:rsid w:val="00CD560B"/>
    <w:rsid w:val="00CD6C9E"/>
    <w:rsid w:val="00CD7057"/>
    <w:rsid w:val="00CD722B"/>
    <w:rsid w:val="00CD7269"/>
    <w:rsid w:val="00CE0DD6"/>
    <w:rsid w:val="00CE1019"/>
    <w:rsid w:val="00CE2779"/>
    <w:rsid w:val="00CE2CCE"/>
    <w:rsid w:val="00CE3B98"/>
    <w:rsid w:val="00CE3DE8"/>
    <w:rsid w:val="00CE4333"/>
    <w:rsid w:val="00CE6505"/>
    <w:rsid w:val="00CE6954"/>
    <w:rsid w:val="00CE6AB8"/>
    <w:rsid w:val="00CE6DD1"/>
    <w:rsid w:val="00CE743A"/>
    <w:rsid w:val="00CE7E96"/>
    <w:rsid w:val="00CF07C4"/>
    <w:rsid w:val="00CF0936"/>
    <w:rsid w:val="00CF0C55"/>
    <w:rsid w:val="00CF132B"/>
    <w:rsid w:val="00CF2A02"/>
    <w:rsid w:val="00CF32DC"/>
    <w:rsid w:val="00CF3825"/>
    <w:rsid w:val="00CF3F96"/>
    <w:rsid w:val="00CF4325"/>
    <w:rsid w:val="00CF487D"/>
    <w:rsid w:val="00CF5767"/>
    <w:rsid w:val="00CF58D6"/>
    <w:rsid w:val="00CF7800"/>
    <w:rsid w:val="00CF7D7E"/>
    <w:rsid w:val="00CF7DC8"/>
    <w:rsid w:val="00D00102"/>
    <w:rsid w:val="00D012F5"/>
    <w:rsid w:val="00D01866"/>
    <w:rsid w:val="00D01B1C"/>
    <w:rsid w:val="00D01D04"/>
    <w:rsid w:val="00D0277B"/>
    <w:rsid w:val="00D03008"/>
    <w:rsid w:val="00D03548"/>
    <w:rsid w:val="00D03587"/>
    <w:rsid w:val="00D03BF8"/>
    <w:rsid w:val="00D0432B"/>
    <w:rsid w:val="00D0467C"/>
    <w:rsid w:val="00D04697"/>
    <w:rsid w:val="00D0516F"/>
    <w:rsid w:val="00D05724"/>
    <w:rsid w:val="00D06A47"/>
    <w:rsid w:val="00D078CA"/>
    <w:rsid w:val="00D07B6B"/>
    <w:rsid w:val="00D07DF6"/>
    <w:rsid w:val="00D101E5"/>
    <w:rsid w:val="00D120C8"/>
    <w:rsid w:val="00D13CF5"/>
    <w:rsid w:val="00D14034"/>
    <w:rsid w:val="00D140DE"/>
    <w:rsid w:val="00D15BE7"/>
    <w:rsid w:val="00D15FA4"/>
    <w:rsid w:val="00D16268"/>
    <w:rsid w:val="00D16C9E"/>
    <w:rsid w:val="00D172C3"/>
    <w:rsid w:val="00D175D6"/>
    <w:rsid w:val="00D17948"/>
    <w:rsid w:val="00D215A6"/>
    <w:rsid w:val="00D2183F"/>
    <w:rsid w:val="00D21A05"/>
    <w:rsid w:val="00D221C0"/>
    <w:rsid w:val="00D222DE"/>
    <w:rsid w:val="00D2349C"/>
    <w:rsid w:val="00D2358C"/>
    <w:rsid w:val="00D25FB0"/>
    <w:rsid w:val="00D26160"/>
    <w:rsid w:val="00D26CA5"/>
    <w:rsid w:val="00D2740F"/>
    <w:rsid w:val="00D309AF"/>
    <w:rsid w:val="00D30CF8"/>
    <w:rsid w:val="00D31227"/>
    <w:rsid w:val="00D317CA"/>
    <w:rsid w:val="00D31FDB"/>
    <w:rsid w:val="00D328C1"/>
    <w:rsid w:val="00D32B96"/>
    <w:rsid w:val="00D337AB"/>
    <w:rsid w:val="00D345ED"/>
    <w:rsid w:val="00D34659"/>
    <w:rsid w:val="00D35BB2"/>
    <w:rsid w:val="00D367C5"/>
    <w:rsid w:val="00D36E0C"/>
    <w:rsid w:val="00D36F60"/>
    <w:rsid w:val="00D37691"/>
    <w:rsid w:val="00D377DB"/>
    <w:rsid w:val="00D37BD3"/>
    <w:rsid w:val="00D37C30"/>
    <w:rsid w:val="00D4078B"/>
    <w:rsid w:val="00D40BA3"/>
    <w:rsid w:val="00D415DA"/>
    <w:rsid w:val="00D419B7"/>
    <w:rsid w:val="00D4239B"/>
    <w:rsid w:val="00D431B5"/>
    <w:rsid w:val="00D4462B"/>
    <w:rsid w:val="00D44634"/>
    <w:rsid w:val="00D452AD"/>
    <w:rsid w:val="00D51161"/>
    <w:rsid w:val="00D537ED"/>
    <w:rsid w:val="00D53B5E"/>
    <w:rsid w:val="00D5630C"/>
    <w:rsid w:val="00D57C3F"/>
    <w:rsid w:val="00D57FF3"/>
    <w:rsid w:val="00D607A0"/>
    <w:rsid w:val="00D615B7"/>
    <w:rsid w:val="00D615D0"/>
    <w:rsid w:val="00D61667"/>
    <w:rsid w:val="00D61740"/>
    <w:rsid w:val="00D617D9"/>
    <w:rsid w:val="00D6180B"/>
    <w:rsid w:val="00D61E58"/>
    <w:rsid w:val="00D6234F"/>
    <w:rsid w:val="00D6368B"/>
    <w:rsid w:val="00D63B13"/>
    <w:rsid w:val="00D64660"/>
    <w:rsid w:val="00D64A3E"/>
    <w:rsid w:val="00D65394"/>
    <w:rsid w:val="00D66435"/>
    <w:rsid w:val="00D67309"/>
    <w:rsid w:val="00D673CA"/>
    <w:rsid w:val="00D70934"/>
    <w:rsid w:val="00D7203F"/>
    <w:rsid w:val="00D72977"/>
    <w:rsid w:val="00D73915"/>
    <w:rsid w:val="00D739A9"/>
    <w:rsid w:val="00D73DC3"/>
    <w:rsid w:val="00D73EDD"/>
    <w:rsid w:val="00D73F70"/>
    <w:rsid w:val="00D74778"/>
    <w:rsid w:val="00D74C78"/>
    <w:rsid w:val="00D74CE3"/>
    <w:rsid w:val="00D76234"/>
    <w:rsid w:val="00D76CA7"/>
    <w:rsid w:val="00D76D9F"/>
    <w:rsid w:val="00D77BE7"/>
    <w:rsid w:val="00D81501"/>
    <w:rsid w:val="00D815F8"/>
    <w:rsid w:val="00D82947"/>
    <w:rsid w:val="00D82AF8"/>
    <w:rsid w:val="00D83474"/>
    <w:rsid w:val="00D83D4A"/>
    <w:rsid w:val="00D843B9"/>
    <w:rsid w:val="00D85CAB"/>
    <w:rsid w:val="00D85ED6"/>
    <w:rsid w:val="00D9006E"/>
    <w:rsid w:val="00D902FB"/>
    <w:rsid w:val="00D918CC"/>
    <w:rsid w:val="00D92129"/>
    <w:rsid w:val="00D92478"/>
    <w:rsid w:val="00D925C5"/>
    <w:rsid w:val="00D92C70"/>
    <w:rsid w:val="00D930DE"/>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359B"/>
    <w:rsid w:val="00DA3FBE"/>
    <w:rsid w:val="00DA465A"/>
    <w:rsid w:val="00DA48F9"/>
    <w:rsid w:val="00DA4AE7"/>
    <w:rsid w:val="00DA6418"/>
    <w:rsid w:val="00DA645D"/>
    <w:rsid w:val="00DA7043"/>
    <w:rsid w:val="00DA70F6"/>
    <w:rsid w:val="00DB09AB"/>
    <w:rsid w:val="00DB1129"/>
    <w:rsid w:val="00DB133E"/>
    <w:rsid w:val="00DB17A0"/>
    <w:rsid w:val="00DB1AD5"/>
    <w:rsid w:val="00DB1FC3"/>
    <w:rsid w:val="00DB2D20"/>
    <w:rsid w:val="00DB2E3F"/>
    <w:rsid w:val="00DB330B"/>
    <w:rsid w:val="00DB3BF3"/>
    <w:rsid w:val="00DB3C49"/>
    <w:rsid w:val="00DB509A"/>
    <w:rsid w:val="00DB50AE"/>
    <w:rsid w:val="00DB6081"/>
    <w:rsid w:val="00DB6428"/>
    <w:rsid w:val="00DB6609"/>
    <w:rsid w:val="00DB72FA"/>
    <w:rsid w:val="00DB7411"/>
    <w:rsid w:val="00DB7558"/>
    <w:rsid w:val="00DB7EAD"/>
    <w:rsid w:val="00DC1796"/>
    <w:rsid w:val="00DC2A81"/>
    <w:rsid w:val="00DC2F03"/>
    <w:rsid w:val="00DC33FB"/>
    <w:rsid w:val="00DC3AB1"/>
    <w:rsid w:val="00DC3AED"/>
    <w:rsid w:val="00DC4A16"/>
    <w:rsid w:val="00DC52B0"/>
    <w:rsid w:val="00DC5A93"/>
    <w:rsid w:val="00DC5FD8"/>
    <w:rsid w:val="00DC6168"/>
    <w:rsid w:val="00DD02C1"/>
    <w:rsid w:val="00DD140B"/>
    <w:rsid w:val="00DD1436"/>
    <w:rsid w:val="00DD1E1A"/>
    <w:rsid w:val="00DD2707"/>
    <w:rsid w:val="00DD33E9"/>
    <w:rsid w:val="00DD38B8"/>
    <w:rsid w:val="00DD3A4B"/>
    <w:rsid w:val="00DD5FBA"/>
    <w:rsid w:val="00DD7469"/>
    <w:rsid w:val="00DD74B7"/>
    <w:rsid w:val="00DE01EC"/>
    <w:rsid w:val="00DE0267"/>
    <w:rsid w:val="00DE038F"/>
    <w:rsid w:val="00DE081B"/>
    <w:rsid w:val="00DE0FE9"/>
    <w:rsid w:val="00DE13D7"/>
    <w:rsid w:val="00DE19BB"/>
    <w:rsid w:val="00DE3382"/>
    <w:rsid w:val="00DE3670"/>
    <w:rsid w:val="00DE441B"/>
    <w:rsid w:val="00DE507C"/>
    <w:rsid w:val="00DE715F"/>
    <w:rsid w:val="00DE730E"/>
    <w:rsid w:val="00DE78C8"/>
    <w:rsid w:val="00DE7C5A"/>
    <w:rsid w:val="00DF082E"/>
    <w:rsid w:val="00DF15F8"/>
    <w:rsid w:val="00DF1931"/>
    <w:rsid w:val="00DF1E41"/>
    <w:rsid w:val="00DF2400"/>
    <w:rsid w:val="00DF265A"/>
    <w:rsid w:val="00DF29EA"/>
    <w:rsid w:val="00DF3728"/>
    <w:rsid w:val="00DF3956"/>
    <w:rsid w:val="00DF468F"/>
    <w:rsid w:val="00DF49DB"/>
    <w:rsid w:val="00DF5D7F"/>
    <w:rsid w:val="00DF6507"/>
    <w:rsid w:val="00DF6C2D"/>
    <w:rsid w:val="00DF7D44"/>
    <w:rsid w:val="00E00270"/>
    <w:rsid w:val="00E01242"/>
    <w:rsid w:val="00E012AE"/>
    <w:rsid w:val="00E01A54"/>
    <w:rsid w:val="00E02BAF"/>
    <w:rsid w:val="00E0311C"/>
    <w:rsid w:val="00E03373"/>
    <w:rsid w:val="00E033AC"/>
    <w:rsid w:val="00E03C76"/>
    <w:rsid w:val="00E042F4"/>
    <w:rsid w:val="00E05049"/>
    <w:rsid w:val="00E054DC"/>
    <w:rsid w:val="00E05998"/>
    <w:rsid w:val="00E05AB8"/>
    <w:rsid w:val="00E06BE9"/>
    <w:rsid w:val="00E0722C"/>
    <w:rsid w:val="00E07ADA"/>
    <w:rsid w:val="00E10140"/>
    <w:rsid w:val="00E125CC"/>
    <w:rsid w:val="00E12976"/>
    <w:rsid w:val="00E12B28"/>
    <w:rsid w:val="00E12E3B"/>
    <w:rsid w:val="00E15A24"/>
    <w:rsid w:val="00E15D3B"/>
    <w:rsid w:val="00E15E0A"/>
    <w:rsid w:val="00E16DEE"/>
    <w:rsid w:val="00E17E9D"/>
    <w:rsid w:val="00E21BE2"/>
    <w:rsid w:val="00E2301D"/>
    <w:rsid w:val="00E26768"/>
    <w:rsid w:val="00E27167"/>
    <w:rsid w:val="00E27221"/>
    <w:rsid w:val="00E27278"/>
    <w:rsid w:val="00E27F94"/>
    <w:rsid w:val="00E3006D"/>
    <w:rsid w:val="00E30A71"/>
    <w:rsid w:val="00E30AE2"/>
    <w:rsid w:val="00E30FDB"/>
    <w:rsid w:val="00E3108B"/>
    <w:rsid w:val="00E3193C"/>
    <w:rsid w:val="00E31E8A"/>
    <w:rsid w:val="00E34161"/>
    <w:rsid w:val="00E34208"/>
    <w:rsid w:val="00E3442F"/>
    <w:rsid w:val="00E34AEB"/>
    <w:rsid w:val="00E351F4"/>
    <w:rsid w:val="00E3668B"/>
    <w:rsid w:val="00E37DD8"/>
    <w:rsid w:val="00E40904"/>
    <w:rsid w:val="00E40B3D"/>
    <w:rsid w:val="00E40F77"/>
    <w:rsid w:val="00E41878"/>
    <w:rsid w:val="00E42055"/>
    <w:rsid w:val="00E42FD4"/>
    <w:rsid w:val="00E433E6"/>
    <w:rsid w:val="00E4344C"/>
    <w:rsid w:val="00E43AF4"/>
    <w:rsid w:val="00E43EC0"/>
    <w:rsid w:val="00E44391"/>
    <w:rsid w:val="00E44CDE"/>
    <w:rsid w:val="00E44D3F"/>
    <w:rsid w:val="00E45588"/>
    <w:rsid w:val="00E455A6"/>
    <w:rsid w:val="00E45774"/>
    <w:rsid w:val="00E45985"/>
    <w:rsid w:val="00E46B9E"/>
    <w:rsid w:val="00E52B57"/>
    <w:rsid w:val="00E52C4A"/>
    <w:rsid w:val="00E53077"/>
    <w:rsid w:val="00E5323F"/>
    <w:rsid w:val="00E53B8D"/>
    <w:rsid w:val="00E54516"/>
    <w:rsid w:val="00E54F4C"/>
    <w:rsid w:val="00E56183"/>
    <w:rsid w:val="00E567BB"/>
    <w:rsid w:val="00E56B9B"/>
    <w:rsid w:val="00E57316"/>
    <w:rsid w:val="00E5785F"/>
    <w:rsid w:val="00E579BC"/>
    <w:rsid w:val="00E6169A"/>
    <w:rsid w:val="00E621D9"/>
    <w:rsid w:val="00E6261E"/>
    <w:rsid w:val="00E629B8"/>
    <w:rsid w:val="00E62CD3"/>
    <w:rsid w:val="00E6535F"/>
    <w:rsid w:val="00E66FDF"/>
    <w:rsid w:val="00E6768A"/>
    <w:rsid w:val="00E67C2B"/>
    <w:rsid w:val="00E70DED"/>
    <w:rsid w:val="00E70E5D"/>
    <w:rsid w:val="00E710CA"/>
    <w:rsid w:val="00E716D3"/>
    <w:rsid w:val="00E7216F"/>
    <w:rsid w:val="00E7264F"/>
    <w:rsid w:val="00E72FA5"/>
    <w:rsid w:val="00E735B5"/>
    <w:rsid w:val="00E73AAD"/>
    <w:rsid w:val="00E73AFA"/>
    <w:rsid w:val="00E753D4"/>
    <w:rsid w:val="00E75F62"/>
    <w:rsid w:val="00E76C62"/>
    <w:rsid w:val="00E771B5"/>
    <w:rsid w:val="00E775A8"/>
    <w:rsid w:val="00E808E2"/>
    <w:rsid w:val="00E809CA"/>
    <w:rsid w:val="00E81257"/>
    <w:rsid w:val="00E816B1"/>
    <w:rsid w:val="00E824DA"/>
    <w:rsid w:val="00E82EE3"/>
    <w:rsid w:val="00E8314E"/>
    <w:rsid w:val="00E832AA"/>
    <w:rsid w:val="00E83545"/>
    <w:rsid w:val="00E83C8C"/>
    <w:rsid w:val="00E83FC5"/>
    <w:rsid w:val="00E84A62"/>
    <w:rsid w:val="00E84DE5"/>
    <w:rsid w:val="00E85066"/>
    <w:rsid w:val="00E8513C"/>
    <w:rsid w:val="00E868F7"/>
    <w:rsid w:val="00E86D33"/>
    <w:rsid w:val="00E87465"/>
    <w:rsid w:val="00E87851"/>
    <w:rsid w:val="00E87C3F"/>
    <w:rsid w:val="00E90906"/>
    <w:rsid w:val="00E90B7E"/>
    <w:rsid w:val="00E91FBE"/>
    <w:rsid w:val="00E923AC"/>
    <w:rsid w:val="00E92A26"/>
    <w:rsid w:val="00E9535D"/>
    <w:rsid w:val="00E9667C"/>
    <w:rsid w:val="00E96FE1"/>
    <w:rsid w:val="00E97783"/>
    <w:rsid w:val="00E97D58"/>
    <w:rsid w:val="00EA1A13"/>
    <w:rsid w:val="00EA1C5D"/>
    <w:rsid w:val="00EA1F27"/>
    <w:rsid w:val="00EA1F7E"/>
    <w:rsid w:val="00EA2049"/>
    <w:rsid w:val="00EA2C20"/>
    <w:rsid w:val="00EA2EBC"/>
    <w:rsid w:val="00EA63F6"/>
    <w:rsid w:val="00EA684E"/>
    <w:rsid w:val="00EA6B20"/>
    <w:rsid w:val="00EA6C99"/>
    <w:rsid w:val="00EA7DB3"/>
    <w:rsid w:val="00EB02F3"/>
    <w:rsid w:val="00EB038D"/>
    <w:rsid w:val="00EB04AD"/>
    <w:rsid w:val="00EB171A"/>
    <w:rsid w:val="00EB2489"/>
    <w:rsid w:val="00EB2754"/>
    <w:rsid w:val="00EB36F8"/>
    <w:rsid w:val="00EB38AF"/>
    <w:rsid w:val="00EB4335"/>
    <w:rsid w:val="00EB4E20"/>
    <w:rsid w:val="00EB4F63"/>
    <w:rsid w:val="00EB65FF"/>
    <w:rsid w:val="00EB69E5"/>
    <w:rsid w:val="00EB69ED"/>
    <w:rsid w:val="00EB794C"/>
    <w:rsid w:val="00EB7EA8"/>
    <w:rsid w:val="00EB7F7D"/>
    <w:rsid w:val="00EC050B"/>
    <w:rsid w:val="00EC0A42"/>
    <w:rsid w:val="00EC0C62"/>
    <w:rsid w:val="00EC1303"/>
    <w:rsid w:val="00EC13EB"/>
    <w:rsid w:val="00EC1905"/>
    <w:rsid w:val="00EC1C07"/>
    <w:rsid w:val="00EC30C0"/>
    <w:rsid w:val="00EC362F"/>
    <w:rsid w:val="00EC43DE"/>
    <w:rsid w:val="00EC4CC4"/>
    <w:rsid w:val="00EC52A8"/>
    <w:rsid w:val="00EC59C1"/>
    <w:rsid w:val="00EC5BED"/>
    <w:rsid w:val="00EC73BA"/>
    <w:rsid w:val="00EC751A"/>
    <w:rsid w:val="00ED002A"/>
    <w:rsid w:val="00ED06A6"/>
    <w:rsid w:val="00ED0864"/>
    <w:rsid w:val="00ED161F"/>
    <w:rsid w:val="00ED2F22"/>
    <w:rsid w:val="00ED399D"/>
    <w:rsid w:val="00ED40E0"/>
    <w:rsid w:val="00ED46AF"/>
    <w:rsid w:val="00ED5231"/>
    <w:rsid w:val="00ED61EE"/>
    <w:rsid w:val="00ED6D04"/>
    <w:rsid w:val="00ED6F52"/>
    <w:rsid w:val="00ED74AE"/>
    <w:rsid w:val="00ED7A47"/>
    <w:rsid w:val="00ED7E45"/>
    <w:rsid w:val="00EE0110"/>
    <w:rsid w:val="00EE1209"/>
    <w:rsid w:val="00EE24DA"/>
    <w:rsid w:val="00EE2A65"/>
    <w:rsid w:val="00EE2E76"/>
    <w:rsid w:val="00EE3467"/>
    <w:rsid w:val="00EE417B"/>
    <w:rsid w:val="00EE4C25"/>
    <w:rsid w:val="00EE59CF"/>
    <w:rsid w:val="00EE71A5"/>
    <w:rsid w:val="00EE7AA0"/>
    <w:rsid w:val="00EF04E2"/>
    <w:rsid w:val="00EF04FA"/>
    <w:rsid w:val="00EF09A8"/>
    <w:rsid w:val="00EF452A"/>
    <w:rsid w:val="00EF48BF"/>
    <w:rsid w:val="00EF54AA"/>
    <w:rsid w:val="00EF63A0"/>
    <w:rsid w:val="00EF6D34"/>
    <w:rsid w:val="00EF7076"/>
    <w:rsid w:val="00EF710D"/>
    <w:rsid w:val="00EF726E"/>
    <w:rsid w:val="00EF72B6"/>
    <w:rsid w:val="00F00319"/>
    <w:rsid w:val="00F003FF"/>
    <w:rsid w:val="00F00BB3"/>
    <w:rsid w:val="00F00E40"/>
    <w:rsid w:val="00F02B3A"/>
    <w:rsid w:val="00F04E89"/>
    <w:rsid w:val="00F04ECA"/>
    <w:rsid w:val="00F055EA"/>
    <w:rsid w:val="00F06556"/>
    <w:rsid w:val="00F068D1"/>
    <w:rsid w:val="00F06EBC"/>
    <w:rsid w:val="00F11AD7"/>
    <w:rsid w:val="00F11FC6"/>
    <w:rsid w:val="00F130C8"/>
    <w:rsid w:val="00F1322A"/>
    <w:rsid w:val="00F13B4B"/>
    <w:rsid w:val="00F1553C"/>
    <w:rsid w:val="00F15EAA"/>
    <w:rsid w:val="00F164AC"/>
    <w:rsid w:val="00F16A66"/>
    <w:rsid w:val="00F17075"/>
    <w:rsid w:val="00F1770C"/>
    <w:rsid w:val="00F178F8"/>
    <w:rsid w:val="00F2090A"/>
    <w:rsid w:val="00F20A5A"/>
    <w:rsid w:val="00F20D90"/>
    <w:rsid w:val="00F214CE"/>
    <w:rsid w:val="00F21593"/>
    <w:rsid w:val="00F23AA2"/>
    <w:rsid w:val="00F2420B"/>
    <w:rsid w:val="00F25442"/>
    <w:rsid w:val="00F2572B"/>
    <w:rsid w:val="00F25B63"/>
    <w:rsid w:val="00F27394"/>
    <w:rsid w:val="00F27594"/>
    <w:rsid w:val="00F27EFA"/>
    <w:rsid w:val="00F3036A"/>
    <w:rsid w:val="00F30D0D"/>
    <w:rsid w:val="00F31284"/>
    <w:rsid w:val="00F31E2C"/>
    <w:rsid w:val="00F342EB"/>
    <w:rsid w:val="00F3483C"/>
    <w:rsid w:val="00F3492D"/>
    <w:rsid w:val="00F34C61"/>
    <w:rsid w:val="00F3548C"/>
    <w:rsid w:val="00F3614D"/>
    <w:rsid w:val="00F36586"/>
    <w:rsid w:val="00F3788D"/>
    <w:rsid w:val="00F4094E"/>
    <w:rsid w:val="00F40DA4"/>
    <w:rsid w:val="00F4167B"/>
    <w:rsid w:val="00F41E27"/>
    <w:rsid w:val="00F421C0"/>
    <w:rsid w:val="00F427E7"/>
    <w:rsid w:val="00F42852"/>
    <w:rsid w:val="00F43CAE"/>
    <w:rsid w:val="00F440C6"/>
    <w:rsid w:val="00F45016"/>
    <w:rsid w:val="00F45DC1"/>
    <w:rsid w:val="00F465E6"/>
    <w:rsid w:val="00F47490"/>
    <w:rsid w:val="00F47735"/>
    <w:rsid w:val="00F4779B"/>
    <w:rsid w:val="00F500E1"/>
    <w:rsid w:val="00F504E9"/>
    <w:rsid w:val="00F51748"/>
    <w:rsid w:val="00F540C9"/>
    <w:rsid w:val="00F5522C"/>
    <w:rsid w:val="00F55636"/>
    <w:rsid w:val="00F561EE"/>
    <w:rsid w:val="00F60F53"/>
    <w:rsid w:val="00F6308F"/>
    <w:rsid w:val="00F64828"/>
    <w:rsid w:val="00F6609E"/>
    <w:rsid w:val="00F665CC"/>
    <w:rsid w:val="00F70EEE"/>
    <w:rsid w:val="00F71893"/>
    <w:rsid w:val="00F72322"/>
    <w:rsid w:val="00F74F5A"/>
    <w:rsid w:val="00F752F3"/>
    <w:rsid w:val="00F75B6E"/>
    <w:rsid w:val="00F75CB4"/>
    <w:rsid w:val="00F7600E"/>
    <w:rsid w:val="00F76EF4"/>
    <w:rsid w:val="00F805A3"/>
    <w:rsid w:val="00F8112D"/>
    <w:rsid w:val="00F81A94"/>
    <w:rsid w:val="00F81C4F"/>
    <w:rsid w:val="00F826CB"/>
    <w:rsid w:val="00F8413A"/>
    <w:rsid w:val="00F85641"/>
    <w:rsid w:val="00F87129"/>
    <w:rsid w:val="00F9037A"/>
    <w:rsid w:val="00F908CB"/>
    <w:rsid w:val="00F91887"/>
    <w:rsid w:val="00F920CD"/>
    <w:rsid w:val="00F9367E"/>
    <w:rsid w:val="00F9610E"/>
    <w:rsid w:val="00F96442"/>
    <w:rsid w:val="00FA09DB"/>
    <w:rsid w:val="00FA0F4D"/>
    <w:rsid w:val="00FA2BA8"/>
    <w:rsid w:val="00FA3B1F"/>
    <w:rsid w:val="00FA5D32"/>
    <w:rsid w:val="00FA6389"/>
    <w:rsid w:val="00FA6834"/>
    <w:rsid w:val="00FA6C31"/>
    <w:rsid w:val="00FA7326"/>
    <w:rsid w:val="00FB0048"/>
    <w:rsid w:val="00FB0113"/>
    <w:rsid w:val="00FB1FF1"/>
    <w:rsid w:val="00FB3147"/>
    <w:rsid w:val="00FB36B4"/>
    <w:rsid w:val="00FB3B50"/>
    <w:rsid w:val="00FB3D8D"/>
    <w:rsid w:val="00FB4A7A"/>
    <w:rsid w:val="00FB4CA2"/>
    <w:rsid w:val="00FB4E1D"/>
    <w:rsid w:val="00FB5011"/>
    <w:rsid w:val="00FB5312"/>
    <w:rsid w:val="00FB53F0"/>
    <w:rsid w:val="00FB70C3"/>
    <w:rsid w:val="00FB7338"/>
    <w:rsid w:val="00FB7EA2"/>
    <w:rsid w:val="00FC0019"/>
    <w:rsid w:val="00FC0857"/>
    <w:rsid w:val="00FC08C7"/>
    <w:rsid w:val="00FC0913"/>
    <w:rsid w:val="00FC1F83"/>
    <w:rsid w:val="00FC30CF"/>
    <w:rsid w:val="00FC35BA"/>
    <w:rsid w:val="00FC3F9F"/>
    <w:rsid w:val="00FC4031"/>
    <w:rsid w:val="00FC5DBA"/>
    <w:rsid w:val="00FC6024"/>
    <w:rsid w:val="00FC6B8D"/>
    <w:rsid w:val="00FC6E87"/>
    <w:rsid w:val="00FD101F"/>
    <w:rsid w:val="00FD2394"/>
    <w:rsid w:val="00FD2A5D"/>
    <w:rsid w:val="00FD2B5E"/>
    <w:rsid w:val="00FD2CC9"/>
    <w:rsid w:val="00FD2FE8"/>
    <w:rsid w:val="00FD380D"/>
    <w:rsid w:val="00FD58E2"/>
    <w:rsid w:val="00FD5A90"/>
    <w:rsid w:val="00FD635A"/>
    <w:rsid w:val="00FD6696"/>
    <w:rsid w:val="00FD6A39"/>
    <w:rsid w:val="00FD6EC9"/>
    <w:rsid w:val="00FD7DEF"/>
    <w:rsid w:val="00FE1887"/>
    <w:rsid w:val="00FE1FF6"/>
    <w:rsid w:val="00FE25BF"/>
    <w:rsid w:val="00FE2874"/>
    <w:rsid w:val="00FE2E01"/>
    <w:rsid w:val="00FE3005"/>
    <w:rsid w:val="00FE3689"/>
    <w:rsid w:val="00FE37CF"/>
    <w:rsid w:val="00FE4A77"/>
    <w:rsid w:val="00FE5ADE"/>
    <w:rsid w:val="00FE6541"/>
    <w:rsid w:val="00FE6B34"/>
    <w:rsid w:val="00FE7E04"/>
    <w:rsid w:val="00FF0320"/>
    <w:rsid w:val="00FF1801"/>
    <w:rsid w:val="00FF35A7"/>
    <w:rsid w:val="00FF3A7A"/>
    <w:rsid w:val="00FF3E60"/>
    <w:rsid w:val="00FF4129"/>
    <w:rsid w:val="00FF44B6"/>
    <w:rsid w:val="00FF484D"/>
    <w:rsid w:val="00FF6777"/>
    <w:rsid w:val="00FF68EC"/>
    <w:rsid w:val="00FF6B95"/>
    <w:rsid w:val="00FF7E26"/>
    <w:rsid w:val="00FF7E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E216043"/>
  <w15:docId w15:val="{CCF58DC7-E27B-49CD-A4BC-40D7B972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64660"/>
    <w:rPr>
      <w:rFonts w:asciiTheme="minorHAnsi" w:hAnsiTheme="minorHAnsi"/>
      <w:snapToGrid w:val="0"/>
      <w:sz w:val="22"/>
      <w:szCs w:val="18"/>
    </w:rPr>
  </w:style>
  <w:style w:type="paragraph" w:styleId="Kop1">
    <w:name w:val="heading 1"/>
    <w:basedOn w:val="Standaard"/>
    <w:next w:val="Standaard"/>
    <w:link w:val="Kop1Char"/>
    <w:uiPriority w:val="9"/>
    <w:qFormat/>
    <w:rsid w:val="00BF5547"/>
    <w:pPr>
      <w:outlineLvl w:val="0"/>
    </w:pPr>
    <w:rPr>
      <w:rFonts w:cs="Arial"/>
      <w:bCs/>
      <w:kern w:val="32"/>
      <w:sz w:val="28"/>
      <w:szCs w:val="32"/>
    </w:rPr>
  </w:style>
  <w:style w:type="paragraph" w:styleId="Kop2">
    <w:name w:val="heading 2"/>
    <w:basedOn w:val="Standaard"/>
    <w:next w:val="Standaard"/>
    <w:link w:val="Kop2Char"/>
    <w:qFormat/>
    <w:rsid w:val="003E017A"/>
    <w:pPr>
      <w:keepNext/>
      <w:numPr>
        <w:numId w:val="1"/>
      </w:numPr>
      <w:spacing w:before="240" w:after="60"/>
      <w:outlineLvl w:val="1"/>
    </w:pPr>
    <w:rPr>
      <w:rFonts w:cs="Arial"/>
      <w:b/>
      <w:bCs/>
      <w:iCs/>
      <w:sz w:val="28"/>
      <w:szCs w:val="28"/>
    </w:rPr>
  </w:style>
  <w:style w:type="paragraph" w:styleId="Kop3">
    <w:name w:val="heading 3"/>
    <w:basedOn w:val="Standaard"/>
    <w:next w:val="Standaard"/>
    <w:link w:val="Kop3Char"/>
    <w:qFormat/>
    <w:rsid w:val="00A303B0"/>
    <w:pPr>
      <w:keepNext/>
      <w:numPr>
        <w:ilvl w:val="1"/>
        <w:numId w:val="1"/>
      </w:numPr>
      <w:spacing w:before="360" w:after="240"/>
      <w:ind w:left="578" w:hanging="578"/>
      <w:outlineLvl w:val="2"/>
    </w:pPr>
    <w:rPr>
      <w:rFonts w:cs="Arial"/>
      <w:bCs/>
      <w:i/>
      <w:szCs w:val="22"/>
    </w:rPr>
  </w:style>
  <w:style w:type="paragraph" w:styleId="Kop4">
    <w:name w:val="heading 4"/>
    <w:basedOn w:val="Standaard"/>
    <w:next w:val="Standaard"/>
    <w:link w:val="Kop4Char"/>
    <w:qFormat/>
    <w:rsid w:val="00316003"/>
    <w:pPr>
      <w:keepNext/>
      <w:numPr>
        <w:ilvl w:val="2"/>
        <w:numId w:val="1"/>
      </w:numPr>
      <w:spacing w:before="240" w:after="60" w:line="276" w:lineRule="auto"/>
      <w:ind w:left="567" w:hanging="567"/>
      <w:outlineLvl w:val="3"/>
    </w:pPr>
    <w:rPr>
      <w:rFonts w:cstheme="minorHAnsi"/>
      <w:bCs/>
      <w:i/>
      <w:sz w:val="20"/>
      <w:szCs w:val="28"/>
    </w:rPr>
  </w:style>
  <w:style w:type="paragraph" w:styleId="Kop5">
    <w:name w:val="heading 5"/>
    <w:basedOn w:val="Standaard"/>
    <w:next w:val="Standaard"/>
    <w:qFormat/>
    <w:rsid w:val="003E017A"/>
    <w:pPr>
      <w:numPr>
        <w:ilvl w:val="3"/>
        <w:numId w:val="1"/>
      </w:numPr>
      <w:spacing w:before="240" w:after="60"/>
      <w:outlineLvl w:val="4"/>
    </w:pPr>
    <w:rPr>
      <w:bCs/>
      <w:i/>
      <w:iCs/>
      <w:sz w:val="20"/>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74C78"/>
    <w:pPr>
      <w:tabs>
        <w:tab w:val="left" w:pos="1100"/>
        <w:tab w:val="right" w:leader="dot" w:pos="9060"/>
      </w:tabs>
      <w:ind w:left="360"/>
    </w:pPr>
    <w:rPr>
      <w:rFonts w:cstheme="minorHAnsi"/>
      <w:noProof/>
    </w:r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link w:val="LijstalineaChar"/>
    <w:uiPriority w:val="34"/>
    <w:qFormat/>
    <w:rsid w:val="00B00DB5"/>
    <w:pPr>
      <w:ind w:left="720"/>
    </w:pPr>
    <w:rPr>
      <w:rFonts w:ascii="Calibri" w:eastAsia="Calibri" w:hAnsi="Calibri" w:cs="Calibri"/>
      <w:snapToGrid/>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basedOn w:val="Standaardalinea-lettertype"/>
    <w:link w:val="Kop2"/>
    <w:rsid w:val="003E017A"/>
    <w:rPr>
      <w:rFonts w:asciiTheme="minorHAnsi" w:hAnsiTheme="minorHAnsi" w:cs="Arial"/>
      <w:b/>
      <w:bCs/>
      <w:iCs/>
      <w:snapToGrid w:val="0"/>
      <w:sz w:val="28"/>
      <w:szCs w:val="28"/>
    </w:rPr>
  </w:style>
  <w:style w:type="character" w:customStyle="1" w:styleId="Kop4Char">
    <w:name w:val="Kop 4 Char"/>
    <w:basedOn w:val="Standaardalinea-lettertype"/>
    <w:link w:val="Kop4"/>
    <w:rsid w:val="00316003"/>
    <w:rPr>
      <w:rFonts w:asciiTheme="minorHAnsi" w:hAnsiTheme="minorHAnsi" w:cstheme="minorHAnsi"/>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Kop3Char">
    <w:name w:val="Kop 3 Char"/>
    <w:basedOn w:val="Standaardalinea-lettertype"/>
    <w:link w:val="Kop3"/>
    <w:rsid w:val="00A303B0"/>
    <w:rPr>
      <w:rFonts w:asciiTheme="minorHAnsi" w:hAnsiTheme="minorHAnsi" w:cs="Arial"/>
      <w:bCs/>
      <w:i/>
      <w:snapToGrid w:val="0"/>
      <w:sz w:val="22"/>
      <w:szCs w:val="22"/>
    </w:rPr>
  </w:style>
  <w:style w:type="character" w:customStyle="1" w:styleId="LijstalineaChar">
    <w:name w:val="Lijstalinea Char"/>
    <w:basedOn w:val="Standaardalinea-lettertype"/>
    <w:link w:val="Lijstalinea"/>
    <w:uiPriority w:val="34"/>
    <w:locked/>
    <w:rsid w:val="00D77BE7"/>
    <w:rPr>
      <w:rFonts w:ascii="Calibri" w:eastAsia="Calibri" w:hAnsi="Calibri" w:cs="Calibri"/>
      <w:sz w:val="22"/>
      <w:szCs w:val="22"/>
    </w:rPr>
  </w:style>
  <w:style w:type="character" w:customStyle="1" w:styleId="Kop1Char">
    <w:name w:val="Kop 1 Char"/>
    <w:basedOn w:val="Standaardalinea-lettertype"/>
    <w:link w:val="Kop1"/>
    <w:rsid w:val="00AA5E84"/>
    <w:rPr>
      <w:rFonts w:ascii="Verdana" w:hAnsi="Verdana" w:cs="Arial"/>
      <w:bCs/>
      <w:snapToGrid w:val="0"/>
      <w:kern w:val="32"/>
      <w:sz w:val="28"/>
      <w:szCs w:val="32"/>
    </w:rPr>
  </w:style>
  <w:style w:type="paragraph" w:styleId="Geenafstand">
    <w:name w:val="No Spacing"/>
    <w:uiPriority w:val="1"/>
    <w:qFormat/>
    <w:rsid w:val="00E53077"/>
    <w:rPr>
      <w:rFonts w:ascii="Arial" w:hAnsi="Arial"/>
      <w:sz w:val="19"/>
      <w:szCs w:val="24"/>
    </w:rPr>
  </w:style>
  <w:style w:type="character" w:customStyle="1" w:styleId="CMSBold">
    <w:name w:val="CMS Bold"/>
    <w:rsid w:val="001A4A2A"/>
    <w:rPr>
      <w:b/>
      <w:snapToGrid w:val="0"/>
      <w:szCs w:val="20"/>
      <w:lang w:val="nl-NL"/>
    </w:rPr>
  </w:style>
  <w:style w:type="paragraph" w:customStyle="1" w:styleId="CMSANLIndent0">
    <w:name w:val="CMS ANL Indent 0"/>
    <w:basedOn w:val="Standaard"/>
    <w:rsid w:val="001A4A2A"/>
    <w:pPr>
      <w:tabs>
        <w:tab w:val="left" w:pos="567"/>
        <w:tab w:val="left" w:pos="1134"/>
        <w:tab w:val="left" w:pos="1701"/>
        <w:tab w:val="left" w:pos="2268"/>
        <w:tab w:val="left" w:pos="2835"/>
        <w:tab w:val="left" w:pos="3402"/>
      </w:tabs>
      <w:spacing w:before="120" w:after="120" w:line="300" w:lineRule="atLeast"/>
      <w:jc w:val="both"/>
    </w:pPr>
    <w:rPr>
      <w:rFonts w:ascii="Times New Roman" w:eastAsiaTheme="minorHAnsi" w:hAnsi="Times New Roman" w:cstheme="minorBidi"/>
      <w:snapToGrid/>
      <w:szCs w:val="20"/>
      <w:lang w:eastAsia="en-US"/>
    </w:rPr>
  </w:style>
  <w:style w:type="paragraph" w:customStyle="1" w:styleId="PvEVraag">
    <w:name w:val="PvE Vraag"/>
    <w:basedOn w:val="Lijstalinea"/>
    <w:qFormat/>
    <w:rsid w:val="0032524A"/>
    <w:pPr>
      <w:keepLines/>
      <w:numPr>
        <w:numId w:val="2"/>
      </w:numPr>
      <w:tabs>
        <w:tab w:val="left" w:pos="851"/>
      </w:tabs>
      <w:spacing w:before="240" w:line="276" w:lineRule="auto"/>
      <w:ind w:left="851" w:hanging="851"/>
    </w:pPr>
    <w:rPr>
      <w:rFonts w:asciiTheme="minorHAnsi" w:hAnsiTheme="minorHAnsi" w:cs="Arial"/>
      <w:noProof/>
      <w:sz w:val="20"/>
      <w:szCs w:val="20"/>
      <w:lang w:eastAsia="en-US"/>
    </w:rPr>
  </w:style>
  <w:style w:type="paragraph" w:customStyle="1" w:styleId="xmsolistparagraph">
    <w:name w:val="x_msolistparagraph"/>
    <w:basedOn w:val="Standaard"/>
    <w:rsid w:val="00040915"/>
    <w:pPr>
      <w:ind w:left="720"/>
    </w:pPr>
    <w:rPr>
      <w:rFonts w:ascii="Calibri" w:eastAsiaTheme="minorHAnsi" w:hAnsi="Calibri" w:cs="Calibr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00430040">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www.vfpf.nl/wat-houdt-de-inspanningsverplichting"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CA34BA2A1A4B4F93F48717E4CF2791" ma:contentTypeVersion="2" ma:contentTypeDescription="Een nieuw document maken." ma:contentTypeScope="" ma:versionID="6bee3998a9feb493bcafa908f421fc42">
  <xsd:schema xmlns:xsd="http://www.w3.org/2001/XMLSchema" xmlns:xs="http://www.w3.org/2001/XMLSchema" xmlns:p="http://schemas.microsoft.com/office/2006/metadata/properties" xmlns:ns2="60e49609-f6c6-4b2f-b846-3aa3bb931dcf" targetNamespace="http://schemas.microsoft.com/office/2006/metadata/properties" ma:root="true" ma:fieldsID="c48bd03bcfa224ebb89aa280c0163e4e" ns2:_="">
    <xsd:import namespace="60e49609-f6c6-4b2f-b846-3aa3bb931dc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49609-f6c6-4b2f-b846-3aa3bb931d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0C6AE3-4DA2-4085-8EA6-9FA64552CD1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60e49609-f6c6-4b2f-b846-3aa3bb931dcf"/>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61950C8-BBEB-419E-A096-AD8593F9050F}">
  <ds:schemaRefs>
    <ds:schemaRef ds:uri="http://schemas.microsoft.com/sharepoint/v3/contenttype/forms"/>
  </ds:schemaRefs>
</ds:datastoreItem>
</file>

<file path=customXml/itemProps3.xml><?xml version="1.0" encoding="utf-8"?>
<ds:datastoreItem xmlns:ds="http://schemas.openxmlformats.org/officeDocument/2006/customXml" ds:itemID="{BB6716A0-839D-48D4-A52D-2F72AD02F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49609-f6c6-4b2f-b846-3aa3bb931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596EA6-CE81-4E0F-B9F1-E2F5CA16B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13743917</Template>
  <TotalTime>7</TotalTime>
  <Pages>4</Pages>
  <Words>1316</Words>
  <Characters>7242</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8541</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Wal, Henk van der</dc:creator>
  <cp:lastModifiedBy>Olga van Meningen</cp:lastModifiedBy>
  <cp:revision>6</cp:revision>
  <cp:lastPrinted>2017-08-08T15:00:00Z</cp:lastPrinted>
  <dcterms:created xsi:type="dcterms:W3CDTF">2020-11-23T15:40:00Z</dcterms:created>
  <dcterms:modified xsi:type="dcterms:W3CDTF">2020-11-24T10:51:00Z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0x01010038CA34BA2A1A4B4F93F48717E4CF2791</vt:lpwstr>
  </property>
</Properties>
</file>