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3FD71" w14:textId="22A45C1B" w:rsidR="004130F6" w:rsidRPr="0049099B" w:rsidRDefault="004130F6" w:rsidP="005A349A">
      <w:pPr>
        <w:pStyle w:val="Aanhef"/>
        <w:spacing w:line="276" w:lineRule="auto"/>
      </w:pPr>
    </w:p>
    <w:p w14:paraId="1A1EA082" w14:textId="77777777" w:rsidR="004130F6" w:rsidRPr="0049099B" w:rsidRDefault="004130F6" w:rsidP="005A349A">
      <w:pPr>
        <w:pStyle w:val="Aanhef"/>
        <w:spacing w:line="276" w:lineRule="auto"/>
      </w:pPr>
    </w:p>
    <w:p w14:paraId="24006781" w14:textId="77777777" w:rsidR="00B351CA" w:rsidRPr="0049099B" w:rsidRDefault="00DF6FC6" w:rsidP="005A349A">
      <w:pPr>
        <w:pStyle w:val="Aanhef"/>
        <w:spacing w:line="276" w:lineRule="auto"/>
      </w:pPr>
      <w:r w:rsidRPr="0049099B">
        <w:t xml:space="preserve">Geachte </w:t>
      </w:r>
      <w:r w:rsidR="00F44F2A" w:rsidRPr="0049099B">
        <w:t>heer</w:t>
      </w:r>
      <w:r w:rsidRPr="0049099B">
        <w:t>,</w:t>
      </w:r>
      <w:r w:rsidR="00F44F2A" w:rsidRPr="0049099B">
        <w:t xml:space="preserve"> mevrouw,</w:t>
      </w:r>
    </w:p>
    <w:p w14:paraId="3E8F9642" w14:textId="77777777" w:rsidR="00F44F2A" w:rsidRPr="0049099B" w:rsidRDefault="00F44F2A" w:rsidP="005A349A">
      <w:pPr>
        <w:spacing w:line="276" w:lineRule="auto"/>
      </w:pPr>
    </w:p>
    <w:p w14:paraId="25842603" w14:textId="77777777" w:rsidR="004130F6" w:rsidRPr="0049099B" w:rsidRDefault="004130F6" w:rsidP="005A349A">
      <w:pPr>
        <w:spacing w:line="276" w:lineRule="auto"/>
      </w:pPr>
    </w:p>
    <w:p w14:paraId="064F94B1" w14:textId="4B25AD40" w:rsidR="00694BD6" w:rsidRPr="0049099B" w:rsidRDefault="00694BD6" w:rsidP="005A349A">
      <w:pPr>
        <w:spacing w:line="276" w:lineRule="auto"/>
        <w:rPr>
          <w:i/>
        </w:rPr>
      </w:pPr>
      <w:r w:rsidRPr="0049099B">
        <w:t xml:space="preserve">Hierbij treft u de uitnodiging ‘Marktconsultatie Technology Center Land (TCL)’ met vragen waarop het Ministerie van Defensie en het Rijksvastgoedbedrijf (RVB) als aanbestedende dienst (hierna AD), uw antwoord en zienswijze zou wensen. Uw schriftelijke reactie stellen wij zeer op prijs en deze zouden wij als vervolg graag digitaal of telefonisch met u bespreken. Een uitnodiging </w:t>
      </w:r>
      <w:r w:rsidRPr="0049099B">
        <w:rPr>
          <w:color w:val="auto"/>
        </w:rPr>
        <w:t xml:space="preserve">voor deze marktconsultatie is gepubliceerd via het aanbestedingsplatform TenderNed. </w:t>
      </w:r>
    </w:p>
    <w:p w14:paraId="5EF7E864" w14:textId="77777777" w:rsidR="00694BD6" w:rsidRPr="0049099B" w:rsidRDefault="00694BD6" w:rsidP="005A349A">
      <w:pPr>
        <w:spacing w:line="276" w:lineRule="auto"/>
      </w:pPr>
    </w:p>
    <w:p w14:paraId="59B3183B" w14:textId="0E311EE1" w:rsidR="00DF5982" w:rsidRPr="0049099B" w:rsidRDefault="00694BD6" w:rsidP="005A349A">
      <w:pPr>
        <w:shd w:val="clear" w:color="auto" w:fill="FFFFFF"/>
        <w:spacing w:line="276" w:lineRule="auto"/>
      </w:pPr>
      <w:r w:rsidRPr="0049099B">
        <w:t>Daarnaast is de marktconsultatie verzonden aan een aantal (</w:t>
      </w:r>
      <w:r w:rsidR="00BB56BA" w:rsidRPr="0049099B">
        <w:t xml:space="preserve">huidige en </w:t>
      </w:r>
      <w:r w:rsidRPr="0049099B">
        <w:t>voormalig</w:t>
      </w:r>
      <w:r w:rsidR="00BB56BA" w:rsidRPr="0049099B">
        <w:t>e</w:t>
      </w:r>
      <w:r w:rsidRPr="0049099B">
        <w:t>) contractanten van het</w:t>
      </w:r>
      <w:r w:rsidR="00DF5982" w:rsidRPr="0049099B">
        <w:rPr>
          <w:color w:val="auto"/>
        </w:rPr>
        <w:t xml:space="preserve"> Rijksvastgoedbedrijf</w:t>
      </w:r>
      <w:r w:rsidR="009036B1" w:rsidRPr="0049099B">
        <w:rPr>
          <w:color w:val="auto"/>
        </w:rPr>
        <w:t xml:space="preserve"> </w:t>
      </w:r>
      <w:r w:rsidRPr="0049099B">
        <w:rPr>
          <w:color w:val="auto"/>
        </w:rPr>
        <w:t>en/of</w:t>
      </w:r>
      <w:r w:rsidR="00AD655A" w:rsidRPr="0049099B">
        <w:rPr>
          <w:color w:val="auto"/>
        </w:rPr>
        <w:t xml:space="preserve"> Defensie</w:t>
      </w:r>
      <w:r w:rsidR="002333C1" w:rsidRPr="0049099B">
        <w:rPr>
          <w:color w:val="auto"/>
        </w:rPr>
        <w:t>:</w:t>
      </w:r>
      <w:r w:rsidR="00AD655A" w:rsidRPr="0049099B">
        <w:rPr>
          <w:color w:val="auto"/>
        </w:rPr>
        <w:t xml:space="preserve"> </w:t>
      </w:r>
    </w:p>
    <w:p w14:paraId="46B572CA" w14:textId="692DA8F9" w:rsidR="00DF5982" w:rsidRPr="0049099B" w:rsidRDefault="00706C42" w:rsidP="005A349A">
      <w:pPr>
        <w:pStyle w:val="Lijstalinea"/>
        <w:numPr>
          <w:ilvl w:val="0"/>
          <w:numId w:val="18"/>
        </w:numPr>
        <w:spacing w:line="276" w:lineRule="auto"/>
        <w:rPr>
          <w:color w:val="auto"/>
        </w:rPr>
      </w:pPr>
      <w:r w:rsidRPr="0049099B">
        <w:rPr>
          <w:color w:val="auto"/>
        </w:rPr>
        <w:t>ca. 8</w:t>
      </w:r>
      <w:r w:rsidR="00694BD6" w:rsidRPr="0049099B">
        <w:rPr>
          <w:color w:val="auto"/>
        </w:rPr>
        <w:t xml:space="preserve"> </w:t>
      </w:r>
      <w:r w:rsidR="00DF5982" w:rsidRPr="0049099B">
        <w:rPr>
          <w:color w:val="auto"/>
        </w:rPr>
        <w:t>bouwbedrijven</w:t>
      </w:r>
    </w:p>
    <w:p w14:paraId="23FEE43A" w14:textId="77777777" w:rsidR="0012282F" w:rsidRPr="0049099B" w:rsidRDefault="00694BD6" w:rsidP="005A349A">
      <w:pPr>
        <w:pStyle w:val="Lijstalinea"/>
        <w:numPr>
          <w:ilvl w:val="0"/>
          <w:numId w:val="18"/>
        </w:numPr>
        <w:spacing w:line="276" w:lineRule="auto"/>
        <w:rPr>
          <w:color w:val="auto"/>
        </w:rPr>
      </w:pPr>
      <w:r w:rsidRPr="0049099B">
        <w:rPr>
          <w:color w:val="auto"/>
        </w:rPr>
        <w:t>ca. 2 architecten- en ingenieursbureaus</w:t>
      </w:r>
    </w:p>
    <w:p w14:paraId="09BD1EEF" w14:textId="77777777" w:rsidR="00905FDB" w:rsidRDefault="00905FDB" w:rsidP="00905FDB">
      <w:pPr>
        <w:spacing w:line="276" w:lineRule="auto"/>
      </w:pPr>
    </w:p>
    <w:p w14:paraId="5501DE9C" w14:textId="7F97CE1C" w:rsidR="00905FDB" w:rsidRDefault="00F31BFD" w:rsidP="00905FDB">
      <w:pPr>
        <w:spacing w:line="276" w:lineRule="auto"/>
      </w:pPr>
      <w:r>
        <w:t>De d</w:t>
      </w:r>
      <w:r w:rsidR="00742409" w:rsidRPr="0049099B">
        <w:t xml:space="preserve">oelgroep voor deze marktconsultatie </w:t>
      </w:r>
      <w:r w:rsidR="00677817">
        <w:t>zijn sloop</w:t>
      </w:r>
      <w:r w:rsidR="00905FDB">
        <w:t>- en</w:t>
      </w:r>
      <w:r w:rsidR="00677817">
        <w:t xml:space="preserve"> bouwbedrijven en architecten en ingenieursbureaus</w:t>
      </w:r>
      <w:r w:rsidR="0051679A" w:rsidRPr="0049099B">
        <w:t>.</w:t>
      </w:r>
      <w:r w:rsidR="005A349A" w:rsidRPr="0049099B">
        <w:t xml:space="preserve"> </w:t>
      </w:r>
    </w:p>
    <w:p w14:paraId="71DEC17E" w14:textId="77777777" w:rsidR="00905FDB" w:rsidRDefault="00905FDB" w:rsidP="00905FDB">
      <w:pPr>
        <w:spacing w:line="276" w:lineRule="auto"/>
      </w:pPr>
    </w:p>
    <w:p w14:paraId="654008CE" w14:textId="00622EA1" w:rsidR="00742409" w:rsidRPr="0049099B" w:rsidRDefault="00742409" w:rsidP="00905FDB">
      <w:pPr>
        <w:spacing w:line="276" w:lineRule="auto"/>
      </w:pPr>
      <w:r w:rsidRPr="0049099B">
        <w:t xml:space="preserve">Parallel aan deze marktconsultatie is via aanbestedingsplatform Negometrix een marktconsultatie uitgezet die met name toe ziet op </w:t>
      </w:r>
      <w:r w:rsidR="00DD45D1" w:rsidRPr="0049099B">
        <w:t xml:space="preserve">de </w:t>
      </w:r>
      <w:r w:rsidRPr="0049099B">
        <w:t>procesinstallaties</w:t>
      </w:r>
      <w:r w:rsidR="008E0AB6">
        <w:t xml:space="preserve"> en </w:t>
      </w:r>
      <w:proofErr w:type="spellStart"/>
      <w:r w:rsidR="008E0AB6">
        <w:t>zg</w:t>
      </w:r>
      <w:proofErr w:type="spellEnd"/>
      <w:r w:rsidR="008E0AB6">
        <w:t xml:space="preserve">. </w:t>
      </w:r>
      <w:proofErr w:type="spellStart"/>
      <w:proofErr w:type="gramStart"/>
      <w:r w:rsidR="008E0AB6">
        <w:t>specialties</w:t>
      </w:r>
      <w:proofErr w:type="spellEnd"/>
      <w:proofErr w:type="gramEnd"/>
      <w:r w:rsidR="00677817">
        <w:t xml:space="preserve"> in de gebouwen</w:t>
      </w:r>
      <w:r w:rsidR="00905FDB">
        <w:t>: z</w:t>
      </w:r>
      <w:r w:rsidR="0094477B" w:rsidRPr="0049099B">
        <w:t xml:space="preserve">ie bijlage 1 voor de </w:t>
      </w:r>
      <w:r w:rsidR="0094557C" w:rsidRPr="0049099B">
        <w:t>l</w:t>
      </w:r>
      <w:r w:rsidR="0094477B" w:rsidRPr="0049099B">
        <w:t>ink</w:t>
      </w:r>
      <w:r w:rsidR="00677817">
        <w:t xml:space="preserve"> naar deze marktconsultatie</w:t>
      </w:r>
      <w:r w:rsidR="0094477B" w:rsidRPr="0049099B">
        <w:t>.</w:t>
      </w:r>
    </w:p>
    <w:p w14:paraId="746D8F28" w14:textId="77777777" w:rsidR="001B3FC1" w:rsidRPr="0049099B" w:rsidRDefault="001B3FC1" w:rsidP="005A349A">
      <w:pPr>
        <w:spacing w:line="276" w:lineRule="auto"/>
      </w:pPr>
    </w:p>
    <w:p w14:paraId="7D5542B5" w14:textId="77777777" w:rsidR="00DF5982" w:rsidRPr="0049099B" w:rsidRDefault="008C1617" w:rsidP="005A349A">
      <w:pPr>
        <w:spacing w:line="276" w:lineRule="auto"/>
        <w:rPr>
          <w:rStyle w:val="Intensievebenadrukking"/>
        </w:rPr>
      </w:pPr>
      <w:r w:rsidRPr="0049099B">
        <w:rPr>
          <w:rStyle w:val="Intensievebenadrukking"/>
        </w:rPr>
        <w:t>Projectinformatie</w:t>
      </w:r>
    </w:p>
    <w:p w14:paraId="664009E7" w14:textId="77777777" w:rsidR="0097570A" w:rsidRPr="0049099B" w:rsidRDefault="00BA5CBA" w:rsidP="005A349A">
      <w:pPr>
        <w:spacing w:line="276" w:lineRule="auto"/>
      </w:pPr>
      <w:r w:rsidRPr="0049099B">
        <w:t>Het Rijksvastgoedbedrijf is voornemens om in opdracht van het Ministerie van Defensie een nieuwe werkplaats voor onderhoud en revisie te re</w:t>
      </w:r>
      <w:r w:rsidR="00CA656A" w:rsidRPr="0049099B">
        <w:t>aliseren met een omvang van &gt;25</w:t>
      </w:r>
      <w:r w:rsidRPr="0049099B">
        <w:t>.000 m</w:t>
      </w:r>
      <w:r w:rsidRPr="0049099B">
        <w:rPr>
          <w:vertAlign w:val="superscript"/>
        </w:rPr>
        <w:t>2</w:t>
      </w:r>
      <w:r w:rsidRPr="0049099B">
        <w:t xml:space="preserve"> BVO. </w:t>
      </w:r>
    </w:p>
    <w:p w14:paraId="33AEF789" w14:textId="77777777" w:rsidR="0097570A" w:rsidRPr="0049099B" w:rsidRDefault="0097570A" w:rsidP="005A349A">
      <w:pPr>
        <w:spacing w:line="276" w:lineRule="auto"/>
      </w:pPr>
    </w:p>
    <w:p w14:paraId="783EBA7F" w14:textId="5BED24F0" w:rsidR="00BA5CBA" w:rsidRPr="0049099B" w:rsidRDefault="00BA5CBA" w:rsidP="005A349A">
      <w:pPr>
        <w:spacing w:line="276" w:lineRule="auto"/>
        <w:rPr>
          <w:color w:val="auto"/>
        </w:rPr>
      </w:pPr>
      <w:r w:rsidRPr="0049099B">
        <w:rPr>
          <w:color w:val="auto"/>
        </w:rPr>
        <w:t xml:space="preserve">De doelstelling is het realiseren van een toekomstbestendige en adaptieve nieuwbouw die bijdraagt aan het kwalitatief onderhouden, modificeren, ontwikkelen en beproeven van (onderdelen van) militaire voertuigen en systemen. Dit mede middels de nodige voorzieningen op gebied van techniek, </w:t>
      </w:r>
      <w:proofErr w:type="spellStart"/>
      <w:r w:rsidRPr="0049099B">
        <w:rPr>
          <w:color w:val="auto"/>
        </w:rPr>
        <w:t>mechatronica</w:t>
      </w:r>
      <w:proofErr w:type="spellEnd"/>
      <w:r w:rsidRPr="0049099B">
        <w:rPr>
          <w:color w:val="auto"/>
        </w:rPr>
        <w:t xml:space="preserve"> en ICT.</w:t>
      </w:r>
    </w:p>
    <w:p w14:paraId="7A4134EE" w14:textId="77777777" w:rsidR="00BA5CBA" w:rsidRPr="0049099B" w:rsidRDefault="00BA5CBA" w:rsidP="005A349A">
      <w:pPr>
        <w:spacing w:line="276" w:lineRule="auto"/>
      </w:pPr>
    </w:p>
    <w:p w14:paraId="4668B2E6" w14:textId="77777777" w:rsidR="00DB7100" w:rsidRPr="0049099B" w:rsidRDefault="00DB7100" w:rsidP="005A349A">
      <w:pPr>
        <w:spacing w:line="276" w:lineRule="auto"/>
      </w:pPr>
    </w:p>
    <w:p w14:paraId="01FB2360" w14:textId="77777777" w:rsidR="00DB7100" w:rsidRPr="0049099B" w:rsidRDefault="00DB7100" w:rsidP="005A349A">
      <w:pPr>
        <w:spacing w:line="276" w:lineRule="auto"/>
      </w:pPr>
    </w:p>
    <w:p w14:paraId="4AED03ED" w14:textId="3E84A6AD" w:rsidR="00FB6E5E" w:rsidRPr="0049099B" w:rsidRDefault="00BA5CBA" w:rsidP="005A349A">
      <w:pPr>
        <w:spacing w:line="276" w:lineRule="auto"/>
      </w:pPr>
      <w:r w:rsidRPr="0049099B">
        <w:lastRenderedPageBreak/>
        <w:t>Uitgangspunten voor de nieuwbouw:</w:t>
      </w:r>
    </w:p>
    <w:p w14:paraId="38181341" w14:textId="1D84F4D2" w:rsidR="00FB6E5E" w:rsidRPr="0049099B" w:rsidRDefault="00FB6E5E" w:rsidP="00905FDB">
      <w:pPr>
        <w:pStyle w:val="Lijstalinea"/>
        <w:numPr>
          <w:ilvl w:val="0"/>
          <w:numId w:val="14"/>
        </w:numPr>
        <w:spacing w:line="276" w:lineRule="auto"/>
        <w:ind w:left="360"/>
      </w:pPr>
      <w:r w:rsidRPr="0049099B">
        <w:t>Omvang</w:t>
      </w:r>
      <w:r w:rsidR="000F42AA" w:rsidRPr="0049099B">
        <w:t xml:space="preserve"> ca</w:t>
      </w:r>
      <w:r w:rsidR="0012282F" w:rsidRPr="0049099B">
        <w:t>. 40</w:t>
      </w:r>
      <w:r w:rsidR="008C0663" w:rsidRPr="0049099B">
        <w:t>.000</w:t>
      </w:r>
      <w:r w:rsidR="006716B4" w:rsidRPr="0049099B">
        <w:t xml:space="preserve"> </w:t>
      </w:r>
      <w:r w:rsidR="000F42AA" w:rsidRPr="0049099B">
        <w:t>m</w:t>
      </w:r>
      <w:r w:rsidR="000F42AA" w:rsidRPr="0049099B">
        <w:rPr>
          <w:vertAlign w:val="superscript"/>
        </w:rPr>
        <w:t>2</w:t>
      </w:r>
      <w:r w:rsidR="008F0B5A" w:rsidRPr="0049099B">
        <w:rPr>
          <w:vertAlign w:val="superscript"/>
        </w:rPr>
        <w:t xml:space="preserve"> </w:t>
      </w:r>
      <w:r w:rsidR="008C0663" w:rsidRPr="0049099B">
        <w:t>BVO aan gebouw(en)</w:t>
      </w:r>
      <w:r w:rsidR="00965A10" w:rsidRPr="0049099B">
        <w:t>;</w:t>
      </w:r>
    </w:p>
    <w:p w14:paraId="059AF644" w14:textId="7FAFD2FE" w:rsidR="008C7147" w:rsidRPr="0049099B" w:rsidRDefault="00E81BBF" w:rsidP="00905FDB">
      <w:pPr>
        <w:pStyle w:val="Lijstalinea"/>
        <w:numPr>
          <w:ilvl w:val="0"/>
          <w:numId w:val="14"/>
        </w:numPr>
        <w:spacing w:line="276" w:lineRule="auto"/>
        <w:ind w:left="360"/>
      </w:pPr>
      <w:r w:rsidRPr="0049099B">
        <w:t>Maximale bouwhoogte ca. 10 m</w:t>
      </w:r>
      <w:r w:rsidR="008C7147" w:rsidRPr="0049099B">
        <w:t xml:space="preserve"> (lokaal kan afgeweken worden);</w:t>
      </w:r>
    </w:p>
    <w:p w14:paraId="10B0EBB7" w14:textId="397FE222" w:rsidR="008C7147" w:rsidRPr="0049099B" w:rsidRDefault="008C7147" w:rsidP="00905FDB">
      <w:pPr>
        <w:pStyle w:val="Lijstalinea"/>
        <w:numPr>
          <w:ilvl w:val="0"/>
          <w:numId w:val="14"/>
        </w:numPr>
        <w:spacing w:line="276" w:lineRule="auto"/>
        <w:ind w:left="360"/>
      </w:pPr>
      <w:r w:rsidRPr="0049099B">
        <w:t>Oppervlakte terrein nieuwbouw: ca. 75.000 m</w:t>
      </w:r>
      <w:r w:rsidRPr="0049099B">
        <w:rPr>
          <w:vertAlign w:val="superscript"/>
        </w:rPr>
        <w:t>2</w:t>
      </w:r>
      <w:r w:rsidRPr="0049099B">
        <w:t xml:space="preserve"> (l</w:t>
      </w:r>
      <w:r w:rsidR="00E81BBF" w:rsidRPr="0049099B">
        <w:t>ommerrijk gebied), o</w:t>
      </w:r>
      <w:r w:rsidRPr="0049099B">
        <w:t>ppervlakte terrein huidige gebouw: ca. 75.000 m</w:t>
      </w:r>
      <w:r w:rsidRPr="0049099B">
        <w:rPr>
          <w:vertAlign w:val="superscript"/>
        </w:rPr>
        <w:t>2</w:t>
      </w:r>
    </w:p>
    <w:p w14:paraId="419148A9" w14:textId="7F44E2E3" w:rsidR="00F033CF" w:rsidRPr="0049099B" w:rsidRDefault="00F22879" w:rsidP="00905FDB">
      <w:pPr>
        <w:pStyle w:val="Lijstalinea"/>
        <w:numPr>
          <w:ilvl w:val="0"/>
          <w:numId w:val="14"/>
        </w:numPr>
        <w:spacing w:line="276" w:lineRule="auto"/>
        <w:ind w:left="360"/>
      </w:pPr>
      <w:r w:rsidRPr="0049099B">
        <w:t>Locatie provincie</w:t>
      </w:r>
      <w:r w:rsidR="00F033CF" w:rsidRPr="0049099B">
        <w:t xml:space="preserve"> Utrecht</w:t>
      </w:r>
    </w:p>
    <w:p w14:paraId="003F69D0" w14:textId="52E416AB" w:rsidR="002333C1" w:rsidRPr="0049099B" w:rsidRDefault="002333C1" w:rsidP="00905FDB">
      <w:pPr>
        <w:pStyle w:val="Lijstalinea"/>
        <w:numPr>
          <w:ilvl w:val="0"/>
          <w:numId w:val="14"/>
        </w:numPr>
        <w:spacing w:line="276" w:lineRule="auto"/>
        <w:ind w:left="360"/>
      </w:pPr>
      <w:proofErr w:type="gramStart"/>
      <w:r w:rsidRPr="0049099B">
        <w:t>Gebruiksfuncties /</w:t>
      </w:r>
      <w:proofErr w:type="gramEnd"/>
      <w:r w:rsidRPr="0049099B">
        <w:t xml:space="preserve"> omschrijving functionaliteit op hoofdlijnen</w:t>
      </w:r>
      <w:r w:rsidR="00DB7100" w:rsidRPr="0049099B">
        <w:t xml:space="preserve"> (zie ook tabel 1)</w:t>
      </w:r>
      <w:r w:rsidRPr="0049099B">
        <w:t xml:space="preserve">: </w:t>
      </w:r>
    </w:p>
    <w:p w14:paraId="1BCB0F21" w14:textId="53BB1820" w:rsidR="002333C1" w:rsidRPr="0049099B" w:rsidRDefault="002333C1" w:rsidP="00905FDB">
      <w:pPr>
        <w:pStyle w:val="Lijstalinea"/>
        <w:numPr>
          <w:ilvl w:val="0"/>
          <w:numId w:val="33"/>
        </w:numPr>
        <w:spacing w:line="276" w:lineRule="auto"/>
      </w:pPr>
      <w:r w:rsidRPr="0049099B">
        <w:t>Kantoor</w:t>
      </w:r>
      <w:r w:rsidR="008C7147" w:rsidRPr="0049099B">
        <w:t>functie</w:t>
      </w:r>
      <w:r w:rsidRPr="0049099B">
        <w:t xml:space="preserve"> en faciliteiten </w:t>
      </w:r>
      <w:r w:rsidR="008C7147" w:rsidRPr="0049099B">
        <w:t xml:space="preserve">waaronder bijeenkomstfunctie bedraagt ca. </w:t>
      </w:r>
      <w:r w:rsidRPr="0049099B">
        <w:t>10%</w:t>
      </w:r>
      <w:r w:rsidR="008C7147" w:rsidRPr="0049099B">
        <w:t xml:space="preserve"> van het BVO</w:t>
      </w:r>
    </w:p>
    <w:p w14:paraId="5810322A" w14:textId="77777777" w:rsidR="002333C1" w:rsidRPr="0049099B" w:rsidRDefault="002333C1" w:rsidP="00905FDB">
      <w:pPr>
        <w:pStyle w:val="Lijstalinea"/>
        <w:numPr>
          <w:ilvl w:val="0"/>
          <w:numId w:val="33"/>
        </w:numPr>
        <w:spacing w:line="276" w:lineRule="auto"/>
      </w:pPr>
      <w:r w:rsidRPr="0049099B">
        <w:t>Opstelplaatsen voertuigen en systemen t.b.v. onderhoud (</w:t>
      </w:r>
      <w:proofErr w:type="spellStart"/>
      <w:r w:rsidRPr="0049099B">
        <w:t>systeemopstelplaatsen</w:t>
      </w:r>
      <w:proofErr w:type="spellEnd"/>
      <w:r w:rsidRPr="0049099B">
        <w:t>) 40%</w:t>
      </w:r>
    </w:p>
    <w:p w14:paraId="006160EF" w14:textId="1C374F95" w:rsidR="002333C1" w:rsidRPr="0049099B" w:rsidRDefault="002333C1" w:rsidP="00905FDB">
      <w:pPr>
        <w:pStyle w:val="Lijstalinea"/>
        <w:numPr>
          <w:ilvl w:val="0"/>
          <w:numId w:val="33"/>
        </w:numPr>
        <w:spacing w:line="276" w:lineRule="auto"/>
      </w:pPr>
      <w:r w:rsidRPr="0049099B">
        <w:t>Werkpl</w:t>
      </w:r>
      <w:r w:rsidR="008C7147" w:rsidRPr="0049099B">
        <w:t xml:space="preserve">aatsen: o.a. metaalbewerking, </w:t>
      </w:r>
      <w:r w:rsidRPr="0049099B">
        <w:t xml:space="preserve">mechanische componenten </w:t>
      </w:r>
      <w:r w:rsidR="008C7147" w:rsidRPr="0049099B">
        <w:t>en C</w:t>
      </w:r>
      <w:r w:rsidR="005A349A" w:rsidRPr="0049099B">
        <w:t>MR</w:t>
      </w:r>
      <w:r w:rsidR="007D339A" w:rsidRPr="0049099B">
        <w:t>-</w:t>
      </w:r>
      <w:r w:rsidR="008C7147" w:rsidRPr="0049099B">
        <w:t xml:space="preserve">werkplaats voor oppervlaktebehandeling </w:t>
      </w:r>
      <w:r w:rsidRPr="0049099B">
        <w:t>30%</w:t>
      </w:r>
    </w:p>
    <w:p w14:paraId="32D064FA" w14:textId="5668C012" w:rsidR="002333C1" w:rsidRPr="0049099B" w:rsidRDefault="002333C1" w:rsidP="00905FDB">
      <w:pPr>
        <w:pStyle w:val="Lijstalinea"/>
        <w:numPr>
          <w:ilvl w:val="0"/>
          <w:numId w:val="33"/>
        </w:numPr>
        <w:spacing w:line="276" w:lineRule="auto"/>
      </w:pPr>
      <w:r w:rsidRPr="0049099B">
        <w:t xml:space="preserve">Testfaciliteiten </w:t>
      </w:r>
      <w:r w:rsidR="007D339A" w:rsidRPr="0049099B">
        <w:t xml:space="preserve">(Integraal Test Centrum ITC) </w:t>
      </w:r>
      <w:r w:rsidRPr="0049099B">
        <w:t>5%</w:t>
      </w:r>
    </w:p>
    <w:p w14:paraId="6F774B54" w14:textId="267D9C7D" w:rsidR="0050715A" w:rsidRPr="0049099B" w:rsidRDefault="002333C1" w:rsidP="00905FDB">
      <w:pPr>
        <w:pStyle w:val="Lijstalinea"/>
        <w:numPr>
          <w:ilvl w:val="0"/>
          <w:numId w:val="33"/>
        </w:numPr>
        <w:spacing w:line="276" w:lineRule="auto"/>
      </w:pPr>
      <w:r w:rsidRPr="0049099B">
        <w:t>Magazijn en opslag 15%</w:t>
      </w:r>
    </w:p>
    <w:p w14:paraId="2FF962B3" w14:textId="17D2BC0B" w:rsidR="00BA5CBA" w:rsidRPr="0049099B" w:rsidRDefault="00BA5CBA" w:rsidP="00905FDB">
      <w:pPr>
        <w:pStyle w:val="Lijstalinea"/>
        <w:numPr>
          <w:ilvl w:val="0"/>
          <w:numId w:val="14"/>
        </w:numPr>
        <w:spacing w:line="276" w:lineRule="auto"/>
        <w:ind w:left="360"/>
      </w:pPr>
      <w:r w:rsidRPr="0049099B">
        <w:t>Aa</w:t>
      </w:r>
      <w:r w:rsidR="002333C1" w:rsidRPr="0049099B">
        <w:t xml:space="preserve">ntal gebouwen: </w:t>
      </w:r>
      <w:proofErr w:type="spellStart"/>
      <w:r w:rsidR="002333C1" w:rsidRPr="0049099B">
        <w:t>n.t.b</w:t>
      </w:r>
      <w:proofErr w:type="spellEnd"/>
      <w:r w:rsidR="002333C1" w:rsidRPr="0049099B">
        <w:t>.: tenminste één grote bedrijfshal</w:t>
      </w:r>
      <w:r w:rsidR="00CA656A" w:rsidRPr="0049099B">
        <w:t xml:space="preserve">. </w:t>
      </w:r>
      <w:r w:rsidR="008C7147" w:rsidRPr="0049099B">
        <w:t xml:space="preserve">Optie is dat </w:t>
      </w:r>
      <w:r w:rsidR="00163FD5" w:rsidRPr="0049099B">
        <w:t>T</w:t>
      </w:r>
      <w:r w:rsidR="002333C1" w:rsidRPr="0049099B">
        <w:t xml:space="preserve">estfaciliteiten </w:t>
      </w:r>
      <w:r w:rsidR="00CA656A" w:rsidRPr="0049099B">
        <w:t>(I</w:t>
      </w:r>
      <w:r w:rsidR="00163FD5" w:rsidRPr="0049099B">
        <w:t>TC</w:t>
      </w:r>
      <w:r w:rsidR="00CA656A" w:rsidRPr="0049099B">
        <w:t>) en faciliteiten voor oppervlaktebehandeling van voertuigen (</w:t>
      </w:r>
      <w:proofErr w:type="gramStart"/>
      <w:r w:rsidR="005A349A" w:rsidRPr="0049099B">
        <w:t xml:space="preserve">CMR </w:t>
      </w:r>
      <w:r w:rsidR="00CA656A" w:rsidRPr="0049099B">
        <w:t>werkplaats</w:t>
      </w:r>
      <w:proofErr w:type="gramEnd"/>
      <w:r w:rsidR="00CA656A" w:rsidRPr="0049099B">
        <w:t xml:space="preserve">) </w:t>
      </w:r>
      <w:r w:rsidR="008C7147" w:rsidRPr="0049099B">
        <w:t xml:space="preserve">worden ondergebracht </w:t>
      </w:r>
      <w:r w:rsidR="002333C1" w:rsidRPr="0049099B">
        <w:t>in afzonderlijk</w:t>
      </w:r>
      <w:r w:rsidR="00CA656A" w:rsidRPr="0049099B">
        <w:t>e</w:t>
      </w:r>
      <w:r w:rsidR="002333C1" w:rsidRPr="0049099B">
        <w:t xml:space="preserve"> gebouw</w:t>
      </w:r>
      <w:r w:rsidR="00CA656A" w:rsidRPr="0049099B">
        <w:t>en</w:t>
      </w:r>
      <w:r w:rsidR="002333C1" w:rsidRPr="0049099B">
        <w:t>;</w:t>
      </w:r>
    </w:p>
    <w:p w14:paraId="181561FF" w14:textId="52DFAF66" w:rsidR="00FB6E5E" w:rsidRPr="0049099B" w:rsidRDefault="007B009F" w:rsidP="00905FDB">
      <w:pPr>
        <w:pStyle w:val="Lijstalinea"/>
        <w:numPr>
          <w:ilvl w:val="0"/>
          <w:numId w:val="14"/>
        </w:numPr>
        <w:spacing w:line="276" w:lineRule="auto"/>
        <w:ind w:left="360"/>
      </w:pPr>
      <w:r w:rsidRPr="0049099B">
        <w:t>Duurzaamheidsambities</w:t>
      </w:r>
      <w:r w:rsidR="009D7A26" w:rsidRPr="0049099B">
        <w:t xml:space="preserve"> </w:t>
      </w:r>
      <w:proofErr w:type="spellStart"/>
      <w:r w:rsidR="009D7A26" w:rsidRPr="0049099B">
        <w:t>n.t.b</w:t>
      </w:r>
      <w:proofErr w:type="spellEnd"/>
      <w:r w:rsidR="009D7A26" w:rsidRPr="0049099B">
        <w:t>.</w:t>
      </w:r>
      <w:r w:rsidRPr="0049099B">
        <w:t>: gemiddeld</w:t>
      </w:r>
      <w:r w:rsidR="009D7A26" w:rsidRPr="0049099B">
        <w:t xml:space="preserve"> tot hoog</w:t>
      </w:r>
      <w:r w:rsidRPr="0049099B">
        <w:t>.</w:t>
      </w:r>
    </w:p>
    <w:p w14:paraId="0F7DDA27" w14:textId="0708F1C1" w:rsidR="00965A10" w:rsidRPr="0049099B" w:rsidRDefault="00BB56BA" w:rsidP="00905FDB">
      <w:pPr>
        <w:pStyle w:val="Lijstalinea"/>
        <w:numPr>
          <w:ilvl w:val="0"/>
          <w:numId w:val="14"/>
        </w:numPr>
        <w:spacing w:line="276" w:lineRule="auto"/>
        <w:ind w:left="360"/>
      </w:pPr>
      <w:r w:rsidRPr="0049099B">
        <w:t xml:space="preserve">Sloopopgave </w:t>
      </w:r>
      <w:r w:rsidR="00163FD5" w:rsidRPr="0049099B">
        <w:t xml:space="preserve">huidige gebouwen </w:t>
      </w:r>
      <w:r w:rsidRPr="0049099B">
        <w:t xml:space="preserve">na realisatie nieuwbouw op naastgelegen terrein: </w:t>
      </w:r>
      <w:r w:rsidR="00BA5CBA" w:rsidRPr="0049099B">
        <w:t>ca. 40.000 m</w:t>
      </w:r>
      <w:r w:rsidR="00BA5CBA" w:rsidRPr="0049099B">
        <w:rPr>
          <w:vertAlign w:val="superscript"/>
        </w:rPr>
        <w:t>2</w:t>
      </w:r>
    </w:p>
    <w:p w14:paraId="7CCF36F9" w14:textId="77777777" w:rsidR="0050715A" w:rsidRPr="0049099B" w:rsidRDefault="0050715A" w:rsidP="00905FDB">
      <w:pPr>
        <w:pStyle w:val="Lijstalinea"/>
        <w:numPr>
          <w:ilvl w:val="0"/>
          <w:numId w:val="14"/>
        </w:numPr>
        <w:spacing w:line="276" w:lineRule="auto"/>
        <w:ind w:left="360"/>
      </w:pPr>
      <w:r w:rsidRPr="0049099B">
        <w:t xml:space="preserve">Beoogde levensduur van de nieuwbouw: 50 jr. </w:t>
      </w:r>
    </w:p>
    <w:p w14:paraId="6A26C79B" w14:textId="7E113A79" w:rsidR="00C8181F" w:rsidRPr="0049099B" w:rsidRDefault="00965A10" w:rsidP="00905FDB">
      <w:pPr>
        <w:pStyle w:val="Lijstalinea"/>
        <w:numPr>
          <w:ilvl w:val="0"/>
          <w:numId w:val="14"/>
        </w:numPr>
        <w:spacing w:line="276" w:lineRule="auto"/>
        <w:ind w:left="360"/>
      </w:pPr>
      <w:r w:rsidRPr="0049099B">
        <w:t xml:space="preserve">Beoogde </w:t>
      </w:r>
      <w:r w:rsidR="009B367E" w:rsidRPr="0049099B">
        <w:t xml:space="preserve">exploitatieduur </w:t>
      </w:r>
      <w:r w:rsidR="0050715A" w:rsidRPr="0049099B">
        <w:t>procesinstallaties in het gebouw</w:t>
      </w:r>
      <w:r w:rsidR="009D7A26" w:rsidRPr="0049099B">
        <w:t>:</w:t>
      </w:r>
      <w:r w:rsidR="00BA5CBA" w:rsidRPr="0049099B">
        <w:t xml:space="preserve"> </w:t>
      </w:r>
      <w:r w:rsidR="0050715A" w:rsidRPr="0049099B">
        <w:t xml:space="preserve">15 </w:t>
      </w:r>
      <w:r w:rsidR="00A11A65" w:rsidRPr="0049099B">
        <w:t xml:space="preserve">jaar met uitloop naar </w:t>
      </w:r>
      <w:r w:rsidR="0050715A" w:rsidRPr="0049099B">
        <w:t xml:space="preserve">25 </w:t>
      </w:r>
      <w:r w:rsidR="009C1E15" w:rsidRPr="0049099B">
        <w:t>jaar</w:t>
      </w:r>
      <w:r w:rsidR="00A11A65" w:rsidRPr="0049099B">
        <w:t xml:space="preserve"> (afhankelijk van </w:t>
      </w:r>
      <w:r w:rsidR="00EB011C" w:rsidRPr="0049099B">
        <w:t>het type installatie)</w:t>
      </w:r>
      <w:r w:rsidR="00A11A65" w:rsidRPr="0049099B">
        <w:t>.</w:t>
      </w:r>
    </w:p>
    <w:p w14:paraId="757C8727" w14:textId="12BAB20A" w:rsidR="0096701E" w:rsidRPr="0049099B" w:rsidRDefault="007B009F" w:rsidP="00905FDB">
      <w:pPr>
        <w:pStyle w:val="Lijstalinea"/>
        <w:numPr>
          <w:ilvl w:val="0"/>
          <w:numId w:val="14"/>
        </w:numPr>
        <w:spacing w:line="276" w:lineRule="auto"/>
        <w:ind w:left="360"/>
      </w:pPr>
      <w:r w:rsidRPr="0049099B">
        <w:t>Project specifieke p</w:t>
      </w:r>
      <w:r w:rsidR="00BA5CBA" w:rsidRPr="0049099B">
        <w:t>rocesinstallaties</w:t>
      </w:r>
      <w:r w:rsidRPr="0049099B">
        <w:t xml:space="preserve"> en testfaciliteiten</w:t>
      </w:r>
      <w:r w:rsidR="00BA5CBA" w:rsidRPr="0049099B">
        <w:t>. Een ruim aanta</w:t>
      </w:r>
      <w:r w:rsidRPr="0049099B">
        <w:t>l specifieke installaties wordt</w:t>
      </w:r>
      <w:r w:rsidR="00BA5CBA" w:rsidRPr="0049099B">
        <w:t xml:space="preserve"> gehuisvest in de nieuwbouw. Deze procesinstallaties hebben </w:t>
      </w:r>
      <w:r w:rsidR="0096701E" w:rsidRPr="0049099B">
        <w:t>raakvlakken met het gebouw en gebouwinstallaties. Bijv</w:t>
      </w:r>
      <w:r w:rsidRPr="0049099B">
        <w:t>oorbeeld</w:t>
      </w:r>
      <w:r w:rsidR="0096701E" w:rsidRPr="0049099B">
        <w:t>:</w:t>
      </w:r>
    </w:p>
    <w:p w14:paraId="7C1CB5AC" w14:textId="0A84B3F0" w:rsidR="0096701E" w:rsidRPr="0049099B" w:rsidRDefault="007B009F" w:rsidP="00905FDB">
      <w:pPr>
        <w:pStyle w:val="Lijstalinea"/>
        <w:numPr>
          <w:ilvl w:val="0"/>
          <w:numId w:val="31"/>
        </w:numPr>
        <w:spacing w:line="276" w:lineRule="auto"/>
      </w:pPr>
      <w:r w:rsidRPr="0049099B">
        <w:t>G</w:t>
      </w:r>
      <w:r w:rsidR="0096701E" w:rsidRPr="0049099B">
        <w:t>ritstraalcabine t.b.v. oppervlaktebehandeling</w:t>
      </w:r>
      <w:r w:rsidR="00A11A65" w:rsidRPr="0049099B">
        <w:t xml:space="preserve"> (onderdeel van </w:t>
      </w:r>
      <w:proofErr w:type="gramStart"/>
      <w:r w:rsidR="005A349A" w:rsidRPr="0049099B">
        <w:t xml:space="preserve">CMR </w:t>
      </w:r>
      <w:r w:rsidR="00A11A65" w:rsidRPr="0049099B">
        <w:t>werkplaats</w:t>
      </w:r>
      <w:proofErr w:type="gramEnd"/>
      <w:r w:rsidR="00C6262E" w:rsidRPr="0049099B">
        <w:t>)</w:t>
      </w:r>
      <w:r w:rsidRPr="0049099B">
        <w:t>,</w:t>
      </w:r>
      <w:r w:rsidR="0096701E" w:rsidRPr="0049099B">
        <w:t xml:space="preserve"> en </w:t>
      </w:r>
    </w:p>
    <w:p w14:paraId="192C1CB1" w14:textId="6A8A248E" w:rsidR="00DB7100" w:rsidRPr="0049099B" w:rsidRDefault="007B009F" w:rsidP="00905FDB">
      <w:pPr>
        <w:pStyle w:val="Lijstalinea"/>
        <w:numPr>
          <w:ilvl w:val="0"/>
          <w:numId w:val="31"/>
        </w:numPr>
        <w:spacing w:line="276" w:lineRule="auto"/>
      </w:pPr>
      <w:r w:rsidRPr="0049099B">
        <w:t xml:space="preserve">MFT (Multi Functionele Testruimte), geschikt voor </w:t>
      </w:r>
      <w:r w:rsidR="0050715A" w:rsidRPr="0049099B">
        <w:t xml:space="preserve">het beproeven van </w:t>
      </w:r>
      <w:r w:rsidRPr="0049099B">
        <w:t xml:space="preserve">een </w:t>
      </w:r>
      <w:r w:rsidR="0050715A" w:rsidRPr="0049099B">
        <w:t>(</w:t>
      </w:r>
      <w:r w:rsidRPr="0049099B">
        <w:t>volledig</w:t>
      </w:r>
      <w:r w:rsidR="0050715A" w:rsidRPr="0049099B">
        <w:t>)</w:t>
      </w:r>
      <w:r w:rsidRPr="0049099B">
        <w:t xml:space="preserve"> voertuig</w:t>
      </w:r>
      <w:r w:rsidR="00A11A65" w:rsidRPr="0049099B">
        <w:t xml:space="preserve"> </w:t>
      </w:r>
      <w:r w:rsidR="00A30F38" w:rsidRPr="0049099B">
        <w:t>waaronder rupsv</w:t>
      </w:r>
      <w:r w:rsidR="00163FD5" w:rsidRPr="0049099B">
        <w:t xml:space="preserve">oertuigen: </w:t>
      </w:r>
      <w:hyperlink r:id="rId11" w:history="1">
        <w:r w:rsidR="00A30F38" w:rsidRPr="0049099B">
          <w:rPr>
            <w:rStyle w:val="Hyperlink"/>
          </w:rPr>
          <w:t>https://www.defensie.nl/onderwerpen/materieel/voertuigen</w:t>
        </w:r>
      </w:hyperlink>
      <w:r w:rsidR="00A30F38" w:rsidRPr="0049099B">
        <w:t xml:space="preserve">.  De MFT </w:t>
      </w:r>
      <w:r w:rsidR="0069046E" w:rsidRPr="0049099B">
        <w:t xml:space="preserve">is geschikt voor het testen van o.a. </w:t>
      </w:r>
      <w:r w:rsidR="00163FD5" w:rsidRPr="0049099B">
        <w:t xml:space="preserve">vermogens, koppels van motoren en transmissies. </w:t>
      </w:r>
      <w:r w:rsidR="00A11A65" w:rsidRPr="0049099B">
        <w:t>De MFT is onderdeel van het ITC</w:t>
      </w:r>
      <w:r w:rsidR="00EB011C" w:rsidRPr="0049099B">
        <w:t>.</w:t>
      </w:r>
    </w:p>
    <w:p w14:paraId="4F8C5A30" w14:textId="77777777" w:rsidR="00DB7100" w:rsidRPr="0049099B" w:rsidRDefault="00DB7100" w:rsidP="005A349A">
      <w:pPr>
        <w:spacing w:line="276" w:lineRule="auto"/>
        <w:rPr>
          <w:rFonts w:eastAsia="Calibri" w:cs="Times New Roman"/>
          <w:color w:val="auto"/>
          <w:szCs w:val="22"/>
          <w:lang w:eastAsia="en-US"/>
        </w:rPr>
      </w:pPr>
    </w:p>
    <w:p w14:paraId="3417BF86" w14:textId="77777777" w:rsidR="00DB7100" w:rsidRPr="0049099B" w:rsidRDefault="00DB7100" w:rsidP="005A349A">
      <w:pPr>
        <w:spacing w:line="276" w:lineRule="auto"/>
        <w:rPr>
          <w:rFonts w:eastAsia="Calibri" w:cs="Times New Roman"/>
          <w:color w:val="auto"/>
          <w:szCs w:val="22"/>
          <w:lang w:eastAsia="en-US"/>
        </w:rPr>
      </w:pPr>
    </w:p>
    <w:p w14:paraId="21A3895A" w14:textId="77777777" w:rsidR="00DB7100" w:rsidRPr="0049099B" w:rsidRDefault="00DB7100" w:rsidP="005A349A">
      <w:pPr>
        <w:spacing w:line="276" w:lineRule="auto"/>
        <w:rPr>
          <w:rFonts w:eastAsia="Calibri" w:cs="Times New Roman"/>
          <w:color w:val="auto"/>
          <w:szCs w:val="22"/>
          <w:lang w:eastAsia="en-US"/>
        </w:rPr>
      </w:pPr>
    </w:p>
    <w:p w14:paraId="3ABF990B" w14:textId="77777777" w:rsidR="00DB7100" w:rsidRPr="0049099B" w:rsidRDefault="00DB7100" w:rsidP="005A349A">
      <w:pPr>
        <w:spacing w:line="276" w:lineRule="auto"/>
        <w:rPr>
          <w:rFonts w:eastAsia="Calibri" w:cs="Times New Roman"/>
          <w:color w:val="auto"/>
          <w:szCs w:val="22"/>
          <w:lang w:eastAsia="en-US"/>
        </w:rPr>
      </w:pPr>
    </w:p>
    <w:p w14:paraId="4585E058" w14:textId="77777777" w:rsidR="00DB7100" w:rsidRPr="0049099B" w:rsidRDefault="00DB7100" w:rsidP="005A349A">
      <w:pPr>
        <w:spacing w:line="276" w:lineRule="auto"/>
        <w:rPr>
          <w:rFonts w:eastAsia="Calibri" w:cs="Times New Roman"/>
          <w:color w:val="auto"/>
          <w:szCs w:val="22"/>
          <w:lang w:eastAsia="en-US"/>
        </w:rPr>
      </w:pPr>
    </w:p>
    <w:p w14:paraId="7B47417F" w14:textId="77777777" w:rsidR="00DB7100" w:rsidRPr="0049099B" w:rsidRDefault="00DB7100" w:rsidP="005A349A">
      <w:pPr>
        <w:spacing w:line="276" w:lineRule="auto"/>
        <w:rPr>
          <w:rFonts w:eastAsia="Calibri" w:cs="Times New Roman"/>
          <w:color w:val="auto"/>
          <w:szCs w:val="22"/>
          <w:lang w:eastAsia="en-US"/>
        </w:rPr>
      </w:pPr>
    </w:p>
    <w:p w14:paraId="5B8B305F" w14:textId="77777777" w:rsidR="00DB7100" w:rsidRPr="0049099B" w:rsidRDefault="00DB7100" w:rsidP="005A349A">
      <w:pPr>
        <w:spacing w:line="276" w:lineRule="auto"/>
        <w:rPr>
          <w:rFonts w:eastAsia="Calibri" w:cs="Times New Roman"/>
          <w:color w:val="auto"/>
          <w:szCs w:val="22"/>
          <w:lang w:eastAsia="en-US"/>
        </w:rPr>
      </w:pPr>
    </w:p>
    <w:p w14:paraId="14084026" w14:textId="77777777" w:rsidR="00DB7100" w:rsidRPr="0049099B" w:rsidRDefault="00DB7100" w:rsidP="005A349A">
      <w:pPr>
        <w:spacing w:line="276" w:lineRule="auto"/>
        <w:rPr>
          <w:rFonts w:eastAsia="Calibri" w:cs="Times New Roman"/>
          <w:color w:val="auto"/>
          <w:szCs w:val="22"/>
          <w:lang w:eastAsia="en-US"/>
        </w:rPr>
      </w:pPr>
    </w:p>
    <w:p w14:paraId="6FE32B1D" w14:textId="77777777" w:rsidR="00DB7100" w:rsidRPr="0049099B" w:rsidRDefault="00DB7100" w:rsidP="005A349A">
      <w:pPr>
        <w:spacing w:line="276" w:lineRule="auto"/>
        <w:rPr>
          <w:rFonts w:eastAsia="Calibri" w:cs="Times New Roman"/>
          <w:color w:val="auto"/>
          <w:szCs w:val="22"/>
          <w:lang w:eastAsia="en-US"/>
        </w:rPr>
      </w:pPr>
    </w:p>
    <w:p w14:paraId="05A81E1A" w14:textId="17D72063" w:rsidR="00DB7100" w:rsidRPr="0049099B" w:rsidRDefault="00DB7100" w:rsidP="005A349A">
      <w:pPr>
        <w:spacing w:line="276" w:lineRule="auto"/>
        <w:rPr>
          <w:rFonts w:eastAsia="Calibri" w:cs="Times New Roman"/>
          <w:color w:val="auto"/>
          <w:szCs w:val="22"/>
          <w:lang w:eastAsia="en-US"/>
        </w:rPr>
      </w:pPr>
      <w:r w:rsidRPr="0049099B">
        <w:rPr>
          <w:rFonts w:eastAsia="Calibri" w:cs="Times New Roman"/>
          <w:color w:val="auto"/>
          <w:szCs w:val="22"/>
          <w:lang w:eastAsia="en-US"/>
        </w:rPr>
        <w:lastRenderedPageBreak/>
        <w:t xml:space="preserve">Gebruiksfuncties/ omschrijving functionaliteit op hoofdlijnen: </w:t>
      </w:r>
    </w:p>
    <w:tbl>
      <w:tblPr>
        <w:tblStyle w:val="Lijsttabel3"/>
        <w:tblW w:w="0" w:type="auto"/>
        <w:tblLook w:val="04A0" w:firstRow="1" w:lastRow="0" w:firstColumn="1" w:lastColumn="0" w:noHBand="0" w:noVBand="1"/>
      </w:tblPr>
      <w:tblGrid>
        <w:gridCol w:w="3746"/>
        <w:gridCol w:w="3747"/>
      </w:tblGrid>
      <w:tr w:rsidR="00DB7100" w:rsidRPr="0049099B" w14:paraId="3C5D384D" w14:textId="77777777" w:rsidTr="00DD71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46" w:type="dxa"/>
            <w:shd w:val="clear" w:color="auto" w:fill="DBE5F1" w:themeFill="accent1" w:themeFillTint="33"/>
          </w:tcPr>
          <w:p w14:paraId="1D978451" w14:textId="77777777" w:rsidR="00DB7100" w:rsidRPr="0049099B" w:rsidRDefault="00DB7100" w:rsidP="005A349A">
            <w:pPr>
              <w:spacing w:line="276" w:lineRule="auto"/>
              <w:rPr>
                <w:rFonts w:eastAsia="Calibri" w:cs="Times New Roman"/>
                <w:color w:val="auto"/>
                <w:sz w:val="16"/>
                <w:szCs w:val="16"/>
                <w:lang w:eastAsia="en-US"/>
              </w:rPr>
            </w:pPr>
            <w:r w:rsidRPr="0049099B">
              <w:rPr>
                <w:rFonts w:eastAsia="Calibri" w:cs="Times New Roman"/>
                <w:color w:val="auto"/>
                <w:sz w:val="16"/>
                <w:szCs w:val="16"/>
                <w:lang w:eastAsia="en-US"/>
              </w:rPr>
              <w:t>Gebruiksfunctie</w:t>
            </w:r>
          </w:p>
        </w:tc>
        <w:tc>
          <w:tcPr>
            <w:tcW w:w="3747" w:type="dxa"/>
            <w:shd w:val="clear" w:color="auto" w:fill="DBE5F1" w:themeFill="accent1" w:themeFillTint="33"/>
          </w:tcPr>
          <w:p w14:paraId="58BBEC18" w14:textId="77777777" w:rsidR="00DB7100" w:rsidRPr="0049099B" w:rsidRDefault="00DB7100" w:rsidP="005A349A">
            <w:pPr>
              <w:spacing w:line="276" w:lineRule="auto"/>
              <w:cnfStyle w:val="100000000000" w:firstRow="1" w:lastRow="0" w:firstColumn="0" w:lastColumn="0" w:oddVBand="0" w:evenVBand="0" w:oddHBand="0" w:evenHBand="0" w:firstRowFirstColumn="0" w:firstRowLastColumn="0" w:lastRowFirstColumn="0" w:lastRowLastColumn="0"/>
              <w:rPr>
                <w:rFonts w:eastAsia="Calibri" w:cs="Times New Roman"/>
                <w:color w:val="auto"/>
                <w:sz w:val="16"/>
                <w:szCs w:val="16"/>
              </w:rPr>
            </w:pPr>
            <w:r w:rsidRPr="0049099B">
              <w:rPr>
                <w:rFonts w:eastAsia="Calibri" w:cs="Times New Roman"/>
                <w:color w:val="auto"/>
                <w:sz w:val="16"/>
                <w:szCs w:val="16"/>
              </w:rPr>
              <w:t>Percentage van het geheel</w:t>
            </w:r>
          </w:p>
        </w:tc>
      </w:tr>
      <w:tr w:rsidR="00DB7100" w:rsidRPr="0049099B" w14:paraId="10FC96C2" w14:textId="77777777" w:rsidTr="00DD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6" w:type="dxa"/>
          </w:tcPr>
          <w:p w14:paraId="5F45A4CF" w14:textId="77777777" w:rsidR="00DB7100" w:rsidRPr="0049099B" w:rsidRDefault="00DB7100" w:rsidP="005A349A">
            <w:pPr>
              <w:spacing w:line="276" w:lineRule="auto"/>
              <w:rPr>
                <w:rFonts w:eastAsia="Calibri" w:cs="Times New Roman"/>
                <w:b w:val="0"/>
                <w:color w:val="auto"/>
                <w:sz w:val="16"/>
                <w:szCs w:val="16"/>
                <w:lang w:eastAsia="en-US"/>
              </w:rPr>
            </w:pPr>
            <w:r w:rsidRPr="0049099B">
              <w:rPr>
                <w:rFonts w:eastAsia="Calibri" w:cs="Times New Roman"/>
                <w:b w:val="0"/>
                <w:color w:val="auto"/>
                <w:sz w:val="16"/>
                <w:szCs w:val="16"/>
                <w:lang w:eastAsia="en-US"/>
              </w:rPr>
              <w:t>Opstelplaatsen voertuigen en systemen t.b.v. onderhoud (</w:t>
            </w:r>
            <w:proofErr w:type="spellStart"/>
            <w:r w:rsidRPr="0049099B">
              <w:rPr>
                <w:rFonts w:eastAsia="Calibri" w:cs="Times New Roman"/>
                <w:b w:val="0"/>
                <w:color w:val="auto"/>
                <w:sz w:val="16"/>
                <w:szCs w:val="16"/>
                <w:lang w:eastAsia="en-US"/>
              </w:rPr>
              <w:t>systeemopstelplaatsen</w:t>
            </w:r>
            <w:proofErr w:type="spellEnd"/>
            <w:r w:rsidRPr="0049099B">
              <w:rPr>
                <w:rFonts w:eastAsia="Calibri" w:cs="Times New Roman"/>
                <w:b w:val="0"/>
                <w:color w:val="auto"/>
                <w:sz w:val="16"/>
                <w:szCs w:val="16"/>
                <w:lang w:eastAsia="en-US"/>
              </w:rPr>
              <w:t>)</w:t>
            </w:r>
          </w:p>
        </w:tc>
        <w:tc>
          <w:tcPr>
            <w:tcW w:w="3747" w:type="dxa"/>
          </w:tcPr>
          <w:p w14:paraId="0DD073F1" w14:textId="77777777" w:rsidR="00DB7100" w:rsidRPr="0049099B" w:rsidRDefault="00DB7100" w:rsidP="005A349A">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 w:val="16"/>
                <w:szCs w:val="16"/>
                <w:lang w:eastAsia="en-US"/>
              </w:rPr>
            </w:pPr>
            <w:r w:rsidRPr="0049099B">
              <w:rPr>
                <w:rFonts w:eastAsia="Calibri" w:cs="Times New Roman"/>
                <w:color w:val="auto"/>
                <w:sz w:val="16"/>
                <w:szCs w:val="16"/>
              </w:rPr>
              <w:t>40%</w:t>
            </w:r>
          </w:p>
        </w:tc>
      </w:tr>
      <w:tr w:rsidR="00DB7100" w:rsidRPr="0049099B" w14:paraId="734B8E0B" w14:textId="77777777" w:rsidTr="00DD7165">
        <w:tc>
          <w:tcPr>
            <w:cnfStyle w:val="001000000000" w:firstRow="0" w:lastRow="0" w:firstColumn="1" w:lastColumn="0" w:oddVBand="0" w:evenVBand="0" w:oddHBand="0" w:evenHBand="0" w:firstRowFirstColumn="0" w:firstRowLastColumn="0" w:lastRowFirstColumn="0" w:lastRowLastColumn="0"/>
            <w:tcW w:w="3746" w:type="dxa"/>
          </w:tcPr>
          <w:p w14:paraId="4530386A" w14:textId="77777777" w:rsidR="00DB7100" w:rsidRPr="0049099B" w:rsidRDefault="00DB7100" w:rsidP="005A349A">
            <w:pPr>
              <w:spacing w:line="276" w:lineRule="auto"/>
              <w:rPr>
                <w:rFonts w:eastAsia="Calibri" w:cs="Times New Roman"/>
                <w:b w:val="0"/>
                <w:color w:val="auto"/>
                <w:sz w:val="16"/>
                <w:szCs w:val="16"/>
              </w:rPr>
            </w:pPr>
            <w:r w:rsidRPr="0049099B">
              <w:rPr>
                <w:rFonts w:eastAsia="Calibri" w:cs="Times New Roman"/>
                <w:b w:val="0"/>
                <w:color w:val="auto"/>
                <w:sz w:val="16"/>
                <w:szCs w:val="16"/>
                <w:lang w:eastAsia="en-US"/>
              </w:rPr>
              <w:t>Werkplaatsen</w:t>
            </w:r>
            <w:r w:rsidRPr="0049099B">
              <w:rPr>
                <w:rFonts w:eastAsia="Calibri" w:cs="Times New Roman"/>
                <w:b w:val="0"/>
                <w:color w:val="auto"/>
                <w:sz w:val="16"/>
                <w:szCs w:val="16"/>
              </w:rPr>
              <w:t>:</w:t>
            </w:r>
          </w:p>
          <w:p w14:paraId="65F10D3A" w14:textId="77777777" w:rsidR="00DB7100" w:rsidRPr="0049099B" w:rsidRDefault="00DB7100" w:rsidP="005A349A">
            <w:pPr>
              <w:pStyle w:val="Lijstalinea"/>
              <w:numPr>
                <w:ilvl w:val="0"/>
                <w:numId w:val="21"/>
              </w:numPr>
              <w:spacing w:line="276" w:lineRule="auto"/>
              <w:rPr>
                <w:rFonts w:eastAsia="Calibri" w:cs="Times New Roman"/>
                <w:b w:val="0"/>
                <w:color w:val="auto"/>
                <w:sz w:val="16"/>
                <w:szCs w:val="16"/>
              </w:rPr>
            </w:pPr>
            <w:r w:rsidRPr="0049099B">
              <w:rPr>
                <w:rFonts w:eastAsia="Calibri" w:cs="Times New Roman"/>
                <w:b w:val="0"/>
                <w:color w:val="auto"/>
                <w:sz w:val="16"/>
                <w:szCs w:val="16"/>
              </w:rPr>
              <w:t>Metaalbewerking,</w:t>
            </w:r>
          </w:p>
          <w:p w14:paraId="6B95584A" w14:textId="77777777" w:rsidR="00DB7100" w:rsidRPr="0049099B" w:rsidRDefault="00DB7100" w:rsidP="005A349A">
            <w:pPr>
              <w:pStyle w:val="Lijstalinea"/>
              <w:numPr>
                <w:ilvl w:val="0"/>
                <w:numId w:val="21"/>
              </w:numPr>
              <w:spacing w:line="276" w:lineRule="auto"/>
              <w:rPr>
                <w:rFonts w:eastAsia="Calibri" w:cs="Times New Roman"/>
                <w:b w:val="0"/>
                <w:color w:val="auto"/>
                <w:sz w:val="16"/>
                <w:szCs w:val="16"/>
              </w:rPr>
            </w:pPr>
            <w:r w:rsidRPr="0049099B">
              <w:rPr>
                <w:rFonts w:eastAsia="Calibri" w:cs="Times New Roman"/>
                <w:b w:val="0"/>
                <w:color w:val="auto"/>
                <w:sz w:val="16"/>
                <w:szCs w:val="16"/>
              </w:rPr>
              <w:t>M</w:t>
            </w:r>
            <w:proofErr w:type="spellStart"/>
            <w:r w:rsidRPr="0049099B">
              <w:rPr>
                <w:rFonts w:eastAsia="Calibri" w:cs="Times New Roman"/>
                <w:b w:val="0"/>
                <w:color w:val="auto"/>
                <w:sz w:val="16"/>
                <w:szCs w:val="16"/>
                <w:lang w:val="en-US" w:eastAsia="en-US"/>
              </w:rPr>
              <w:t>echanische</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hydraulische</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en</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elektrische</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componenten</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en</w:t>
            </w:r>
            <w:proofErr w:type="spellEnd"/>
            <w:r w:rsidRPr="0049099B">
              <w:rPr>
                <w:rFonts w:eastAsia="Calibri" w:cs="Times New Roman"/>
                <w:b w:val="0"/>
                <w:color w:val="auto"/>
                <w:sz w:val="16"/>
                <w:szCs w:val="16"/>
                <w:lang w:val="en-US" w:eastAsia="en-US"/>
              </w:rPr>
              <w:t xml:space="preserve"> </w:t>
            </w:r>
          </w:p>
          <w:p w14:paraId="5B68F023" w14:textId="12878291" w:rsidR="00DB7100" w:rsidRPr="0049099B" w:rsidRDefault="00DB7100" w:rsidP="005A349A">
            <w:pPr>
              <w:pStyle w:val="Lijstalinea"/>
              <w:numPr>
                <w:ilvl w:val="0"/>
                <w:numId w:val="21"/>
              </w:numPr>
              <w:autoSpaceDN/>
              <w:spacing w:line="276" w:lineRule="auto"/>
              <w:textAlignment w:val="auto"/>
              <w:rPr>
                <w:rFonts w:eastAsia="Calibri" w:cs="Times New Roman"/>
                <w:b w:val="0"/>
                <w:color w:val="auto"/>
                <w:sz w:val="16"/>
                <w:szCs w:val="16"/>
                <w:lang w:eastAsia="en-US"/>
              </w:rPr>
            </w:pPr>
            <w:r w:rsidRPr="0049099B">
              <w:rPr>
                <w:rFonts w:eastAsia="Calibri" w:cs="Times New Roman"/>
                <w:b w:val="0"/>
                <w:color w:val="auto"/>
                <w:sz w:val="16"/>
                <w:szCs w:val="16"/>
                <w:lang w:val="en-US" w:eastAsia="en-US"/>
              </w:rPr>
              <w:t>C</w:t>
            </w:r>
            <w:r w:rsidR="005A349A" w:rsidRPr="0049099B">
              <w:rPr>
                <w:rFonts w:eastAsia="Calibri" w:cs="Times New Roman"/>
                <w:b w:val="0"/>
                <w:color w:val="auto"/>
                <w:sz w:val="16"/>
                <w:szCs w:val="16"/>
                <w:lang w:val="en-US" w:eastAsia="en-US"/>
              </w:rPr>
              <w:t>MR</w:t>
            </w:r>
            <w:r w:rsidRPr="0049099B">
              <w:rPr>
                <w:rFonts w:eastAsia="Calibri" w:cs="Times New Roman"/>
                <w:b w:val="0"/>
                <w:color w:val="auto"/>
                <w:sz w:val="16"/>
                <w:szCs w:val="16"/>
                <w:lang w:val="en-US" w:eastAsia="en-US"/>
              </w:rPr>
              <w:t>-</w:t>
            </w:r>
            <w:proofErr w:type="spellStart"/>
            <w:r w:rsidRPr="0049099B">
              <w:rPr>
                <w:rFonts w:eastAsia="Calibri" w:cs="Times New Roman"/>
                <w:b w:val="0"/>
                <w:color w:val="auto"/>
                <w:sz w:val="16"/>
                <w:szCs w:val="16"/>
                <w:lang w:val="en-US" w:eastAsia="en-US"/>
              </w:rPr>
              <w:t>werkplaats</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voor</w:t>
            </w:r>
            <w:proofErr w:type="spellEnd"/>
            <w:r w:rsidRPr="0049099B">
              <w:rPr>
                <w:rFonts w:eastAsia="Calibri" w:cs="Times New Roman"/>
                <w:b w:val="0"/>
                <w:color w:val="auto"/>
                <w:sz w:val="16"/>
                <w:szCs w:val="16"/>
                <w:lang w:val="en-US" w:eastAsia="en-US"/>
              </w:rPr>
              <w:t xml:space="preserve"> </w:t>
            </w:r>
            <w:proofErr w:type="spellStart"/>
            <w:r w:rsidRPr="0049099B">
              <w:rPr>
                <w:rFonts w:eastAsia="Calibri" w:cs="Times New Roman"/>
                <w:b w:val="0"/>
                <w:color w:val="auto"/>
                <w:sz w:val="16"/>
                <w:szCs w:val="16"/>
                <w:lang w:val="en-US" w:eastAsia="en-US"/>
              </w:rPr>
              <w:t>oppervlaktebehandeling</w:t>
            </w:r>
            <w:proofErr w:type="spellEnd"/>
            <w:r w:rsidRPr="0049099B">
              <w:rPr>
                <w:rFonts w:eastAsia="Calibri" w:cs="Times New Roman"/>
                <w:b w:val="0"/>
                <w:color w:val="auto"/>
                <w:sz w:val="16"/>
                <w:szCs w:val="16"/>
                <w:lang w:val="en-US" w:eastAsia="en-US"/>
              </w:rPr>
              <w:t xml:space="preserve"> </w:t>
            </w:r>
          </w:p>
        </w:tc>
        <w:tc>
          <w:tcPr>
            <w:tcW w:w="3747" w:type="dxa"/>
          </w:tcPr>
          <w:p w14:paraId="63D16639" w14:textId="77777777" w:rsidR="00DB7100" w:rsidRPr="0049099B" w:rsidRDefault="00DB7100" w:rsidP="005A349A">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 w:val="16"/>
                <w:szCs w:val="16"/>
                <w:lang w:eastAsia="en-US"/>
              </w:rPr>
            </w:pPr>
            <w:r w:rsidRPr="0049099B">
              <w:rPr>
                <w:rFonts w:eastAsia="Calibri" w:cs="Times New Roman"/>
                <w:color w:val="auto"/>
                <w:sz w:val="16"/>
                <w:szCs w:val="16"/>
              </w:rPr>
              <w:t>30%</w:t>
            </w:r>
          </w:p>
        </w:tc>
      </w:tr>
      <w:tr w:rsidR="00DB7100" w:rsidRPr="0049099B" w14:paraId="3BF1B29F" w14:textId="77777777" w:rsidTr="00DD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6" w:type="dxa"/>
          </w:tcPr>
          <w:p w14:paraId="34952712" w14:textId="77777777" w:rsidR="00DB7100" w:rsidRPr="0049099B" w:rsidRDefault="00DB7100" w:rsidP="005A349A">
            <w:pPr>
              <w:spacing w:line="276" w:lineRule="auto"/>
              <w:rPr>
                <w:rFonts w:eastAsia="Calibri" w:cs="Times New Roman"/>
                <w:b w:val="0"/>
                <w:color w:val="auto"/>
                <w:sz w:val="16"/>
                <w:szCs w:val="16"/>
                <w:lang w:eastAsia="en-US"/>
              </w:rPr>
            </w:pPr>
            <w:r w:rsidRPr="0049099B">
              <w:rPr>
                <w:rFonts w:eastAsia="Calibri" w:cs="Times New Roman"/>
                <w:b w:val="0"/>
                <w:color w:val="auto"/>
                <w:sz w:val="16"/>
                <w:szCs w:val="16"/>
              </w:rPr>
              <w:t>Magazijn en opslag</w:t>
            </w:r>
          </w:p>
        </w:tc>
        <w:tc>
          <w:tcPr>
            <w:tcW w:w="3747" w:type="dxa"/>
          </w:tcPr>
          <w:p w14:paraId="5908A6BE" w14:textId="77777777" w:rsidR="00DB7100" w:rsidRPr="0049099B" w:rsidRDefault="00DB7100" w:rsidP="005A349A">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 w:val="16"/>
                <w:szCs w:val="16"/>
                <w:lang w:eastAsia="en-US"/>
              </w:rPr>
            </w:pPr>
            <w:r w:rsidRPr="0049099B">
              <w:rPr>
                <w:rFonts w:eastAsia="Calibri" w:cs="Times New Roman"/>
                <w:color w:val="auto"/>
                <w:sz w:val="16"/>
                <w:szCs w:val="16"/>
              </w:rPr>
              <w:t>15%</w:t>
            </w:r>
          </w:p>
        </w:tc>
      </w:tr>
      <w:tr w:rsidR="00DB7100" w:rsidRPr="0049099B" w14:paraId="475F47F9" w14:textId="77777777" w:rsidTr="00DD7165">
        <w:tc>
          <w:tcPr>
            <w:cnfStyle w:val="001000000000" w:firstRow="0" w:lastRow="0" w:firstColumn="1" w:lastColumn="0" w:oddVBand="0" w:evenVBand="0" w:oddHBand="0" w:evenHBand="0" w:firstRowFirstColumn="0" w:firstRowLastColumn="0" w:lastRowFirstColumn="0" w:lastRowLastColumn="0"/>
            <w:tcW w:w="3746" w:type="dxa"/>
          </w:tcPr>
          <w:p w14:paraId="425E514F" w14:textId="77777777" w:rsidR="00DB7100" w:rsidRPr="0049099B" w:rsidRDefault="00DB7100" w:rsidP="005A349A">
            <w:pPr>
              <w:spacing w:line="276" w:lineRule="auto"/>
              <w:rPr>
                <w:rFonts w:eastAsia="Calibri" w:cs="Times New Roman"/>
                <w:b w:val="0"/>
                <w:color w:val="auto"/>
                <w:sz w:val="16"/>
                <w:szCs w:val="16"/>
                <w:lang w:eastAsia="en-US"/>
              </w:rPr>
            </w:pPr>
            <w:r w:rsidRPr="0049099B">
              <w:rPr>
                <w:rFonts w:eastAsia="Calibri" w:cs="Times New Roman"/>
                <w:b w:val="0"/>
                <w:color w:val="auto"/>
                <w:sz w:val="16"/>
                <w:szCs w:val="16"/>
                <w:lang w:eastAsia="en-US"/>
              </w:rPr>
              <w:t>Kantoorfunctie en faciliteiten waaronder</w:t>
            </w:r>
            <w:r w:rsidRPr="0049099B">
              <w:rPr>
                <w:rFonts w:eastAsia="Calibri" w:cs="Times New Roman"/>
                <w:b w:val="0"/>
                <w:color w:val="auto"/>
                <w:sz w:val="16"/>
                <w:szCs w:val="16"/>
              </w:rPr>
              <w:t xml:space="preserve"> bijeenkomstfunctie </w:t>
            </w:r>
          </w:p>
        </w:tc>
        <w:tc>
          <w:tcPr>
            <w:tcW w:w="3747" w:type="dxa"/>
          </w:tcPr>
          <w:p w14:paraId="37620B7B" w14:textId="77777777" w:rsidR="00DB7100" w:rsidRPr="0049099B" w:rsidRDefault="00DB7100" w:rsidP="005A349A">
            <w:pPr>
              <w:spacing w:line="276" w:lineRule="auto"/>
              <w:cnfStyle w:val="000000000000" w:firstRow="0" w:lastRow="0" w:firstColumn="0" w:lastColumn="0" w:oddVBand="0" w:evenVBand="0" w:oddHBand="0" w:evenHBand="0" w:firstRowFirstColumn="0" w:firstRowLastColumn="0" w:lastRowFirstColumn="0" w:lastRowLastColumn="0"/>
              <w:rPr>
                <w:rFonts w:eastAsia="Calibri" w:cs="Times New Roman"/>
                <w:color w:val="auto"/>
                <w:sz w:val="16"/>
                <w:szCs w:val="16"/>
                <w:lang w:eastAsia="en-US"/>
              </w:rPr>
            </w:pPr>
            <w:r w:rsidRPr="0049099B">
              <w:rPr>
                <w:rFonts w:eastAsia="Calibri" w:cs="Times New Roman"/>
                <w:color w:val="auto"/>
                <w:sz w:val="16"/>
                <w:szCs w:val="16"/>
              </w:rPr>
              <w:t>10%</w:t>
            </w:r>
          </w:p>
        </w:tc>
      </w:tr>
      <w:tr w:rsidR="00DB7100" w:rsidRPr="0049099B" w14:paraId="7A26326E" w14:textId="77777777" w:rsidTr="00DD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6" w:type="dxa"/>
          </w:tcPr>
          <w:p w14:paraId="2D58F094" w14:textId="77777777" w:rsidR="00DB7100" w:rsidRPr="0049099B" w:rsidRDefault="00DB7100" w:rsidP="005A349A">
            <w:pPr>
              <w:spacing w:line="276" w:lineRule="auto"/>
              <w:rPr>
                <w:rFonts w:eastAsia="Calibri" w:cs="Times New Roman"/>
                <w:b w:val="0"/>
                <w:color w:val="auto"/>
                <w:sz w:val="16"/>
                <w:szCs w:val="16"/>
                <w:lang w:eastAsia="en-US"/>
              </w:rPr>
            </w:pPr>
            <w:r w:rsidRPr="0049099B">
              <w:rPr>
                <w:rFonts w:eastAsia="Calibri" w:cs="Times New Roman"/>
                <w:b w:val="0"/>
                <w:color w:val="auto"/>
                <w:sz w:val="16"/>
                <w:szCs w:val="16"/>
                <w:lang w:eastAsia="en-US"/>
              </w:rPr>
              <w:t>Testfaciliteiten (Integraal Test Centrum ITC)</w:t>
            </w:r>
          </w:p>
        </w:tc>
        <w:tc>
          <w:tcPr>
            <w:tcW w:w="3747" w:type="dxa"/>
          </w:tcPr>
          <w:p w14:paraId="48121E6E" w14:textId="77777777" w:rsidR="00DB7100" w:rsidRPr="0049099B" w:rsidRDefault="00DB7100" w:rsidP="005A349A">
            <w:pPr>
              <w:spacing w:line="276" w:lineRule="auto"/>
              <w:cnfStyle w:val="000000100000" w:firstRow="0" w:lastRow="0" w:firstColumn="0" w:lastColumn="0" w:oddVBand="0" w:evenVBand="0" w:oddHBand="1" w:evenHBand="0" w:firstRowFirstColumn="0" w:firstRowLastColumn="0" w:lastRowFirstColumn="0" w:lastRowLastColumn="0"/>
              <w:rPr>
                <w:rFonts w:eastAsia="Calibri" w:cs="Times New Roman"/>
                <w:color w:val="auto"/>
                <w:sz w:val="16"/>
                <w:szCs w:val="16"/>
                <w:lang w:eastAsia="en-US"/>
              </w:rPr>
            </w:pPr>
            <w:r w:rsidRPr="0049099B">
              <w:rPr>
                <w:rFonts w:eastAsia="Calibri" w:cs="Times New Roman"/>
                <w:color w:val="auto"/>
                <w:sz w:val="16"/>
                <w:szCs w:val="16"/>
              </w:rPr>
              <w:t>5%</w:t>
            </w:r>
          </w:p>
        </w:tc>
      </w:tr>
    </w:tbl>
    <w:p w14:paraId="2669A950" w14:textId="77777777" w:rsidR="00DB7100" w:rsidRPr="0049099B" w:rsidRDefault="00DB7100" w:rsidP="005A349A">
      <w:pPr>
        <w:pStyle w:val="Lijstalinea"/>
        <w:spacing w:line="276" w:lineRule="auto"/>
        <w:ind w:left="0"/>
        <w:rPr>
          <w:i/>
          <w:sz w:val="16"/>
          <w:szCs w:val="16"/>
        </w:rPr>
      </w:pPr>
      <w:r w:rsidRPr="0049099B">
        <w:rPr>
          <w:i/>
          <w:sz w:val="16"/>
          <w:szCs w:val="16"/>
        </w:rPr>
        <w:t>Tabel 1 Gebruiksfuncties</w:t>
      </w:r>
    </w:p>
    <w:p w14:paraId="6AF27909" w14:textId="77777777" w:rsidR="00DB7100" w:rsidRPr="0049099B" w:rsidRDefault="00DB7100" w:rsidP="005A349A">
      <w:pPr>
        <w:spacing w:line="276" w:lineRule="auto"/>
      </w:pPr>
    </w:p>
    <w:p w14:paraId="6EBC82F0" w14:textId="1D2C9B7E" w:rsidR="00257AFA" w:rsidRPr="0049099B" w:rsidRDefault="00360B15" w:rsidP="005A349A">
      <w:pPr>
        <w:spacing w:line="276" w:lineRule="auto"/>
        <w:rPr>
          <w:rStyle w:val="Intensievebenadrukking"/>
        </w:rPr>
      </w:pPr>
      <w:r w:rsidRPr="0049099B">
        <w:rPr>
          <w:rStyle w:val="Intensievebenadrukking"/>
        </w:rPr>
        <w:t>Werkpakketten</w:t>
      </w:r>
      <w:r w:rsidR="00A11A65" w:rsidRPr="0049099B">
        <w:rPr>
          <w:rStyle w:val="Intensievebenadrukking"/>
        </w:rPr>
        <w:t>.</w:t>
      </w:r>
    </w:p>
    <w:p w14:paraId="50F82939" w14:textId="5BEE0FF3" w:rsidR="002841B1" w:rsidRPr="0049099B" w:rsidRDefault="002D5219" w:rsidP="005A349A">
      <w:pPr>
        <w:spacing w:line="276" w:lineRule="auto"/>
      </w:pPr>
      <w:r w:rsidRPr="0049099B">
        <w:t>Op hoofdlijnen zijn d</w:t>
      </w:r>
      <w:r w:rsidR="002841B1" w:rsidRPr="0049099B">
        <w:t xml:space="preserve">e volgende werkpakketten </w:t>
      </w:r>
      <w:r w:rsidR="00317D86" w:rsidRPr="0049099B">
        <w:t>(</w:t>
      </w:r>
      <w:proofErr w:type="spellStart"/>
      <w:r w:rsidR="00317D86" w:rsidRPr="0049099B">
        <w:t>WP</w:t>
      </w:r>
      <w:r w:rsidR="001C032E" w:rsidRPr="0049099B">
        <w:t>’s</w:t>
      </w:r>
      <w:proofErr w:type="spellEnd"/>
      <w:r w:rsidR="00317D86" w:rsidRPr="0049099B">
        <w:t>)</w:t>
      </w:r>
      <w:r w:rsidR="001C032E" w:rsidRPr="0049099B">
        <w:t xml:space="preserve"> </w:t>
      </w:r>
      <w:r w:rsidR="002841B1" w:rsidRPr="0049099B">
        <w:t>te onderscheiden:</w:t>
      </w:r>
    </w:p>
    <w:p w14:paraId="679ADF97" w14:textId="7F5BFA0D" w:rsidR="002333C1" w:rsidRPr="0049099B" w:rsidRDefault="00317D86" w:rsidP="00905FDB">
      <w:pPr>
        <w:pStyle w:val="Lijstalinea"/>
        <w:numPr>
          <w:ilvl w:val="0"/>
          <w:numId w:val="15"/>
        </w:numPr>
        <w:spacing w:line="276" w:lineRule="auto"/>
        <w:ind w:left="360"/>
      </w:pPr>
      <w:proofErr w:type="spellStart"/>
      <w:r w:rsidRPr="0049099B">
        <w:t>WP</w:t>
      </w:r>
      <w:r w:rsidR="00E467F5" w:rsidRPr="0049099B">
        <w:t>’s</w:t>
      </w:r>
      <w:proofErr w:type="spellEnd"/>
      <w:r w:rsidRPr="0049099B">
        <w:t xml:space="preserve"> </w:t>
      </w:r>
      <w:r w:rsidR="002333C1" w:rsidRPr="0049099B">
        <w:t xml:space="preserve">Ontwerp, </w:t>
      </w:r>
      <w:proofErr w:type="spellStart"/>
      <w:r w:rsidRPr="0049099B">
        <w:t>WP</w:t>
      </w:r>
      <w:r w:rsidR="00E467F5" w:rsidRPr="0049099B">
        <w:t>’s</w:t>
      </w:r>
      <w:proofErr w:type="spellEnd"/>
      <w:r w:rsidRPr="0049099B">
        <w:t xml:space="preserve"> </w:t>
      </w:r>
      <w:r w:rsidR="002333C1" w:rsidRPr="0049099B">
        <w:t>Realisatie en</w:t>
      </w:r>
      <w:r w:rsidR="00F22879" w:rsidRPr="0049099B">
        <w:t>/of</w:t>
      </w:r>
      <w:r w:rsidR="002333C1" w:rsidRPr="0049099B">
        <w:t xml:space="preserve"> </w:t>
      </w:r>
      <w:proofErr w:type="spellStart"/>
      <w:r w:rsidRPr="0049099B">
        <w:t>WP</w:t>
      </w:r>
      <w:r w:rsidR="00E467F5" w:rsidRPr="0049099B">
        <w:t>’s</w:t>
      </w:r>
      <w:proofErr w:type="spellEnd"/>
      <w:r w:rsidRPr="0049099B">
        <w:t xml:space="preserve"> </w:t>
      </w:r>
      <w:r w:rsidR="002333C1" w:rsidRPr="0049099B">
        <w:t>Onderhoud voor:</w:t>
      </w:r>
    </w:p>
    <w:p w14:paraId="0F64FC6B" w14:textId="7498B848" w:rsidR="001C032E" w:rsidRPr="0049099B" w:rsidRDefault="001C032E" w:rsidP="00905FDB">
      <w:pPr>
        <w:pStyle w:val="Lijstalinea"/>
        <w:numPr>
          <w:ilvl w:val="1"/>
          <w:numId w:val="15"/>
        </w:numPr>
        <w:spacing w:line="276" w:lineRule="auto"/>
        <w:ind w:left="1080"/>
      </w:pPr>
      <w:r w:rsidRPr="0049099B">
        <w:t>Bouwrijp maken</w:t>
      </w:r>
    </w:p>
    <w:p w14:paraId="206E396E" w14:textId="61157637" w:rsidR="003B2E51" w:rsidRPr="0049099B" w:rsidRDefault="00FB741E" w:rsidP="00905FDB">
      <w:pPr>
        <w:pStyle w:val="Lijstalinea"/>
        <w:numPr>
          <w:ilvl w:val="1"/>
          <w:numId w:val="15"/>
        </w:numPr>
        <w:spacing w:line="276" w:lineRule="auto"/>
        <w:ind w:left="1080"/>
      </w:pPr>
      <w:r w:rsidRPr="0049099B">
        <w:t>Bedrijfs</w:t>
      </w:r>
      <w:r w:rsidR="003B2E51" w:rsidRPr="0049099B">
        <w:t>hal</w:t>
      </w:r>
      <w:r w:rsidR="0050715A" w:rsidRPr="0049099B">
        <w:t xml:space="preserve"> </w:t>
      </w:r>
      <w:r w:rsidR="00872CD0" w:rsidRPr="0049099B">
        <w:t>en kantoorfaciliteiten</w:t>
      </w:r>
      <w:r w:rsidR="0050715A" w:rsidRPr="0049099B">
        <w:t xml:space="preserve"> </w:t>
      </w:r>
      <w:r w:rsidR="002333C1" w:rsidRPr="0049099B">
        <w:t xml:space="preserve">met o.a. werkplaatsen, </w:t>
      </w:r>
      <w:proofErr w:type="spellStart"/>
      <w:r w:rsidR="002333C1" w:rsidRPr="0049099B">
        <w:t>systeemopstelplaatsen</w:t>
      </w:r>
      <w:proofErr w:type="spellEnd"/>
      <w:r w:rsidR="002333C1" w:rsidRPr="0049099B">
        <w:t xml:space="preserve"> en magazijn</w:t>
      </w:r>
    </w:p>
    <w:p w14:paraId="0DC5528B" w14:textId="6DC8D68B" w:rsidR="0050715A" w:rsidRPr="0049099B" w:rsidRDefault="001C032E" w:rsidP="00905FDB">
      <w:pPr>
        <w:pStyle w:val="Lijstalinea"/>
        <w:numPr>
          <w:ilvl w:val="1"/>
          <w:numId w:val="15"/>
        </w:numPr>
        <w:spacing w:line="276" w:lineRule="auto"/>
        <w:ind w:left="1080"/>
      </w:pPr>
      <w:r w:rsidRPr="0049099B">
        <w:t xml:space="preserve">Huisvesting voor het </w:t>
      </w:r>
      <w:r w:rsidR="0050715A" w:rsidRPr="0049099B">
        <w:t>Integraal Test Centrum</w:t>
      </w:r>
      <w:r w:rsidRPr="0049099B">
        <w:t xml:space="preserve"> (I</w:t>
      </w:r>
      <w:r w:rsidR="0050715A" w:rsidRPr="0049099B">
        <w:t>T</w:t>
      </w:r>
      <w:r w:rsidRPr="0049099B">
        <w:t>C</w:t>
      </w:r>
      <w:r w:rsidR="0050715A" w:rsidRPr="0049099B">
        <w:t xml:space="preserve">) voor het beproeven/testen van </w:t>
      </w:r>
      <w:r w:rsidRPr="0049099B">
        <w:t>motoren van militaire voertuigen</w:t>
      </w:r>
    </w:p>
    <w:p w14:paraId="3ACA6FA3" w14:textId="038A951A" w:rsidR="003B2E51" w:rsidRPr="0049099B" w:rsidRDefault="001C032E" w:rsidP="00905FDB">
      <w:pPr>
        <w:pStyle w:val="Lijstalinea"/>
        <w:numPr>
          <w:ilvl w:val="1"/>
          <w:numId w:val="15"/>
        </w:numPr>
        <w:spacing w:line="276" w:lineRule="auto"/>
        <w:ind w:left="1080"/>
      </w:pPr>
      <w:r w:rsidRPr="0049099B">
        <w:t xml:space="preserve">Huisvesting voor de oppervlaktebehandeling: </w:t>
      </w:r>
      <w:proofErr w:type="gramStart"/>
      <w:r w:rsidRPr="0049099B">
        <w:t>C</w:t>
      </w:r>
      <w:r w:rsidR="005A349A" w:rsidRPr="0049099B">
        <w:t>MR</w:t>
      </w:r>
      <w:r w:rsidRPr="0049099B">
        <w:t xml:space="preserve"> werkplaats</w:t>
      </w:r>
      <w:proofErr w:type="gramEnd"/>
    </w:p>
    <w:p w14:paraId="542A293B" w14:textId="41155D03" w:rsidR="0021123B" w:rsidRPr="0049099B" w:rsidRDefault="0021123B" w:rsidP="00905FDB">
      <w:pPr>
        <w:pStyle w:val="Lijstalinea"/>
        <w:numPr>
          <w:ilvl w:val="1"/>
          <w:numId w:val="15"/>
        </w:numPr>
        <w:spacing w:line="276" w:lineRule="auto"/>
        <w:ind w:left="1080"/>
      </w:pPr>
      <w:r w:rsidRPr="0049099B">
        <w:t>Energievoorziening: hoogspanning</w:t>
      </w:r>
    </w:p>
    <w:p w14:paraId="2C17003C" w14:textId="6F57C3D3" w:rsidR="002841B1" w:rsidRPr="0049099B" w:rsidRDefault="001C032E" w:rsidP="00905FDB">
      <w:pPr>
        <w:pStyle w:val="Lijstalinea"/>
        <w:numPr>
          <w:ilvl w:val="1"/>
          <w:numId w:val="15"/>
        </w:numPr>
        <w:spacing w:line="276" w:lineRule="auto"/>
        <w:ind w:left="1080"/>
      </w:pPr>
      <w:r w:rsidRPr="0049099B">
        <w:t>Buitenruimte: t</w:t>
      </w:r>
      <w:r w:rsidR="002841B1" w:rsidRPr="0049099B">
        <w:t>erreininrichting</w:t>
      </w:r>
      <w:r w:rsidR="006716B4" w:rsidRPr="0049099B">
        <w:t xml:space="preserve"> en infrastructuur</w:t>
      </w:r>
    </w:p>
    <w:p w14:paraId="569E32C2" w14:textId="2F985E25" w:rsidR="0050715A" w:rsidRPr="0049099B" w:rsidRDefault="001C032E" w:rsidP="00905FDB">
      <w:pPr>
        <w:pStyle w:val="Lijstalinea"/>
        <w:numPr>
          <w:ilvl w:val="1"/>
          <w:numId w:val="15"/>
        </w:numPr>
        <w:spacing w:line="276" w:lineRule="auto"/>
        <w:ind w:left="1080"/>
      </w:pPr>
      <w:r w:rsidRPr="0049099B">
        <w:t>E</w:t>
      </w:r>
      <w:r w:rsidR="0050715A" w:rsidRPr="0049099B">
        <w:t>en aantal kleinere gebouwen zoals de portiersloge.</w:t>
      </w:r>
    </w:p>
    <w:p w14:paraId="395D838F" w14:textId="2C77D639" w:rsidR="002333C1" w:rsidRPr="0049099B" w:rsidRDefault="002333C1" w:rsidP="0049099B">
      <w:pPr>
        <w:spacing w:line="276" w:lineRule="auto"/>
      </w:pPr>
    </w:p>
    <w:p w14:paraId="40DB5EE8" w14:textId="72CFC651" w:rsidR="00341D21" w:rsidRPr="0049099B" w:rsidRDefault="00317D86" w:rsidP="00905FDB">
      <w:pPr>
        <w:pStyle w:val="Lijstalinea"/>
        <w:numPr>
          <w:ilvl w:val="0"/>
          <w:numId w:val="15"/>
        </w:numPr>
        <w:spacing w:line="276" w:lineRule="auto"/>
        <w:ind w:left="360"/>
      </w:pPr>
      <w:proofErr w:type="spellStart"/>
      <w:r w:rsidRPr="0049099B">
        <w:t>WP</w:t>
      </w:r>
      <w:r w:rsidR="00E467F5" w:rsidRPr="0049099B">
        <w:t>’s</w:t>
      </w:r>
      <w:proofErr w:type="spellEnd"/>
      <w:r w:rsidRPr="0049099B">
        <w:t xml:space="preserve"> </w:t>
      </w:r>
      <w:r w:rsidR="008F0B5A" w:rsidRPr="0049099B">
        <w:t>(Circulair) s</w:t>
      </w:r>
      <w:r w:rsidR="002841B1" w:rsidRPr="0049099B">
        <w:t>lopen</w:t>
      </w:r>
      <w:r w:rsidR="00E467F5" w:rsidRPr="0049099B">
        <w:t>:</w:t>
      </w:r>
    </w:p>
    <w:p w14:paraId="1EB84851" w14:textId="1A752201" w:rsidR="00EE2BCE" w:rsidRPr="0049099B" w:rsidRDefault="00EE2BCE" w:rsidP="00905FDB">
      <w:pPr>
        <w:pStyle w:val="Lijstalinea"/>
        <w:numPr>
          <w:ilvl w:val="1"/>
          <w:numId w:val="15"/>
        </w:numPr>
        <w:spacing w:line="276" w:lineRule="auto"/>
        <w:ind w:left="1080"/>
      </w:pPr>
      <w:r w:rsidRPr="0049099B">
        <w:t>(Circulair) Slopen bestaande gebouwen</w:t>
      </w:r>
    </w:p>
    <w:p w14:paraId="2AA9C5F8" w14:textId="7A666D16" w:rsidR="00EE2BCE" w:rsidRPr="0049099B" w:rsidRDefault="00EE2BCE" w:rsidP="00905FDB">
      <w:pPr>
        <w:pStyle w:val="Lijstalinea"/>
        <w:numPr>
          <w:ilvl w:val="1"/>
          <w:numId w:val="15"/>
        </w:numPr>
        <w:spacing w:line="276" w:lineRule="auto"/>
        <w:ind w:left="1080"/>
      </w:pPr>
      <w:r w:rsidRPr="0049099B">
        <w:t>Saneren vervuilde grond</w:t>
      </w:r>
    </w:p>
    <w:p w14:paraId="4673DDA0" w14:textId="009C05C3" w:rsidR="00EE2BCE" w:rsidRPr="0049099B" w:rsidRDefault="00EE2BCE" w:rsidP="00905FDB">
      <w:pPr>
        <w:pStyle w:val="Lijstalinea"/>
        <w:numPr>
          <w:ilvl w:val="1"/>
          <w:numId w:val="15"/>
        </w:numPr>
        <w:spacing w:line="276" w:lineRule="auto"/>
        <w:ind w:left="1080"/>
      </w:pPr>
      <w:r w:rsidRPr="0049099B">
        <w:t xml:space="preserve">Behoud van </w:t>
      </w:r>
      <w:r w:rsidR="00317D86" w:rsidRPr="0049099B">
        <w:t xml:space="preserve">een aantal </w:t>
      </w:r>
      <w:r w:rsidRPr="0049099B">
        <w:t>gebouwen</w:t>
      </w:r>
    </w:p>
    <w:p w14:paraId="14146028" w14:textId="71F8D76D" w:rsidR="00317D86" w:rsidRPr="0049099B" w:rsidRDefault="00317D86" w:rsidP="0049099B">
      <w:pPr>
        <w:tabs>
          <w:tab w:val="left" w:pos="2926"/>
        </w:tabs>
        <w:spacing w:line="276" w:lineRule="auto"/>
      </w:pPr>
      <w:r w:rsidRPr="0049099B">
        <w:tab/>
      </w:r>
    </w:p>
    <w:p w14:paraId="25CD92D0" w14:textId="7686B952" w:rsidR="00317D86" w:rsidRPr="0049099B" w:rsidRDefault="00317D86" w:rsidP="00905FDB">
      <w:pPr>
        <w:pStyle w:val="Lijstalinea"/>
        <w:numPr>
          <w:ilvl w:val="0"/>
          <w:numId w:val="15"/>
        </w:numPr>
        <w:spacing w:line="276" w:lineRule="auto"/>
        <w:ind w:left="360"/>
      </w:pPr>
      <w:proofErr w:type="spellStart"/>
      <w:r w:rsidRPr="0049099B">
        <w:t>WP</w:t>
      </w:r>
      <w:r w:rsidR="00984CB3" w:rsidRPr="0049099B">
        <w:t>’s</w:t>
      </w:r>
      <w:proofErr w:type="spellEnd"/>
      <w:r w:rsidRPr="0049099B">
        <w:t xml:space="preserve"> Ontwerp, </w:t>
      </w:r>
      <w:proofErr w:type="spellStart"/>
      <w:r w:rsidRPr="0049099B">
        <w:t>WP</w:t>
      </w:r>
      <w:r w:rsidR="00984CB3" w:rsidRPr="0049099B">
        <w:t>’s</w:t>
      </w:r>
      <w:proofErr w:type="spellEnd"/>
      <w:r w:rsidRPr="0049099B">
        <w:t xml:space="preserve"> levering en installatie en </w:t>
      </w:r>
      <w:proofErr w:type="spellStart"/>
      <w:r w:rsidRPr="0049099B">
        <w:t>WP</w:t>
      </w:r>
      <w:r w:rsidR="00984CB3" w:rsidRPr="0049099B">
        <w:t>’s</w:t>
      </w:r>
      <w:proofErr w:type="spellEnd"/>
      <w:r w:rsidRPr="0049099B">
        <w:t xml:space="preserve"> onderhoud van procesinstallaties </w:t>
      </w:r>
      <w:r w:rsidR="001C032E" w:rsidRPr="0049099B">
        <w:t xml:space="preserve">uit het ITC en de </w:t>
      </w:r>
      <w:proofErr w:type="gramStart"/>
      <w:r w:rsidR="001C032E" w:rsidRPr="0049099B">
        <w:t>C</w:t>
      </w:r>
      <w:r w:rsidR="005A349A" w:rsidRPr="0049099B">
        <w:t>MR</w:t>
      </w:r>
      <w:r w:rsidR="001C032E" w:rsidRPr="0049099B">
        <w:t xml:space="preserve"> werkplaats</w:t>
      </w:r>
      <w:proofErr w:type="gramEnd"/>
      <w:r w:rsidR="001C032E" w:rsidRPr="0049099B">
        <w:t xml:space="preserve"> </w:t>
      </w:r>
      <w:r w:rsidRPr="0049099B">
        <w:t>zoals:</w:t>
      </w:r>
    </w:p>
    <w:p w14:paraId="67AD0CFA" w14:textId="29806571" w:rsidR="00136368" w:rsidRPr="0049099B" w:rsidRDefault="00984CB3" w:rsidP="00905FDB">
      <w:pPr>
        <w:pStyle w:val="Lijstalinea"/>
        <w:numPr>
          <w:ilvl w:val="1"/>
          <w:numId w:val="15"/>
        </w:numPr>
        <w:spacing w:line="276" w:lineRule="auto"/>
        <w:ind w:left="1080"/>
      </w:pPr>
      <w:r w:rsidRPr="0049099B">
        <w:t>S</w:t>
      </w:r>
      <w:r w:rsidR="00136368" w:rsidRPr="0049099B">
        <w:t>puitcabine</w:t>
      </w:r>
      <w:r w:rsidRPr="0049099B">
        <w:t>,</w:t>
      </w:r>
      <w:r w:rsidR="00136368" w:rsidRPr="0049099B">
        <w:t xml:space="preserve"> </w:t>
      </w:r>
      <w:proofErr w:type="gramStart"/>
      <w:r w:rsidR="001C032E" w:rsidRPr="0049099B">
        <w:t>C</w:t>
      </w:r>
      <w:r w:rsidR="005A349A" w:rsidRPr="0049099B">
        <w:t>MR</w:t>
      </w:r>
      <w:r w:rsidR="001C032E" w:rsidRPr="0049099B">
        <w:t xml:space="preserve"> werkplaats</w:t>
      </w:r>
      <w:proofErr w:type="gramEnd"/>
    </w:p>
    <w:p w14:paraId="6C5BAC1A" w14:textId="3DC07432" w:rsidR="003B2E51" w:rsidRPr="0049099B" w:rsidRDefault="00984CB3" w:rsidP="00905FDB">
      <w:pPr>
        <w:pStyle w:val="Lijstalinea"/>
        <w:numPr>
          <w:ilvl w:val="1"/>
          <w:numId w:val="15"/>
        </w:numPr>
        <w:spacing w:line="276" w:lineRule="auto"/>
        <w:ind w:left="1080"/>
      </w:pPr>
      <w:r w:rsidRPr="0049099B">
        <w:t>G</w:t>
      </w:r>
      <w:r w:rsidR="00136368" w:rsidRPr="0049099B">
        <w:t>ritstraalcabine</w:t>
      </w:r>
      <w:r w:rsidRPr="0049099B">
        <w:t>,</w:t>
      </w:r>
      <w:r w:rsidR="001C032E" w:rsidRPr="0049099B">
        <w:t xml:space="preserve"> </w:t>
      </w:r>
      <w:proofErr w:type="gramStart"/>
      <w:r w:rsidR="001C032E" w:rsidRPr="0049099B">
        <w:t>C</w:t>
      </w:r>
      <w:r w:rsidR="005A349A" w:rsidRPr="0049099B">
        <w:t>MR</w:t>
      </w:r>
      <w:r w:rsidR="001C032E" w:rsidRPr="0049099B">
        <w:t xml:space="preserve"> werkplaats</w:t>
      </w:r>
      <w:proofErr w:type="gramEnd"/>
    </w:p>
    <w:p w14:paraId="11F483F3" w14:textId="73233942" w:rsidR="00EE2BCE" w:rsidRPr="0049099B" w:rsidRDefault="00317D86" w:rsidP="00905FDB">
      <w:pPr>
        <w:pStyle w:val="Lijstalinea"/>
        <w:numPr>
          <w:ilvl w:val="1"/>
          <w:numId w:val="15"/>
        </w:numPr>
        <w:spacing w:line="276" w:lineRule="auto"/>
        <w:ind w:left="1080"/>
      </w:pPr>
      <w:proofErr w:type="gramStart"/>
      <w:r w:rsidRPr="0049099B">
        <w:t xml:space="preserve">MFT </w:t>
      </w:r>
      <w:r w:rsidR="003B2E51" w:rsidRPr="0049099B">
        <w:t>motorenproefstand</w:t>
      </w:r>
      <w:proofErr w:type="gramEnd"/>
      <w:r w:rsidR="00984CB3" w:rsidRPr="0049099B">
        <w:t>,</w:t>
      </w:r>
      <w:r w:rsidR="001C032E" w:rsidRPr="0049099B">
        <w:t xml:space="preserve"> ITC</w:t>
      </w:r>
    </w:p>
    <w:p w14:paraId="2BBBFBFE" w14:textId="77777777" w:rsidR="002D5219" w:rsidRPr="0049099B" w:rsidRDefault="002D5219" w:rsidP="00905FDB">
      <w:pPr>
        <w:pStyle w:val="Lijstalinea"/>
        <w:spacing w:line="276" w:lineRule="auto"/>
        <w:ind w:left="1080"/>
      </w:pPr>
    </w:p>
    <w:p w14:paraId="73F9E2DF" w14:textId="529275F0" w:rsidR="002D5219" w:rsidRPr="0049099B" w:rsidRDefault="002D5219" w:rsidP="00905FDB">
      <w:pPr>
        <w:pStyle w:val="Lijstalinea"/>
        <w:numPr>
          <w:ilvl w:val="0"/>
          <w:numId w:val="15"/>
        </w:numPr>
        <w:spacing w:line="276" w:lineRule="auto"/>
        <w:ind w:left="360"/>
      </w:pPr>
      <w:r w:rsidRPr="0049099B">
        <w:t xml:space="preserve">WP Ontwerp, </w:t>
      </w:r>
      <w:proofErr w:type="gramStart"/>
      <w:r w:rsidRPr="0049099B">
        <w:t>WP levering</w:t>
      </w:r>
      <w:proofErr w:type="gramEnd"/>
      <w:r w:rsidRPr="0049099B">
        <w:t xml:space="preserve"> en installatie en WP onderhoud van installaties t.b.v. hijsen en heffen.</w:t>
      </w:r>
    </w:p>
    <w:p w14:paraId="2C6239E1" w14:textId="58DF905E" w:rsidR="00BC1292" w:rsidRPr="0049099B" w:rsidRDefault="00BC1292" w:rsidP="00905FDB">
      <w:pPr>
        <w:pStyle w:val="Lijstalinea"/>
        <w:spacing w:line="276" w:lineRule="auto"/>
        <w:ind w:left="1080"/>
      </w:pPr>
    </w:p>
    <w:p w14:paraId="4F534680" w14:textId="42712FAB" w:rsidR="002841B1" w:rsidRPr="0049099B" w:rsidRDefault="00BC1292" w:rsidP="005A349A">
      <w:pPr>
        <w:spacing w:line="276" w:lineRule="auto"/>
      </w:pPr>
      <w:r w:rsidRPr="0049099B">
        <w:t>Het integreren van</w:t>
      </w:r>
      <w:r w:rsidR="00317D86" w:rsidRPr="0049099B">
        <w:t xml:space="preserve"> werkpakketten</w:t>
      </w:r>
      <w:r w:rsidRPr="0049099B">
        <w:t xml:space="preserve"> behoort tot de scenario</w:t>
      </w:r>
      <w:r w:rsidR="00CD6C74" w:rsidRPr="0049099B">
        <w:t>’</w:t>
      </w:r>
      <w:r w:rsidRPr="0049099B">
        <w:t>s</w:t>
      </w:r>
      <w:r w:rsidR="00CD6C74" w:rsidRPr="0049099B">
        <w:t xml:space="preserve"> voor het contracteren</w:t>
      </w:r>
      <w:r w:rsidR="002841B1" w:rsidRPr="0049099B">
        <w:t xml:space="preserve">. </w:t>
      </w:r>
    </w:p>
    <w:p w14:paraId="48C48D91" w14:textId="77777777" w:rsidR="00360B15" w:rsidRPr="0049099B" w:rsidRDefault="00360B15" w:rsidP="005A349A">
      <w:pPr>
        <w:spacing w:line="276" w:lineRule="auto"/>
      </w:pPr>
    </w:p>
    <w:p w14:paraId="0AA0EC4B" w14:textId="35D4E7DA" w:rsidR="00CF65EF" w:rsidRPr="0049099B" w:rsidRDefault="00360B15" w:rsidP="005A349A">
      <w:pPr>
        <w:spacing w:line="276" w:lineRule="auto"/>
      </w:pPr>
      <w:r w:rsidRPr="0049099B">
        <w:lastRenderedPageBreak/>
        <w:t xml:space="preserve">Naast het al dan niet integreren van werkpakketten </w:t>
      </w:r>
      <w:r w:rsidR="00984CB3" w:rsidRPr="0049099B">
        <w:t xml:space="preserve">(voorbeeld: realisatie en onderhoud) </w:t>
      </w:r>
      <w:r w:rsidRPr="0049099B">
        <w:t>speelt het al dan niet clusteren v</w:t>
      </w:r>
      <w:r w:rsidR="00552487" w:rsidRPr="0049099B">
        <w:t>an</w:t>
      </w:r>
      <w:r w:rsidRPr="0049099B">
        <w:t xml:space="preserve"> </w:t>
      </w:r>
      <w:r w:rsidR="00552487" w:rsidRPr="0049099B">
        <w:t>werkpakketten.</w:t>
      </w:r>
      <w:r w:rsidR="00557577" w:rsidRPr="0049099B">
        <w:t xml:space="preserve"> Voorbeeld:</w:t>
      </w:r>
      <w:r w:rsidR="00CD6C74" w:rsidRPr="0049099B">
        <w:t xml:space="preserve"> het opnemen van de bedrijfshal en hoogspanningsvoorziening in één contract.</w:t>
      </w:r>
      <w:r w:rsidR="00557577" w:rsidRPr="0049099B">
        <w:t xml:space="preserve"> </w:t>
      </w:r>
    </w:p>
    <w:p w14:paraId="397AB91D" w14:textId="77777777" w:rsidR="002841B1" w:rsidRPr="0049099B" w:rsidRDefault="002841B1" w:rsidP="005A349A">
      <w:pPr>
        <w:pStyle w:val="Lijstalinea"/>
        <w:spacing w:line="276" w:lineRule="auto"/>
        <w:ind w:left="0"/>
      </w:pPr>
    </w:p>
    <w:p w14:paraId="341C6C8C" w14:textId="77777777" w:rsidR="008C1617" w:rsidRPr="0049099B" w:rsidRDefault="008C1617" w:rsidP="005A349A">
      <w:pPr>
        <w:pStyle w:val="Lijstalinea"/>
        <w:spacing w:line="276" w:lineRule="auto"/>
        <w:ind w:left="0"/>
        <w:rPr>
          <w:rStyle w:val="Intensievebenadrukking"/>
        </w:rPr>
      </w:pPr>
      <w:r w:rsidRPr="0049099B">
        <w:rPr>
          <w:rStyle w:val="Intensievebenadrukking"/>
        </w:rPr>
        <w:t xml:space="preserve">Proces </w:t>
      </w:r>
      <w:r w:rsidR="00A3375E" w:rsidRPr="0049099B">
        <w:rPr>
          <w:rStyle w:val="Intensievebenadrukking"/>
        </w:rPr>
        <w:t xml:space="preserve">en indicatieve planning </w:t>
      </w:r>
      <w:r w:rsidRPr="0049099B">
        <w:rPr>
          <w:rStyle w:val="Intensievebenadrukking"/>
        </w:rPr>
        <w:t>marktconsultatie</w:t>
      </w:r>
    </w:p>
    <w:p w14:paraId="417CF6A0" w14:textId="77777777" w:rsidR="008C1617" w:rsidRPr="0049099B" w:rsidRDefault="008C1617" w:rsidP="005A349A">
      <w:pPr>
        <w:spacing w:line="276" w:lineRule="auto"/>
      </w:pPr>
      <w:r w:rsidRPr="0049099B">
        <w:t xml:space="preserve">De marktconsultatie bestaat uit de volgende fasen: </w:t>
      </w:r>
    </w:p>
    <w:p w14:paraId="720E21B4" w14:textId="77777777" w:rsidR="008C1617" w:rsidRPr="0049099B" w:rsidRDefault="008C1617" w:rsidP="005A349A">
      <w:pPr>
        <w:pStyle w:val="Lijstalinea"/>
        <w:numPr>
          <w:ilvl w:val="0"/>
          <w:numId w:val="17"/>
        </w:numPr>
        <w:spacing w:line="276" w:lineRule="auto"/>
      </w:pPr>
      <w:r w:rsidRPr="0049099B">
        <w:t>Schriftelijke vragenronde middels onderhavig document</w:t>
      </w:r>
      <w:r w:rsidR="00BC1292" w:rsidRPr="0049099B">
        <w:t xml:space="preserve"> (activiteit marktpartijen)</w:t>
      </w:r>
    </w:p>
    <w:p w14:paraId="232FDE78" w14:textId="5A8019BA" w:rsidR="008C1617" w:rsidRPr="0049099B" w:rsidRDefault="00A3375E" w:rsidP="005A349A">
      <w:pPr>
        <w:pStyle w:val="Lijstalinea"/>
        <w:numPr>
          <w:ilvl w:val="0"/>
          <w:numId w:val="17"/>
        </w:numPr>
        <w:spacing w:line="276" w:lineRule="auto"/>
      </w:pPr>
      <w:r w:rsidRPr="0049099B">
        <w:t>Individuele g</w:t>
      </w:r>
      <w:r w:rsidR="008C1617" w:rsidRPr="0049099B">
        <w:t>esprekken</w:t>
      </w:r>
      <w:r w:rsidR="00BC1292" w:rsidRPr="0049099B">
        <w:t xml:space="preserve"> (activiteit marktpartijen en RVB)</w:t>
      </w:r>
      <w:r w:rsidR="009511D8">
        <w:t xml:space="preserve">. Wij streven naar 1 op 1 gesprekken met marktpartijen. Er kan op basis van ingediende marktconsultatiedocumenten een selectie worden gemaakt. </w:t>
      </w:r>
    </w:p>
    <w:p w14:paraId="7E76609B" w14:textId="77777777" w:rsidR="008C1617" w:rsidRPr="0049099B" w:rsidRDefault="008C1617" w:rsidP="005A349A">
      <w:pPr>
        <w:pStyle w:val="Lijstalinea"/>
        <w:numPr>
          <w:ilvl w:val="0"/>
          <w:numId w:val="17"/>
        </w:numPr>
        <w:spacing w:line="276" w:lineRule="auto"/>
      </w:pPr>
      <w:r w:rsidRPr="0049099B">
        <w:t>Mogelijkheid tot markeren vertrouwelijke informatie</w:t>
      </w:r>
      <w:r w:rsidR="00BC1292" w:rsidRPr="0049099B">
        <w:t xml:space="preserve"> (activiteit marktpartijen)</w:t>
      </w:r>
    </w:p>
    <w:p w14:paraId="1E65114C" w14:textId="133E7876" w:rsidR="008C1617" w:rsidRPr="0049099B" w:rsidRDefault="008C1617" w:rsidP="005A349A">
      <w:pPr>
        <w:pStyle w:val="Lijstalinea"/>
        <w:numPr>
          <w:ilvl w:val="0"/>
          <w:numId w:val="17"/>
        </w:numPr>
        <w:spacing w:line="276" w:lineRule="auto"/>
      </w:pPr>
      <w:r w:rsidRPr="0049099B">
        <w:t xml:space="preserve">Opstellen </w:t>
      </w:r>
      <w:r w:rsidR="00F22879" w:rsidRPr="0049099B">
        <w:t xml:space="preserve">samenvattend </w:t>
      </w:r>
      <w:r w:rsidRPr="0049099B">
        <w:t>marktconsul</w:t>
      </w:r>
      <w:r w:rsidR="0049099B">
        <w:t>t</w:t>
      </w:r>
      <w:r w:rsidRPr="0049099B">
        <w:t xml:space="preserve">atiedocument t.b.v. </w:t>
      </w:r>
      <w:r w:rsidR="00F22879" w:rsidRPr="0049099B">
        <w:t xml:space="preserve">de </w:t>
      </w:r>
      <w:r w:rsidRPr="0049099B">
        <w:t>aanbesteding</w:t>
      </w:r>
      <w:r w:rsidR="00F22879" w:rsidRPr="0049099B">
        <w:t>(en);</w:t>
      </w:r>
      <w:r w:rsidR="00BC1292" w:rsidRPr="0049099B">
        <w:t xml:space="preserve"> (activiteit RVB)</w:t>
      </w:r>
    </w:p>
    <w:p w14:paraId="32B1342E" w14:textId="1C71972C" w:rsidR="008C1617" w:rsidRPr="0049099B" w:rsidRDefault="008C1617" w:rsidP="005A349A">
      <w:pPr>
        <w:pStyle w:val="Lijstalinea"/>
        <w:spacing w:line="276" w:lineRule="auto"/>
        <w:ind w:left="0"/>
        <w:rPr>
          <w:i/>
          <w:sz w:val="16"/>
          <w:szCs w:val="16"/>
        </w:rPr>
      </w:pPr>
    </w:p>
    <w:tbl>
      <w:tblPr>
        <w:tblStyle w:val="Tabelraster"/>
        <w:tblW w:w="0" w:type="auto"/>
        <w:tblLook w:val="04A0" w:firstRow="1" w:lastRow="0" w:firstColumn="1" w:lastColumn="0" w:noHBand="0" w:noVBand="1"/>
      </w:tblPr>
      <w:tblGrid>
        <w:gridCol w:w="704"/>
        <w:gridCol w:w="4291"/>
        <w:gridCol w:w="2498"/>
      </w:tblGrid>
      <w:tr w:rsidR="00A3375E" w:rsidRPr="0049099B" w14:paraId="5053BC0A" w14:textId="77777777" w:rsidTr="00A3375E">
        <w:tc>
          <w:tcPr>
            <w:tcW w:w="704" w:type="dxa"/>
            <w:shd w:val="clear" w:color="auto" w:fill="DBE5F1" w:themeFill="accent1" w:themeFillTint="33"/>
          </w:tcPr>
          <w:p w14:paraId="532B8F38" w14:textId="77777777" w:rsidR="00A3375E" w:rsidRPr="0049099B" w:rsidRDefault="00A3375E" w:rsidP="005A349A">
            <w:pPr>
              <w:pStyle w:val="Lijstalinea"/>
              <w:spacing w:line="276" w:lineRule="auto"/>
              <w:ind w:left="0"/>
              <w:rPr>
                <w:b/>
                <w:lang w:val="nl-NL"/>
              </w:rPr>
            </w:pPr>
            <w:r w:rsidRPr="0049099B">
              <w:rPr>
                <w:b/>
                <w:lang w:val="nl-NL"/>
              </w:rPr>
              <w:t>Nr.</w:t>
            </w:r>
          </w:p>
        </w:tc>
        <w:tc>
          <w:tcPr>
            <w:tcW w:w="4291" w:type="dxa"/>
            <w:shd w:val="clear" w:color="auto" w:fill="DBE5F1" w:themeFill="accent1" w:themeFillTint="33"/>
          </w:tcPr>
          <w:p w14:paraId="49222E43" w14:textId="77777777" w:rsidR="00A3375E" w:rsidRPr="0049099B" w:rsidRDefault="00A3375E" w:rsidP="005A349A">
            <w:pPr>
              <w:pStyle w:val="Lijstalinea"/>
              <w:spacing w:line="276" w:lineRule="auto"/>
              <w:ind w:left="0"/>
              <w:rPr>
                <w:b/>
                <w:lang w:val="nl-NL"/>
              </w:rPr>
            </w:pPr>
            <w:r w:rsidRPr="0049099B">
              <w:rPr>
                <w:b/>
                <w:caps/>
                <w:lang w:val="nl-NL"/>
              </w:rPr>
              <w:t>A</w:t>
            </w:r>
            <w:r w:rsidRPr="0049099B">
              <w:rPr>
                <w:b/>
                <w:lang w:val="nl-NL"/>
              </w:rPr>
              <w:t>ctiviteit</w:t>
            </w:r>
          </w:p>
        </w:tc>
        <w:tc>
          <w:tcPr>
            <w:tcW w:w="2498" w:type="dxa"/>
            <w:shd w:val="clear" w:color="auto" w:fill="DBE5F1" w:themeFill="accent1" w:themeFillTint="33"/>
          </w:tcPr>
          <w:p w14:paraId="3F558ECA" w14:textId="77777777" w:rsidR="00A3375E" w:rsidRPr="0049099B" w:rsidRDefault="00A3375E" w:rsidP="005A349A">
            <w:pPr>
              <w:pStyle w:val="Lijstalinea"/>
              <w:spacing w:line="276" w:lineRule="auto"/>
              <w:ind w:left="0"/>
              <w:rPr>
                <w:b/>
                <w:lang w:val="nl-NL"/>
              </w:rPr>
            </w:pPr>
            <w:r w:rsidRPr="0049099B">
              <w:rPr>
                <w:b/>
                <w:lang w:val="nl-NL"/>
              </w:rPr>
              <w:t>Datum</w:t>
            </w:r>
          </w:p>
        </w:tc>
      </w:tr>
      <w:tr w:rsidR="00A3375E" w:rsidRPr="0049099B" w14:paraId="16085F43" w14:textId="77777777" w:rsidTr="00A3375E">
        <w:tc>
          <w:tcPr>
            <w:tcW w:w="704" w:type="dxa"/>
          </w:tcPr>
          <w:p w14:paraId="3761B19C" w14:textId="77777777" w:rsidR="00A3375E" w:rsidRPr="0049099B" w:rsidRDefault="00A3375E" w:rsidP="005A349A">
            <w:pPr>
              <w:pStyle w:val="Lijstalinea"/>
              <w:spacing w:line="276" w:lineRule="auto"/>
              <w:ind w:left="0"/>
              <w:rPr>
                <w:sz w:val="16"/>
                <w:szCs w:val="16"/>
                <w:lang w:val="nl-NL"/>
              </w:rPr>
            </w:pPr>
            <w:r w:rsidRPr="0049099B">
              <w:rPr>
                <w:sz w:val="16"/>
                <w:szCs w:val="16"/>
                <w:lang w:val="nl-NL"/>
              </w:rPr>
              <w:t>1</w:t>
            </w:r>
          </w:p>
        </w:tc>
        <w:tc>
          <w:tcPr>
            <w:tcW w:w="4291" w:type="dxa"/>
          </w:tcPr>
          <w:p w14:paraId="39E78FAE" w14:textId="77777777" w:rsidR="00A3375E" w:rsidRPr="0049099B" w:rsidRDefault="00A3375E" w:rsidP="005A349A">
            <w:pPr>
              <w:pStyle w:val="Lijstalinea"/>
              <w:spacing w:line="276" w:lineRule="auto"/>
              <w:ind w:left="0"/>
              <w:rPr>
                <w:sz w:val="16"/>
                <w:szCs w:val="16"/>
                <w:lang w:val="nl-NL"/>
              </w:rPr>
            </w:pPr>
            <w:r w:rsidRPr="0049099B">
              <w:rPr>
                <w:sz w:val="16"/>
                <w:szCs w:val="16"/>
                <w:lang w:val="nl-NL"/>
              </w:rPr>
              <w:t>Verzenden marktconsultatie aan marktpartijen</w:t>
            </w:r>
          </w:p>
        </w:tc>
        <w:tc>
          <w:tcPr>
            <w:tcW w:w="2498" w:type="dxa"/>
          </w:tcPr>
          <w:p w14:paraId="5961BFCF" w14:textId="7ACFD7F7" w:rsidR="00CF65EF" w:rsidRPr="0049099B" w:rsidRDefault="008E0AB6" w:rsidP="005A349A">
            <w:pPr>
              <w:pStyle w:val="Lijstalinea"/>
              <w:spacing w:line="276" w:lineRule="auto"/>
              <w:ind w:left="0"/>
              <w:rPr>
                <w:sz w:val="16"/>
                <w:szCs w:val="16"/>
                <w:lang w:val="nl-NL"/>
              </w:rPr>
            </w:pPr>
            <w:r>
              <w:rPr>
                <w:sz w:val="16"/>
                <w:szCs w:val="16"/>
                <w:lang w:val="nl-NL"/>
              </w:rPr>
              <w:t>06</w:t>
            </w:r>
            <w:r w:rsidR="00F221BE" w:rsidRPr="0049099B">
              <w:rPr>
                <w:sz w:val="16"/>
                <w:szCs w:val="16"/>
                <w:lang w:val="nl-NL"/>
              </w:rPr>
              <w:t>-</w:t>
            </w:r>
            <w:r>
              <w:rPr>
                <w:sz w:val="16"/>
                <w:szCs w:val="16"/>
                <w:lang w:val="nl-NL"/>
              </w:rPr>
              <w:t>11</w:t>
            </w:r>
            <w:r w:rsidR="00984CB3" w:rsidRPr="0049099B">
              <w:rPr>
                <w:sz w:val="16"/>
                <w:szCs w:val="16"/>
                <w:lang w:val="nl-NL"/>
              </w:rPr>
              <w:t>-2020</w:t>
            </w:r>
          </w:p>
        </w:tc>
      </w:tr>
      <w:tr w:rsidR="00A3375E" w:rsidRPr="0049099B" w14:paraId="0C165DC7" w14:textId="77777777" w:rsidTr="00A3375E">
        <w:tc>
          <w:tcPr>
            <w:tcW w:w="704" w:type="dxa"/>
          </w:tcPr>
          <w:p w14:paraId="5A3B58DE" w14:textId="77777777" w:rsidR="00A3375E" w:rsidRPr="0049099B" w:rsidRDefault="00A3375E" w:rsidP="005A349A">
            <w:pPr>
              <w:pStyle w:val="Lijstalinea"/>
              <w:spacing w:line="276" w:lineRule="auto"/>
              <w:ind w:left="0"/>
              <w:rPr>
                <w:sz w:val="16"/>
                <w:szCs w:val="16"/>
                <w:lang w:val="nl-NL"/>
              </w:rPr>
            </w:pPr>
            <w:r w:rsidRPr="0049099B">
              <w:rPr>
                <w:sz w:val="16"/>
                <w:szCs w:val="16"/>
                <w:lang w:val="nl-NL"/>
              </w:rPr>
              <w:t>2</w:t>
            </w:r>
          </w:p>
        </w:tc>
        <w:tc>
          <w:tcPr>
            <w:tcW w:w="4291" w:type="dxa"/>
          </w:tcPr>
          <w:p w14:paraId="31CD1A16" w14:textId="77777777" w:rsidR="00A3375E" w:rsidRPr="0049099B" w:rsidRDefault="00A3375E" w:rsidP="005A349A">
            <w:pPr>
              <w:pStyle w:val="Lijstalinea"/>
              <w:spacing w:line="276" w:lineRule="auto"/>
              <w:ind w:left="0"/>
              <w:rPr>
                <w:sz w:val="16"/>
                <w:szCs w:val="16"/>
                <w:lang w:val="nl-NL"/>
              </w:rPr>
            </w:pPr>
            <w:r w:rsidRPr="0049099B">
              <w:rPr>
                <w:sz w:val="16"/>
                <w:szCs w:val="16"/>
                <w:lang w:val="nl-NL"/>
              </w:rPr>
              <w:t>Indienen antwoorden door marktpartijen</w:t>
            </w:r>
          </w:p>
        </w:tc>
        <w:tc>
          <w:tcPr>
            <w:tcW w:w="2498" w:type="dxa"/>
          </w:tcPr>
          <w:p w14:paraId="3EEC58C5" w14:textId="1EBA250E" w:rsidR="00CF65EF" w:rsidRPr="0049099B" w:rsidRDefault="008E0AB6" w:rsidP="005A349A">
            <w:pPr>
              <w:pStyle w:val="Lijstalinea"/>
              <w:spacing w:line="276" w:lineRule="auto"/>
              <w:ind w:left="0"/>
              <w:rPr>
                <w:sz w:val="16"/>
                <w:szCs w:val="16"/>
              </w:rPr>
            </w:pPr>
            <w:r>
              <w:rPr>
                <w:sz w:val="16"/>
                <w:szCs w:val="16"/>
              </w:rPr>
              <w:t>07</w:t>
            </w:r>
            <w:r w:rsidR="00F221BE" w:rsidRPr="0049099B">
              <w:rPr>
                <w:sz w:val="16"/>
                <w:szCs w:val="16"/>
              </w:rPr>
              <w:t>-</w:t>
            </w:r>
            <w:r>
              <w:rPr>
                <w:sz w:val="16"/>
                <w:szCs w:val="16"/>
              </w:rPr>
              <w:t>01-2021</w:t>
            </w:r>
          </w:p>
        </w:tc>
      </w:tr>
      <w:tr w:rsidR="00A3375E" w:rsidRPr="0049099B" w14:paraId="27F1DE88" w14:textId="77777777" w:rsidTr="00A3375E">
        <w:tc>
          <w:tcPr>
            <w:tcW w:w="704" w:type="dxa"/>
          </w:tcPr>
          <w:p w14:paraId="51185776" w14:textId="77777777" w:rsidR="00A3375E" w:rsidRPr="0049099B" w:rsidRDefault="00A3375E" w:rsidP="005A349A">
            <w:pPr>
              <w:pStyle w:val="Lijstalinea"/>
              <w:spacing w:line="276" w:lineRule="auto"/>
              <w:ind w:left="0"/>
              <w:rPr>
                <w:sz w:val="16"/>
                <w:szCs w:val="16"/>
              </w:rPr>
            </w:pPr>
            <w:r w:rsidRPr="0049099B">
              <w:rPr>
                <w:sz w:val="16"/>
                <w:szCs w:val="16"/>
              </w:rPr>
              <w:t>3</w:t>
            </w:r>
          </w:p>
        </w:tc>
        <w:tc>
          <w:tcPr>
            <w:tcW w:w="4291" w:type="dxa"/>
          </w:tcPr>
          <w:p w14:paraId="2DE01E3D" w14:textId="4A444AFC" w:rsidR="00A3375E" w:rsidRPr="0049099B" w:rsidRDefault="00A3375E" w:rsidP="005A349A">
            <w:pPr>
              <w:pStyle w:val="Lijstalinea"/>
              <w:spacing w:line="276" w:lineRule="auto"/>
              <w:ind w:left="0"/>
              <w:rPr>
                <w:sz w:val="16"/>
                <w:szCs w:val="16"/>
                <w:lang w:val="nl-NL"/>
              </w:rPr>
            </w:pPr>
            <w:r w:rsidRPr="0049099B">
              <w:rPr>
                <w:sz w:val="16"/>
                <w:szCs w:val="16"/>
                <w:lang w:val="nl-NL"/>
              </w:rPr>
              <w:t xml:space="preserve">Individuele gesprekken tussen marktpartijen en </w:t>
            </w:r>
            <w:r w:rsidR="00F033CF" w:rsidRPr="0049099B">
              <w:rPr>
                <w:sz w:val="16"/>
                <w:szCs w:val="16"/>
                <w:lang w:val="nl-NL"/>
              </w:rPr>
              <w:t>AD</w:t>
            </w:r>
            <w:r w:rsidR="009511D8">
              <w:rPr>
                <w:sz w:val="16"/>
                <w:szCs w:val="16"/>
                <w:lang w:val="nl-NL"/>
              </w:rPr>
              <w:t xml:space="preserve"> (vooralsnog digitaal)</w:t>
            </w:r>
          </w:p>
        </w:tc>
        <w:tc>
          <w:tcPr>
            <w:tcW w:w="2498" w:type="dxa"/>
          </w:tcPr>
          <w:p w14:paraId="50DF7755" w14:textId="6AC8E51B" w:rsidR="00915026" w:rsidRPr="0049099B" w:rsidRDefault="008E0AB6" w:rsidP="005A349A">
            <w:pPr>
              <w:pStyle w:val="Lijstalinea"/>
              <w:spacing w:line="276" w:lineRule="auto"/>
              <w:ind w:left="0"/>
              <w:rPr>
                <w:sz w:val="16"/>
                <w:szCs w:val="16"/>
                <w:lang w:val="nl-NL"/>
              </w:rPr>
            </w:pPr>
            <w:r>
              <w:rPr>
                <w:sz w:val="16"/>
                <w:szCs w:val="16"/>
                <w:lang w:val="nl-NL"/>
              </w:rPr>
              <w:t>25</w:t>
            </w:r>
            <w:r w:rsidR="00260D7C" w:rsidRPr="0049099B">
              <w:rPr>
                <w:sz w:val="16"/>
                <w:szCs w:val="16"/>
                <w:lang w:val="nl-NL"/>
              </w:rPr>
              <w:t>-0</w:t>
            </w:r>
            <w:r w:rsidR="00984CB3" w:rsidRPr="0049099B">
              <w:rPr>
                <w:sz w:val="16"/>
                <w:szCs w:val="16"/>
                <w:lang w:val="nl-NL"/>
              </w:rPr>
              <w:t>1</w:t>
            </w:r>
            <w:r w:rsidR="00926BDB" w:rsidRPr="0049099B">
              <w:rPr>
                <w:sz w:val="16"/>
                <w:szCs w:val="16"/>
                <w:lang w:val="nl-NL"/>
              </w:rPr>
              <w:t xml:space="preserve"> t/m</w:t>
            </w:r>
            <w:r>
              <w:rPr>
                <w:sz w:val="16"/>
                <w:szCs w:val="16"/>
                <w:lang w:val="nl-NL"/>
              </w:rPr>
              <w:t xml:space="preserve"> 05-02</w:t>
            </w:r>
            <w:r w:rsidR="00984CB3" w:rsidRPr="0049099B">
              <w:rPr>
                <w:sz w:val="16"/>
                <w:szCs w:val="16"/>
                <w:lang w:val="nl-NL"/>
              </w:rPr>
              <w:t>, 2021</w:t>
            </w:r>
          </w:p>
        </w:tc>
      </w:tr>
      <w:tr w:rsidR="00A3375E" w:rsidRPr="0049099B" w14:paraId="0D9FCD39" w14:textId="77777777" w:rsidTr="00A3375E">
        <w:tc>
          <w:tcPr>
            <w:tcW w:w="704" w:type="dxa"/>
          </w:tcPr>
          <w:p w14:paraId="04F2DB68" w14:textId="77777777" w:rsidR="00A3375E" w:rsidRPr="0049099B" w:rsidRDefault="00915026" w:rsidP="005A349A">
            <w:pPr>
              <w:pStyle w:val="Lijstalinea"/>
              <w:spacing w:line="276" w:lineRule="auto"/>
              <w:ind w:left="0"/>
              <w:rPr>
                <w:sz w:val="16"/>
                <w:szCs w:val="16"/>
                <w:lang w:val="nl-NL"/>
              </w:rPr>
            </w:pPr>
            <w:r w:rsidRPr="0049099B">
              <w:rPr>
                <w:sz w:val="16"/>
                <w:szCs w:val="16"/>
                <w:lang w:val="nl-NL"/>
              </w:rPr>
              <w:t>4</w:t>
            </w:r>
          </w:p>
        </w:tc>
        <w:tc>
          <w:tcPr>
            <w:tcW w:w="4291" w:type="dxa"/>
          </w:tcPr>
          <w:p w14:paraId="385FA6DE" w14:textId="6A4C5CC2" w:rsidR="00A3375E" w:rsidRPr="0049099B" w:rsidRDefault="00915026" w:rsidP="005A349A">
            <w:pPr>
              <w:spacing w:line="276" w:lineRule="auto"/>
              <w:rPr>
                <w:sz w:val="16"/>
                <w:szCs w:val="16"/>
                <w:lang w:val="nl-NL"/>
              </w:rPr>
            </w:pPr>
            <w:r w:rsidRPr="0049099B">
              <w:rPr>
                <w:sz w:val="16"/>
                <w:szCs w:val="16"/>
                <w:lang w:val="nl-NL"/>
              </w:rPr>
              <w:t>Mogelijkheid tot markeren vertrouwelijke informatie</w:t>
            </w:r>
          </w:p>
        </w:tc>
        <w:tc>
          <w:tcPr>
            <w:tcW w:w="2498" w:type="dxa"/>
          </w:tcPr>
          <w:p w14:paraId="48916A17" w14:textId="4E9DBECC" w:rsidR="00A3375E" w:rsidRPr="0049099B" w:rsidRDefault="008E0AB6" w:rsidP="005A349A">
            <w:pPr>
              <w:pStyle w:val="Lijstalinea"/>
              <w:spacing w:line="276" w:lineRule="auto"/>
              <w:ind w:left="0"/>
              <w:rPr>
                <w:sz w:val="16"/>
                <w:szCs w:val="16"/>
                <w:lang w:val="nl-NL"/>
              </w:rPr>
            </w:pPr>
            <w:r>
              <w:rPr>
                <w:sz w:val="16"/>
                <w:szCs w:val="16"/>
                <w:lang w:val="nl-NL"/>
              </w:rPr>
              <w:t>19</w:t>
            </w:r>
            <w:r w:rsidR="00926BDB" w:rsidRPr="0049099B">
              <w:rPr>
                <w:sz w:val="16"/>
                <w:szCs w:val="16"/>
                <w:lang w:val="nl-NL"/>
              </w:rPr>
              <w:t>-2-2021</w:t>
            </w:r>
          </w:p>
        </w:tc>
      </w:tr>
      <w:tr w:rsidR="006D5D98" w:rsidRPr="0049099B" w14:paraId="44D6D3B9" w14:textId="77777777" w:rsidTr="00A3375E">
        <w:tc>
          <w:tcPr>
            <w:tcW w:w="704" w:type="dxa"/>
          </w:tcPr>
          <w:p w14:paraId="4690C784" w14:textId="77777777" w:rsidR="006D5D98" w:rsidRPr="0049099B" w:rsidRDefault="006D5D98" w:rsidP="005A349A">
            <w:pPr>
              <w:pStyle w:val="Lijstalinea"/>
              <w:spacing w:line="276" w:lineRule="auto"/>
              <w:ind w:left="0"/>
              <w:rPr>
                <w:sz w:val="16"/>
                <w:szCs w:val="16"/>
              </w:rPr>
            </w:pPr>
            <w:r w:rsidRPr="0049099B">
              <w:rPr>
                <w:sz w:val="16"/>
                <w:szCs w:val="16"/>
              </w:rPr>
              <w:t>5</w:t>
            </w:r>
          </w:p>
        </w:tc>
        <w:tc>
          <w:tcPr>
            <w:tcW w:w="4291" w:type="dxa"/>
          </w:tcPr>
          <w:p w14:paraId="3B42FB8E" w14:textId="3806F93C" w:rsidR="006D5D98" w:rsidRPr="0049099B" w:rsidRDefault="006D5D98" w:rsidP="005A349A">
            <w:pPr>
              <w:spacing w:line="276" w:lineRule="auto"/>
              <w:rPr>
                <w:sz w:val="16"/>
                <w:szCs w:val="16"/>
                <w:lang w:val="nl-NL"/>
              </w:rPr>
            </w:pPr>
            <w:r w:rsidRPr="0049099B">
              <w:rPr>
                <w:sz w:val="16"/>
                <w:szCs w:val="16"/>
                <w:lang w:val="nl-NL"/>
              </w:rPr>
              <w:t>Delen van het verslag van de consultatie</w:t>
            </w:r>
            <w:r w:rsidR="00E33E54" w:rsidRPr="0049099B">
              <w:rPr>
                <w:sz w:val="16"/>
                <w:szCs w:val="16"/>
                <w:lang w:val="nl-NL"/>
              </w:rPr>
              <w:t>: samenvattend marktconsultatiedocument</w:t>
            </w:r>
          </w:p>
        </w:tc>
        <w:tc>
          <w:tcPr>
            <w:tcW w:w="2498" w:type="dxa"/>
          </w:tcPr>
          <w:p w14:paraId="13B93FF2" w14:textId="6E319D0B" w:rsidR="006D5D98" w:rsidRPr="0049099B" w:rsidRDefault="008E0AB6" w:rsidP="005A349A">
            <w:pPr>
              <w:pStyle w:val="Lijstalinea"/>
              <w:spacing w:line="276" w:lineRule="auto"/>
              <w:ind w:left="0"/>
              <w:rPr>
                <w:sz w:val="16"/>
                <w:szCs w:val="16"/>
                <w:lang w:val="nl-NL"/>
              </w:rPr>
            </w:pPr>
            <w:r>
              <w:rPr>
                <w:sz w:val="16"/>
                <w:szCs w:val="16"/>
                <w:lang w:val="nl-NL"/>
              </w:rPr>
              <w:t>april</w:t>
            </w:r>
            <w:r w:rsidR="00926BDB" w:rsidRPr="0049099B">
              <w:rPr>
                <w:sz w:val="16"/>
                <w:szCs w:val="16"/>
                <w:lang w:val="nl-NL"/>
              </w:rPr>
              <w:t xml:space="preserve"> 2021</w:t>
            </w:r>
          </w:p>
        </w:tc>
      </w:tr>
    </w:tbl>
    <w:p w14:paraId="1208156D" w14:textId="5300CEB7" w:rsidR="0049099B" w:rsidRPr="0049099B" w:rsidRDefault="0049099B" w:rsidP="0049099B">
      <w:pPr>
        <w:pStyle w:val="Lijstalinea"/>
        <w:spacing w:line="276" w:lineRule="auto"/>
        <w:ind w:left="0"/>
        <w:rPr>
          <w:i/>
          <w:sz w:val="16"/>
          <w:szCs w:val="16"/>
        </w:rPr>
      </w:pPr>
      <w:r>
        <w:rPr>
          <w:i/>
          <w:sz w:val="16"/>
          <w:szCs w:val="16"/>
        </w:rPr>
        <w:t>Tabel 2</w:t>
      </w:r>
      <w:r>
        <w:rPr>
          <w:i/>
          <w:sz w:val="16"/>
          <w:szCs w:val="16"/>
        </w:rPr>
        <w:tab/>
      </w:r>
      <w:r w:rsidRPr="0049099B">
        <w:rPr>
          <w:i/>
          <w:sz w:val="16"/>
          <w:szCs w:val="16"/>
        </w:rPr>
        <w:t>Indicatieve planning</w:t>
      </w:r>
    </w:p>
    <w:p w14:paraId="1357AA51" w14:textId="1DE97D36" w:rsidR="001B3FC1" w:rsidRDefault="001B3FC1" w:rsidP="005A349A">
      <w:pPr>
        <w:pStyle w:val="Lijstalinea"/>
        <w:spacing w:line="276" w:lineRule="auto"/>
        <w:ind w:left="0"/>
      </w:pPr>
    </w:p>
    <w:p w14:paraId="356C883E" w14:textId="77777777" w:rsidR="00F460C4" w:rsidRDefault="00F460C4" w:rsidP="005A349A">
      <w:pPr>
        <w:pStyle w:val="Lijstalinea"/>
        <w:spacing w:line="276" w:lineRule="auto"/>
        <w:ind w:left="0"/>
      </w:pPr>
    </w:p>
    <w:p w14:paraId="198A3088" w14:textId="25933A43" w:rsidR="00702EC9" w:rsidRDefault="00F460C4" w:rsidP="005A349A">
      <w:pPr>
        <w:pStyle w:val="Lijstalinea"/>
        <w:spacing w:line="276" w:lineRule="auto"/>
        <w:ind w:left="0"/>
      </w:pPr>
      <w:r w:rsidRPr="00F460C4">
        <w:t xml:space="preserve">Na het afronden van de marktconsultatie zal de procedure in </w:t>
      </w:r>
      <w:r>
        <w:t>TenderNed</w:t>
      </w:r>
      <w:r w:rsidRPr="00F460C4">
        <w:t xml:space="preserve"> (vooralsnog) worden afgesloten. De resultaten van de marktconsultatie zullen ingezet worden bij de verdere voorbereidingen van dit toekoms</w:t>
      </w:r>
      <w:r>
        <w:t>tige project. Voor project TCL</w:t>
      </w:r>
      <w:r w:rsidRPr="00F460C4">
        <w:t xml:space="preserve"> zullen na de voorbereidingsfase nieuwe procedures worden opgestart</w:t>
      </w:r>
      <w:r>
        <w:t>.</w:t>
      </w:r>
    </w:p>
    <w:p w14:paraId="1C2ED6B6" w14:textId="4289605A" w:rsidR="0009445D" w:rsidRDefault="0009445D" w:rsidP="005A349A">
      <w:pPr>
        <w:pStyle w:val="Lijstalinea"/>
        <w:spacing w:line="276" w:lineRule="auto"/>
        <w:ind w:left="0"/>
      </w:pPr>
    </w:p>
    <w:p w14:paraId="1F289381" w14:textId="77777777" w:rsidR="0009445D" w:rsidRDefault="0009445D" w:rsidP="0009445D">
      <w:pPr>
        <w:pStyle w:val="Lijstalinea"/>
        <w:spacing w:line="276" w:lineRule="auto"/>
        <w:ind w:left="0"/>
      </w:pPr>
      <w:r>
        <w:t>Zie bijlage 2 voor formele aspecten en voorwaarden.</w:t>
      </w:r>
    </w:p>
    <w:p w14:paraId="2B423E1B" w14:textId="77777777" w:rsidR="0009445D" w:rsidRDefault="0009445D" w:rsidP="005A349A">
      <w:pPr>
        <w:pStyle w:val="Lijstalinea"/>
        <w:spacing w:line="276" w:lineRule="auto"/>
        <w:ind w:left="0"/>
      </w:pPr>
    </w:p>
    <w:p w14:paraId="76A737C4" w14:textId="77777777" w:rsidR="00F460C4" w:rsidRPr="0049099B" w:rsidRDefault="00F460C4" w:rsidP="005A349A">
      <w:pPr>
        <w:pStyle w:val="Lijstalinea"/>
        <w:spacing w:line="276" w:lineRule="auto"/>
        <w:ind w:left="0"/>
      </w:pPr>
    </w:p>
    <w:p w14:paraId="56300200" w14:textId="77777777" w:rsidR="002841B1" w:rsidRPr="0049099B" w:rsidRDefault="008C1617" w:rsidP="005A349A">
      <w:pPr>
        <w:spacing w:line="276" w:lineRule="auto"/>
        <w:rPr>
          <w:rStyle w:val="Intensievebenadrukking"/>
        </w:rPr>
      </w:pPr>
      <w:r w:rsidRPr="0049099B">
        <w:rPr>
          <w:rStyle w:val="Intensievebenadrukking"/>
        </w:rPr>
        <w:t>Onderwerpen marktconsultatie</w:t>
      </w:r>
    </w:p>
    <w:p w14:paraId="0AC98D10" w14:textId="3D416ADE" w:rsidR="00F44F2A" w:rsidRPr="0049099B" w:rsidRDefault="004130F6" w:rsidP="005A349A">
      <w:pPr>
        <w:spacing w:line="276" w:lineRule="auto"/>
      </w:pPr>
      <w:r w:rsidRPr="0049099B">
        <w:t>De vragen zijn per onderwerp samengevoegd. De volgende onderwerpen zijn</w:t>
      </w:r>
      <w:r w:rsidR="002841B1" w:rsidRPr="0049099B">
        <w:t xml:space="preserve"> ondergebracht in de</w:t>
      </w:r>
      <w:r w:rsidRPr="0049099B">
        <w:t xml:space="preserve"> paragrafen</w:t>
      </w:r>
      <w:r w:rsidR="008F0B5A" w:rsidRPr="0049099B">
        <w:t xml:space="preserve"> 1 t/m </w:t>
      </w:r>
      <w:r w:rsidR="00E97F39" w:rsidRPr="0049099B">
        <w:t>4</w:t>
      </w:r>
      <w:r w:rsidRPr="0049099B">
        <w:t>:</w:t>
      </w:r>
    </w:p>
    <w:p w14:paraId="2116BFC3" w14:textId="2D13DB1A" w:rsidR="00BB6B5C" w:rsidRPr="0049099B" w:rsidRDefault="00C6262E" w:rsidP="005A349A">
      <w:pPr>
        <w:pStyle w:val="Lijstalinea"/>
        <w:numPr>
          <w:ilvl w:val="0"/>
          <w:numId w:val="12"/>
        </w:numPr>
        <w:spacing w:line="276" w:lineRule="auto"/>
      </w:pPr>
      <w:r w:rsidRPr="0049099B">
        <w:t>Bouworganisatie- en Contractvorm</w:t>
      </w:r>
    </w:p>
    <w:p w14:paraId="0E38A971" w14:textId="70587EBA" w:rsidR="00BB6B5C" w:rsidRPr="0049099B" w:rsidRDefault="00BB6B5C" w:rsidP="005A349A">
      <w:pPr>
        <w:pStyle w:val="Lijstalinea"/>
        <w:numPr>
          <w:ilvl w:val="0"/>
          <w:numId w:val="12"/>
        </w:numPr>
        <w:spacing w:line="276" w:lineRule="auto"/>
      </w:pPr>
      <w:r w:rsidRPr="0049099B">
        <w:t xml:space="preserve">Gebouwen en Techniek </w:t>
      </w:r>
    </w:p>
    <w:p w14:paraId="0E029F2F" w14:textId="4BC3C052" w:rsidR="00EE3318" w:rsidRPr="0049099B" w:rsidRDefault="0071632C" w:rsidP="005A349A">
      <w:pPr>
        <w:pStyle w:val="Lijstalinea"/>
        <w:numPr>
          <w:ilvl w:val="0"/>
          <w:numId w:val="12"/>
        </w:numPr>
        <w:spacing w:line="276" w:lineRule="auto"/>
      </w:pPr>
      <w:r w:rsidRPr="0049099B">
        <w:t>Bedrijfsprocessen en T</w:t>
      </w:r>
      <w:r w:rsidR="00EE3318" w:rsidRPr="0049099B">
        <w:t>oek</w:t>
      </w:r>
      <w:r w:rsidR="00341926" w:rsidRPr="0049099B">
        <w:t>omstgerichte V</w:t>
      </w:r>
      <w:r w:rsidR="00EE3318" w:rsidRPr="0049099B">
        <w:t>oorzieningen</w:t>
      </w:r>
    </w:p>
    <w:p w14:paraId="594C1205" w14:textId="66150F31" w:rsidR="00341926" w:rsidRPr="0049099B" w:rsidRDefault="00341926" w:rsidP="005A349A">
      <w:pPr>
        <w:pStyle w:val="Lijstalinea"/>
        <w:numPr>
          <w:ilvl w:val="0"/>
          <w:numId w:val="12"/>
        </w:numPr>
        <w:spacing w:line="276" w:lineRule="auto"/>
      </w:pPr>
      <w:r w:rsidRPr="0049099B">
        <w:t>Duurzaamheid en Circulariteit</w:t>
      </w:r>
    </w:p>
    <w:p w14:paraId="4F1DE597" w14:textId="77777777" w:rsidR="004130F6" w:rsidRPr="0049099B" w:rsidRDefault="004130F6" w:rsidP="005A349A">
      <w:pPr>
        <w:spacing w:line="276" w:lineRule="auto"/>
      </w:pPr>
    </w:p>
    <w:p w14:paraId="48FDABEC" w14:textId="08336DA9" w:rsidR="002841B1" w:rsidRDefault="00341926" w:rsidP="005A349A">
      <w:pPr>
        <w:spacing w:line="276" w:lineRule="auto"/>
      </w:pPr>
      <w:r w:rsidRPr="0049099B">
        <w:t xml:space="preserve">De AD </w:t>
      </w:r>
      <w:r w:rsidR="004130F6" w:rsidRPr="0049099B">
        <w:t xml:space="preserve">streeft naar </w:t>
      </w:r>
      <w:r w:rsidR="002841B1" w:rsidRPr="0049099B">
        <w:t xml:space="preserve">een </w:t>
      </w:r>
      <w:r w:rsidR="004130F6" w:rsidRPr="0049099B">
        <w:t>optimalisatie voor de</w:t>
      </w:r>
      <w:r w:rsidR="00D024AC" w:rsidRPr="0049099B">
        <w:t>ze</w:t>
      </w:r>
      <w:r w:rsidR="004130F6" w:rsidRPr="0049099B">
        <w:t xml:space="preserve"> onderwerpen. </w:t>
      </w:r>
      <w:r w:rsidR="002841B1" w:rsidRPr="0049099B">
        <w:t xml:space="preserve">Input van marktpartijen is daarbij </w:t>
      </w:r>
      <w:r w:rsidR="008F0B5A" w:rsidRPr="0049099B">
        <w:t>zeer gewenst</w:t>
      </w:r>
      <w:r w:rsidR="002841B1" w:rsidRPr="0049099B">
        <w:t>.</w:t>
      </w:r>
      <w:r w:rsidR="00D62C70" w:rsidRPr="0049099B">
        <w:t xml:space="preserve"> Uitgangspunt bij de beantwoording is ‘best </w:t>
      </w:r>
      <w:proofErr w:type="spellStart"/>
      <w:r w:rsidR="00D62C70" w:rsidRPr="0049099B">
        <w:t>for</w:t>
      </w:r>
      <w:proofErr w:type="spellEnd"/>
      <w:r w:rsidR="00D62C70" w:rsidRPr="0049099B">
        <w:t xml:space="preserve"> project’.</w:t>
      </w:r>
    </w:p>
    <w:p w14:paraId="64BFB3BD" w14:textId="66C0AEC8" w:rsidR="00F31BFD" w:rsidRDefault="00F31BFD" w:rsidP="00F31BFD">
      <w:pPr>
        <w:spacing w:line="276" w:lineRule="auto"/>
      </w:pPr>
    </w:p>
    <w:p w14:paraId="7C5FE4FB" w14:textId="0CB226D3" w:rsidR="00F31BFD" w:rsidRDefault="00F31BFD" w:rsidP="00F31BFD">
      <w:pPr>
        <w:spacing w:line="276" w:lineRule="auto"/>
      </w:pPr>
      <w:r>
        <w:lastRenderedPageBreak/>
        <w:t xml:space="preserve">Wilt u de antwoordvelden invullen die voor uw firma van toepassing zijn en waaraan uw firma een bijdrage kan leveren? Het is niet nodig alle antwoordvelden in te vullen. </w:t>
      </w:r>
    </w:p>
    <w:p w14:paraId="5A49344D" w14:textId="77777777" w:rsidR="00F31BFD" w:rsidRPr="0049099B" w:rsidRDefault="00F31BFD" w:rsidP="005A349A">
      <w:pPr>
        <w:spacing w:line="276" w:lineRule="auto"/>
      </w:pPr>
    </w:p>
    <w:p w14:paraId="3EF4DFF5" w14:textId="5669E4AE" w:rsidR="00074AEC" w:rsidRPr="0049099B" w:rsidRDefault="00074AEC" w:rsidP="005A349A">
      <w:pPr>
        <w:spacing w:line="276" w:lineRule="auto"/>
      </w:pPr>
    </w:p>
    <w:p w14:paraId="1ACBDE1F" w14:textId="5FCCD71C" w:rsidR="00E97F39" w:rsidRPr="0049099B" w:rsidRDefault="00E97F39" w:rsidP="005A349A">
      <w:pPr>
        <w:spacing w:line="276" w:lineRule="auto"/>
      </w:pPr>
    </w:p>
    <w:p w14:paraId="477E2735" w14:textId="77777777" w:rsidR="00311B53" w:rsidRPr="0049099B" w:rsidRDefault="00311B53" w:rsidP="005A349A">
      <w:pPr>
        <w:autoSpaceDN/>
        <w:spacing w:line="276" w:lineRule="auto"/>
        <w:textAlignment w:val="auto"/>
        <w:rPr>
          <w:b/>
        </w:rPr>
      </w:pPr>
    </w:p>
    <w:p w14:paraId="44254C30" w14:textId="56353F0C" w:rsidR="00311B53" w:rsidRPr="0049099B" w:rsidRDefault="00311B53" w:rsidP="005A349A">
      <w:pPr>
        <w:pStyle w:val="Lijstalinea"/>
        <w:numPr>
          <w:ilvl w:val="0"/>
          <w:numId w:val="13"/>
        </w:numPr>
        <w:autoSpaceDN/>
        <w:spacing w:line="276" w:lineRule="auto"/>
        <w:textAlignment w:val="auto"/>
        <w:rPr>
          <w:b/>
        </w:rPr>
      </w:pPr>
      <w:r w:rsidRPr="0049099B">
        <w:rPr>
          <w:b/>
        </w:rPr>
        <w:t>Bouworganisatie</w:t>
      </w:r>
      <w:r w:rsidR="002161A7" w:rsidRPr="0049099B">
        <w:rPr>
          <w:b/>
        </w:rPr>
        <w:t>- en C</w:t>
      </w:r>
      <w:r w:rsidR="00621186" w:rsidRPr="0049099B">
        <w:rPr>
          <w:b/>
        </w:rPr>
        <w:t>ontract</w:t>
      </w:r>
      <w:r w:rsidRPr="0049099B">
        <w:rPr>
          <w:b/>
        </w:rPr>
        <w:t>vorm</w:t>
      </w:r>
    </w:p>
    <w:p w14:paraId="2C74EBDF" w14:textId="656B6227" w:rsidR="00311B53" w:rsidRPr="0049099B" w:rsidRDefault="00311B53" w:rsidP="005A349A">
      <w:pPr>
        <w:autoSpaceDN/>
        <w:spacing w:line="276" w:lineRule="auto"/>
        <w:textAlignment w:val="auto"/>
        <w:rPr>
          <w:b/>
        </w:rPr>
      </w:pPr>
    </w:p>
    <w:p w14:paraId="63A14CFB" w14:textId="57A4C133" w:rsidR="00311B53" w:rsidRPr="0049099B" w:rsidRDefault="00311B53" w:rsidP="005A349A">
      <w:pPr>
        <w:autoSpaceDN/>
        <w:spacing w:line="276" w:lineRule="auto"/>
        <w:textAlignment w:val="auto"/>
        <w:rPr>
          <w:b/>
        </w:rPr>
      </w:pPr>
    </w:p>
    <w:p w14:paraId="547A750B" w14:textId="664133CB" w:rsidR="00311B53" w:rsidRPr="007B5088" w:rsidRDefault="00311B53" w:rsidP="005A349A">
      <w:pPr>
        <w:spacing w:line="276" w:lineRule="auto"/>
        <w:rPr>
          <w:color w:val="auto"/>
        </w:rPr>
      </w:pPr>
      <w:r w:rsidRPr="007B5088">
        <w:rPr>
          <w:color w:val="auto"/>
        </w:rPr>
        <w:t xml:space="preserve">De </w:t>
      </w:r>
      <w:r w:rsidR="00F033CF" w:rsidRPr="007B5088">
        <w:rPr>
          <w:color w:val="auto"/>
        </w:rPr>
        <w:t>AD</w:t>
      </w:r>
      <w:r w:rsidRPr="007B5088">
        <w:rPr>
          <w:color w:val="auto"/>
        </w:rPr>
        <w:t xml:space="preserve"> wenst een bouworganisatievorm toe te passen, die aansluit bij de wensen van </w:t>
      </w:r>
      <w:r w:rsidR="00F033CF" w:rsidRPr="007B5088">
        <w:rPr>
          <w:color w:val="auto"/>
        </w:rPr>
        <w:t>de AD</w:t>
      </w:r>
      <w:r w:rsidRPr="007B5088">
        <w:rPr>
          <w:color w:val="auto"/>
        </w:rPr>
        <w:t xml:space="preserve"> én aantrekkelijk is voor de marktpartijen.</w:t>
      </w:r>
    </w:p>
    <w:p w14:paraId="709FD770" w14:textId="77777777" w:rsidR="001D39CC" w:rsidRPr="007B5088" w:rsidRDefault="001D39CC" w:rsidP="005A349A">
      <w:pPr>
        <w:spacing w:line="276" w:lineRule="auto"/>
        <w:rPr>
          <w:color w:val="auto"/>
        </w:rPr>
      </w:pPr>
    </w:p>
    <w:p w14:paraId="49D4756F" w14:textId="4D146DA0" w:rsidR="0036654A" w:rsidRPr="007B5088" w:rsidRDefault="0036654A" w:rsidP="005A349A">
      <w:pPr>
        <w:spacing w:line="276" w:lineRule="auto"/>
        <w:rPr>
          <w:color w:val="auto"/>
        </w:rPr>
      </w:pPr>
      <w:r w:rsidRPr="007B5088">
        <w:rPr>
          <w:color w:val="auto"/>
        </w:rPr>
        <w:t xml:space="preserve">Het project bestaat uit meerdere deelprojecten: niet alleen gebouwen, maar ook procesinstallaties. De </w:t>
      </w:r>
      <w:r w:rsidR="00F033CF" w:rsidRPr="007B5088">
        <w:rPr>
          <w:color w:val="auto"/>
        </w:rPr>
        <w:t>AD</w:t>
      </w:r>
      <w:r w:rsidRPr="007B5088">
        <w:rPr>
          <w:color w:val="auto"/>
        </w:rPr>
        <w:t xml:space="preserve"> wenst inzage in ‘wat behapbaar is voor de markt’. Daarnaast verkent de </w:t>
      </w:r>
      <w:r w:rsidR="00F033CF" w:rsidRPr="007B5088">
        <w:rPr>
          <w:color w:val="auto"/>
        </w:rPr>
        <w:t>AD</w:t>
      </w:r>
      <w:r w:rsidRPr="007B5088">
        <w:rPr>
          <w:color w:val="auto"/>
        </w:rPr>
        <w:t xml:space="preserve"> op welke wijze het MKB voldoende toegang heeft tot de opdracht.</w:t>
      </w:r>
    </w:p>
    <w:p w14:paraId="78E911EA" w14:textId="77777777" w:rsidR="00311B53" w:rsidRPr="007B5088" w:rsidRDefault="00311B53" w:rsidP="005A349A">
      <w:pPr>
        <w:spacing w:line="276" w:lineRule="auto"/>
        <w:rPr>
          <w:color w:val="auto"/>
        </w:rPr>
      </w:pPr>
    </w:p>
    <w:tbl>
      <w:tblPr>
        <w:tblStyle w:val="Tabelraster"/>
        <w:tblW w:w="0" w:type="auto"/>
        <w:tblLook w:val="04A0" w:firstRow="1" w:lastRow="0" w:firstColumn="1" w:lastColumn="0" w:noHBand="0" w:noVBand="1"/>
      </w:tblPr>
      <w:tblGrid>
        <w:gridCol w:w="1326"/>
        <w:gridCol w:w="6167"/>
      </w:tblGrid>
      <w:tr w:rsidR="00311B53" w:rsidRPr="0049099B" w14:paraId="63C09DC0" w14:textId="77777777" w:rsidTr="0036654A">
        <w:tc>
          <w:tcPr>
            <w:tcW w:w="1326" w:type="dxa"/>
            <w:shd w:val="clear" w:color="auto" w:fill="DAEEF3" w:themeFill="accent5" w:themeFillTint="33"/>
          </w:tcPr>
          <w:p w14:paraId="206145EE" w14:textId="42EAFC36" w:rsidR="00311B53" w:rsidRPr="0049099B" w:rsidRDefault="0049099B" w:rsidP="005A349A">
            <w:pPr>
              <w:spacing w:line="276" w:lineRule="auto"/>
              <w:rPr>
                <w:b/>
                <w:lang w:val="nl-NL"/>
              </w:rPr>
            </w:pPr>
            <w:r>
              <w:rPr>
                <w:b/>
                <w:lang w:val="nl-NL"/>
              </w:rPr>
              <w:t>N</w:t>
            </w:r>
            <w:r w:rsidR="00311B53" w:rsidRPr="0049099B">
              <w:rPr>
                <w:b/>
                <w:lang w:val="nl-NL"/>
              </w:rPr>
              <w:t xml:space="preserve">r. </w:t>
            </w:r>
          </w:p>
        </w:tc>
        <w:tc>
          <w:tcPr>
            <w:tcW w:w="6167" w:type="dxa"/>
            <w:shd w:val="clear" w:color="auto" w:fill="DAEEF3" w:themeFill="accent5" w:themeFillTint="33"/>
          </w:tcPr>
          <w:p w14:paraId="4EC4821E" w14:textId="0C1FBBCA" w:rsidR="00311B53" w:rsidRPr="0049099B" w:rsidRDefault="0049099B" w:rsidP="005A349A">
            <w:pPr>
              <w:spacing w:line="276" w:lineRule="auto"/>
              <w:rPr>
                <w:b/>
                <w:lang w:val="nl-NL"/>
              </w:rPr>
            </w:pPr>
            <w:r>
              <w:rPr>
                <w:b/>
                <w:lang w:val="nl-NL"/>
              </w:rPr>
              <w:t>V</w:t>
            </w:r>
            <w:r w:rsidR="00311B53" w:rsidRPr="0049099B">
              <w:rPr>
                <w:b/>
                <w:lang w:val="nl-NL"/>
              </w:rPr>
              <w:t>ragen en achtergrond bij onderwerp ‘Bouworganisatievorm’</w:t>
            </w:r>
          </w:p>
        </w:tc>
      </w:tr>
      <w:tr w:rsidR="00311B53" w:rsidRPr="0049099B" w14:paraId="6702237A" w14:textId="77777777" w:rsidTr="0036654A">
        <w:tc>
          <w:tcPr>
            <w:tcW w:w="1326" w:type="dxa"/>
          </w:tcPr>
          <w:p w14:paraId="6F70BB52" w14:textId="67B8EF82" w:rsidR="00311B53" w:rsidRPr="0049099B" w:rsidRDefault="007E1D5C" w:rsidP="005A349A">
            <w:pPr>
              <w:spacing w:line="276" w:lineRule="auto"/>
              <w:rPr>
                <w:lang w:val="nl-NL"/>
              </w:rPr>
            </w:pPr>
            <w:r w:rsidRPr="0049099B">
              <w:rPr>
                <w:lang w:val="nl-NL"/>
              </w:rPr>
              <w:t>Vraag 1</w:t>
            </w:r>
            <w:r w:rsidR="0097570A" w:rsidRPr="0049099B">
              <w:rPr>
                <w:lang w:val="nl-NL"/>
              </w:rPr>
              <w:t>.1</w:t>
            </w:r>
          </w:p>
          <w:p w14:paraId="52CF1A32" w14:textId="77777777" w:rsidR="00311B53" w:rsidRPr="0049099B" w:rsidRDefault="00311B53" w:rsidP="005A349A">
            <w:pPr>
              <w:spacing w:line="276" w:lineRule="auto"/>
              <w:rPr>
                <w:lang w:val="nl-NL"/>
              </w:rPr>
            </w:pPr>
          </w:p>
        </w:tc>
        <w:tc>
          <w:tcPr>
            <w:tcW w:w="6167" w:type="dxa"/>
          </w:tcPr>
          <w:p w14:paraId="6E2CCF19" w14:textId="4FDC3548" w:rsidR="00311B53" w:rsidRPr="0049099B" w:rsidRDefault="00311B53" w:rsidP="005A349A">
            <w:pPr>
              <w:spacing w:after="200" w:line="276" w:lineRule="auto"/>
              <w:rPr>
                <w:lang w:val="nl-NL"/>
              </w:rPr>
            </w:pPr>
            <w:r w:rsidRPr="0049099B">
              <w:rPr>
                <w:lang w:val="nl-NL"/>
              </w:rPr>
              <w:t xml:space="preserve">Met welke bouworganisatievorm wordt maximaal aangesloten bij de wensen van uw onderneming, vanuit het perspectief van een </w:t>
            </w:r>
            <w:r w:rsidRPr="0049099B">
              <w:rPr>
                <w:u w:val="single"/>
                <w:lang w:val="nl-NL"/>
              </w:rPr>
              <w:t>realiserende</w:t>
            </w:r>
            <w:r w:rsidRPr="0049099B">
              <w:rPr>
                <w:lang w:val="nl-NL"/>
              </w:rPr>
              <w:t xml:space="preserve"> marktpartij</w:t>
            </w:r>
            <w:r w:rsidR="002D0223" w:rsidRPr="0049099B">
              <w:rPr>
                <w:lang w:val="nl-NL"/>
              </w:rPr>
              <w:t xml:space="preserve"> wanneer d</w:t>
            </w:r>
            <w:r w:rsidRPr="0049099B">
              <w:rPr>
                <w:lang w:val="nl-NL"/>
              </w:rPr>
              <w:t>e keuze bestaat uit:</w:t>
            </w:r>
          </w:p>
          <w:p w14:paraId="4811D13E" w14:textId="5A1F6FD4" w:rsidR="00311B53" w:rsidRPr="0049099B" w:rsidRDefault="00311B53" w:rsidP="005A349A">
            <w:pPr>
              <w:pStyle w:val="Lijstalinea"/>
              <w:numPr>
                <w:ilvl w:val="0"/>
                <w:numId w:val="16"/>
              </w:numPr>
              <w:spacing w:after="200" w:line="276" w:lineRule="auto"/>
              <w:rPr>
                <w:lang w:val="nl-NL"/>
              </w:rPr>
            </w:pPr>
            <w:r w:rsidRPr="0049099B">
              <w:rPr>
                <w:lang w:val="nl-NL"/>
              </w:rPr>
              <w:t xml:space="preserve">Design (D) + </w:t>
            </w:r>
            <w:proofErr w:type="spellStart"/>
            <w:r w:rsidRPr="0049099B">
              <w:rPr>
                <w:lang w:val="nl-NL"/>
              </w:rPr>
              <w:t>Build</w:t>
            </w:r>
            <w:proofErr w:type="spellEnd"/>
            <w:r w:rsidRPr="0049099B">
              <w:rPr>
                <w:lang w:val="nl-NL"/>
              </w:rPr>
              <w:t xml:space="preserve"> (B) + </w:t>
            </w:r>
            <w:proofErr w:type="spellStart"/>
            <w:r w:rsidRPr="0049099B">
              <w:rPr>
                <w:lang w:val="nl-NL"/>
              </w:rPr>
              <w:t>Maintain</w:t>
            </w:r>
            <w:proofErr w:type="spellEnd"/>
            <w:r w:rsidRPr="0049099B">
              <w:rPr>
                <w:lang w:val="nl-NL"/>
              </w:rPr>
              <w:t xml:space="preserve"> (M) </w:t>
            </w:r>
            <w:r w:rsidR="00D10AEE" w:rsidRPr="0049099B">
              <w:rPr>
                <w:lang w:val="nl-NL"/>
              </w:rPr>
              <w:t>(afzonderlijk ofwel</w:t>
            </w:r>
            <w:r w:rsidRPr="0049099B">
              <w:rPr>
                <w:lang w:val="nl-NL"/>
              </w:rPr>
              <w:t xml:space="preserve"> traditioneel)</w:t>
            </w:r>
          </w:p>
          <w:p w14:paraId="1011A98A" w14:textId="16941C27" w:rsidR="00311B53" w:rsidRPr="0049099B" w:rsidRDefault="00311B53" w:rsidP="005A349A">
            <w:pPr>
              <w:pStyle w:val="Lijstalinea"/>
              <w:numPr>
                <w:ilvl w:val="0"/>
                <w:numId w:val="16"/>
              </w:numPr>
              <w:spacing w:after="200" w:line="276" w:lineRule="auto"/>
            </w:pPr>
            <w:r w:rsidRPr="0049099B">
              <w:t>Design &amp; Build (D&amp;B + M) (</w:t>
            </w:r>
            <w:proofErr w:type="spellStart"/>
            <w:r w:rsidRPr="0049099B">
              <w:t>geïntegreerd</w:t>
            </w:r>
            <w:proofErr w:type="spellEnd"/>
            <w:r w:rsidRPr="0049099B">
              <w:t xml:space="preserve">) </w:t>
            </w:r>
          </w:p>
          <w:p w14:paraId="26FA289A" w14:textId="5BDBE3F8" w:rsidR="00311B53" w:rsidRPr="0049099B" w:rsidRDefault="00311B53" w:rsidP="005A349A">
            <w:pPr>
              <w:spacing w:line="276" w:lineRule="auto"/>
              <w:rPr>
                <w:lang w:val="nl-NL"/>
              </w:rPr>
            </w:pPr>
            <w:r w:rsidRPr="0049099B">
              <w:rPr>
                <w:lang w:val="nl-NL"/>
              </w:rPr>
              <w:t>Heeft u bij de vormen D+B+M en D&amp;B+M de voorkeur voor het geco</w:t>
            </w:r>
            <w:r w:rsidR="00B90ABA" w:rsidRPr="0049099B">
              <w:rPr>
                <w:lang w:val="nl-NL"/>
              </w:rPr>
              <w:t>ntracteerd worden voor ook de M-</w:t>
            </w:r>
            <w:r w:rsidRPr="0049099B">
              <w:rPr>
                <w:lang w:val="nl-NL"/>
              </w:rPr>
              <w:t>component? Zo ja, onder welk</w:t>
            </w:r>
            <w:r w:rsidR="00B90ABA" w:rsidRPr="0049099B">
              <w:rPr>
                <w:lang w:val="nl-NL"/>
              </w:rPr>
              <w:t xml:space="preserve">e voorwaarden, </w:t>
            </w:r>
            <w:r w:rsidRPr="0049099B">
              <w:rPr>
                <w:lang w:val="nl-NL"/>
              </w:rPr>
              <w:t>werkvorm</w:t>
            </w:r>
            <w:r w:rsidR="00C5618D" w:rsidRPr="0049099B">
              <w:rPr>
                <w:lang w:val="nl-NL"/>
              </w:rPr>
              <w:t>, etc.</w:t>
            </w:r>
            <w:r w:rsidRPr="0049099B">
              <w:rPr>
                <w:lang w:val="nl-NL"/>
              </w:rPr>
              <w:t>?</w:t>
            </w:r>
            <w:r w:rsidR="00B90ABA" w:rsidRPr="0049099B">
              <w:rPr>
                <w:lang w:val="nl-NL"/>
              </w:rPr>
              <w:t xml:space="preserve"> Welke aandachtpunten ziet u?</w:t>
            </w:r>
            <w:r w:rsidR="000002A8" w:rsidRPr="0049099B">
              <w:rPr>
                <w:lang w:val="nl-NL"/>
              </w:rPr>
              <w:t xml:space="preserve"> </w:t>
            </w:r>
            <w:r w:rsidRPr="0049099B">
              <w:rPr>
                <w:lang w:val="nl-NL"/>
              </w:rPr>
              <w:br/>
            </w:r>
          </w:p>
          <w:p w14:paraId="10A1D9B8" w14:textId="30F63401" w:rsidR="00311B53" w:rsidRPr="0049099B" w:rsidRDefault="00311B53" w:rsidP="005A349A">
            <w:pPr>
              <w:spacing w:line="276" w:lineRule="auto"/>
              <w:rPr>
                <w:lang w:val="nl-NL"/>
              </w:rPr>
            </w:pPr>
            <w:r w:rsidRPr="0049099B">
              <w:rPr>
                <w:lang w:val="nl-NL"/>
              </w:rPr>
              <w:t xml:space="preserve">Bij welke </w:t>
            </w:r>
            <w:r w:rsidR="00B90ABA" w:rsidRPr="0049099B">
              <w:rPr>
                <w:lang w:val="nl-NL"/>
              </w:rPr>
              <w:t>contract</w:t>
            </w:r>
            <w:r w:rsidRPr="0049099B">
              <w:rPr>
                <w:lang w:val="nl-NL"/>
              </w:rPr>
              <w:t>vorm kan uw organisatie de meeste kwaliteit leveren en waar blijkt dat uit? Graag een toelichting waarbij het onderwerp kwaliteit een plaats krijgt.</w:t>
            </w:r>
          </w:p>
          <w:p w14:paraId="2C2A1F5E" w14:textId="57FCCB2A" w:rsidR="00311B53" w:rsidRPr="0049099B" w:rsidRDefault="00311B53" w:rsidP="005A349A">
            <w:pPr>
              <w:spacing w:line="276" w:lineRule="auto"/>
              <w:rPr>
                <w:i/>
                <w:lang w:val="nl-NL"/>
              </w:rPr>
            </w:pPr>
          </w:p>
        </w:tc>
      </w:tr>
      <w:tr w:rsidR="00311B53" w:rsidRPr="0049099B" w14:paraId="4CAD9C14" w14:textId="77777777" w:rsidTr="0036654A">
        <w:tc>
          <w:tcPr>
            <w:tcW w:w="1326" w:type="dxa"/>
          </w:tcPr>
          <w:p w14:paraId="5817E05A" w14:textId="745CF9D8" w:rsidR="00311B53" w:rsidRPr="0049099B" w:rsidRDefault="00311B53" w:rsidP="005A349A">
            <w:pPr>
              <w:spacing w:line="276" w:lineRule="auto"/>
              <w:rPr>
                <w:i/>
                <w:lang w:val="nl-NL"/>
              </w:rPr>
            </w:pPr>
            <w:r w:rsidRPr="0049099B">
              <w:rPr>
                <w:i/>
                <w:lang w:val="nl-NL"/>
              </w:rPr>
              <w:t xml:space="preserve">Achtergrond </w:t>
            </w:r>
            <w:r w:rsidR="007E1D5C" w:rsidRPr="0049099B">
              <w:rPr>
                <w:i/>
                <w:lang w:val="nl-NL"/>
              </w:rPr>
              <w:t>1</w:t>
            </w:r>
            <w:r w:rsidRPr="0049099B">
              <w:rPr>
                <w:i/>
                <w:lang w:val="nl-NL"/>
              </w:rPr>
              <w:t>.1</w:t>
            </w:r>
          </w:p>
        </w:tc>
        <w:tc>
          <w:tcPr>
            <w:tcW w:w="6167" w:type="dxa"/>
          </w:tcPr>
          <w:p w14:paraId="2706BF27" w14:textId="77777777" w:rsidR="00311B53" w:rsidRPr="0049099B" w:rsidRDefault="00311B53" w:rsidP="005A349A">
            <w:pPr>
              <w:spacing w:line="276" w:lineRule="auto"/>
              <w:rPr>
                <w:i/>
                <w:lang w:val="nl-NL"/>
              </w:rPr>
            </w:pPr>
            <w:r w:rsidRPr="0049099B">
              <w:rPr>
                <w:i/>
                <w:lang w:val="nl-NL"/>
              </w:rPr>
              <w:t xml:space="preserve">Het RVB past, uit het oogpunt van beheersbaarheid, een beperkt aantal bouworganisatie- en contractvormen toe. </w:t>
            </w:r>
          </w:p>
          <w:p w14:paraId="48E00892" w14:textId="1D905BBA" w:rsidR="00311B53" w:rsidRPr="0049099B" w:rsidRDefault="00311B53" w:rsidP="005A349A">
            <w:pPr>
              <w:spacing w:line="276" w:lineRule="auto"/>
              <w:rPr>
                <w:i/>
                <w:lang w:val="nl-NL"/>
              </w:rPr>
            </w:pPr>
            <w:r w:rsidRPr="0049099B">
              <w:rPr>
                <w:i/>
                <w:lang w:val="nl-NL"/>
              </w:rPr>
              <w:t>Bij de grote projecten is er een mogelijkheid voor traditionee</w:t>
            </w:r>
            <w:r w:rsidR="00F41E05" w:rsidRPr="0049099B">
              <w:rPr>
                <w:i/>
                <w:lang w:val="nl-NL"/>
              </w:rPr>
              <w:t>l</w:t>
            </w:r>
            <w:r w:rsidRPr="0049099B">
              <w:rPr>
                <w:i/>
                <w:lang w:val="nl-NL"/>
              </w:rPr>
              <w:t xml:space="preserve">, geïntegreerde contracten (D&amp;B), </w:t>
            </w:r>
            <w:r w:rsidR="00A04EFF" w:rsidRPr="0049099B">
              <w:rPr>
                <w:i/>
                <w:lang w:val="nl-NL"/>
              </w:rPr>
              <w:t xml:space="preserve">DBM </w:t>
            </w:r>
            <w:r w:rsidRPr="0049099B">
              <w:rPr>
                <w:i/>
                <w:lang w:val="nl-NL"/>
              </w:rPr>
              <w:t xml:space="preserve">en DBFMO. </w:t>
            </w:r>
          </w:p>
          <w:p w14:paraId="321CDB98" w14:textId="00A355D5" w:rsidR="00311B53" w:rsidRPr="0049099B" w:rsidRDefault="00311B53" w:rsidP="005A349A">
            <w:pPr>
              <w:spacing w:line="276" w:lineRule="auto"/>
              <w:rPr>
                <w:i/>
                <w:lang w:val="nl-NL"/>
              </w:rPr>
            </w:pPr>
            <w:r w:rsidRPr="0049099B">
              <w:rPr>
                <w:i/>
                <w:lang w:val="nl-NL"/>
              </w:rPr>
              <w:t>Het RVB wenst inzage te krijgen in de voorkeuren van de marktpartijen.</w:t>
            </w:r>
          </w:p>
          <w:p w14:paraId="182132FC" w14:textId="77777777" w:rsidR="00311B53" w:rsidRPr="0049099B" w:rsidRDefault="00311B53" w:rsidP="005A349A">
            <w:pPr>
              <w:spacing w:line="276" w:lineRule="auto"/>
              <w:rPr>
                <w:i/>
                <w:lang w:val="nl-NL"/>
              </w:rPr>
            </w:pPr>
          </w:p>
        </w:tc>
      </w:tr>
      <w:tr w:rsidR="00311B53" w:rsidRPr="0049099B" w14:paraId="2A112FBC" w14:textId="77777777" w:rsidTr="0036654A">
        <w:tc>
          <w:tcPr>
            <w:tcW w:w="1326" w:type="dxa"/>
          </w:tcPr>
          <w:p w14:paraId="3B497D63" w14:textId="79E84052" w:rsidR="00311B53" w:rsidRPr="0049099B" w:rsidRDefault="00311B53" w:rsidP="005A349A">
            <w:pPr>
              <w:spacing w:line="276" w:lineRule="auto"/>
              <w:rPr>
                <w:i/>
              </w:rPr>
            </w:pPr>
            <w:proofErr w:type="spellStart"/>
            <w:r w:rsidRPr="0049099B">
              <w:t>Antwoord</w:t>
            </w:r>
            <w:proofErr w:type="spellEnd"/>
            <w:r w:rsidR="007E1D5C" w:rsidRPr="0049099B">
              <w:t xml:space="preserve"> 1</w:t>
            </w:r>
            <w:r w:rsidRPr="0049099B">
              <w:t>.1</w:t>
            </w:r>
          </w:p>
        </w:tc>
        <w:tc>
          <w:tcPr>
            <w:tcW w:w="6167" w:type="dxa"/>
          </w:tcPr>
          <w:p w14:paraId="21A36356" w14:textId="219347FB" w:rsidR="00311B53" w:rsidRDefault="00311B53" w:rsidP="005A349A">
            <w:pPr>
              <w:spacing w:line="276" w:lineRule="auto"/>
              <w:rPr>
                <w:i/>
              </w:rPr>
            </w:pPr>
          </w:p>
          <w:p w14:paraId="2A3D233B" w14:textId="0A41C852" w:rsidR="007B5088" w:rsidRDefault="007B5088" w:rsidP="005A349A">
            <w:pPr>
              <w:spacing w:line="276" w:lineRule="auto"/>
              <w:rPr>
                <w:i/>
              </w:rPr>
            </w:pPr>
          </w:p>
          <w:p w14:paraId="18AE9BFA" w14:textId="77777777" w:rsidR="007B5088" w:rsidRPr="0049099B" w:rsidRDefault="007B5088" w:rsidP="005A349A">
            <w:pPr>
              <w:spacing w:line="276" w:lineRule="auto"/>
              <w:rPr>
                <w:i/>
              </w:rPr>
            </w:pPr>
          </w:p>
          <w:p w14:paraId="1426A83F" w14:textId="77777777" w:rsidR="00311B53" w:rsidRPr="0049099B" w:rsidRDefault="00311B53" w:rsidP="005A349A">
            <w:pPr>
              <w:spacing w:line="276" w:lineRule="auto"/>
              <w:rPr>
                <w:i/>
              </w:rPr>
            </w:pPr>
          </w:p>
        </w:tc>
      </w:tr>
      <w:tr w:rsidR="00311B53" w:rsidRPr="0049099B" w14:paraId="14AFF812" w14:textId="77777777" w:rsidTr="0036654A">
        <w:tc>
          <w:tcPr>
            <w:tcW w:w="1326" w:type="dxa"/>
          </w:tcPr>
          <w:p w14:paraId="706117A2" w14:textId="700931F1" w:rsidR="00311B53" w:rsidRPr="0049099B" w:rsidRDefault="007E1D5C" w:rsidP="005A349A">
            <w:pPr>
              <w:spacing w:line="276" w:lineRule="auto"/>
            </w:pPr>
            <w:proofErr w:type="spellStart"/>
            <w:r w:rsidRPr="0049099B">
              <w:lastRenderedPageBreak/>
              <w:t>Vraag</w:t>
            </w:r>
            <w:proofErr w:type="spellEnd"/>
            <w:r w:rsidRPr="0049099B">
              <w:t xml:space="preserve"> 1</w:t>
            </w:r>
            <w:r w:rsidR="00311B53" w:rsidRPr="0049099B">
              <w:t xml:space="preserve">.2 </w:t>
            </w:r>
          </w:p>
        </w:tc>
        <w:tc>
          <w:tcPr>
            <w:tcW w:w="6167" w:type="dxa"/>
          </w:tcPr>
          <w:p w14:paraId="2B9DE6AD" w14:textId="77777777" w:rsidR="00C5618D" w:rsidRPr="0049099B" w:rsidRDefault="0021353B" w:rsidP="005A349A">
            <w:pPr>
              <w:spacing w:line="276" w:lineRule="auto"/>
              <w:rPr>
                <w:lang w:val="nl-NL"/>
              </w:rPr>
            </w:pPr>
            <w:r w:rsidRPr="0049099B">
              <w:rPr>
                <w:lang w:val="nl-NL"/>
              </w:rPr>
              <w:t>Als vervolg op vraag 1.1</w:t>
            </w:r>
          </w:p>
          <w:p w14:paraId="45E97375" w14:textId="1C06D7C8" w:rsidR="0021353B" w:rsidRPr="0049099B" w:rsidRDefault="0021353B" w:rsidP="005A349A">
            <w:pPr>
              <w:spacing w:line="276" w:lineRule="auto"/>
              <w:rPr>
                <w:lang w:val="nl-NL"/>
              </w:rPr>
            </w:pPr>
            <w:r w:rsidRPr="0049099B">
              <w:rPr>
                <w:lang w:val="nl-NL"/>
              </w:rPr>
              <w:t>De AD wil de kosten in de exploitatiefase minimaliseren middels het treffen van de juiste voorzieningen en maatregelen tijdens de ontwerp- en realisatiefase</w:t>
            </w:r>
            <w:r w:rsidR="0071632C" w:rsidRPr="0049099B">
              <w:rPr>
                <w:lang w:val="nl-NL"/>
              </w:rPr>
              <w:t xml:space="preserve"> (TCO</w:t>
            </w:r>
            <w:r w:rsidR="002D0223" w:rsidRPr="0049099B">
              <w:rPr>
                <w:lang w:val="nl-NL"/>
              </w:rPr>
              <w:t>-benadering</w:t>
            </w:r>
            <w:r w:rsidR="0071632C" w:rsidRPr="0049099B">
              <w:rPr>
                <w:lang w:val="nl-NL"/>
              </w:rPr>
              <w:t>)</w:t>
            </w:r>
            <w:r w:rsidRPr="0049099B">
              <w:rPr>
                <w:lang w:val="nl-NL"/>
              </w:rPr>
              <w:t xml:space="preserve">. Op welke wijze zou de AD kunnen sturen op lage onderhouds- en exploitatiekosten in de aanbestedingsfase, wanneer de M-component geen onderdeel uitmaakt van het contract? </w:t>
            </w:r>
          </w:p>
          <w:p w14:paraId="57F3C0BB" w14:textId="5DBA9FC3" w:rsidR="0021353B" w:rsidRPr="0049099B" w:rsidRDefault="0071632C" w:rsidP="005A349A">
            <w:pPr>
              <w:spacing w:line="276" w:lineRule="auto"/>
              <w:rPr>
                <w:lang w:val="nl-NL"/>
              </w:rPr>
            </w:pPr>
            <w:r w:rsidRPr="0049099B">
              <w:rPr>
                <w:lang w:val="nl-NL"/>
              </w:rPr>
              <w:t xml:space="preserve">Ziet u mogelijkheden in de </w:t>
            </w:r>
            <w:r w:rsidR="0021353B" w:rsidRPr="0049099B">
              <w:rPr>
                <w:lang w:val="nl-NL"/>
              </w:rPr>
              <w:t>inzet van de MJOP en/of LCC hiervoor? Zo ja, op welke wijze?</w:t>
            </w:r>
          </w:p>
          <w:p w14:paraId="57027784" w14:textId="4CC26043" w:rsidR="0021353B" w:rsidRPr="0049099B" w:rsidRDefault="0021353B" w:rsidP="005A349A">
            <w:pPr>
              <w:spacing w:line="276" w:lineRule="auto"/>
              <w:rPr>
                <w:lang w:val="nl-NL"/>
              </w:rPr>
            </w:pPr>
          </w:p>
        </w:tc>
      </w:tr>
      <w:tr w:rsidR="00311B53" w:rsidRPr="0049099B" w14:paraId="38B192E2" w14:textId="77777777" w:rsidTr="0036654A">
        <w:tc>
          <w:tcPr>
            <w:tcW w:w="1326" w:type="dxa"/>
          </w:tcPr>
          <w:p w14:paraId="3DCC7A58" w14:textId="5DFD8409" w:rsidR="00311B53" w:rsidRPr="0049099B" w:rsidRDefault="007E1D5C" w:rsidP="005A349A">
            <w:pPr>
              <w:spacing w:line="276" w:lineRule="auto"/>
              <w:rPr>
                <w:i/>
                <w:lang w:val="nl-NL"/>
              </w:rPr>
            </w:pPr>
            <w:r w:rsidRPr="0049099B">
              <w:rPr>
                <w:i/>
                <w:lang w:val="nl-NL"/>
              </w:rPr>
              <w:t>Achtergrond 1</w:t>
            </w:r>
            <w:r w:rsidR="00311B53" w:rsidRPr="0049099B">
              <w:rPr>
                <w:i/>
                <w:lang w:val="nl-NL"/>
              </w:rPr>
              <w:t>.2</w:t>
            </w:r>
          </w:p>
        </w:tc>
        <w:tc>
          <w:tcPr>
            <w:tcW w:w="6167" w:type="dxa"/>
          </w:tcPr>
          <w:p w14:paraId="497AD7BB" w14:textId="142C4EC7" w:rsidR="00311B53" w:rsidRPr="0049099B" w:rsidRDefault="0071632C" w:rsidP="005A349A">
            <w:pPr>
              <w:spacing w:line="276" w:lineRule="auto"/>
              <w:rPr>
                <w:i/>
                <w:color w:val="auto"/>
                <w:lang w:val="nl-NL"/>
              </w:rPr>
            </w:pPr>
            <w:r w:rsidRPr="0049099B">
              <w:rPr>
                <w:i/>
                <w:color w:val="auto"/>
                <w:lang w:val="nl-NL"/>
              </w:rPr>
              <w:t>De AD zoekt naar mogelijkheden om TCO een plaats te geven in het gunningsmodel van de aanbesteding</w:t>
            </w:r>
            <w:r w:rsidR="007B5088">
              <w:rPr>
                <w:i/>
                <w:color w:val="auto"/>
                <w:lang w:val="nl-NL"/>
              </w:rPr>
              <w:t>(</w:t>
            </w:r>
            <w:r w:rsidRPr="0049099B">
              <w:rPr>
                <w:i/>
                <w:color w:val="auto"/>
                <w:lang w:val="nl-NL"/>
              </w:rPr>
              <w:t>en</w:t>
            </w:r>
            <w:r w:rsidR="007B5088">
              <w:rPr>
                <w:i/>
                <w:color w:val="auto"/>
                <w:lang w:val="nl-NL"/>
              </w:rPr>
              <w:t>)</w:t>
            </w:r>
            <w:r w:rsidRPr="0049099B">
              <w:rPr>
                <w:i/>
                <w:color w:val="auto"/>
                <w:lang w:val="nl-NL"/>
              </w:rPr>
              <w:t>. Ook wanneer de M-component geen onderdeel uitmaakt van het contract.</w:t>
            </w:r>
          </w:p>
          <w:p w14:paraId="394F77BE" w14:textId="69890B13" w:rsidR="008E33DC" w:rsidRPr="0049099B" w:rsidRDefault="008E33DC" w:rsidP="005A349A">
            <w:pPr>
              <w:spacing w:line="276" w:lineRule="auto"/>
              <w:rPr>
                <w:i/>
                <w:color w:val="auto"/>
                <w:lang w:val="nl-NL"/>
              </w:rPr>
            </w:pPr>
          </w:p>
        </w:tc>
      </w:tr>
      <w:tr w:rsidR="00311B53" w:rsidRPr="0049099B" w14:paraId="39E6F935" w14:textId="77777777" w:rsidTr="0036654A">
        <w:tc>
          <w:tcPr>
            <w:tcW w:w="1326" w:type="dxa"/>
          </w:tcPr>
          <w:p w14:paraId="0F5CC04C" w14:textId="2F8C65C4" w:rsidR="00311B53" w:rsidRPr="0049099B" w:rsidRDefault="007E1D5C" w:rsidP="005A349A">
            <w:pPr>
              <w:spacing w:line="276" w:lineRule="auto"/>
              <w:rPr>
                <w:lang w:val="nl-NL"/>
              </w:rPr>
            </w:pPr>
            <w:r w:rsidRPr="0049099B">
              <w:rPr>
                <w:lang w:val="nl-NL"/>
              </w:rPr>
              <w:t>Antwoord 1</w:t>
            </w:r>
            <w:r w:rsidR="00311B53" w:rsidRPr="0049099B">
              <w:rPr>
                <w:lang w:val="nl-NL"/>
              </w:rPr>
              <w:t>.2</w:t>
            </w:r>
          </w:p>
        </w:tc>
        <w:tc>
          <w:tcPr>
            <w:tcW w:w="6167" w:type="dxa"/>
          </w:tcPr>
          <w:p w14:paraId="7059FCE1" w14:textId="77777777" w:rsidR="002D0223" w:rsidRPr="0049099B" w:rsidRDefault="002D0223" w:rsidP="005A349A">
            <w:pPr>
              <w:spacing w:line="276" w:lineRule="auto"/>
              <w:rPr>
                <w:i/>
                <w:color w:val="auto"/>
                <w:lang w:val="nl-NL"/>
              </w:rPr>
            </w:pPr>
          </w:p>
          <w:p w14:paraId="779568EB" w14:textId="5C9F8FBC" w:rsidR="002D0223" w:rsidRPr="0049099B" w:rsidRDefault="002D0223" w:rsidP="005A349A">
            <w:pPr>
              <w:spacing w:line="276" w:lineRule="auto"/>
              <w:rPr>
                <w:i/>
                <w:color w:val="auto"/>
                <w:lang w:val="nl-NL"/>
              </w:rPr>
            </w:pPr>
          </w:p>
        </w:tc>
      </w:tr>
      <w:tr w:rsidR="0021353B" w:rsidRPr="0049099B" w14:paraId="79725E43" w14:textId="77777777" w:rsidTr="0036654A">
        <w:tc>
          <w:tcPr>
            <w:tcW w:w="1326" w:type="dxa"/>
          </w:tcPr>
          <w:p w14:paraId="0FD65746" w14:textId="2FA1AD93" w:rsidR="0021353B" w:rsidRPr="0049099B" w:rsidRDefault="0021353B" w:rsidP="005A349A">
            <w:pPr>
              <w:spacing w:line="276" w:lineRule="auto"/>
              <w:rPr>
                <w:lang w:val="nl-NL"/>
              </w:rPr>
            </w:pPr>
            <w:r w:rsidRPr="0049099B">
              <w:rPr>
                <w:lang w:val="nl-NL"/>
              </w:rPr>
              <w:t>Vraag 1.3</w:t>
            </w:r>
          </w:p>
        </w:tc>
        <w:tc>
          <w:tcPr>
            <w:tcW w:w="6167" w:type="dxa"/>
          </w:tcPr>
          <w:p w14:paraId="79191DA8" w14:textId="39FA9419" w:rsidR="0021353B" w:rsidRPr="0049099B" w:rsidRDefault="0021353B" w:rsidP="005A349A">
            <w:pPr>
              <w:spacing w:line="276" w:lineRule="auto"/>
              <w:rPr>
                <w:u w:val="single"/>
                <w:lang w:val="nl-NL"/>
              </w:rPr>
            </w:pPr>
            <w:r w:rsidRPr="0049099B">
              <w:rPr>
                <w:u w:val="single"/>
                <w:lang w:val="nl-NL"/>
              </w:rPr>
              <w:t>Vraag voor grote bouwende partijen</w:t>
            </w:r>
            <w:r w:rsidR="008E33DC" w:rsidRPr="0049099B">
              <w:rPr>
                <w:u w:val="single"/>
                <w:lang w:val="nl-NL"/>
              </w:rPr>
              <w:t xml:space="preserve"> (top 10 </w:t>
            </w:r>
            <w:proofErr w:type="spellStart"/>
            <w:r w:rsidR="008E33DC" w:rsidRPr="0049099B">
              <w:rPr>
                <w:u w:val="single"/>
                <w:lang w:val="nl-NL"/>
              </w:rPr>
              <w:t>Cobouw</w:t>
            </w:r>
            <w:proofErr w:type="spellEnd"/>
            <w:r w:rsidR="008E33DC" w:rsidRPr="0049099B">
              <w:rPr>
                <w:u w:val="single"/>
                <w:lang w:val="nl-NL"/>
              </w:rPr>
              <w:t xml:space="preserve"> o.g.)</w:t>
            </w:r>
            <w:r w:rsidRPr="0049099B">
              <w:rPr>
                <w:u w:val="single"/>
                <w:lang w:val="nl-NL"/>
              </w:rPr>
              <w:t xml:space="preserve">: </w:t>
            </w:r>
          </w:p>
          <w:p w14:paraId="53939E7B" w14:textId="743F40A5" w:rsidR="0021353B" w:rsidRPr="0049099B" w:rsidRDefault="0021353B" w:rsidP="005A349A">
            <w:pPr>
              <w:spacing w:line="276" w:lineRule="auto"/>
              <w:rPr>
                <w:lang w:val="nl-NL"/>
              </w:rPr>
            </w:pPr>
            <w:r w:rsidRPr="0049099B">
              <w:rPr>
                <w:lang w:val="nl-NL"/>
              </w:rPr>
              <w:t>Ligt bij het clusteren van werkpakketten een combinatievorm van bouwende partijen voor de hand gezien de omvang van het project? En wat zou de maximale omvang van het project kunnen zijn (€/jr.)? Voorbeeld van de maximale omvang voor dit project</w:t>
            </w:r>
            <w:r w:rsidR="008E33DC" w:rsidRPr="0049099B">
              <w:rPr>
                <w:lang w:val="nl-NL"/>
              </w:rPr>
              <w:t xml:space="preserve"> is één</w:t>
            </w:r>
            <w:r w:rsidRPr="0049099B">
              <w:rPr>
                <w:lang w:val="nl-NL"/>
              </w:rPr>
              <w:t xml:space="preserve"> integraal contract voor alle werkpakketten inclusief de procesinstallaties.</w:t>
            </w:r>
          </w:p>
          <w:p w14:paraId="6133B69D" w14:textId="77777777" w:rsidR="0021353B" w:rsidRPr="0049099B" w:rsidRDefault="0021353B" w:rsidP="005A349A">
            <w:pPr>
              <w:spacing w:line="276" w:lineRule="auto"/>
              <w:rPr>
                <w:lang w:val="nl-NL"/>
              </w:rPr>
            </w:pPr>
          </w:p>
          <w:p w14:paraId="17F18E63" w14:textId="77777777" w:rsidR="0021353B" w:rsidRPr="0049099B" w:rsidRDefault="0021353B" w:rsidP="005A349A">
            <w:pPr>
              <w:spacing w:line="276" w:lineRule="auto"/>
              <w:rPr>
                <w:u w:val="single"/>
                <w:lang w:val="nl-NL"/>
              </w:rPr>
            </w:pPr>
            <w:r w:rsidRPr="0049099B">
              <w:rPr>
                <w:u w:val="single"/>
                <w:lang w:val="nl-NL"/>
              </w:rPr>
              <w:t>Vraag voor MKB-bedrijven:</w:t>
            </w:r>
          </w:p>
          <w:p w14:paraId="28F02E47" w14:textId="3561BB71" w:rsidR="0021353B" w:rsidRPr="0049099B" w:rsidRDefault="0021353B" w:rsidP="005A349A">
            <w:pPr>
              <w:spacing w:line="276" w:lineRule="auto"/>
              <w:rPr>
                <w:lang w:val="nl-NL"/>
              </w:rPr>
            </w:pPr>
            <w:r w:rsidRPr="0049099B">
              <w:rPr>
                <w:lang w:val="nl-NL"/>
              </w:rPr>
              <w:t>Op welke wijze zouden MKB-bedrijven (max. ~250 personeelsleden) kunnen meedingen naar (delen van) de opdracht? Welke werkpakketten zijn daarbij interessant voor het MKB? Aan welke jaarlijkse projectomvang (€/jr.) zou het deel van de opdracht idealiter voldoen, wil deze interessant zijn voor uw onderneming?</w:t>
            </w:r>
          </w:p>
          <w:p w14:paraId="01609DAB" w14:textId="52C6D085" w:rsidR="008E33DC" w:rsidRPr="0049099B" w:rsidRDefault="008E33DC" w:rsidP="005A349A">
            <w:pPr>
              <w:spacing w:line="276" w:lineRule="auto"/>
              <w:rPr>
                <w:lang w:val="nl-NL"/>
              </w:rPr>
            </w:pPr>
          </w:p>
          <w:p w14:paraId="303A6951" w14:textId="54E8C669" w:rsidR="008E33DC" w:rsidRPr="0049099B" w:rsidRDefault="008E33DC" w:rsidP="005A349A">
            <w:pPr>
              <w:spacing w:line="276" w:lineRule="auto"/>
              <w:rPr>
                <w:lang w:val="nl-NL"/>
              </w:rPr>
            </w:pPr>
            <w:r w:rsidRPr="0049099B">
              <w:rPr>
                <w:lang w:val="nl-NL"/>
              </w:rPr>
              <w:t xml:space="preserve">Wat zou de AD kunnen ondernemen om te bevorderen dat het MKB wordt ingeschakeld als bijv. onderaannemer van de grote bouwende partijen? </w:t>
            </w:r>
          </w:p>
          <w:p w14:paraId="2CDEC683" w14:textId="040F83F8" w:rsidR="0021353B" w:rsidRPr="0049099B" w:rsidRDefault="0021353B" w:rsidP="005A349A">
            <w:pPr>
              <w:spacing w:line="276" w:lineRule="auto"/>
              <w:rPr>
                <w:i/>
                <w:color w:val="auto"/>
                <w:lang w:val="nl-NL"/>
              </w:rPr>
            </w:pPr>
          </w:p>
        </w:tc>
      </w:tr>
      <w:tr w:rsidR="0021353B" w:rsidRPr="0049099B" w14:paraId="5779EBA2" w14:textId="77777777" w:rsidTr="0036654A">
        <w:tc>
          <w:tcPr>
            <w:tcW w:w="1326" w:type="dxa"/>
          </w:tcPr>
          <w:p w14:paraId="1FF00E65" w14:textId="2943CDB6" w:rsidR="0021353B" w:rsidRPr="0049099B" w:rsidRDefault="0021353B" w:rsidP="005A349A">
            <w:pPr>
              <w:spacing w:line="276" w:lineRule="auto"/>
            </w:pPr>
            <w:r w:rsidRPr="0049099B">
              <w:rPr>
                <w:i/>
                <w:lang w:val="nl-NL"/>
              </w:rPr>
              <w:t>Achtergrond 1.3</w:t>
            </w:r>
          </w:p>
        </w:tc>
        <w:tc>
          <w:tcPr>
            <w:tcW w:w="6167" w:type="dxa"/>
          </w:tcPr>
          <w:p w14:paraId="5ED3A5AE" w14:textId="77777777" w:rsidR="0021353B" w:rsidRDefault="0021353B" w:rsidP="005A349A">
            <w:pPr>
              <w:spacing w:line="276" w:lineRule="auto"/>
              <w:rPr>
                <w:i/>
                <w:color w:val="auto"/>
                <w:lang w:val="nl-NL"/>
              </w:rPr>
            </w:pPr>
            <w:r w:rsidRPr="0049099B">
              <w:rPr>
                <w:i/>
                <w:color w:val="auto"/>
                <w:lang w:val="nl-NL"/>
              </w:rPr>
              <w:t>De AD wenst inzage in de mogelijkheden en onmogelijkheden van de marktpartijen voor project</w:t>
            </w:r>
            <w:r w:rsidR="008E33DC" w:rsidRPr="0049099B">
              <w:rPr>
                <w:i/>
                <w:color w:val="auto"/>
                <w:lang w:val="nl-NL"/>
              </w:rPr>
              <w:t xml:space="preserve"> TCL en streeft naar maximale toegankelijkheid van het project voor het MKB.</w:t>
            </w:r>
          </w:p>
          <w:p w14:paraId="5764F78E" w14:textId="12C30641" w:rsidR="0049099B" w:rsidRPr="0049099B" w:rsidRDefault="0049099B" w:rsidP="005A349A">
            <w:pPr>
              <w:spacing w:line="276" w:lineRule="auto"/>
              <w:rPr>
                <w:i/>
                <w:color w:val="auto"/>
                <w:lang w:val="nl-NL"/>
              </w:rPr>
            </w:pPr>
          </w:p>
        </w:tc>
      </w:tr>
      <w:tr w:rsidR="0021353B" w:rsidRPr="0049099B" w14:paraId="1CB02CD2" w14:textId="77777777" w:rsidTr="0036654A">
        <w:tc>
          <w:tcPr>
            <w:tcW w:w="1326" w:type="dxa"/>
          </w:tcPr>
          <w:p w14:paraId="25C7FD8F" w14:textId="76ACDB86" w:rsidR="0021353B" w:rsidRPr="0049099B" w:rsidRDefault="0021353B" w:rsidP="005A349A">
            <w:pPr>
              <w:spacing w:line="276" w:lineRule="auto"/>
            </w:pPr>
            <w:r w:rsidRPr="0049099B">
              <w:rPr>
                <w:lang w:val="nl-NL"/>
              </w:rPr>
              <w:t>Antwoord 1.3</w:t>
            </w:r>
          </w:p>
        </w:tc>
        <w:tc>
          <w:tcPr>
            <w:tcW w:w="6167" w:type="dxa"/>
          </w:tcPr>
          <w:p w14:paraId="36588FF3" w14:textId="77777777" w:rsidR="0021353B" w:rsidRPr="0049099B" w:rsidRDefault="0021353B" w:rsidP="005A349A">
            <w:pPr>
              <w:spacing w:line="276" w:lineRule="auto"/>
              <w:rPr>
                <w:i/>
                <w:color w:val="auto"/>
                <w:lang w:val="nl-NL"/>
              </w:rPr>
            </w:pPr>
          </w:p>
          <w:p w14:paraId="04571AEA" w14:textId="77777777" w:rsidR="0021353B" w:rsidRPr="0049099B" w:rsidRDefault="0021353B" w:rsidP="005A349A">
            <w:pPr>
              <w:spacing w:line="276" w:lineRule="auto"/>
              <w:rPr>
                <w:i/>
                <w:color w:val="auto"/>
              </w:rPr>
            </w:pPr>
          </w:p>
        </w:tc>
      </w:tr>
      <w:tr w:rsidR="0021353B" w:rsidRPr="0049099B" w14:paraId="59B20364" w14:textId="77777777" w:rsidTr="0036654A">
        <w:tc>
          <w:tcPr>
            <w:tcW w:w="1326" w:type="dxa"/>
          </w:tcPr>
          <w:p w14:paraId="0539BFD5" w14:textId="569D819E" w:rsidR="0021353B" w:rsidRPr="0049099B" w:rsidRDefault="0021353B" w:rsidP="005A349A">
            <w:pPr>
              <w:spacing w:line="276" w:lineRule="auto"/>
            </w:pPr>
            <w:r w:rsidRPr="0049099B">
              <w:rPr>
                <w:lang w:val="nl-NL"/>
              </w:rPr>
              <w:t>Vraag 1.4</w:t>
            </w:r>
          </w:p>
        </w:tc>
        <w:tc>
          <w:tcPr>
            <w:tcW w:w="6167" w:type="dxa"/>
          </w:tcPr>
          <w:p w14:paraId="5B5EDBB1" w14:textId="77777777" w:rsidR="0021353B" w:rsidRPr="0049099B" w:rsidRDefault="0021353B" w:rsidP="005A349A">
            <w:pPr>
              <w:spacing w:line="276" w:lineRule="auto"/>
              <w:rPr>
                <w:lang w:val="nl-NL"/>
              </w:rPr>
            </w:pPr>
            <w:r w:rsidRPr="0049099B">
              <w:rPr>
                <w:lang w:val="nl-NL"/>
              </w:rPr>
              <w:t>Bent u voornemens deel te nemen aan een toekomstige aanbesteding voor project TCL? Zo ja, voor welke werkpakketten?</w:t>
            </w:r>
          </w:p>
          <w:p w14:paraId="13811291" w14:textId="2C628A42" w:rsidR="008E33DC" w:rsidRPr="0049099B" w:rsidRDefault="008E33DC" w:rsidP="005A349A">
            <w:pPr>
              <w:spacing w:line="276" w:lineRule="auto"/>
              <w:rPr>
                <w:i/>
                <w:color w:val="auto"/>
              </w:rPr>
            </w:pPr>
          </w:p>
        </w:tc>
      </w:tr>
      <w:tr w:rsidR="0021353B" w:rsidRPr="0049099B" w14:paraId="6B618AC6" w14:textId="77777777" w:rsidTr="0036654A">
        <w:tc>
          <w:tcPr>
            <w:tcW w:w="1326" w:type="dxa"/>
          </w:tcPr>
          <w:p w14:paraId="1D38EE72" w14:textId="584B1C03" w:rsidR="0021353B" w:rsidRPr="0049099B" w:rsidRDefault="0021353B" w:rsidP="005A349A">
            <w:pPr>
              <w:spacing w:line="276" w:lineRule="auto"/>
            </w:pPr>
            <w:r w:rsidRPr="0049099B">
              <w:rPr>
                <w:i/>
                <w:lang w:val="nl-NL"/>
              </w:rPr>
              <w:lastRenderedPageBreak/>
              <w:t>Achtergrond 1.4</w:t>
            </w:r>
          </w:p>
        </w:tc>
        <w:tc>
          <w:tcPr>
            <w:tcW w:w="6167" w:type="dxa"/>
          </w:tcPr>
          <w:p w14:paraId="2C203A19" w14:textId="29A5CC2B" w:rsidR="0021353B" w:rsidRPr="0049099B" w:rsidRDefault="0021353B" w:rsidP="005A349A">
            <w:pPr>
              <w:spacing w:line="276" w:lineRule="auto"/>
              <w:rPr>
                <w:i/>
                <w:color w:val="auto"/>
                <w:lang w:val="nl-NL"/>
              </w:rPr>
            </w:pPr>
            <w:r w:rsidRPr="0049099B">
              <w:rPr>
                <w:i/>
                <w:lang w:val="nl-NL"/>
              </w:rPr>
              <w:t>De AD is benieuwd naar de interesse van de marktpartijen.</w:t>
            </w:r>
          </w:p>
        </w:tc>
      </w:tr>
      <w:tr w:rsidR="0021353B" w:rsidRPr="0049099B" w14:paraId="26426B18" w14:textId="77777777" w:rsidTr="0036654A">
        <w:tc>
          <w:tcPr>
            <w:tcW w:w="1326" w:type="dxa"/>
          </w:tcPr>
          <w:p w14:paraId="1815C8E4" w14:textId="2302F85F" w:rsidR="0021353B" w:rsidRPr="0049099B" w:rsidRDefault="0021353B" w:rsidP="005A349A">
            <w:pPr>
              <w:spacing w:line="276" w:lineRule="auto"/>
            </w:pPr>
            <w:r w:rsidRPr="0049099B">
              <w:rPr>
                <w:lang w:val="nl-NL"/>
              </w:rPr>
              <w:t>Antwoord 1.4</w:t>
            </w:r>
          </w:p>
        </w:tc>
        <w:tc>
          <w:tcPr>
            <w:tcW w:w="6167" w:type="dxa"/>
          </w:tcPr>
          <w:p w14:paraId="2A4D5394" w14:textId="77777777" w:rsidR="002D0223" w:rsidRPr="0049099B" w:rsidRDefault="002D0223" w:rsidP="005A349A">
            <w:pPr>
              <w:spacing w:line="276" w:lineRule="auto"/>
              <w:rPr>
                <w:i/>
                <w:color w:val="auto"/>
              </w:rPr>
            </w:pPr>
          </w:p>
          <w:p w14:paraId="16C88927" w14:textId="3A88B9D1" w:rsidR="002D0223" w:rsidRPr="0049099B" w:rsidRDefault="002D0223" w:rsidP="005A349A">
            <w:pPr>
              <w:spacing w:line="276" w:lineRule="auto"/>
              <w:rPr>
                <w:i/>
                <w:color w:val="auto"/>
              </w:rPr>
            </w:pPr>
          </w:p>
        </w:tc>
      </w:tr>
    </w:tbl>
    <w:p w14:paraId="017DA9D2" w14:textId="63FE80B3" w:rsidR="00116B91" w:rsidRDefault="00116B91" w:rsidP="005A349A">
      <w:pPr>
        <w:spacing w:line="276" w:lineRule="auto"/>
        <w:rPr>
          <w:b/>
        </w:rPr>
      </w:pPr>
    </w:p>
    <w:p w14:paraId="359C4CA3" w14:textId="7EAB1C42" w:rsidR="0049099B" w:rsidRDefault="0049099B" w:rsidP="005A349A">
      <w:pPr>
        <w:spacing w:line="276" w:lineRule="auto"/>
        <w:rPr>
          <w:b/>
        </w:rPr>
      </w:pPr>
    </w:p>
    <w:p w14:paraId="0568088A" w14:textId="77777777" w:rsidR="0049099B" w:rsidRPr="0049099B" w:rsidRDefault="0049099B" w:rsidP="005A349A">
      <w:pPr>
        <w:spacing w:line="276" w:lineRule="auto"/>
        <w:rPr>
          <w:b/>
        </w:rPr>
      </w:pPr>
    </w:p>
    <w:p w14:paraId="53408E26" w14:textId="34C53579" w:rsidR="00074AEC" w:rsidRPr="0049099B" w:rsidRDefault="002161A7" w:rsidP="005A349A">
      <w:pPr>
        <w:pStyle w:val="Lijstalinea"/>
        <w:numPr>
          <w:ilvl w:val="0"/>
          <w:numId w:val="13"/>
        </w:numPr>
        <w:autoSpaceDN/>
        <w:spacing w:line="276" w:lineRule="auto"/>
        <w:textAlignment w:val="auto"/>
        <w:rPr>
          <w:b/>
        </w:rPr>
      </w:pPr>
      <w:r w:rsidRPr="0049099B">
        <w:rPr>
          <w:b/>
        </w:rPr>
        <w:t xml:space="preserve">Gebouwen en Techniek </w:t>
      </w:r>
    </w:p>
    <w:p w14:paraId="6E9A20F8" w14:textId="77777777" w:rsidR="00074AEC" w:rsidRPr="0049099B" w:rsidRDefault="00074AEC" w:rsidP="005A349A">
      <w:pPr>
        <w:spacing w:line="276" w:lineRule="auto"/>
      </w:pPr>
    </w:p>
    <w:p w14:paraId="38220B4B" w14:textId="4ADBF3A5" w:rsidR="007A5656" w:rsidRPr="0049099B" w:rsidRDefault="001D39CC" w:rsidP="005A349A">
      <w:pPr>
        <w:spacing w:line="276" w:lineRule="auto"/>
        <w:rPr>
          <w:color w:val="002060"/>
        </w:rPr>
      </w:pPr>
      <w:r w:rsidRPr="007B5088">
        <w:rPr>
          <w:color w:val="auto"/>
        </w:rPr>
        <w:t xml:space="preserve">De </w:t>
      </w:r>
      <w:r w:rsidR="00F033CF" w:rsidRPr="007B5088">
        <w:rPr>
          <w:color w:val="auto"/>
        </w:rPr>
        <w:t>AD</w:t>
      </w:r>
      <w:r w:rsidRPr="007B5088">
        <w:rPr>
          <w:color w:val="auto"/>
        </w:rPr>
        <w:t xml:space="preserve"> wenst in</w:t>
      </w:r>
      <w:r w:rsidR="00DF6E8F" w:rsidRPr="007B5088">
        <w:rPr>
          <w:color w:val="auto"/>
        </w:rPr>
        <w:t xml:space="preserve">zage in de wijze waarop techniek en gebouw </w:t>
      </w:r>
      <w:r w:rsidR="00232889" w:rsidRPr="007B5088">
        <w:rPr>
          <w:color w:val="auto"/>
        </w:rPr>
        <w:t>te optimaliseren zijn</w:t>
      </w:r>
      <w:r w:rsidR="00DF6E8F" w:rsidRPr="007B5088">
        <w:rPr>
          <w:color w:val="auto"/>
        </w:rPr>
        <w:t>.</w:t>
      </w:r>
    </w:p>
    <w:p w14:paraId="217200FA" w14:textId="77777777" w:rsidR="00074AEC" w:rsidRPr="0049099B" w:rsidRDefault="00074AEC" w:rsidP="005A349A">
      <w:pPr>
        <w:spacing w:line="276" w:lineRule="auto"/>
      </w:pPr>
    </w:p>
    <w:tbl>
      <w:tblPr>
        <w:tblStyle w:val="Tabelraster"/>
        <w:tblW w:w="0" w:type="auto"/>
        <w:tblLook w:val="04A0" w:firstRow="1" w:lastRow="0" w:firstColumn="1" w:lastColumn="0" w:noHBand="0" w:noVBand="1"/>
      </w:tblPr>
      <w:tblGrid>
        <w:gridCol w:w="1326"/>
        <w:gridCol w:w="6167"/>
      </w:tblGrid>
      <w:tr w:rsidR="00074AEC" w:rsidRPr="0049099B" w14:paraId="6150098A" w14:textId="77777777" w:rsidTr="00361FE1">
        <w:tc>
          <w:tcPr>
            <w:tcW w:w="1271" w:type="dxa"/>
            <w:shd w:val="clear" w:color="auto" w:fill="DAEEF3" w:themeFill="accent5" w:themeFillTint="33"/>
          </w:tcPr>
          <w:p w14:paraId="2D9C3CCE" w14:textId="426FAE77" w:rsidR="00074AEC" w:rsidRPr="0049099B" w:rsidRDefault="0049099B" w:rsidP="005A349A">
            <w:pPr>
              <w:spacing w:line="276" w:lineRule="auto"/>
              <w:rPr>
                <w:b/>
                <w:lang w:val="nl-NL"/>
              </w:rPr>
            </w:pPr>
            <w:r>
              <w:rPr>
                <w:b/>
                <w:lang w:val="nl-NL"/>
              </w:rPr>
              <w:t>N</w:t>
            </w:r>
            <w:r w:rsidR="00074AEC" w:rsidRPr="0049099B">
              <w:rPr>
                <w:b/>
                <w:lang w:val="nl-NL"/>
              </w:rPr>
              <w:t xml:space="preserve">r. </w:t>
            </w:r>
          </w:p>
        </w:tc>
        <w:tc>
          <w:tcPr>
            <w:tcW w:w="6222" w:type="dxa"/>
            <w:shd w:val="clear" w:color="auto" w:fill="DAEEF3" w:themeFill="accent5" w:themeFillTint="33"/>
          </w:tcPr>
          <w:p w14:paraId="5DD57756" w14:textId="4E4B8EB8" w:rsidR="00074AEC" w:rsidRPr="0049099B" w:rsidRDefault="0049099B" w:rsidP="005A349A">
            <w:pPr>
              <w:spacing w:line="276" w:lineRule="auto"/>
              <w:rPr>
                <w:b/>
                <w:lang w:val="nl-NL"/>
              </w:rPr>
            </w:pPr>
            <w:r>
              <w:rPr>
                <w:b/>
                <w:lang w:val="nl-NL"/>
              </w:rPr>
              <w:t>V</w:t>
            </w:r>
            <w:r w:rsidR="005A17FC" w:rsidRPr="0049099B">
              <w:rPr>
                <w:b/>
                <w:lang w:val="nl-NL"/>
              </w:rPr>
              <w:t>ragen</w:t>
            </w:r>
            <w:r w:rsidR="00074AEC" w:rsidRPr="0049099B">
              <w:rPr>
                <w:b/>
                <w:lang w:val="nl-NL"/>
              </w:rPr>
              <w:t xml:space="preserve"> en achtergrond bij </w:t>
            </w:r>
            <w:r w:rsidR="005A17FC" w:rsidRPr="0049099B">
              <w:rPr>
                <w:b/>
                <w:lang w:val="nl-NL"/>
              </w:rPr>
              <w:t>onderwerp</w:t>
            </w:r>
            <w:r w:rsidR="005A62F6" w:rsidRPr="0049099B">
              <w:rPr>
                <w:b/>
                <w:lang w:val="nl-NL"/>
              </w:rPr>
              <w:t xml:space="preserve"> </w:t>
            </w:r>
            <w:r w:rsidR="008D35E3" w:rsidRPr="0049099B">
              <w:rPr>
                <w:b/>
                <w:lang w:val="nl-NL"/>
              </w:rPr>
              <w:t>‘Gebouw en Techniek’</w:t>
            </w:r>
          </w:p>
        </w:tc>
      </w:tr>
      <w:tr w:rsidR="001D39CC" w:rsidRPr="0049099B" w14:paraId="379D9171" w14:textId="77777777" w:rsidTr="00361FE1">
        <w:tc>
          <w:tcPr>
            <w:tcW w:w="1271" w:type="dxa"/>
          </w:tcPr>
          <w:p w14:paraId="55643EE1" w14:textId="436DD085" w:rsidR="001D39CC" w:rsidRPr="0049099B" w:rsidRDefault="00A30F38" w:rsidP="005A349A">
            <w:pPr>
              <w:spacing w:line="276" w:lineRule="auto"/>
            </w:pPr>
            <w:proofErr w:type="spellStart"/>
            <w:r w:rsidRPr="0049099B">
              <w:t>Vraag</w:t>
            </w:r>
            <w:proofErr w:type="spellEnd"/>
            <w:r w:rsidRPr="0049099B">
              <w:t xml:space="preserve"> 2.1</w:t>
            </w:r>
          </w:p>
        </w:tc>
        <w:tc>
          <w:tcPr>
            <w:tcW w:w="6222" w:type="dxa"/>
          </w:tcPr>
          <w:p w14:paraId="4259B9B4" w14:textId="6CA84EAF" w:rsidR="001D39CC" w:rsidRPr="0049099B" w:rsidRDefault="00A30F38" w:rsidP="005A349A">
            <w:pPr>
              <w:pStyle w:val="Lijstalinea"/>
              <w:numPr>
                <w:ilvl w:val="0"/>
                <w:numId w:val="22"/>
              </w:numPr>
              <w:spacing w:line="276" w:lineRule="auto"/>
              <w:rPr>
                <w:lang w:val="nl-NL"/>
              </w:rPr>
            </w:pPr>
            <w:r w:rsidRPr="0049099B">
              <w:rPr>
                <w:lang w:val="nl-NL"/>
              </w:rPr>
              <w:t xml:space="preserve">Op welke wijze zijn de raakvlakken tussen een procesinstallatie zoals de </w:t>
            </w:r>
            <w:r w:rsidR="003642F1" w:rsidRPr="0049099B">
              <w:rPr>
                <w:lang w:val="nl-NL"/>
              </w:rPr>
              <w:t>MFT en het gebouw te borgen?</w:t>
            </w:r>
          </w:p>
          <w:p w14:paraId="383B9F2C" w14:textId="77777777" w:rsidR="003642F1" w:rsidRPr="0049099B" w:rsidRDefault="003642F1" w:rsidP="005A349A">
            <w:pPr>
              <w:pStyle w:val="Lijstalinea"/>
              <w:numPr>
                <w:ilvl w:val="0"/>
                <w:numId w:val="22"/>
              </w:numPr>
              <w:spacing w:line="276" w:lineRule="auto"/>
              <w:rPr>
                <w:lang w:val="nl-NL"/>
              </w:rPr>
            </w:pPr>
            <w:r w:rsidRPr="0049099B">
              <w:rPr>
                <w:lang w:val="nl-NL"/>
              </w:rPr>
              <w:t>Wat is idealiter de werkwijze hierbij vanuit het perspectief van de aannemer voor het gebouw?</w:t>
            </w:r>
          </w:p>
          <w:p w14:paraId="14D47FE5" w14:textId="5512CEA3" w:rsidR="00056FE8" w:rsidRPr="0049099B" w:rsidRDefault="00F461EF" w:rsidP="005A349A">
            <w:pPr>
              <w:pStyle w:val="Lijstalinea"/>
              <w:numPr>
                <w:ilvl w:val="0"/>
                <w:numId w:val="22"/>
              </w:numPr>
              <w:spacing w:line="276" w:lineRule="auto"/>
              <w:rPr>
                <w:lang w:val="nl-NL"/>
              </w:rPr>
            </w:pPr>
            <w:r w:rsidRPr="0049099B">
              <w:rPr>
                <w:lang w:val="nl-NL"/>
              </w:rPr>
              <w:t xml:space="preserve">Wanneer de </w:t>
            </w:r>
            <w:proofErr w:type="spellStart"/>
            <w:r w:rsidRPr="0049099B">
              <w:rPr>
                <w:lang w:val="nl-NL"/>
              </w:rPr>
              <w:t>werkpaketten</w:t>
            </w:r>
            <w:proofErr w:type="spellEnd"/>
            <w:r w:rsidRPr="0049099B">
              <w:rPr>
                <w:lang w:val="nl-NL"/>
              </w:rPr>
              <w:t xml:space="preserve"> ‘procesinstallaties’ separaat worden ingekocht door de AD, welke informatie heeft u nodig bij de tender ‘werkpakket(ten) bedrijfshal’ om de procesinstallaties te implementeren?</w:t>
            </w:r>
          </w:p>
          <w:p w14:paraId="01CD2F55" w14:textId="293C995E" w:rsidR="008C0561" w:rsidRPr="0049099B" w:rsidRDefault="008C0561" w:rsidP="005A349A">
            <w:pPr>
              <w:spacing w:line="276" w:lineRule="auto"/>
              <w:rPr>
                <w:lang w:val="nl-NL"/>
              </w:rPr>
            </w:pPr>
          </w:p>
        </w:tc>
      </w:tr>
      <w:tr w:rsidR="00DF6E8F" w:rsidRPr="0049099B" w14:paraId="5A7F30CB" w14:textId="77777777" w:rsidTr="00361FE1">
        <w:tc>
          <w:tcPr>
            <w:tcW w:w="1271" w:type="dxa"/>
          </w:tcPr>
          <w:p w14:paraId="64933D25" w14:textId="484D71AB" w:rsidR="00DF6E8F" w:rsidRPr="0049099B" w:rsidRDefault="003642F1" w:rsidP="005A349A">
            <w:pPr>
              <w:spacing w:line="276" w:lineRule="auto"/>
              <w:rPr>
                <w:i/>
                <w:lang w:val="nl-NL"/>
              </w:rPr>
            </w:pPr>
            <w:r w:rsidRPr="0049099B">
              <w:rPr>
                <w:i/>
                <w:lang w:val="nl-NL"/>
              </w:rPr>
              <w:t>Achtergrond 2.1</w:t>
            </w:r>
          </w:p>
        </w:tc>
        <w:tc>
          <w:tcPr>
            <w:tcW w:w="6222" w:type="dxa"/>
          </w:tcPr>
          <w:p w14:paraId="2B9D5FCC" w14:textId="113AB562" w:rsidR="00056FE8" w:rsidRPr="0049099B" w:rsidRDefault="003642F1" w:rsidP="005A349A">
            <w:pPr>
              <w:spacing w:line="276" w:lineRule="auto"/>
              <w:rPr>
                <w:i/>
                <w:lang w:val="nl-NL"/>
              </w:rPr>
            </w:pPr>
            <w:r w:rsidRPr="0049099B">
              <w:rPr>
                <w:i/>
                <w:lang w:val="nl-NL"/>
              </w:rPr>
              <w:t>Ervaring leert dat de ontwerpers, leveranciers en installateurs van procesinstallaties geen</w:t>
            </w:r>
            <w:r w:rsidR="008C0561" w:rsidRPr="0049099B">
              <w:rPr>
                <w:i/>
                <w:lang w:val="nl-NL"/>
              </w:rPr>
              <w:t xml:space="preserve"> of slechts beperkte</w:t>
            </w:r>
            <w:r w:rsidRPr="0049099B">
              <w:rPr>
                <w:i/>
                <w:lang w:val="nl-NL"/>
              </w:rPr>
              <w:t xml:space="preserve"> verantwoordelijkheid voor het gebouw willen dragen. De </w:t>
            </w:r>
            <w:r w:rsidR="00F033CF" w:rsidRPr="0049099B">
              <w:rPr>
                <w:i/>
                <w:lang w:val="nl-NL"/>
              </w:rPr>
              <w:t>AD</w:t>
            </w:r>
            <w:r w:rsidRPr="0049099B">
              <w:rPr>
                <w:i/>
                <w:lang w:val="nl-NL"/>
              </w:rPr>
              <w:t xml:space="preserve"> ziet risico’s in het beheersen van de raakvlakken</w:t>
            </w:r>
            <w:r w:rsidR="002679FA" w:rsidRPr="0049099B">
              <w:rPr>
                <w:i/>
                <w:lang w:val="nl-NL"/>
              </w:rPr>
              <w:t xml:space="preserve"> tussen procesinstallaties en gebouw</w:t>
            </w:r>
            <w:r w:rsidR="00FB1D2E" w:rsidRPr="0049099B">
              <w:rPr>
                <w:i/>
                <w:lang w:val="nl-NL"/>
              </w:rPr>
              <w:t xml:space="preserve"> en wenst inzage in de meest uitgebreide rol van de aannemer voor het beheersen van deze raakvlakken</w:t>
            </w:r>
            <w:r w:rsidRPr="0049099B">
              <w:rPr>
                <w:i/>
                <w:lang w:val="nl-NL"/>
              </w:rPr>
              <w:t>.</w:t>
            </w:r>
          </w:p>
          <w:p w14:paraId="7F9D8EE0" w14:textId="0C85D358" w:rsidR="00506F08" w:rsidRPr="0049099B" w:rsidRDefault="00506F08" w:rsidP="005A349A">
            <w:pPr>
              <w:spacing w:line="276" w:lineRule="auto"/>
              <w:rPr>
                <w:i/>
                <w:highlight w:val="yellow"/>
                <w:lang w:val="nl-NL"/>
              </w:rPr>
            </w:pPr>
          </w:p>
        </w:tc>
      </w:tr>
      <w:tr w:rsidR="00DF6E8F" w:rsidRPr="0049099B" w14:paraId="28CBE3E5" w14:textId="77777777" w:rsidTr="00361FE1">
        <w:tc>
          <w:tcPr>
            <w:tcW w:w="1271" w:type="dxa"/>
          </w:tcPr>
          <w:p w14:paraId="5506B851" w14:textId="05048FAF" w:rsidR="00DF6E8F" w:rsidRPr="0049099B" w:rsidRDefault="003642F1" w:rsidP="005A349A">
            <w:pPr>
              <w:spacing w:line="276" w:lineRule="auto"/>
              <w:rPr>
                <w:lang w:val="nl-NL"/>
              </w:rPr>
            </w:pPr>
            <w:r w:rsidRPr="0049099B">
              <w:rPr>
                <w:lang w:val="nl-NL"/>
              </w:rPr>
              <w:t>Antwoord 2.1</w:t>
            </w:r>
          </w:p>
        </w:tc>
        <w:tc>
          <w:tcPr>
            <w:tcW w:w="6222" w:type="dxa"/>
          </w:tcPr>
          <w:p w14:paraId="491AE31A" w14:textId="77777777" w:rsidR="00DF6E8F" w:rsidRPr="0049099B" w:rsidRDefault="00DF6E8F" w:rsidP="005A349A">
            <w:pPr>
              <w:spacing w:line="276" w:lineRule="auto"/>
              <w:rPr>
                <w:highlight w:val="yellow"/>
                <w:lang w:val="nl-NL"/>
              </w:rPr>
            </w:pPr>
          </w:p>
          <w:p w14:paraId="4CFFAB8D" w14:textId="77777777" w:rsidR="00056FE8" w:rsidRPr="0049099B" w:rsidRDefault="00056FE8" w:rsidP="005A349A">
            <w:pPr>
              <w:spacing w:line="276" w:lineRule="auto"/>
              <w:rPr>
                <w:highlight w:val="yellow"/>
                <w:lang w:val="nl-NL"/>
              </w:rPr>
            </w:pPr>
          </w:p>
          <w:p w14:paraId="7FDF4D18" w14:textId="77777777" w:rsidR="00056FE8" w:rsidRPr="0049099B" w:rsidRDefault="00056FE8" w:rsidP="005A349A">
            <w:pPr>
              <w:spacing w:line="276" w:lineRule="auto"/>
              <w:rPr>
                <w:highlight w:val="yellow"/>
                <w:lang w:val="nl-NL"/>
              </w:rPr>
            </w:pPr>
          </w:p>
          <w:p w14:paraId="7DD9D4F6" w14:textId="4EE3CF06" w:rsidR="00056FE8" w:rsidRPr="0049099B" w:rsidRDefault="00056FE8" w:rsidP="005A349A">
            <w:pPr>
              <w:spacing w:line="276" w:lineRule="auto"/>
              <w:rPr>
                <w:highlight w:val="yellow"/>
                <w:lang w:val="nl-NL"/>
              </w:rPr>
            </w:pPr>
          </w:p>
        </w:tc>
      </w:tr>
      <w:tr w:rsidR="00056FE8" w:rsidRPr="0049099B" w14:paraId="2CB65DA2" w14:textId="77777777" w:rsidTr="00361FE1">
        <w:tc>
          <w:tcPr>
            <w:tcW w:w="1271" w:type="dxa"/>
          </w:tcPr>
          <w:p w14:paraId="49D4C22F" w14:textId="4740FCBC" w:rsidR="00056FE8" w:rsidRPr="0049099B" w:rsidRDefault="004937D5" w:rsidP="005A349A">
            <w:pPr>
              <w:spacing w:line="276" w:lineRule="auto"/>
              <w:rPr>
                <w:lang w:val="nl-NL"/>
              </w:rPr>
            </w:pPr>
            <w:r w:rsidRPr="0049099B">
              <w:rPr>
                <w:lang w:val="nl-NL"/>
              </w:rPr>
              <w:t>V</w:t>
            </w:r>
            <w:r w:rsidR="00056FE8" w:rsidRPr="0049099B">
              <w:rPr>
                <w:lang w:val="nl-NL"/>
              </w:rPr>
              <w:t>raag 2.2</w:t>
            </w:r>
          </w:p>
        </w:tc>
        <w:tc>
          <w:tcPr>
            <w:tcW w:w="6222" w:type="dxa"/>
          </w:tcPr>
          <w:p w14:paraId="4ACD27BB" w14:textId="3E3EE733" w:rsidR="00056FE8" w:rsidRPr="0049099B" w:rsidRDefault="00056FE8" w:rsidP="005A349A">
            <w:pPr>
              <w:spacing w:line="276" w:lineRule="auto"/>
            </w:pPr>
            <w:r w:rsidRPr="0049099B">
              <w:rPr>
                <w:lang w:val="nl-NL"/>
              </w:rPr>
              <w:t xml:space="preserve">Voorzieningen t.b.v. hijsen en heffen zijn mede bepalend voor de bedrijfsprocessen. Het projectteam verkent de combinatie van hijsen en heffen van (delen van) voertuigen. Gezocht wordt naar een optimalisatie voor de toepassing van hijsen en/of heffen. Graag uw zienswijze op het optimalisatievraagstuk van hijsen en heffen. </w:t>
            </w:r>
            <w:r w:rsidR="002D0223" w:rsidRPr="0049099B">
              <w:t>W</w:t>
            </w:r>
            <w:r w:rsidRPr="0049099B">
              <w:t xml:space="preserve">at </w:t>
            </w:r>
            <w:proofErr w:type="spellStart"/>
            <w:r w:rsidRPr="0049099B">
              <w:t>zijn</w:t>
            </w:r>
            <w:proofErr w:type="spellEnd"/>
            <w:r w:rsidRPr="0049099B">
              <w:t xml:space="preserve"> de </w:t>
            </w:r>
            <w:proofErr w:type="spellStart"/>
            <w:r w:rsidRPr="0049099B">
              <w:t>argumenten</w:t>
            </w:r>
            <w:proofErr w:type="spellEnd"/>
            <w:r w:rsidRPr="0049099B">
              <w:t xml:space="preserve"> </w:t>
            </w:r>
            <w:proofErr w:type="spellStart"/>
            <w:r w:rsidRPr="0049099B">
              <w:t>voor</w:t>
            </w:r>
            <w:proofErr w:type="spellEnd"/>
            <w:r w:rsidRPr="0049099B">
              <w:t xml:space="preserve"> </w:t>
            </w:r>
            <w:proofErr w:type="spellStart"/>
            <w:r w:rsidRPr="0049099B">
              <w:t>bepaalde</w:t>
            </w:r>
            <w:proofErr w:type="spellEnd"/>
            <w:r w:rsidRPr="0049099B">
              <w:t xml:space="preserve"> </w:t>
            </w:r>
            <w:proofErr w:type="spellStart"/>
            <w:r w:rsidRPr="0049099B">
              <w:t>keuzes</w:t>
            </w:r>
            <w:proofErr w:type="spellEnd"/>
            <w:r w:rsidRPr="0049099B">
              <w:t>?</w:t>
            </w:r>
          </w:p>
          <w:p w14:paraId="022A52C7" w14:textId="7674C15D" w:rsidR="008C0561" w:rsidRPr="0049099B" w:rsidRDefault="008C0561" w:rsidP="005A349A">
            <w:pPr>
              <w:spacing w:line="276" w:lineRule="auto"/>
              <w:rPr>
                <w:lang w:val="nl-NL"/>
              </w:rPr>
            </w:pPr>
          </w:p>
        </w:tc>
      </w:tr>
      <w:tr w:rsidR="00056FE8" w:rsidRPr="0049099B" w14:paraId="57133119" w14:textId="77777777" w:rsidTr="00361FE1">
        <w:tc>
          <w:tcPr>
            <w:tcW w:w="1271" w:type="dxa"/>
          </w:tcPr>
          <w:p w14:paraId="6B32D250" w14:textId="77777777" w:rsidR="00056FE8" w:rsidRPr="0049099B" w:rsidRDefault="00056FE8" w:rsidP="005A349A">
            <w:pPr>
              <w:spacing w:line="276" w:lineRule="auto"/>
              <w:rPr>
                <w:i/>
                <w:lang w:val="nl-NL"/>
              </w:rPr>
            </w:pPr>
            <w:r w:rsidRPr="0049099B">
              <w:rPr>
                <w:i/>
                <w:lang w:val="nl-NL"/>
              </w:rPr>
              <w:t>Achtergrond</w:t>
            </w:r>
          </w:p>
          <w:p w14:paraId="17BB3C54" w14:textId="5CF7C0BF" w:rsidR="00056FE8" w:rsidRPr="0049099B" w:rsidRDefault="008C0561" w:rsidP="005A349A">
            <w:pPr>
              <w:spacing w:line="276" w:lineRule="auto"/>
              <w:rPr>
                <w:i/>
                <w:lang w:val="nl-NL"/>
              </w:rPr>
            </w:pPr>
            <w:r w:rsidRPr="0049099B">
              <w:rPr>
                <w:i/>
                <w:lang w:val="nl-NL"/>
              </w:rPr>
              <w:t>2</w:t>
            </w:r>
            <w:r w:rsidR="00056FE8" w:rsidRPr="0049099B">
              <w:rPr>
                <w:i/>
                <w:lang w:val="nl-NL"/>
              </w:rPr>
              <w:t>.2</w:t>
            </w:r>
          </w:p>
        </w:tc>
        <w:tc>
          <w:tcPr>
            <w:tcW w:w="6222" w:type="dxa"/>
          </w:tcPr>
          <w:p w14:paraId="065E27AA" w14:textId="019FCC40" w:rsidR="002D0223" w:rsidRPr="0049099B" w:rsidRDefault="00056FE8" w:rsidP="005A349A">
            <w:pPr>
              <w:spacing w:line="276" w:lineRule="auto"/>
              <w:rPr>
                <w:i/>
                <w:lang w:val="nl-NL"/>
              </w:rPr>
            </w:pPr>
            <w:r w:rsidRPr="0049099B">
              <w:rPr>
                <w:i/>
                <w:lang w:val="nl-NL"/>
              </w:rPr>
              <w:t xml:space="preserve">De </w:t>
            </w:r>
            <w:r w:rsidR="00F033CF" w:rsidRPr="0049099B">
              <w:rPr>
                <w:i/>
                <w:lang w:val="nl-NL"/>
              </w:rPr>
              <w:t>AD</w:t>
            </w:r>
            <w:r w:rsidRPr="0049099B">
              <w:rPr>
                <w:i/>
                <w:lang w:val="nl-NL"/>
              </w:rPr>
              <w:t xml:space="preserve"> wil inzage in de mogelijkheden met als doel het optimaliseren van bedrijfsprocessen. En ook inzage in de gevolgen voor de bouwkundige en installatietechnische voorzieningen. </w:t>
            </w:r>
            <w:r w:rsidR="002D0223" w:rsidRPr="0049099B">
              <w:rPr>
                <w:i/>
                <w:lang w:val="nl-NL"/>
              </w:rPr>
              <w:t xml:space="preserve">Tijdens de uitvoering van onderhoud aan militaire </w:t>
            </w:r>
            <w:r w:rsidR="002D0223" w:rsidRPr="0049099B">
              <w:rPr>
                <w:i/>
                <w:lang w:val="nl-NL"/>
              </w:rPr>
              <w:lastRenderedPageBreak/>
              <w:t>voertuigen moet er werkruimte ontstaan voor de uitvoering van activiteiten aan bijv. de onderzijde van het voertuig.</w:t>
            </w:r>
          </w:p>
          <w:p w14:paraId="6B69D4FB" w14:textId="617445DE" w:rsidR="008C0561" w:rsidRDefault="00056FE8" w:rsidP="005A349A">
            <w:pPr>
              <w:spacing w:line="276" w:lineRule="auto"/>
              <w:rPr>
                <w:i/>
                <w:lang w:val="nl-NL"/>
              </w:rPr>
            </w:pPr>
            <w:r w:rsidRPr="0049099B">
              <w:rPr>
                <w:i/>
                <w:lang w:val="nl-NL"/>
              </w:rPr>
              <w:t xml:space="preserve">Defensie verwacht in de toekomst meer te heffen dan zoals nu te hijsen. </w:t>
            </w:r>
          </w:p>
          <w:p w14:paraId="44A95254" w14:textId="77777777" w:rsidR="0049099B" w:rsidRPr="0049099B" w:rsidRDefault="0049099B" w:rsidP="005A349A">
            <w:pPr>
              <w:spacing w:line="276" w:lineRule="auto"/>
              <w:rPr>
                <w:i/>
                <w:lang w:val="nl-NL"/>
              </w:rPr>
            </w:pPr>
          </w:p>
          <w:p w14:paraId="617AAE7D" w14:textId="70A0FF2A" w:rsidR="00056FE8" w:rsidRPr="0049099B" w:rsidRDefault="00056FE8" w:rsidP="005A349A">
            <w:pPr>
              <w:spacing w:line="276" w:lineRule="auto"/>
              <w:rPr>
                <w:i/>
                <w:lang w:val="nl-NL"/>
              </w:rPr>
            </w:pPr>
            <w:r w:rsidRPr="0049099B">
              <w:rPr>
                <w:i/>
                <w:lang w:val="nl-NL"/>
              </w:rPr>
              <w:t>Voorlopige zienswijze AD:</w:t>
            </w:r>
          </w:p>
          <w:p w14:paraId="6358A75F" w14:textId="2AAF68CF" w:rsidR="008C0561" w:rsidRPr="0049099B" w:rsidRDefault="008C0561" w:rsidP="005A349A">
            <w:pPr>
              <w:spacing w:line="276" w:lineRule="auto"/>
              <w:rPr>
                <w:i/>
                <w:color w:val="auto"/>
                <w:lang w:val="nl-NL"/>
              </w:rPr>
            </w:pPr>
            <w:r w:rsidRPr="0049099B">
              <w:rPr>
                <w:i/>
                <w:color w:val="auto"/>
                <w:lang w:val="nl-NL"/>
              </w:rPr>
              <w:t xml:space="preserve">Het hijsen via vaste bovenloopkranen is </w:t>
            </w:r>
            <w:proofErr w:type="spellStart"/>
            <w:r w:rsidRPr="0049099B">
              <w:rPr>
                <w:i/>
                <w:color w:val="auto"/>
                <w:lang w:val="nl-NL"/>
              </w:rPr>
              <w:t>gebouwgebonden</w:t>
            </w:r>
            <w:proofErr w:type="spellEnd"/>
            <w:r w:rsidRPr="0049099B">
              <w:rPr>
                <w:i/>
                <w:color w:val="auto"/>
                <w:lang w:val="nl-NL"/>
              </w:rPr>
              <w:t xml:space="preserve"> en heeft zware bouwkundige constructies tot gevolg. Door het heffen met bijv. hydraulische, mobiele portaalkranen wordt echter de vloerbelasting hoger. </w:t>
            </w:r>
          </w:p>
          <w:p w14:paraId="69821023" w14:textId="3D6742B6" w:rsidR="008C0561" w:rsidRPr="0049099B" w:rsidRDefault="008C0561" w:rsidP="005A349A">
            <w:pPr>
              <w:spacing w:line="276" w:lineRule="auto"/>
              <w:rPr>
                <w:i/>
                <w:color w:val="auto"/>
                <w:lang w:val="nl-NL"/>
              </w:rPr>
            </w:pPr>
            <w:r w:rsidRPr="0049099B">
              <w:rPr>
                <w:i/>
                <w:color w:val="auto"/>
                <w:lang w:val="nl-NL"/>
              </w:rPr>
              <w:t xml:space="preserve">Vroeger kende men alleen maar hijsen. Nu denkt men ook in heffen. Wat je heft, hoef je niet meer te hijsen en bespaart in de zwaarte van je gebouwconstructie. In het onderhoud worden landsystemen verticaal (toren of module van onderwagen) gescheiden, waardoor met alleen heffen niet kan worden volstaan. </w:t>
            </w:r>
          </w:p>
          <w:p w14:paraId="05062056" w14:textId="7E584C23" w:rsidR="008C0561" w:rsidRPr="0049099B" w:rsidRDefault="008C0561" w:rsidP="005A349A">
            <w:pPr>
              <w:spacing w:line="276" w:lineRule="auto"/>
              <w:rPr>
                <w:i/>
                <w:lang w:val="nl-NL"/>
              </w:rPr>
            </w:pPr>
          </w:p>
        </w:tc>
      </w:tr>
      <w:tr w:rsidR="008C0561" w:rsidRPr="0049099B" w14:paraId="67F148F1" w14:textId="77777777" w:rsidTr="00361FE1">
        <w:tc>
          <w:tcPr>
            <w:tcW w:w="1271" w:type="dxa"/>
          </w:tcPr>
          <w:p w14:paraId="30BB5B31" w14:textId="56969D0E" w:rsidR="008C0561" w:rsidRPr="0049099B" w:rsidRDefault="008C0561" w:rsidP="005A349A">
            <w:pPr>
              <w:spacing w:line="276" w:lineRule="auto"/>
            </w:pPr>
            <w:proofErr w:type="spellStart"/>
            <w:r w:rsidRPr="0049099B">
              <w:lastRenderedPageBreak/>
              <w:t>Antwoord</w:t>
            </w:r>
            <w:proofErr w:type="spellEnd"/>
            <w:r w:rsidRPr="0049099B">
              <w:t xml:space="preserve"> 2.2</w:t>
            </w:r>
          </w:p>
        </w:tc>
        <w:tc>
          <w:tcPr>
            <w:tcW w:w="6222" w:type="dxa"/>
          </w:tcPr>
          <w:p w14:paraId="323A9C26" w14:textId="3E1663E8" w:rsidR="008C0561" w:rsidRPr="0049099B" w:rsidRDefault="008C0561" w:rsidP="005A349A">
            <w:pPr>
              <w:spacing w:line="276" w:lineRule="auto"/>
            </w:pPr>
          </w:p>
          <w:p w14:paraId="0B869D89" w14:textId="1047C8E2" w:rsidR="00991815" w:rsidRPr="0049099B" w:rsidRDefault="00991815" w:rsidP="005A349A">
            <w:pPr>
              <w:spacing w:line="276" w:lineRule="auto"/>
            </w:pPr>
          </w:p>
          <w:p w14:paraId="0B8A24BA" w14:textId="521DC944" w:rsidR="00991815" w:rsidRPr="0049099B" w:rsidRDefault="00991815" w:rsidP="005A349A">
            <w:pPr>
              <w:spacing w:line="276" w:lineRule="auto"/>
            </w:pPr>
          </w:p>
          <w:p w14:paraId="1EA62BF6" w14:textId="2D76662D" w:rsidR="008C0561" w:rsidRPr="0049099B" w:rsidRDefault="008C0561" w:rsidP="005A349A">
            <w:pPr>
              <w:spacing w:line="276" w:lineRule="auto"/>
            </w:pPr>
          </w:p>
        </w:tc>
      </w:tr>
      <w:tr w:rsidR="008C0561" w:rsidRPr="0049099B" w14:paraId="2023B28B" w14:textId="77777777" w:rsidTr="00361FE1">
        <w:tc>
          <w:tcPr>
            <w:tcW w:w="1271" w:type="dxa"/>
          </w:tcPr>
          <w:p w14:paraId="483A1D5B" w14:textId="10715837" w:rsidR="008C0561" w:rsidRPr="0049099B" w:rsidRDefault="00DA5F5F" w:rsidP="005A349A">
            <w:pPr>
              <w:spacing w:line="276" w:lineRule="auto"/>
            </w:pPr>
            <w:r w:rsidRPr="0049099B">
              <w:rPr>
                <w:lang w:val="nl-NL"/>
              </w:rPr>
              <w:t>Vraag 2.3</w:t>
            </w:r>
          </w:p>
        </w:tc>
        <w:tc>
          <w:tcPr>
            <w:tcW w:w="6222" w:type="dxa"/>
          </w:tcPr>
          <w:p w14:paraId="3553BA22" w14:textId="721D6D53" w:rsidR="00B96229" w:rsidRPr="0049099B" w:rsidRDefault="008C0561" w:rsidP="005A349A">
            <w:pPr>
              <w:pStyle w:val="Lijstalinea"/>
              <w:numPr>
                <w:ilvl w:val="0"/>
                <w:numId w:val="23"/>
              </w:numPr>
              <w:spacing w:line="276" w:lineRule="auto"/>
              <w:rPr>
                <w:lang w:val="nl-NL"/>
              </w:rPr>
            </w:pPr>
            <w:r w:rsidRPr="0049099B">
              <w:rPr>
                <w:lang w:val="nl-NL"/>
              </w:rPr>
              <w:t>Heeft uw firma ervaring met het bouwen van bedrijfshallen met een standaard modulaire opbouw</w:t>
            </w:r>
            <w:r w:rsidR="004937D5" w:rsidRPr="0049099B">
              <w:rPr>
                <w:lang w:val="nl-NL"/>
              </w:rPr>
              <w:t xml:space="preserve"> welke</w:t>
            </w:r>
            <w:r w:rsidR="00FF3895" w:rsidRPr="0049099B">
              <w:rPr>
                <w:lang w:val="nl-NL"/>
              </w:rPr>
              <w:t xml:space="preserve"> </w:t>
            </w:r>
            <w:r w:rsidR="004937D5" w:rsidRPr="0049099B">
              <w:rPr>
                <w:lang w:val="nl-NL"/>
              </w:rPr>
              <w:t xml:space="preserve">flexibel, </w:t>
            </w:r>
            <w:r w:rsidR="00FF3895" w:rsidRPr="0049099B">
              <w:rPr>
                <w:lang w:val="nl-NL"/>
              </w:rPr>
              <w:t xml:space="preserve">makkelijk aanpasbaar en </w:t>
            </w:r>
            <w:r w:rsidR="004937D5" w:rsidRPr="0049099B">
              <w:rPr>
                <w:lang w:val="nl-NL"/>
              </w:rPr>
              <w:t xml:space="preserve">goed </w:t>
            </w:r>
            <w:r w:rsidR="00FF3895" w:rsidRPr="0049099B">
              <w:rPr>
                <w:lang w:val="nl-NL"/>
              </w:rPr>
              <w:t>onderhoudbaar</w:t>
            </w:r>
            <w:r w:rsidR="004937D5" w:rsidRPr="0049099B">
              <w:rPr>
                <w:lang w:val="nl-NL"/>
              </w:rPr>
              <w:t xml:space="preserve"> </w:t>
            </w:r>
            <w:r w:rsidR="00B96229" w:rsidRPr="0049099B">
              <w:rPr>
                <w:lang w:val="nl-NL"/>
              </w:rPr>
              <w:t>zijn</w:t>
            </w:r>
            <w:r w:rsidRPr="0049099B">
              <w:rPr>
                <w:lang w:val="nl-NL"/>
              </w:rPr>
              <w:t xml:space="preserve">? </w:t>
            </w:r>
          </w:p>
          <w:p w14:paraId="36061537" w14:textId="78C13010" w:rsidR="00B96229" w:rsidRPr="0049099B" w:rsidRDefault="00B96229" w:rsidP="005A349A">
            <w:pPr>
              <w:pStyle w:val="Lijstalinea"/>
              <w:numPr>
                <w:ilvl w:val="0"/>
                <w:numId w:val="23"/>
              </w:numPr>
              <w:spacing w:line="276" w:lineRule="auto"/>
              <w:rPr>
                <w:lang w:val="nl-NL"/>
              </w:rPr>
            </w:pPr>
            <w:r w:rsidRPr="0049099B">
              <w:rPr>
                <w:lang w:val="nl-NL"/>
              </w:rPr>
              <w:t>Welke modulaire oplossingen worden geboden in het kader van brandveiligheidseisen?</w:t>
            </w:r>
          </w:p>
          <w:p w14:paraId="53AF1035" w14:textId="45D115D3" w:rsidR="00B96229" w:rsidRPr="0049099B" w:rsidRDefault="00B96229" w:rsidP="005A349A">
            <w:pPr>
              <w:pStyle w:val="Lijstalinea"/>
              <w:numPr>
                <w:ilvl w:val="0"/>
                <w:numId w:val="23"/>
              </w:numPr>
              <w:spacing w:line="276" w:lineRule="auto"/>
              <w:rPr>
                <w:lang w:val="nl-NL"/>
              </w:rPr>
            </w:pPr>
            <w:r w:rsidRPr="0049099B">
              <w:rPr>
                <w:lang w:val="nl-NL"/>
              </w:rPr>
              <w:t>K</w:t>
            </w:r>
            <w:r w:rsidR="008C0561" w:rsidRPr="0049099B">
              <w:rPr>
                <w:lang w:val="nl-NL"/>
              </w:rPr>
              <w:t xml:space="preserve">unt u </w:t>
            </w:r>
            <w:r w:rsidRPr="0049099B">
              <w:rPr>
                <w:lang w:val="nl-NL"/>
              </w:rPr>
              <w:t xml:space="preserve">modulaire systemen en oplossingen incl. </w:t>
            </w:r>
            <w:r w:rsidR="008C0561" w:rsidRPr="0049099B">
              <w:rPr>
                <w:lang w:val="nl-NL"/>
              </w:rPr>
              <w:t>beeldend materi</w:t>
            </w:r>
            <w:r w:rsidR="00FF3895" w:rsidRPr="0049099B">
              <w:rPr>
                <w:lang w:val="nl-NL"/>
              </w:rPr>
              <w:t>a</w:t>
            </w:r>
            <w:r w:rsidR="008C0561" w:rsidRPr="0049099B">
              <w:rPr>
                <w:lang w:val="nl-NL"/>
              </w:rPr>
              <w:t>al toezenden</w:t>
            </w:r>
            <w:r w:rsidR="0097570A" w:rsidRPr="0049099B">
              <w:rPr>
                <w:lang w:val="nl-NL"/>
              </w:rPr>
              <w:t xml:space="preserve"> </w:t>
            </w:r>
            <w:r w:rsidR="00FF3895" w:rsidRPr="0049099B">
              <w:rPr>
                <w:lang w:val="nl-NL"/>
              </w:rPr>
              <w:t xml:space="preserve">middels </w:t>
            </w:r>
            <w:r w:rsidR="0097570A" w:rsidRPr="0049099B">
              <w:rPr>
                <w:lang w:val="nl-NL"/>
              </w:rPr>
              <w:t xml:space="preserve">bijv. een </w:t>
            </w:r>
            <w:r w:rsidR="00FF3895" w:rsidRPr="0049099B">
              <w:rPr>
                <w:lang w:val="nl-NL"/>
              </w:rPr>
              <w:t xml:space="preserve">aanvullende </w:t>
            </w:r>
            <w:proofErr w:type="gramStart"/>
            <w:r w:rsidR="00FF3895" w:rsidRPr="0049099B">
              <w:rPr>
                <w:lang w:val="nl-NL"/>
              </w:rPr>
              <w:t>upload</w:t>
            </w:r>
            <w:proofErr w:type="gramEnd"/>
            <w:r w:rsidR="00FF3895" w:rsidRPr="0049099B">
              <w:rPr>
                <w:lang w:val="nl-NL"/>
              </w:rPr>
              <w:t xml:space="preserve"> in T</w:t>
            </w:r>
            <w:r w:rsidR="0097570A" w:rsidRPr="0049099B">
              <w:rPr>
                <w:lang w:val="nl-NL"/>
              </w:rPr>
              <w:t>enderNed</w:t>
            </w:r>
            <w:r w:rsidR="008C0561" w:rsidRPr="0049099B">
              <w:rPr>
                <w:lang w:val="nl-NL"/>
              </w:rPr>
              <w:t>?</w:t>
            </w:r>
            <w:r w:rsidR="00FF3895" w:rsidRPr="0049099B">
              <w:rPr>
                <w:lang w:val="nl-NL"/>
              </w:rPr>
              <w:t xml:space="preserve"> </w:t>
            </w:r>
          </w:p>
          <w:p w14:paraId="21866752" w14:textId="5913CF93" w:rsidR="008C0561" w:rsidRPr="0049099B" w:rsidRDefault="00676064" w:rsidP="005A349A">
            <w:pPr>
              <w:pStyle w:val="Lijstalinea"/>
              <w:numPr>
                <w:ilvl w:val="0"/>
                <w:numId w:val="23"/>
              </w:numPr>
              <w:spacing w:line="276" w:lineRule="auto"/>
              <w:rPr>
                <w:lang w:val="nl-NL"/>
              </w:rPr>
            </w:pPr>
            <w:r w:rsidRPr="0049099B">
              <w:rPr>
                <w:lang w:val="nl-NL"/>
              </w:rPr>
              <w:t xml:space="preserve">Bent u bereid om </w:t>
            </w:r>
            <w:r w:rsidR="00A101DA" w:rsidRPr="0049099B">
              <w:rPr>
                <w:lang w:val="nl-NL"/>
              </w:rPr>
              <w:t xml:space="preserve">globale </w:t>
            </w:r>
            <w:r w:rsidRPr="0049099B">
              <w:rPr>
                <w:lang w:val="nl-NL"/>
              </w:rPr>
              <w:t>kentallen over bouwkosten te verstrekken?</w:t>
            </w:r>
          </w:p>
          <w:p w14:paraId="7884F7CF" w14:textId="38AEB5EF" w:rsidR="002679FA" w:rsidRPr="0049099B" w:rsidRDefault="002679FA" w:rsidP="005A349A">
            <w:pPr>
              <w:spacing w:line="276" w:lineRule="auto"/>
              <w:rPr>
                <w:lang w:val="nl-NL"/>
              </w:rPr>
            </w:pPr>
          </w:p>
        </w:tc>
      </w:tr>
      <w:tr w:rsidR="008C0561" w:rsidRPr="0049099B" w14:paraId="402B0DCD" w14:textId="77777777" w:rsidTr="00361FE1">
        <w:tc>
          <w:tcPr>
            <w:tcW w:w="1271" w:type="dxa"/>
          </w:tcPr>
          <w:p w14:paraId="7B7BCE95" w14:textId="1B5186F7" w:rsidR="008C0561" w:rsidRPr="0049099B" w:rsidRDefault="00DA5F5F" w:rsidP="005A349A">
            <w:pPr>
              <w:spacing w:line="276" w:lineRule="auto"/>
              <w:rPr>
                <w:i/>
                <w:lang w:val="nl-NL"/>
              </w:rPr>
            </w:pPr>
            <w:r w:rsidRPr="0049099B">
              <w:rPr>
                <w:i/>
                <w:lang w:val="nl-NL"/>
              </w:rPr>
              <w:t>Achtergrond 2.3</w:t>
            </w:r>
          </w:p>
        </w:tc>
        <w:tc>
          <w:tcPr>
            <w:tcW w:w="6222" w:type="dxa"/>
          </w:tcPr>
          <w:p w14:paraId="0863F2F2" w14:textId="7EF39B03" w:rsidR="002679FA" w:rsidRPr="0049099B" w:rsidRDefault="00DA5F5F" w:rsidP="005A349A">
            <w:pPr>
              <w:spacing w:line="276" w:lineRule="auto"/>
              <w:rPr>
                <w:i/>
                <w:lang w:val="nl-NL"/>
              </w:rPr>
            </w:pPr>
            <w:r w:rsidRPr="0049099B">
              <w:rPr>
                <w:i/>
                <w:lang w:val="nl-NL"/>
              </w:rPr>
              <w:t xml:space="preserve">De </w:t>
            </w:r>
            <w:r w:rsidR="00F033CF" w:rsidRPr="0049099B">
              <w:rPr>
                <w:i/>
                <w:lang w:val="nl-NL"/>
              </w:rPr>
              <w:t>AD</w:t>
            </w:r>
            <w:r w:rsidRPr="0049099B">
              <w:rPr>
                <w:i/>
                <w:lang w:val="nl-NL"/>
              </w:rPr>
              <w:t xml:space="preserve"> wenst inzage in de stand van de techniek van modulair bouwen van </w:t>
            </w:r>
            <w:proofErr w:type="gramStart"/>
            <w:r w:rsidRPr="0049099B">
              <w:rPr>
                <w:i/>
                <w:lang w:val="nl-NL"/>
              </w:rPr>
              <w:t>bedrijfshallen /</w:t>
            </w:r>
            <w:proofErr w:type="gramEnd"/>
            <w:r w:rsidRPr="0049099B">
              <w:rPr>
                <w:i/>
                <w:lang w:val="nl-NL"/>
              </w:rPr>
              <w:t xml:space="preserve"> werkplaatsen. Opgemerkt wordt dat ook esthetica speelt een rol speelt.</w:t>
            </w:r>
          </w:p>
          <w:p w14:paraId="57B11979" w14:textId="774E0D5F" w:rsidR="002679FA" w:rsidRPr="0049099B" w:rsidRDefault="002679FA" w:rsidP="005A349A">
            <w:pPr>
              <w:spacing w:line="276" w:lineRule="auto"/>
              <w:rPr>
                <w:i/>
                <w:lang w:val="nl-NL"/>
              </w:rPr>
            </w:pPr>
          </w:p>
        </w:tc>
      </w:tr>
      <w:tr w:rsidR="008C0561" w:rsidRPr="0049099B" w14:paraId="0481BEDF" w14:textId="77777777" w:rsidTr="007B5088">
        <w:tc>
          <w:tcPr>
            <w:tcW w:w="1271" w:type="dxa"/>
          </w:tcPr>
          <w:p w14:paraId="039F0F8F" w14:textId="77777777" w:rsidR="008C0561" w:rsidRPr="0049099B" w:rsidRDefault="00DA5F5F" w:rsidP="005A349A">
            <w:pPr>
              <w:spacing w:line="276" w:lineRule="auto"/>
              <w:rPr>
                <w:lang w:val="nl-NL"/>
              </w:rPr>
            </w:pPr>
            <w:r w:rsidRPr="0049099B">
              <w:rPr>
                <w:lang w:val="nl-NL"/>
              </w:rPr>
              <w:t>Antwoord 2.3</w:t>
            </w:r>
          </w:p>
          <w:p w14:paraId="15620CB0" w14:textId="48112375" w:rsidR="00DA5F5F" w:rsidRPr="0049099B" w:rsidRDefault="00DA5F5F" w:rsidP="005A349A">
            <w:pPr>
              <w:spacing w:line="276" w:lineRule="auto"/>
              <w:rPr>
                <w:lang w:val="nl-NL"/>
              </w:rPr>
            </w:pPr>
          </w:p>
          <w:p w14:paraId="4168D40B" w14:textId="1746E23D" w:rsidR="00DA5F5F" w:rsidRPr="0049099B" w:rsidRDefault="00DA5F5F" w:rsidP="005A349A">
            <w:pPr>
              <w:spacing w:line="276" w:lineRule="auto"/>
              <w:rPr>
                <w:lang w:val="nl-NL"/>
              </w:rPr>
            </w:pPr>
          </w:p>
        </w:tc>
        <w:tc>
          <w:tcPr>
            <w:tcW w:w="6222" w:type="dxa"/>
          </w:tcPr>
          <w:p w14:paraId="6D9B93CB" w14:textId="77777777" w:rsidR="008C0561" w:rsidRPr="0049099B" w:rsidRDefault="008C0561" w:rsidP="005A349A">
            <w:pPr>
              <w:spacing w:line="276" w:lineRule="auto"/>
              <w:rPr>
                <w:lang w:val="nl-NL"/>
              </w:rPr>
            </w:pPr>
          </w:p>
        </w:tc>
      </w:tr>
      <w:tr w:rsidR="008F0B5A" w:rsidRPr="0049099B" w14:paraId="54BF1100" w14:textId="77777777" w:rsidTr="00361FE1">
        <w:tc>
          <w:tcPr>
            <w:tcW w:w="1271" w:type="dxa"/>
          </w:tcPr>
          <w:p w14:paraId="461B1978" w14:textId="384B4865" w:rsidR="008F0B5A" w:rsidRPr="0049099B" w:rsidRDefault="0041073B" w:rsidP="005A349A">
            <w:pPr>
              <w:spacing w:line="276" w:lineRule="auto"/>
              <w:rPr>
                <w:lang w:val="nl-NL"/>
              </w:rPr>
            </w:pPr>
            <w:r w:rsidRPr="0049099B">
              <w:rPr>
                <w:lang w:val="nl-NL"/>
              </w:rPr>
              <w:t>Vraag</w:t>
            </w:r>
            <w:r w:rsidR="002679FA" w:rsidRPr="0049099B">
              <w:rPr>
                <w:lang w:val="nl-NL"/>
              </w:rPr>
              <w:t xml:space="preserve"> 2.4</w:t>
            </w:r>
            <w:r w:rsidR="008F0B5A" w:rsidRPr="0049099B">
              <w:rPr>
                <w:lang w:val="nl-NL"/>
              </w:rPr>
              <w:t xml:space="preserve"> </w:t>
            </w:r>
          </w:p>
        </w:tc>
        <w:tc>
          <w:tcPr>
            <w:tcW w:w="6222" w:type="dxa"/>
          </w:tcPr>
          <w:p w14:paraId="71E3B816" w14:textId="77777777" w:rsidR="00DB16A7" w:rsidRPr="0049099B" w:rsidRDefault="00A15A7D" w:rsidP="005A349A">
            <w:pPr>
              <w:spacing w:line="276" w:lineRule="auto"/>
              <w:rPr>
                <w:lang w:val="nl-NL"/>
              </w:rPr>
            </w:pPr>
            <w:r w:rsidRPr="0049099B">
              <w:rPr>
                <w:lang w:val="nl-NL"/>
              </w:rPr>
              <w:t>Is uw firma bekend met de veiligheidsladder</w:t>
            </w:r>
            <w:r w:rsidR="00BF0A61" w:rsidRPr="0049099B">
              <w:rPr>
                <w:lang w:val="nl-NL"/>
              </w:rPr>
              <w:t>.</w:t>
            </w:r>
            <w:r w:rsidRPr="0049099B">
              <w:rPr>
                <w:lang w:val="nl-NL"/>
              </w:rPr>
              <w:t xml:space="preserve"> En zo ja;</w:t>
            </w:r>
          </w:p>
          <w:p w14:paraId="418370DB" w14:textId="6A6B0752" w:rsidR="00DB16A7" w:rsidRPr="0049099B" w:rsidRDefault="002D0223" w:rsidP="005A349A">
            <w:pPr>
              <w:pStyle w:val="Lijstalinea"/>
              <w:numPr>
                <w:ilvl w:val="0"/>
                <w:numId w:val="24"/>
              </w:numPr>
              <w:spacing w:line="276" w:lineRule="auto"/>
              <w:rPr>
                <w:lang w:val="nl-NL"/>
              </w:rPr>
            </w:pPr>
            <w:r w:rsidRPr="0049099B">
              <w:rPr>
                <w:lang w:val="nl-NL"/>
              </w:rPr>
              <w:t>O</w:t>
            </w:r>
            <w:r w:rsidR="00A15A7D" w:rsidRPr="0049099B">
              <w:rPr>
                <w:lang w:val="nl-NL"/>
              </w:rPr>
              <w:t>p welke trede opereert uw firma</w:t>
            </w:r>
            <w:r w:rsidRPr="0049099B">
              <w:rPr>
                <w:lang w:val="nl-NL"/>
              </w:rPr>
              <w:t>?</w:t>
            </w:r>
          </w:p>
          <w:p w14:paraId="6C049DC6" w14:textId="7F34764D" w:rsidR="00DB16A7" w:rsidRPr="0049099B" w:rsidRDefault="002D0223" w:rsidP="005A349A">
            <w:pPr>
              <w:pStyle w:val="Lijstalinea"/>
              <w:numPr>
                <w:ilvl w:val="0"/>
                <w:numId w:val="24"/>
              </w:numPr>
              <w:spacing w:line="276" w:lineRule="auto"/>
              <w:rPr>
                <w:lang w:val="nl-NL"/>
              </w:rPr>
            </w:pPr>
            <w:r w:rsidRPr="0049099B">
              <w:rPr>
                <w:lang w:val="nl-NL"/>
              </w:rPr>
              <w:t>W</w:t>
            </w:r>
            <w:r w:rsidR="00A15A7D" w:rsidRPr="0049099B">
              <w:rPr>
                <w:lang w:val="nl-NL"/>
              </w:rPr>
              <w:t xml:space="preserve">at </w:t>
            </w:r>
            <w:r w:rsidRPr="0049099B">
              <w:rPr>
                <w:lang w:val="nl-NL"/>
              </w:rPr>
              <w:t>zijn de ambities voor de trede?</w:t>
            </w:r>
            <w:r w:rsidR="00A15A7D" w:rsidRPr="0049099B">
              <w:rPr>
                <w:lang w:val="nl-NL"/>
              </w:rPr>
              <w:t xml:space="preserve"> </w:t>
            </w:r>
          </w:p>
          <w:p w14:paraId="6C8BB72E" w14:textId="396ECD01" w:rsidR="008F0B5A" w:rsidRPr="0049099B" w:rsidRDefault="002D0223" w:rsidP="005A349A">
            <w:pPr>
              <w:pStyle w:val="Lijstalinea"/>
              <w:numPr>
                <w:ilvl w:val="0"/>
                <w:numId w:val="24"/>
              </w:numPr>
              <w:spacing w:line="276" w:lineRule="auto"/>
              <w:rPr>
                <w:lang w:val="nl-NL"/>
              </w:rPr>
            </w:pPr>
            <w:r w:rsidRPr="0049099B">
              <w:rPr>
                <w:lang w:val="nl-NL"/>
              </w:rPr>
              <w:t>W</w:t>
            </w:r>
            <w:r w:rsidR="00A15A7D" w:rsidRPr="0049099B">
              <w:rPr>
                <w:lang w:val="nl-NL"/>
              </w:rPr>
              <w:t>at wordt gedaan om een hogere trede te bereiken?</w:t>
            </w:r>
          </w:p>
          <w:p w14:paraId="3DE6A7C5" w14:textId="2C419F5F" w:rsidR="008D35E3" w:rsidRPr="0049099B" w:rsidRDefault="008D35E3" w:rsidP="005A349A">
            <w:pPr>
              <w:spacing w:line="276" w:lineRule="auto"/>
              <w:rPr>
                <w:lang w:val="nl-NL"/>
              </w:rPr>
            </w:pPr>
          </w:p>
        </w:tc>
      </w:tr>
      <w:tr w:rsidR="008F0B5A" w:rsidRPr="0049099B" w14:paraId="421999FF" w14:textId="77777777" w:rsidTr="00361FE1">
        <w:tc>
          <w:tcPr>
            <w:tcW w:w="1271" w:type="dxa"/>
          </w:tcPr>
          <w:p w14:paraId="40FBFE13" w14:textId="77777777" w:rsidR="008F0B5A" w:rsidRPr="0049099B" w:rsidRDefault="008F0B5A" w:rsidP="005A349A">
            <w:pPr>
              <w:spacing w:line="276" w:lineRule="auto"/>
              <w:rPr>
                <w:i/>
                <w:lang w:val="nl-NL"/>
              </w:rPr>
            </w:pPr>
            <w:r w:rsidRPr="0049099B">
              <w:rPr>
                <w:i/>
                <w:lang w:val="nl-NL"/>
              </w:rPr>
              <w:lastRenderedPageBreak/>
              <w:t>Achtergrond</w:t>
            </w:r>
          </w:p>
          <w:p w14:paraId="1E4EE6E9" w14:textId="266721B5" w:rsidR="008F0B5A" w:rsidRPr="0049099B" w:rsidRDefault="002679FA" w:rsidP="005A349A">
            <w:pPr>
              <w:spacing w:line="276" w:lineRule="auto"/>
              <w:rPr>
                <w:lang w:val="nl-NL"/>
              </w:rPr>
            </w:pPr>
            <w:r w:rsidRPr="0049099B">
              <w:rPr>
                <w:i/>
                <w:lang w:val="nl-NL"/>
              </w:rPr>
              <w:t>2.4</w:t>
            </w:r>
          </w:p>
        </w:tc>
        <w:tc>
          <w:tcPr>
            <w:tcW w:w="6222" w:type="dxa"/>
          </w:tcPr>
          <w:p w14:paraId="35C5AE14" w14:textId="15F1EE09" w:rsidR="00A66D8F" w:rsidRPr="0049099B" w:rsidRDefault="00A15A7D" w:rsidP="005A349A">
            <w:pPr>
              <w:spacing w:line="276" w:lineRule="auto"/>
              <w:rPr>
                <w:i/>
                <w:lang w:val="nl-NL"/>
              </w:rPr>
            </w:pPr>
            <w:r w:rsidRPr="0049099B">
              <w:rPr>
                <w:i/>
                <w:lang w:val="nl-NL"/>
              </w:rPr>
              <w:t>Het RVB implementee</w:t>
            </w:r>
            <w:r w:rsidR="008D35E3" w:rsidRPr="0049099B">
              <w:rPr>
                <w:i/>
                <w:lang w:val="nl-NL"/>
              </w:rPr>
              <w:t xml:space="preserve">rt </w:t>
            </w:r>
            <w:r w:rsidR="00A82260" w:rsidRPr="0049099B">
              <w:rPr>
                <w:i/>
                <w:lang w:val="nl-NL"/>
              </w:rPr>
              <w:t xml:space="preserve">momenteel </w:t>
            </w:r>
            <w:r w:rsidR="008D35E3" w:rsidRPr="0049099B">
              <w:rPr>
                <w:i/>
                <w:lang w:val="nl-NL"/>
              </w:rPr>
              <w:t xml:space="preserve">deze </w:t>
            </w:r>
            <w:r w:rsidR="00EA7C00" w:rsidRPr="0049099B">
              <w:rPr>
                <w:i/>
                <w:lang w:val="nl-NL"/>
              </w:rPr>
              <w:t>veiligheids</w:t>
            </w:r>
            <w:r w:rsidR="00A82260" w:rsidRPr="0049099B">
              <w:rPr>
                <w:i/>
                <w:lang w:val="nl-NL"/>
              </w:rPr>
              <w:t>ladder in de werkwijze: z</w:t>
            </w:r>
            <w:r w:rsidR="008D35E3" w:rsidRPr="0049099B">
              <w:rPr>
                <w:i/>
                <w:lang w:val="nl-NL"/>
              </w:rPr>
              <w:t>o mogelijk ook voor project TCL.</w:t>
            </w:r>
            <w:r w:rsidRPr="0049099B">
              <w:rPr>
                <w:i/>
                <w:lang w:val="nl-NL"/>
              </w:rPr>
              <w:t xml:space="preserve"> </w:t>
            </w:r>
            <w:r w:rsidR="008D35E3" w:rsidRPr="0049099B">
              <w:rPr>
                <w:i/>
                <w:lang w:val="nl-NL"/>
              </w:rPr>
              <w:t>Om het veiligheidsbewustzijn van organisaties meetbaar, inzichtelijk en vergelijkbaar te maken, hanteren opdrachtgevers deze zogenoemde Veiligheidsladder (NEN Safety Culture Ladder).</w:t>
            </w:r>
          </w:p>
          <w:p w14:paraId="7BB3F70D" w14:textId="4C7363DE" w:rsidR="008F0B5A" w:rsidRPr="0049099B" w:rsidRDefault="008D35E3" w:rsidP="005A349A">
            <w:pPr>
              <w:spacing w:line="276" w:lineRule="auto"/>
              <w:rPr>
                <w:i/>
                <w:lang w:val="nl-NL"/>
              </w:rPr>
            </w:pPr>
            <w:r w:rsidRPr="0049099B">
              <w:rPr>
                <w:i/>
                <w:lang w:val="nl-NL"/>
              </w:rPr>
              <w:t xml:space="preserve">De </w:t>
            </w:r>
            <w:r w:rsidR="00F033CF" w:rsidRPr="0049099B">
              <w:rPr>
                <w:i/>
                <w:lang w:val="nl-NL"/>
              </w:rPr>
              <w:t>AD</w:t>
            </w:r>
            <w:r w:rsidRPr="0049099B">
              <w:rPr>
                <w:i/>
                <w:lang w:val="nl-NL"/>
              </w:rPr>
              <w:t xml:space="preserve"> verneemt graag of de veiligheidsladder een gangbare methodiek is en op welke trede marktpartijen doorgaans opereren</w:t>
            </w:r>
            <w:r w:rsidR="00A82260" w:rsidRPr="0049099B">
              <w:rPr>
                <w:i/>
                <w:lang w:val="nl-NL"/>
              </w:rPr>
              <w:t xml:space="preserve"> en wensen te opereren</w:t>
            </w:r>
            <w:r w:rsidR="002D0223" w:rsidRPr="0049099B">
              <w:rPr>
                <w:i/>
                <w:lang w:val="nl-NL"/>
              </w:rPr>
              <w:t>.</w:t>
            </w:r>
          </w:p>
        </w:tc>
      </w:tr>
      <w:tr w:rsidR="008F0B5A" w:rsidRPr="0049099B" w14:paraId="1B51632D" w14:textId="77777777" w:rsidTr="00361FE1">
        <w:tc>
          <w:tcPr>
            <w:tcW w:w="1271" w:type="dxa"/>
          </w:tcPr>
          <w:p w14:paraId="6B35913E" w14:textId="6AE0049F" w:rsidR="008F0B5A" w:rsidRPr="0049099B" w:rsidRDefault="00CB724C" w:rsidP="005A349A">
            <w:pPr>
              <w:spacing w:line="276" w:lineRule="auto"/>
              <w:rPr>
                <w:i/>
                <w:lang w:val="nl-NL"/>
              </w:rPr>
            </w:pPr>
            <w:r w:rsidRPr="0049099B">
              <w:rPr>
                <w:lang w:val="nl-NL"/>
              </w:rPr>
              <w:t>A</w:t>
            </w:r>
            <w:r w:rsidR="008F0B5A" w:rsidRPr="0049099B">
              <w:rPr>
                <w:lang w:val="nl-NL"/>
              </w:rPr>
              <w:t>ntwoord</w:t>
            </w:r>
            <w:r w:rsidRPr="0049099B">
              <w:rPr>
                <w:lang w:val="nl-NL"/>
              </w:rPr>
              <w:t xml:space="preserve"> </w:t>
            </w:r>
            <w:r w:rsidR="002679FA" w:rsidRPr="0049099B">
              <w:rPr>
                <w:lang w:val="nl-NL"/>
              </w:rPr>
              <w:t>2.4</w:t>
            </w:r>
          </w:p>
        </w:tc>
        <w:tc>
          <w:tcPr>
            <w:tcW w:w="6222" w:type="dxa"/>
          </w:tcPr>
          <w:p w14:paraId="6D95AC44" w14:textId="21D58D39" w:rsidR="00E3693E" w:rsidRPr="0049099B" w:rsidRDefault="00E3693E" w:rsidP="005A349A">
            <w:pPr>
              <w:spacing w:line="276" w:lineRule="auto"/>
              <w:rPr>
                <w:i/>
                <w:lang w:val="nl-NL"/>
              </w:rPr>
            </w:pPr>
          </w:p>
          <w:p w14:paraId="18978ECA" w14:textId="45D5BF8E" w:rsidR="00465B29" w:rsidRPr="0049099B" w:rsidRDefault="00465B29" w:rsidP="005A349A">
            <w:pPr>
              <w:spacing w:line="276" w:lineRule="auto"/>
              <w:rPr>
                <w:i/>
                <w:lang w:val="nl-NL"/>
              </w:rPr>
            </w:pPr>
          </w:p>
          <w:p w14:paraId="342287DF" w14:textId="77777777" w:rsidR="00465B29" w:rsidRPr="0049099B" w:rsidRDefault="00465B29" w:rsidP="005A349A">
            <w:pPr>
              <w:spacing w:line="276" w:lineRule="auto"/>
              <w:rPr>
                <w:i/>
                <w:lang w:val="nl-NL"/>
              </w:rPr>
            </w:pPr>
          </w:p>
          <w:p w14:paraId="7892303C" w14:textId="77777777" w:rsidR="00CB724C" w:rsidRPr="0049099B" w:rsidRDefault="00CB724C" w:rsidP="005A349A">
            <w:pPr>
              <w:spacing w:line="276" w:lineRule="auto"/>
              <w:rPr>
                <w:i/>
                <w:lang w:val="nl-NL"/>
              </w:rPr>
            </w:pPr>
          </w:p>
        </w:tc>
      </w:tr>
      <w:tr w:rsidR="00BC0B89" w:rsidRPr="0049099B" w14:paraId="2F8ABB23" w14:textId="77777777" w:rsidTr="00361FE1">
        <w:tc>
          <w:tcPr>
            <w:tcW w:w="1271" w:type="dxa"/>
          </w:tcPr>
          <w:p w14:paraId="1C566A79" w14:textId="33ADB2A9" w:rsidR="00BC0B89" w:rsidRPr="0049099B" w:rsidRDefault="00BC0B89" w:rsidP="005A349A">
            <w:pPr>
              <w:spacing w:line="276" w:lineRule="auto"/>
              <w:rPr>
                <w:lang w:val="nl-NL"/>
              </w:rPr>
            </w:pPr>
            <w:r w:rsidRPr="0049099B">
              <w:rPr>
                <w:lang w:val="nl-NL"/>
              </w:rPr>
              <w:t xml:space="preserve">Vraag </w:t>
            </w:r>
            <w:r w:rsidR="0097570A" w:rsidRPr="0049099B">
              <w:rPr>
                <w:lang w:val="nl-NL"/>
              </w:rPr>
              <w:t>2.5</w:t>
            </w:r>
          </w:p>
        </w:tc>
        <w:tc>
          <w:tcPr>
            <w:tcW w:w="6222" w:type="dxa"/>
          </w:tcPr>
          <w:p w14:paraId="042F7FDD" w14:textId="2AA959D3" w:rsidR="00BC0B89" w:rsidRPr="0049099B" w:rsidRDefault="00570756" w:rsidP="005A349A">
            <w:pPr>
              <w:spacing w:line="276" w:lineRule="auto"/>
              <w:rPr>
                <w:lang w:val="nl-NL"/>
              </w:rPr>
            </w:pPr>
            <w:r w:rsidRPr="0049099B">
              <w:rPr>
                <w:lang w:val="nl-NL"/>
              </w:rPr>
              <w:t xml:space="preserve">De omschrijving van de werkpakketten laat een grote opgave zien. Heeft u een mening over het onderbrengen van de verschillende functionaliteiten in </w:t>
            </w:r>
            <w:r w:rsidR="00864781" w:rsidRPr="0049099B">
              <w:rPr>
                <w:lang w:val="nl-NL"/>
              </w:rPr>
              <w:t>1 bedrijfshal</w:t>
            </w:r>
            <w:r w:rsidRPr="0049099B">
              <w:rPr>
                <w:lang w:val="nl-NL"/>
              </w:rPr>
              <w:t xml:space="preserve"> of </w:t>
            </w:r>
            <w:r w:rsidR="00046DB8" w:rsidRPr="0049099B">
              <w:rPr>
                <w:lang w:val="nl-NL"/>
              </w:rPr>
              <w:t xml:space="preserve">juist </w:t>
            </w:r>
            <w:r w:rsidR="00C2458B" w:rsidRPr="0049099B">
              <w:rPr>
                <w:lang w:val="nl-NL"/>
              </w:rPr>
              <w:t xml:space="preserve">in </w:t>
            </w:r>
            <w:r w:rsidRPr="0049099B">
              <w:rPr>
                <w:lang w:val="nl-NL"/>
              </w:rPr>
              <w:t>meerdere bedrijfshallen</w:t>
            </w:r>
            <w:r w:rsidR="002D0223" w:rsidRPr="0049099B">
              <w:rPr>
                <w:lang w:val="nl-NL"/>
              </w:rPr>
              <w:t xml:space="preserve">? </w:t>
            </w:r>
          </w:p>
          <w:p w14:paraId="3A3F757B" w14:textId="178FD6C8" w:rsidR="00EA7C00" w:rsidRPr="0049099B" w:rsidRDefault="00EA7C00" w:rsidP="005A349A">
            <w:pPr>
              <w:spacing w:line="276" w:lineRule="auto"/>
              <w:rPr>
                <w:lang w:val="nl-NL"/>
              </w:rPr>
            </w:pPr>
          </w:p>
        </w:tc>
      </w:tr>
      <w:tr w:rsidR="00BC0B89" w:rsidRPr="0049099B" w14:paraId="1989B45D" w14:textId="77777777" w:rsidTr="00361FE1">
        <w:tc>
          <w:tcPr>
            <w:tcW w:w="1271" w:type="dxa"/>
          </w:tcPr>
          <w:p w14:paraId="783A042E" w14:textId="1B430756" w:rsidR="00BC0B89" w:rsidRPr="0049099B" w:rsidRDefault="00BC0B89" w:rsidP="005A349A">
            <w:pPr>
              <w:spacing w:line="276" w:lineRule="auto"/>
              <w:rPr>
                <w:i/>
                <w:lang w:val="nl-NL"/>
              </w:rPr>
            </w:pPr>
            <w:r w:rsidRPr="0049099B">
              <w:rPr>
                <w:i/>
                <w:lang w:val="nl-NL"/>
              </w:rPr>
              <w:t xml:space="preserve">Achtergrond </w:t>
            </w:r>
            <w:r w:rsidR="0097570A" w:rsidRPr="0049099B">
              <w:rPr>
                <w:i/>
                <w:lang w:val="nl-NL"/>
              </w:rPr>
              <w:t>2.5</w:t>
            </w:r>
          </w:p>
        </w:tc>
        <w:tc>
          <w:tcPr>
            <w:tcW w:w="6222" w:type="dxa"/>
          </w:tcPr>
          <w:p w14:paraId="13EEE4A3" w14:textId="74BF76A7" w:rsidR="00BC0B89" w:rsidRPr="0049099B" w:rsidRDefault="00570756" w:rsidP="005A349A">
            <w:pPr>
              <w:spacing w:line="276" w:lineRule="auto"/>
              <w:rPr>
                <w:i/>
                <w:lang w:val="nl-NL"/>
              </w:rPr>
            </w:pPr>
            <w:r w:rsidRPr="0049099B">
              <w:rPr>
                <w:i/>
                <w:lang w:val="nl-NL"/>
              </w:rPr>
              <w:t xml:space="preserve">De </w:t>
            </w:r>
            <w:r w:rsidR="00F033CF" w:rsidRPr="0049099B">
              <w:rPr>
                <w:i/>
                <w:lang w:val="nl-NL"/>
              </w:rPr>
              <w:t>AD</w:t>
            </w:r>
            <w:r w:rsidRPr="0049099B">
              <w:rPr>
                <w:i/>
                <w:lang w:val="nl-NL"/>
              </w:rPr>
              <w:t xml:space="preserve"> wenst inzicht te krijgen in </w:t>
            </w:r>
            <w:r w:rsidR="00C2458B" w:rsidRPr="0049099B">
              <w:rPr>
                <w:i/>
                <w:lang w:val="nl-NL"/>
              </w:rPr>
              <w:t>het optimaliseren</w:t>
            </w:r>
            <w:r w:rsidRPr="0049099B">
              <w:rPr>
                <w:i/>
                <w:lang w:val="nl-NL"/>
              </w:rPr>
              <w:t xml:space="preserve"> van de onder t</w:t>
            </w:r>
            <w:r w:rsidR="00864781" w:rsidRPr="0049099B">
              <w:rPr>
                <w:i/>
                <w:lang w:val="nl-NL"/>
              </w:rPr>
              <w:t>e brengen functionaliteiten in één</w:t>
            </w:r>
            <w:r w:rsidRPr="0049099B">
              <w:rPr>
                <w:i/>
                <w:lang w:val="nl-NL"/>
              </w:rPr>
              <w:t>, dan we</w:t>
            </w:r>
            <w:r w:rsidR="0097570A" w:rsidRPr="0049099B">
              <w:rPr>
                <w:i/>
                <w:lang w:val="nl-NL"/>
              </w:rPr>
              <w:t>l</w:t>
            </w:r>
            <w:r w:rsidR="00EA7C00" w:rsidRPr="0049099B">
              <w:rPr>
                <w:i/>
                <w:lang w:val="nl-NL"/>
              </w:rPr>
              <w:t xml:space="preserve"> meerdere hallen en is benieuwd naar uw visie en ervaringen.</w:t>
            </w:r>
          </w:p>
          <w:p w14:paraId="64BF4A13" w14:textId="0E9E58D4" w:rsidR="00570756" w:rsidRPr="0049099B" w:rsidRDefault="00570756" w:rsidP="005A349A">
            <w:pPr>
              <w:spacing w:line="276" w:lineRule="auto"/>
              <w:rPr>
                <w:i/>
                <w:lang w:val="nl-NL"/>
              </w:rPr>
            </w:pPr>
          </w:p>
        </w:tc>
      </w:tr>
      <w:tr w:rsidR="00BC0B89" w:rsidRPr="0049099B" w14:paraId="3AB23B2A" w14:textId="77777777" w:rsidTr="00361FE1">
        <w:tc>
          <w:tcPr>
            <w:tcW w:w="1271" w:type="dxa"/>
          </w:tcPr>
          <w:p w14:paraId="52D9181E" w14:textId="0E11C5CF" w:rsidR="00BC0B89" w:rsidRPr="0049099B" w:rsidRDefault="00BC0B89" w:rsidP="005A349A">
            <w:pPr>
              <w:spacing w:line="276" w:lineRule="auto"/>
              <w:rPr>
                <w:i/>
                <w:lang w:val="nl-NL"/>
              </w:rPr>
            </w:pPr>
            <w:r w:rsidRPr="0049099B">
              <w:rPr>
                <w:lang w:val="nl-NL"/>
              </w:rPr>
              <w:t xml:space="preserve">Antwoord </w:t>
            </w:r>
            <w:r w:rsidR="0097570A" w:rsidRPr="0049099B">
              <w:rPr>
                <w:lang w:val="nl-NL"/>
              </w:rPr>
              <w:t>2.5</w:t>
            </w:r>
          </w:p>
        </w:tc>
        <w:tc>
          <w:tcPr>
            <w:tcW w:w="6222" w:type="dxa"/>
          </w:tcPr>
          <w:p w14:paraId="7FB8C792" w14:textId="03E93898" w:rsidR="00864781" w:rsidRPr="0049099B" w:rsidRDefault="00864781" w:rsidP="005A349A">
            <w:pPr>
              <w:spacing w:line="276" w:lineRule="auto"/>
              <w:rPr>
                <w:i/>
                <w:lang w:val="nl-NL"/>
              </w:rPr>
            </w:pPr>
          </w:p>
          <w:p w14:paraId="796DC146" w14:textId="77777777" w:rsidR="00BC0B89" w:rsidRPr="0049099B" w:rsidRDefault="00BC0B89" w:rsidP="005A349A">
            <w:pPr>
              <w:spacing w:line="276" w:lineRule="auto"/>
              <w:rPr>
                <w:i/>
                <w:lang w:val="nl-NL"/>
              </w:rPr>
            </w:pPr>
          </w:p>
          <w:p w14:paraId="6914A292" w14:textId="77777777" w:rsidR="00465B29" w:rsidRPr="0049099B" w:rsidRDefault="00465B29" w:rsidP="005A349A">
            <w:pPr>
              <w:spacing w:line="276" w:lineRule="auto"/>
              <w:rPr>
                <w:i/>
                <w:lang w:val="nl-NL"/>
              </w:rPr>
            </w:pPr>
          </w:p>
          <w:p w14:paraId="086235AF" w14:textId="3BACA3CC" w:rsidR="00465B29" w:rsidRPr="0049099B" w:rsidRDefault="00465B29" w:rsidP="005A349A">
            <w:pPr>
              <w:spacing w:line="276" w:lineRule="auto"/>
              <w:rPr>
                <w:i/>
                <w:lang w:val="nl-NL"/>
              </w:rPr>
            </w:pPr>
          </w:p>
        </w:tc>
      </w:tr>
      <w:tr w:rsidR="007425F2" w:rsidRPr="0049099B" w14:paraId="75689033" w14:textId="77777777" w:rsidTr="00361FE1">
        <w:tc>
          <w:tcPr>
            <w:tcW w:w="1271" w:type="dxa"/>
          </w:tcPr>
          <w:p w14:paraId="3400886C" w14:textId="421EE8DF" w:rsidR="007425F2" w:rsidRPr="0049099B" w:rsidRDefault="007425F2" w:rsidP="005A349A">
            <w:pPr>
              <w:spacing w:line="276" w:lineRule="auto"/>
            </w:pPr>
            <w:proofErr w:type="spellStart"/>
            <w:r w:rsidRPr="0049099B">
              <w:t>Vraag</w:t>
            </w:r>
            <w:proofErr w:type="spellEnd"/>
            <w:r w:rsidRPr="0049099B">
              <w:t xml:space="preserve"> 2.6</w:t>
            </w:r>
          </w:p>
        </w:tc>
        <w:tc>
          <w:tcPr>
            <w:tcW w:w="6222" w:type="dxa"/>
          </w:tcPr>
          <w:p w14:paraId="01889B70" w14:textId="77777777" w:rsidR="007425F2" w:rsidRPr="0049099B" w:rsidRDefault="007425F2" w:rsidP="005A349A">
            <w:pPr>
              <w:spacing w:line="276" w:lineRule="auto"/>
              <w:rPr>
                <w:lang w:val="nl-NL"/>
              </w:rPr>
            </w:pPr>
            <w:r w:rsidRPr="0049099B">
              <w:rPr>
                <w:lang w:val="nl-NL"/>
              </w:rPr>
              <w:t>Welke marktpartijen ontwerpen en realiseren voorzieningen voor hoogspanning op het defensieterrein</w:t>
            </w:r>
            <w:r w:rsidR="00F50F0D" w:rsidRPr="0049099B">
              <w:rPr>
                <w:lang w:val="nl-NL"/>
              </w:rPr>
              <w:t xml:space="preserve"> en in de gebouwen</w:t>
            </w:r>
            <w:r w:rsidRPr="0049099B">
              <w:rPr>
                <w:lang w:val="nl-NL"/>
              </w:rPr>
              <w:t>?</w:t>
            </w:r>
          </w:p>
          <w:p w14:paraId="137E7559" w14:textId="04D1D943" w:rsidR="00864781" w:rsidRPr="0049099B" w:rsidRDefault="00864781" w:rsidP="005A349A">
            <w:pPr>
              <w:spacing w:line="276" w:lineRule="auto"/>
              <w:rPr>
                <w:i/>
                <w:lang w:val="nl-NL"/>
              </w:rPr>
            </w:pPr>
          </w:p>
        </w:tc>
      </w:tr>
      <w:tr w:rsidR="007425F2" w:rsidRPr="0049099B" w14:paraId="6E205077" w14:textId="77777777" w:rsidTr="00361FE1">
        <w:tc>
          <w:tcPr>
            <w:tcW w:w="1271" w:type="dxa"/>
          </w:tcPr>
          <w:p w14:paraId="16150238" w14:textId="6D2ACFED" w:rsidR="007425F2" w:rsidRPr="0049099B" w:rsidRDefault="007425F2" w:rsidP="005A349A">
            <w:pPr>
              <w:spacing w:line="276" w:lineRule="auto"/>
            </w:pPr>
            <w:proofErr w:type="spellStart"/>
            <w:r w:rsidRPr="0049099B">
              <w:t>Achtergrond</w:t>
            </w:r>
            <w:proofErr w:type="spellEnd"/>
            <w:r w:rsidRPr="0049099B">
              <w:t xml:space="preserve"> 2.6</w:t>
            </w:r>
          </w:p>
        </w:tc>
        <w:tc>
          <w:tcPr>
            <w:tcW w:w="6222" w:type="dxa"/>
          </w:tcPr>
          <w:p w14:paraId="3F02EBE4" w14:textId="58BE748B" w:rsidR="007425F2" w:rsidRPr="0049099B" w:rsidRDefault="007425F2" w:rsidP="005A349A">
            <w:pPr>
              <w:spacing w:line="276" w:lineRule="auto"/>
              <w:rPr>
                <w:i/>
                <w:lang w:val="nl-NL"/>
              </w:rPr>
            </w:pPr>
            <w:r w:rsidRPr="0049099B">
              <w:rPr>
                <w:i/>
                <w:lang w:val="nl-NL"/>
              </w:rPr>
              <w:t>De AD verkrijgt graag inzicht</w:t>
            </w:r>
            <w:r w:rsidR="00F50F0D" w:rsidRPr="0049099B">
              <w:rPr>
                <w:i/>
                <w:lang w:val="nl-NL"/>
              </w:rPr>
              <w:t xml:space="preserve"> in de markt voor dit type opdracht</w:t>
            </w:r>
            <w:r w:rsidR="00864781" w:rsidRPr="0049099B">
              <w:rPr>
                <w:i/>
                <w:lang w:val="nl-NL"/>
              </w:rPr>
              <w:t>.</w:t>
            </w:r>
          </w:p>
        </w:tc>
      </w:tr>
      <w:tr w:rsidR="007425F2" w:rsidRPr="0049099B" w14:paraId="5227C00F" w14:textId="77777777" w:rsidTr="00361FE1">
        <w:tc>
          <w:tcPr>
            <w:tcW w:w="1271" w:type="dxa"/>
          </w:tcPr>
          <w:p w14:paraId="3F8F397D" w14:textId="65EE6ED4" w:rsidR="007425F2" w:rsidRPr="0049099B" w:rsidRDefault="00F50F0D" w:rsidP="005A349A">
            <w:pPr>
              <w:spacing w:line="276" w:lineRule="auto"/>
              <w:rPr>
                <w:lang w:val="nl-NL"/>
              </w:rPr>
            </w:pPr>
            <w:r w:rsidRPr="0049099B">
              <w:rPr>
                <w:lang w:val="nl-NL"/>
              </w:rPr>
              <w:t>Antwoord 2.6</w:t>
            </w:r>
          </w:p>
        </w:tc>
        <w:tc>
          <w:tcPr>
            <w:tcW w:w="6222" w:type="dxa"/>
          </w:tcPr>
          <w:p w14:paraId="312D6767" w14:textId="77777777" w:rsidR="007425F2" w:rsidRPr="0049099B" w:rsidRDefault="007425F2" w:rsidP="005A349A">
            <w:pPr>
              <w:spacing w:line="276" w:lineRule="auto"/>
              <w:rPr>
                <w:i/>
                <w:lang w:val="nl-NL"/>
              </w:rPr>
            </w:pPr>
          </w:p>
          <w:p w14:paraId="472963DD" w14:textId="77777777" w:rsidR="00465B29" w:rsidRPr="0049099B" w:rsidRDefault="00465B29" w:rsidP="005A349A">
            <w:pPr>
              <w:spacing w:line="276" w:lineRule="auto"/>
              <w:rPr>
                <w:i/>
                <w:lang w:val="nl-NL"/>
              </w:rPr>
            </w:pPr>
          </w:p>
          <w:p w14:paraId="593C5F3C" w14:textId="77777777" w:rsidR="00465B29" w:rsidRPr="0049099B" w:rsidRDefault="00465B29" w:rsidP="005A349A">
            <w:pPr>
              <w:spacing w:line="276" w:lineRule="auto"/>
              <w:rPr>
                <w:i/>
                <w:lang w:val="nl-NL"/>
              </w:rPr>
            </w:pPr>
          </w:p>
          <w:p w14:paraId="749D508A" w14:textId="57C26F80" w:rsidR="00465B29" w:rsidRPr="0049099B" w:rsidRDefault="00465B29" w:rsidP="005A349A">
            <w:pPr>
              <w:spacing w:line="276" w:lineRule="auto"/>
              <w:rPr>
                <w:i/>
                <w:lang w:val="nl-NL"/>
              </w:rPr>
            </w:pPr>
          </w:p>
        </w:tc>
      </w:tr>
    </w:tbl>
    <w:p w14:paraId="51981D50" w14:textId="4120E229" w:rsidR="005A597E" w:rsidRPr="0049099B" w:rsidRDefault="005A597E" w:rsidP="005A349A">
      <w:pPr>
        <w:autoSpaceDN/>
        <w:spacing w:line="276" w:lineRule="auto"/>
        <w:textAlignment w:val="auto"/>
        <w:rPr>
          <w:b/>
        </w:rPr>
      </w:pPr>
    </w:p>
    <w:p w14:paraId="259114EA" w14:textId="5688C03A" w:rsidR="00991815" w:rsidRPr="0049099B" w:rsidRDefault="00991815" w:rsidP="005A349A">
      <w:pPr>
        <w:autoSpaceDN/>
        <w:spacing w:line="276" w:lineRule="auto"/>
        <w:textAlignment w:val="auto"/>
        <w:rPr>
          <w:b/>
        </w:rPr>
      </w:pPr>
    </w:p>
    <w:p w14:paraId="57435F37" w14:textId="77777777" w:rsidR="00991815" w:rsidRPr="0049099B" w:rsidRDefault="00991815" w:rsidP="005A349A">
      <w:pPr>
        <w:autoSpaceDN/>
        <w:spacing w:line="276" w:lineRule="auto"/>
        <w:textAlignment w:val="auto"/>
        <w:rPr>
          <w:b/>
        </w:rPr>
      </w:pPr>
    </w:p>
    <w:p w14:paraId="35F7A8C7" w14:textId="1BE9777D" w:rsidR="005A597E" w:rsidRPr="0049099B" w:rsidRDefault="005A597E" w:rsidP="005A349A">
      <w:pPr>
        <w:autoSpaceDN/>
        <w:spacing w:line="276" w:lineRule="auto"/>
        <w:textAlignment w:val="auto"/>
        <w:rPr>
          <w:b/>
        </w:rPr>
      </w:pPr>
    </w:p>
    <w:p w14:paraId="319BCC35" w14:textId="77777777" w:rsidR="00DA74D3" w:rsidRPr="0049099B" w:rsidRDefault="00DA74D3" w:rsidP="005A349A">
      <w:pPr>
        <w:spacing w:line="276" w:lineRule="auto"/>
        <w:rPr>
          <w:b/>
        </w:rPr>
      </w:pPr>
      <w:r w:rsidRPr="0049099B">
        <w:rPr>
          <w:b/>
        </w:rPr>
        <w:br w:type="page"/>
      </w:r>
    </w:p>
    <w:p w14:paraId="23F1C0FE" w14:textId="11CE478E" w:rsidR="005A597E" w:rsidRPr="0049099B" w:rsidRDefault="005A597E" w:rsidP="005A349A">
      <w:pPr>
        <w:pStyle w:val="Lijstalinea"/>
        <w:numPr>
          <w:ilvl w:val="0"/>
          <w:numId w:val="13"/>
        </w:numPr>
        <w:autoSpaceDN/>
        <w:spacing w:line="276" w:lineRule="auto"/>
        <w:textAlignment w:val="auto"/>
        <w:rPr>
          <w:b/>
        </w:rPr>
      </w:pPr>
      <w:r w:rsidRPr="0049099B">
        <w:rPr>
          <w:b/>
        </w:rPr>
        <w:lastRenderedPageBreak/>
        <w:t>Bedrijfsprocessen en toekomstgerichte voorzieningen</w:t>
      </w:r>
    </w:p>
    <w:p w14:paraId="75D4CA0A" w14:textId="1EE63BC1" w:rsidR="005A597E" w:rsidRPr="0049099B" w:rsidRDefault="005A597E" w:rsidP="005A349A">
      <w:pPr>
        <w:autoSpaceDN/>
        <w:spacing w:line="276" w:lineRule="auto"/>
        <w:textAlignment w:val="auto"/>
        <w:rPr>
          <w:b/>
        </w:rPr>
      </w:pPr>
    </w:p>
    <w:p w14:paraId="018F1A35" w14:textId="6243CDA2" w:rsidR="005A597E" w:rsidRPr="00C54E54" w:rsidRDefault="0049099B" w:rsidP="005A349A">
      <w:pPr>
        <w:autoSpaceDN/>
        <w:spacing w:line="276" w:lineRule="auto"/>
        <w:textAlignment w:val="auto"/>
        <w:rPr>
          <w:color w:val="auto"/>
        </w:rPr>
      </w:pPr>
      <w:r>
        <w:rPr>
          <w:color w:val="auto"/>
        </w:rPr>
        <w:t>Een van de doelen van het project is</w:t>
      </w:r>
      <w:r w:rsidR="0097570A" w:rsidRPr="00C54E54">
        <w:rPr>
          <w:color w:val="auto"/>
        </w:rPr>
        <w:t xml:space="preserve"> het realiseren van een toekomstbestendige en adaptieve nieuwbouw. Zie ook </w:t>
      </w:r>
      <w:r w:rsidR="00361FE1" w:rsidRPr="00C54E54">
        <w:rPr>
          <w:color w:val="auto"/>
        </w:rPr>
        <w:t xml:space="preserve">de omschrijving van de doelstelling onder </w:t>
      </w:r>
      <w:r w:rsidR="0097570A" w:rsidRPr="00C54E54">
        <w:rPr>
          <w:color w:val="auto"/>
        </w:rPr>
        <w:t>§ projectinformatie.</w:t>
      </w:r>
    </w:p>
    <w:p w14:paraId="00AFC89B" w14:textId="4E931FA6" w:rsidR="005A597E" w:rsidRPr="0049099B" w:rsidRDefault="005A597E" w:rsidP="005A349A">
      <w:pPr>
        <w:autoSpaceDN/>
        <w:spacing w:line="276" w:lineRule="auto"/>
        <w:textAlignment w:val="auto"/>
        <w:rPr>
          <w:b/>
        </w:rPr>
      </w:pPr>
    </w:p>
    <w:tbl>
      <w:tblPr>
        <w:tblStyle w:val="Tabelraster"/>
        <w:tblW w:w="0" w:type="auto"/>
        <w:tblLook w:val="04A0" w:firstRow="1" w:lastRow="0" w:firstColumn="1" w:lastColumn="0" w:noHBand="0" w:noVBand="1"/>
      </w:tblPr>
      <w:tblGrid>
        <w:gridCol w:w="1326"/>
        <w:gridCol w:w="6167"/>
      </w:tblGrid>
      <w:tr w:rsidR="005A597E" w:rsidRPr="0049099B" w14:paraId="6C28E7F5" w14:textId="77777777" w:rsidTr="00926BDB">
        <w:tc>
          <w:tcPr>
            <w:tcW w:w="1326" w:type="dxa"/>
            <w:shd w:val="clear" w:color="auto" w:fill="DAEEF3" w:themeFill="accent5" w:themeFillTint="33"/>
          </w:tcPr>
          <w:p w14:paraId="7594737F" w14:textId="1D0B932C" w:rsidR="005A597E" w:rsidRPr="0049099B" w:rsidRDefault="0049099B" w:rsidP="005A349A">
            <w:pPr>
              <w:spacing w:line="276" w:lineRule="auto"/>
              <w:rPr>
                <w:b/>
                <w:lang w:val="nl-NL"/>
              </w:rPr>
            </w:pPr>
            <w:r>
              <w:rPr>
                <w:b/>
                <w:lang w:val="nl-NL"/>
              </w:rPr>
              <w:t>N</w:t>
            </w:r>
            <w:r w:rsidR="005A597E" w:rsidRPr="0049099B">
              <w:rPr>
                <w:b/>
                <w:lang w:val="nl-NL"/>
              </w:rPr>
              <w:t xml:space="preserve">r. </w:t>
            </w:r>
          </w:p>
        </w:tc>
        <w:tc>
          <w:tcPr>
            <w:tcW w:w="6167" w:type="dxa"/>
            <w:shd w:val="clear" w:color="auto" w:fill="DAEEF3" w:themeFill="accent5" w:themeFillTint="33"/>
          </w:tcPr>
          <w:p w14:paraId="5B1FC080" w14:textId="02747460" w:rsidR="005A597E" w:rsidRPr="0049099B" w:rsidRDefault="005A597E" w:rsidP="005A349A">
            <w:pPr>
              <w:spacing w:line="276" w:lineRule="auto"/>
              <w:rPr>
                <w:b/>
                <w:lang w:val="nl-NL"/>
              </w:rPr>
            </w:pPr>
            <w:r w:rsidRPr="0049099B">
              <w:rPr>
                <w:b/>
                <w:lang w:val="nl-NL"/>
              </w:rPr>
              <w:t>Vragen en achtergrond bij onderwerp ‘Bedrijfsprocessen en toekomstgerichte voorzieningen’</w:t>
            </w:r>
          </w:p>
        </w:tc>
      </w:tr>
      <w:tr w:rsidR="008353FB" w:rsidRPr="0049099B" w14:paraId="21C0C450" w14:textId="77777777" w:rsidTr="00926BDB">
        <w:tc>
          <w:tcPr>
            <w:tcW w:w="1326" w:type="dxa"/>
          </w:tcPr>
          <w:p w14:paraId="78578CB3" w14:textId="02B18D61" w:rsidR="008353FB" w:rsidRPr="0049099B" w:rsidRDefault="008353FB" w:rsidP="005A349A">
            <w:pPr>
              <w:spacing w:line="276" w:lineRule="auto"/>
              <w:rPr>
                <w:lang w:val="nl-NL"/>
              </w:rPr>
            </w:pPr>
            <w:r w:rsidRPr="0049099B">
              <w:rPr>
                <w:lang w:val="nl-NL"/>
              </w:rPr>
              <w:t>Vraa</w:t>
            </w:r>
            <w:r w:rsidRPr="0049099B">
              <w:rPr>
                <w:sz w:val="16"/>
                <w:lang w:val="nl-NL"/>
              </w:rPr>
              <w:t>g 3.1</w:t>
            </w:r>
          </w:p>
          <w:p w14:paraId="51BDA20B" w14:textId="77777777" w:rsidR="008353FB" w:rsidRPr="0049099B" w:rsidRDefault="008353FB" w:rsidP="005A349A">
            <w:pPr>
              <w:spacing w:line="276" w:lineRule="auto"/>
              <w:rPr>
                <w:lang w:val="nl-NL"/>
              </w:rPr>
            </w:pPr>
          </w:p>
        </w:tc>
        <w:tc>
          <w:tcPr>
            <w:tcW w:w="6167" w:type="dxa"/>
          </w:tcPr>
          <w:p w14:paraId="1BD61A10" w14:textId="77777777" w:rsidR="008353FB" w:rsidRPr="0049099B" w:rsidRDefault="008353FB" w:rsidP="005A349A">
            <w:pPr>
              <w:spacing w:line="276" w:lineRule="auto"/>
              <w:rPr>
                <w:lang w:val="nl-NL"/>
              </w:rPr>
            </w:pPr>
            <w:r w:rsidRPr="0049099B">
              <w:rPr>
                <w:lang w:val="nl-NL"/>
              </w:rPr>
              <w:t>De AD streeft naar een optimale inrichting van de bedrijfsprocessen en de nieuwe huisvesting en heeft in dat kader de volgende vragen:</w:t>
            </w:r>
          </w:p>
          <w:p w14:paraId="7FB2AAC1" w14:textId="77777777" w:rsidR="008353FB" w:rsidRPr="0049099B" w:rsidRDefault="008353FB" w:rsidP="005A349A">
            <w:pPr>
              <w:pStyle w:val="Lijstalinea"/>
              <w:numPr>
                <w:ilvl w:val="0"/>
                <w:numId w:val="25"/>
              </w:numPr>
              <w:spacing w:line="276" w:lineRule="auto"/>
              <w:rPr>
                <w:lang w:val="nl-NL"/>
              </w:rPr>
            </w:pPr>
            <w:r w:rsidRPr="0049099B">
              <w:rPr>
                <w:lang w:val="nl-NL"/>
              </w:rPr>
              <w:t xml:space="preserve">Welke marktpartijen zijn gespecialiseerd in het analyseren en adviseren over deze bedrijfsprocessen voor de beschreven functionaliteiten? </w:t>
            </w:r>
          </w:p>
          <w:p w14:paraId="044DB13E" w14:textId="77777777" w:rsidR="008353FB" w:rsidRPr="0049099B" w:rsidRDefault="008353FB" w:rsidP="005A349A">
            <w:pPr>
              <w:pStyle w:val="Lijstalinea"/>
              <w:numPr>
                <w:ilvl w:val="0"/>
                <w:numId w:val="25"/>
              </w:numPr>
              <w:spacing w:line="276" w:lineRule="auto"/>
              <w:rPr>
                <w:lang w:val="nl-NL"/>
              </w:rPr>
            </w:pPr>
            <w:r w:rsidRPr="0049099B">
              <w:rPr>
                <w:lang w:val="nl-NL"/>
              </w:rPr>
              <w:t>Is er een visie op bijbehorende ontwikkelingen en benodigde voorzieningen in de nabije toekomst? Welke ‘</w:t>
            </w:r>
            <w:proofErr w:type="spellStart"/>
            <w:r w:rsidRPr="0049099B">
              <w:rPr>
                <w:lang w:val="nl-NL"/>
              </w:rPr>
              <w:t>provisions</w:t>
            </w:r>
            <w:proofErr w:type="spellEnd"/>
            <w:r w:rsidRPr="0049099B">
              <w:rPr>
                <w:lang w:val="nl-NL"/>
              </w:rPr>
              <w:t xml:space="preserve"> </w:t>
            </w:r>
            <w:proofErr w:type="spellStart"/>
            <w:r w:rsidRPr="0049099B">
              <w:rPr>
                <w:lang w:val="nl-NL"/>
              </w:rPr>
              <w:t>for</w:t>
            </w:r>
            <w:proofErr w:type="spellEnd"/>
            <w:r w:rsidRPr="0049099B">
              <w:rPr>
                <w:lang w:val="nl-NL"/>
              </w:rPr>
              <w:t>’ zouden hiervoor gerealiseerd kunnen worden?</w:t>
            </w:r>
          </w:p>
          <w:p w14:paraId="023E5D8F" w14:textId="0432526C" w:rsidR="00361FE1" w:rsidRPr="0049099B" w:rsidRDefault="00361FE1" w:rsidP="005A349A">
            <w:pPr>
              <w:pStyle w:val="Lijstalinea"/>
              <w:numPr>
                <w:ilvl w:val="0"/>
                <w:numId w:val="25"/>
              </w:numPr>
              <w:spacing w:line="276" w:lineRule="auto"/>
              <w:rPr>
                <w:lang w:val="nl-NL"/>
              </w:rPr>
            </w:pPr>
            <w:r w:rsidRPr="0049099B">
              <w:rPr>
                <w:lang w:val="nl-NL"/>
              </w:rPr>
              <w:t xml:space="preserve">Op welke wijze kunnen de interne bedrijfsprocessen (waaronder de fysieke bewegingen) binnen het toekomstige gebouw geanalyseerd worden? Op welke wijze vindt vervolgens de vertaling naar ontwerp en uiteindelijk de realisatie plaats? </w:t>
            </w:r>
          </w:p>
          <w:p w14:paraId="33954634" w14:textId="5DEFD2B6" w:rsidR="008353FB" w:rsidRPr="0049099B" w:rsidRDefault="008353FB" w:rsidP="005A349A">
            <w:pPr>
              <w:pStyle w:val="Lijstalinea"/>
              <w:numPr>
                <w:ilvl w:val="0"/>
                <w:numId w:val="25"/>
              </w:numPr>
              <w:spacing w:line="276" w:lineRule="auto"/>
              <w:rPr>
                <w:lang w:val="nl-NL"/>
              </w:rPr>
            </w:pPr>
            <w:r w:rsidRPr="0049099B">
              <w:rPr>
                <w:lang w:val="nl-NL"/>
              </w:rPr>
              <w:t xml:space="preserve">Welke </w:t>
            </w:r>
            <w:r w:rsidR="00361FE1" w:rsidRPr="0049099B">
              <w:rPr>
                <w:lang w:val="nl-NL"/>
              </w:rPr>
              <w:t>(basis)</w:t>
            </w:r>
            <w:r w:rsidRPr="0049099B">
              <w:rPr>
                <w:lang w:val="nl-NL"/>
              </w:rPr>
              <w:t>informatie van de AD is vereist om een advies uit te kunnen brengen?</w:t>
            </w:r>
          </w:p>
          <w:p w14:paraId="72FE52F0" w14:textId="3EAEF905" w:rsidR="008353FB" w:rsidRPr="0049099B" w:rsidRDefault="008353FB" w:rsidP="005A349A">
            <w:pPr>
              <w:spacing w:line="276" w:lineRule="auto"/>
              <w:rPr>
                <w:lang w:val="nl-NL"/>
              </w:rPr>
            </w:pPr>
          </w:p>
        </w:tc>
      </w:tr>
      <w:tr w:rsidR="008353FB" w:rsidRPr="0049099B" w14:paraId="04209CE1" w14:textId="77777777" w:rsidTr="00926BDB">
        <w:tc>
          <w:tcPr>
            <w:tcW w:w="1326" w:type="dxa"/>
          </w:tcPr>
          <w:p w14:paraId="7B38061A" w14:textId="19D2AEA4" w:rsidR="008353FB" w:rsidRPr="0049099B" w:rsidRDefault="008353FB" w:rsidP="005A349A">
            <w:pPr>
              <w:spacing w:line="276" w:lineRule="auto"/>
              <w:rPr>
                <w:i/>
                <w:lang w:val="nl-NL"/>
              </w:rPr>
            </w:pPr>
            <w:r w:rsidRPr="0049099B">
              <w:rPr>
                <w:i/>
                <w:lang w:val="nl-NL"/>
              </w:rPr>
              <w:t>Achtergrond 3.1</w:t>
            </w:r>
          </w:p>
        </w:tc>
        <w:tc>
          <w:tcPr>
            <w:tcW w:w="6167" w:type="dxa"/>
          </w:tcPr>
          <w:p w14:paraId="00B318F4" w14:textId="20E12BC4" w:rsidR="008353FB" w:rsidRPr="0049099B" w:rsidRDefault="008353FB" w:rsidP="005A349A">
            <w:pPr>
              <w:spacing w:line="276" w:lineRule="auto"/>
              <w:rPr>
                <w:i/>
                <w:lang w:val="nl-NL"/>
              </w:rPr>
            </w:pPr>
            <w:r w:rsidRPr="0049099B">
              <w:rPr>
                <w:i/>
                <w:lang w:val="nl-NL"/>
              </w:rPr>
              <w:t>Verwacht wordt dat specialistische dienstverlening kan bijdragen aan een optimalisatie van de huidige bedrijfsprocessen en</w:t>
            </w:r>
            <w:r w:rsidR="00124298" w:rsidRPr="0049099B">
              <w:rPr>
                <w:i/>
                <w:lang w:val="nl-NL"/>
              </w:rPr>
              <w:t xml:space="preserve"> van</w:t>
            </w:r>
            <w:r w:rsidRPr="0049099B">
              <w:rPr>
                <w:i/>
                <w:lang w:val="nl-NL"/>
              </w:rPr>
              <w:t xml:space="preserve"> voorzieningen in de nieuwe bedrijfshal.</w:t>
            </w:r>
          </w:p>
          <w:p w14:paraId="08A02E65" w14:textId="77777777" w:rsidR="008353FB" w:rsidRPr="0049099B" w:rsidRDefault="008353FB" w:rsidP="005A349A">
            <w:pPr>
              <w:spacing w:line="276" w:lineRule="auto"/>
              <w:rPr>
                <w:i/>
                <w:lang w:val="nl-NL"/>
              </w:rPr>
            </w:pPr>
          </w:p>
        </w:tc>
      </w:tr>
      <w:tr w:rsidR="005A597E" w:rsidRPr="0049099B" w14:paraId="0047A618" w14:textId="77777777" w:rsidTr="00926BDB">
        <w:tc>
          <w:tcPr>
            <w:tcW w:w="1326" w:type="dxa"/>
          </w:tcPr>
          <w:p w14:paraId="722F2273" w14:textId="016C3DA7" w:rsidR="005A597E" w:rsidRPr="0049099B" w:rsidRDefault="005A597E" w:rsidP="005A349A">
            <w:pPr>
              <w:spacing w:line="276" w:lineRule="auto"/>
              <w:rPr>
                <w:i/>
              </w:rPr>
            </w:pPr>
            <w:proofErr w:type="spellStart"/>
            <w:r w:rsidRPr="0049099B">
              <w:t>Antwoord</w:t>
            </w:r>
            <w:proofErr w:type="spellEnd"/>
            <w:r w:rsidRPr="0049099B">
              <w:t xml:space="preserve"> 3.1</w:t>
            </w:r>
          </w:p>
        </w:tc>
        <w:tc>
          <w:tcPr>
            <w:tcW w:w="6167" w:type="dxa"/>
          </w:tcPr>
          <w:p w14:paraId="15499742" w14:textId="77777777" w:rsidR="005A597E" w:rsidRPr="0049099B" w:rsidRDefault="005A597E" w:rsidP="005A349A">
            <w:pPr>
              <w:spacing w:line="276" w:lineRule="auto"/>
              <w:rPr>
                <w:i/>
              </w:rPr>
            </w:pPr>
          </w:p>
          <w:p w14:paraId="0E720A0F" w14:textId="77777777" w:rsidR="005A597E" w:rsidRPr="0049099B" w:rsidRDefault="005A597E" w:rsidP="005A349A">
            <w:pPr>
              <w:spacing w:line="276" w:lineRule="auto"/>
              <w:rPr>
                <w:i/>
              </w:rPr>
            </w:pPr>
          </w:p>
          <w:p w14:paraId="24011782" w14:textId="77777777" w:rsidR="00465B29" w:rsidRPr="0049099B" w:rsidRDefault="00465B29" w:rsidP="005A349A">
            <w:pPr>
              <w:spacing w:line="276" w:lineRule="auto"/>
              <w:rPr>
                <w:i/>
              </w:rPr>
            </w:pPr>
          </w:p>
          <w:p w14:paraId="433C6DA8" w14:textId="2A373BE2" w:rsidR="00465B29" w:rsidRPr="0049099B" w:rsidRDefault="00465B29" w:rsidP="005A349A">
            <w:pPr>
              <w:spacing w:line="276" w:lineRule="auto"/>
              <w:rPr>
                <w:i/>
              </w:rPr>
            </w:pPr>
          </w:p>
        </w:tc>
      </w:tr>
      <w:tr w:rsidR="005A597E" w:rsidRPr="0049099B" w14:paraId="2F9BD6B2" w14:textId="77777777" w:rsidTr="00926BDB">
        <w:tc>
          <w:tcPr>
            <w:tcW w:w="1326" w:type="dxa"/>
          </w:tcPr>
          <w:p w14:paraId="57BB94F3" w14:textId="4060E8BC" w:rsidR="005A597E" w:rsidRPr="0049099B" w:rsidRDefault="005A597E" w:rsidP="005A349A">
            <w:pPr>
              <w:spacing w:line="276" w:lineRule="auto"/>
            </w:pPr>
            <w:proofErr w:type="spellStart"/>
            <w:r w:rsidRPr="0049099B">
              <w:t>Vraag</w:t>
            </w:r>
            <w:proofErr w:type="spellEnd"/>
            <w:r w:rsidRPr="0049099B">
              <w:t xml:space="preserve"> 3.2 </w:t>
            </w:r>
          </w:p>
        </w:tc>
        <w:tc>
          <w:tcPr>
            <w:tcW w:w="6167" w:type="dxa"/>
          </w:tcPr>
          <w:p w14:paraId="62C253BA" w14:textId="3C48AE13" w:rsidR="00E359B7" w:rsidRPr="0049099B" w:rsidRDefault="00112BDF" w:rsidP="005A349A">
            <w:pPr>
              <w:spacing w:line="276" w:lineRule="auto"/>
              <w:rPr>
                <w:lang w:val="nl-NL"/>
              </w:rPr>
            </w:pPr>
            <w:r w:rsidRPr="0049099B">
              <w:rPr>
                <w:lang w:val="nl-NL"/>
              </w:rPr>
              <w:t xml:space="preserve">Waterstoftechnologie wordt gezien als </w:t>
            </w:r>
            <w:proofErr w:type="gramStart"/>
            <w:r w:rsidRPr="0049099B">
              <w:rPr>
                <w:lang w:val="nl-NL"/>
              </w:rPr>
              <w:t>één</w:t>
            </w:r>
            <w:proofErr w:type="gramEnd"/>
            <w:r w:rsidRPr="0049099B">
              <w:rPr>
                <w:lang w:val="nl-NL"/>
              </w:rPr>
              <w:t xml:space="preserve"> van de oplossingen voor de uitf</w:t>
            </w:r>
            <w:r w:rsidR="00864781" w:rsidRPr="0049099B">
              <w:rPr>
                <w:lang w:val="nl-NL"/>
              </w:rPr>
              <w:t>asering van fossiele brandstof.</w:t>
            </w:r>
          </w:p>
          <w:p w14:paraId="3956130C" w14:textId="77777777" w:rsidR="00B3685A" w:rsidRPr="0049099B" w:rsidRDefault="00112BDF" w:rsidP="005A349A">
            <w:pPr>
              <w:pStyle w:val="Lijstalinea"/>
              <w:numPr>
                <w:ilvl w:val="0"/>
                <w:numId w:val="26"/>
              </w:numPr>
              <w:spacing w:line="276" w:lineRule="auto"/>
              <w:rPr>
                <w:lang w:val="nl-NL"/>
              </w:rPr>
            </w:pPr>
            <w:r w:rsidRPr="0049099B">
              <w:rPr>
                <w:lang w:val="nl-NL"/>
              </w:rPr>
              <w:t>Welke bouwkundige voorzieningen zijn nodig voor het werken met waterstof, gerelateerd aan een werkplaats voor voertuigen</w:t>
            </w:r>
            <w:r w:rsidR="00B3685A" w:rsidRPr="0049099B">
              <w:rPr>
                <w:lang w:val="nl-NL"/>
              </w:rPr>
              <w:t xml:space="preserve"> op waterstof</w:t>
            </w:r>
            <w:r w:rsidRPr="0049099B">
              <w:rPr>
                <w:lang w:val="nl-NL"/>
              </w:rPr>
              <w:t xml:space="preserve">. </w:t>
            </w:r>
          </w:p>
          <w:p w14:paraId="0BCFFA42" w14:textId="306121AA" w:rsidR="00112BDF" w:rsidRPr="0049099B" w:rsidRDefault="00112BDF" w:rsidP="005A349A">
            <w:pPr>
              <w:pStyle w:val="Lijstalinea"/>
              <w:numPr>
                <w:ilvl w:val="0"/>
                <w:numId w:val="26"/>
              </w:numPr>
              <w:spacing w:line="276" w:lineRule="auto"/>
              <w:rPr>
                <w:lang w:val="nl-NL"/>
              </w:rPr>
            </w:pPr>
            <w:r w:rsidRPr="0049099B">
              <w:rPr>
                <w:lang w:val="nl-NL"/>
              </w:rPr>
              <w:t xml:space="preserve">Op welke wijze zou men waterstof kunnen opslaan dat afkomstig is van de voertuigen? </w:t>
            </w:r>
          </w:p>
          <w:p w14:paraId="27CE478E" w14:textId="2C531EC3" w:rsidR="00112BDF" w:rsidRPr="0049099B" w:rsidRDefault="00112BDF" w:rsidP="005A349A">
            <w:pPr>
              <w:spacing w:line="276" w:lineRule="auto"/>
              <w:rPr>
                <w:lang w:val="nl-NL"/>
              </w:rPr>
            </w:pPr>
          </w:p>
        </w:tc>
      </w:tr>
      <w:tr w:rsidR="005A597E" w:rsidRPr="0049099B" w14:paraId="525226ED" w14:textId="77777777" w:rsidTr="00926BDB">
        <w:tc>
          <w:tcPr>
            <w:tcW w:w="1326" w:type="dxa"/>
          </w:tcPr>
          <w:p w14:paraId="088848C7" w14:textId="39FF778A" w:rsidR="005A597E" w:rsidRPr="0049099B" w:rsidRDefault="005A597E" w:rsidP="005A349A">
            <w:pPr>
              <w:spacing w:line="276" w:lineRule="auto"/>
              <w:rPr>
                <w:i/>
                <w:lang w:val="nl-NL"/>
              </w:rPr>
            </w:pPr>
            <w:r w:rsidRPr="0049099B">
              <w:rPr>
                <w:i/>
                <w:lang w:val="nl-NL"/>
              </w:rPr>
              <w:t xml:space="preserve">Achtergrond 3.2 </w:t>
            </w:r>
          </w:p>
        </w:tc>
        <w:tc>
          <w:tcPr>
            <w:tcW w:w="6167" w:type="dxa"/>
          </w:tcPr>
          <w:p w14:paraId="400B49FB" w14:textId="118D9FCE" w:rsidR="005A597E" w:rsidRPr="0049099B" w:rsidRDefault="00112BDF" w:rsidP="005A349A">
            <w:pPr>
              <w:spacing w:line="276" w:lineRule="auto"/>
              <w:rPr>
                <w:i/>
                <w:lang w:val="nl-NL"/>
              </w:rPr>
            </w:pPr>
            <w:r w:rsidRPr="0049099B">
              <w:rPr>
                <w:i/>
                <w:lang w:val="nl-NL"/>
              </w:rPr>
              <w:t>Defensie wordt in de toekomst mogelijk afnemer van waterstof: denk aan zware voertuigen op waterstof.</w:t>
            </w:r>
          </w:p>
          <w:p w14:paraId="01386CC5" w14:textId="77777777" w:rsidR="00E359B7" w:rsidRPr="0049099B" w:rsidRDefault="00E359B7" w:rsidP="005A349A">
            <w:pPr>
              <w:spacing w:line="276" w:lineRule="auto"/>
              <w:rPr>
                <w:i/>
                <w:lang w:val="nl-NL"/>
              </w:rPr>
            </w:pPr>
          </w:p>
          <w:p w14:paraId="086F273A" w14:textId="236D023D" w:rsidR="00E359B7" w:rsidRPr="0049099B" w:rsidRDefault="00E359B7" w:rsidP="005A349A">
            <w:pPr>
              <w:spacing w:line="276" w:lineRule="auto"/>
              <w:rPr>
                <w:i/>
                <w:lang w:val="nl-NL"/>
              </w:rPr>
            </w:pPr>
            <w:r w:rsidRPr="0049099B">
              <w:rPr>
                <w:i/>
                <w:lang w:val="nl-NL"/>
              </w:rPr>
              <w:t xml:space="preserve">De nieuwbouw heeft een levensduur van ca. 50 jaar. De exploitatietermijn van procesinstallaties is ca. 15-25 jaar </w:t>
            </w:r>
            <w:r w:rsidRPr="0049099B">
              <w:rPr>
                <w:i/>
                <w:lang w:val="nl-NL"/>
              </w:rPr>
              <w:lastRenderedPageBreak/>
              <w:t>(afhankelijk van het type installatie</w:t>
            </w:r>
            <w:r w:rsidR="005832BD" w:rsidRPr="0049099B">
              <w:rPr>
                <w:i/>
                <w:lang w:val="nl-NL"/>
              </w:rPr>
              <w:t>)</w:t>
            </w:r>
            <w:r w:rsidRPr="0049099B">
              <w:rPr>
                <w:i/>
                <w:lang w:val="nl-NL"/>
              </w:rPr>
              <w:t xml:space="preserve">. Vanwege de toekomstbestendigheid en flexibiliteit van de nieuwe huisvesting is de AD benieuwd naar uw visie op de </w:t>
            </w:r>
            <w:r w:rsidR="00BD509F" w:rsidRPr="0049099B">
              <w:rPr>
                <w:i/>
                <w:lang w:val="nl-NL"/>
              </w:rPr>
              <w:t xml:space="preserve">invloed van </w:t>
            </w:r>
            <w:r w:rsidRPr="0049099B">
              <w:rPr>
                <w:i/>
                <w:lang w:val="nl-NL"/>
              </w:rPr>
              <w:t>ontwikkelingen van waterstoftechnologie</w:t>
            </w:r>
            <w:r w:rsidR="00BD509F" w:rsidRPr="0049099B">
              <w:rPr>
                <w:i/>
                <w:lang w:val="nl-NL"/>
              </w:rPr>
              <w:t xml:space="preserve"> op de gebouwen en directe omgeving</w:t>
            </w:r>
            <w:r w:rsidRPr="0049099B">
              <w:rPr>
                <w:i/>
                <w:lang w:val="nl-NL"/>
              </w:rPr>
              <w:t xml:space="preserve">. </w:t>
            </w:r>
          </w:p>
          <w:p w14:paraId="6F5CB329" w14:textId="426C321A" w:rsidR="00112BDF" w:rsidRPr="0049099B" w:rsidRDefault="00112BDF" w:rsidP="005A349A">
            <w:pPr>
              <w:spacing w:line="276" w:lineRule="auto"/>
              <w:rPr>
                <w:i/>
                <w:color w:val="auto"/>
                <w:lang w:val="nl-NL"/>
              </w:rPr>
            </w:pPr>
          </w:p>
        </w:tc>
      </w:tr>
      <w:tr w:rsidR="005A597E" w:rsidRPr="0049099B" w14:paraId="21D1D5E2" w14:textId="77777777" w:rsidTr="00926BDB">
        <w:tc>
          <w:tcPr>
            <w:tcW w:w="1326" w:type="dxa"/>
          </w:tcPr>
          <w:p w14:paraId="34AC35D4" w14:textId="29EFA007" w:rsidR="005A597E" w:rsidRPr="0049099B" w:rsidRDefault="005A597E" w:rsidP="005A349A">
            <w:pPr>
              <w:spacing w:line="276" w:lineRule="auto"/>
              <w:rPr>
                <w:lang w:val="nl-NL"/>
              </w:rPr>
            </w:pPr>
            <w:r w:rsidRPr="0049099B">
              <w:rPr>
                <w:lang w:val="nl-NL"/>
              </w:rPr>
              <w:lastRenderedPageBreak/>
              <w:t>Antwoord 3.2</w:t>
            </w:r>
          </w:p>
        </w:tc>
        <w:tc>
          <w:tcPr>
            <w:tcW w:w="6167" w:type="dxa"/>
          </w:tcPr>
          <w:p w14:paraId="7AF2349F" w14:textId="77777777" w:rsidR="005A597E" w:rsidRPr="0049099B" w:rsidRDefault="005A597E" w:rsidP="005A349A">
            <w:pPr>
              <w:spacing w:line="276" w:lineRule="auto"/>
              <w:rPr>
                <w:i/>
                <w:color w:val="auto"/>
                <w:lang w:val="nl-NL"/>
              </w:rPr>
            </w:pPr>
          </w:p>
          <w:p w14:paraId="050A8895" w14:textId="77777777" w:rsidR="00465B29" w:rsidRPr="0049099B" w:rsidRDefault="00465B29" w:rsidP="005A349A">
            <w:pPr>
              <w:spacing w:line="276" w:lineRule="auto"/>
              <w:rPr>
                <w:i/>
                <w:color w:val="auto"/>
                <w:lang w:val="nl-NL"/>
              </w:rPr>
            </w:pPr>
          </w:p>
          <w:p w14:paraId="36AD3356" w14:textId="77777777" w:rsidR="00465B29" w:rsidRPr="0049099B" w:rsidRDefault="00465B29" w:rsidP="005A349A">
            <w:pPr>
              <w:spacing w:line="276" w:lineRule="auto"/>
              <w:rPr>
                <w:i/>
                <w:color w:val="auto"/>
                <w:lang w:val="nl-NL"/>
              </w:rPr>
            </w:pPr>
          </w:p>
          <w:p w14:paraId="4D99D6CA" w14:textId="49C21BB1" w:rsidR="00465B29" w:rsidRPr="0049099B" w:rsidRDefault="00465B29" w:rsidP="005A349A">
            <w:pPr>
              <w:spacing w:line="276" w:lineRule="auto"/>
              <w:rPr>
                <w:i/>
                <w:color w:val="auto"/>
                <w:lang w:val="nl-NL"/>
              </w:rPr>
            </w:pPr>
          </w:p>
        </w:tc>
      </w:tr>
      <w:tr w:rsidR="00E359B7" w:rsidRPr="0049099B" w14:paraId="3F5F4E86" w14:textId="77777777" w:rsidTr="00926BDB">
        <w:tc>
          <w:tcPr>
            <w:tcW w:w="1326" w:type="dxa"/>
          </w:tcPr>
          <w:p w14:paraId="27CB6BE6" w14:textId="00A9E77F" w:rsidR="00E359B7" w:rsidRPr="0049099B" w:rsidRDefault="00E359B7" w:rsidP="005A349A">
            <w:pPr>
              <w:spacing w:line="276" w:lineRule="auto"/>
              <w:rPr>
                <w:lang w:val="nl-NL"/>
              </w:rPr>
            </w:pPr>
            <w:r w:rsidRPr="0049099B">
              <w:rPr>
                <w:lang w:val="nl-NL"/>
              </w:rPr>
              <w:t xml:space="preserve">Vraag 3.3 </w:t>
            </w:r>
          </w:p>
        </w:tc>
        <w:tc>
          <w:tcPr>
            <w:tcW w:w="6167" w:type="dxa"/>
          </w:tcPr>
          <w:p w14:paraId="4DC8D4FF" w14:textId="4AF313EA" w:rsidR="00E359B7" w:rsidRPr="0049099B" w:rsidRDefault="00E359B7" w:rsidP="005A349A">
            <w:pPr>
              <w:spacing w:line="276" w:lineRule="auto"/>
              <w:rPr>
                <w:color w:val="auto"/>
                <w:lang w:val="nl-NL"/>
              </w:rPr>
            </w:pPr>
            <w:r w:rsidRPr="0049099B">
              <w:rPr>
                <w:color w:val="auto"/>
                <w:lang w:val="nl-NL"/>
              </w:rPr>
              <w:t>E</w:t>
            </w:r>
            <w:r w:rsidR="005832BD" w:rsidRPr="0049099B">
              <w:rPr>
                <w:color w:val="auto"/>
                <w:lang w:val="nl-NL"/>
              </w:rPr>
              <w:t xml:space="preserve">lektrificatie wordt gezien als </w:t>
            </w:r>
            <w:proofErr w:type="gramStart"/>
            <w:r w:rsidR="005832BD" w:rsidRPr="0049099B">
              <w:rPr>
                <w:color w:val="auto"/>
                <w:lang w:val="nl-NL"/>
              </w:rPr>
              <w:t>één</w:t>
            </w:r>
            <w:proofErr w:type="gramEnd"/>
            <w:r w:rsidRPr="0049099B">
              <w:rPr>
                <w:color w:val="auto"/>
                <w:lang w:val="nl-NL"/>
              </w:rPr>
              <w:t xml:space="preserve"> van de oplossingen voor de uitfasering van fossiele brandstof.</w:t>
            </w:r>
          </w:p>
          <w:p w14:paraId="1726DC80" w14:textId="775E020F" w:rsidR="00E359B7" w:rsidRPr="0049099B" w:rsidRDefault="00E359B7" w:rsidP="005A349A">
            <w:pPr>
              <w:pStyle w:val="Lijstalinea"/>
              <w:numPr>
                <w:ilvl w:val="0"/>
                <w:numId w:val="27"/>
              </w:numPr>
              <w:spacing w:line="276" w:lineRule="auto"/>
              <w:rPr>
                <w:color w:val="auto"/>
                <w:lang w:val="nl-NL"/>
              </w:rPr>
            </w:pPr>
            <w:r w:rsidRPr="0049099B">
              <w:rPr>
                <w:color w:val="auto"/>
                <w:lang w:val="nl-NL"/>
              </w:rPr>
              <w:t>Welke bouwkundige voorzieningen zijn nodig voor een werkplaats voor zware, elektrisch aangedreven voertuigen?</w:t>
            </w:r>
          </w:p>
          <w:p w14:paraId="3BAC7558" w14:textId="77777777" w:rsidR="00E32E2C" w:rsidRPr="0049099B" w:rsidRDefault="00FF6C9B" w:rsidP="005A349A">
            <w:pPr>
              <w:pStyle w:val="Lijstalinea"/>
              <w:numPr>
                <w:ilvl w:val="0"/>
                <w:numId w:val="27"/>
              </w:numPr>
              <w:spacing w:line="276" w:lineRule="auto"/>
              <w:rPr>
                <w:color w:val="auto"/>
                <w:lang w:val="nl-NL"/>
              </w:rPr>
            </w:pPr>
            <w:r w:rsidRPr="0049099B">
              <w:rPr>
                <w:color w:val="auto"/>
                <w:lang w:val="nl-NL"/>
              </w:rPr>
              <w:t xml:space="preserve">Welke </w:t>
            </w:r>
            <w:proofErr w:type="spellStart"/>
            <w:r w:rsidRPr="0049099B">
              <w:rPr>
                <w:color w:val="auto"/>
                <w:lang w:val="nl-NL"/>
              </w:rPr>
              <w:t>gebouwgebonden</w:t>
            </w:r>
            <w:proofErr w:type="spellEnd"/>
            <w:r w:rsidRPr="0049099B">
              <w:rPr>
                <w:color w:val="auto"/>
                <w:lang w:val="nl-NL"/>
              </w:rPr>
              <w:t xml:space="preserve"> opslagvoorzieningen voor elektriciteit zijn te voorzien?</w:t>
            </w:r>
            <w:r w:rsidR="00E32E2C" w:rsidRPr="0049099B">
              <w:rPr>
                <w:color w:val="auto"/>
                <w:lang w:val="nl-NL"/>
              </w:rPr>
              <w:t xml:space="preserve"> </w:t>
            </w:r>
          </w:p>
          <w:p w14:paraId="6C8200FE" w14:textId="24195C3B" w:rsidR="00FF6C9B" w:rsidRPr="0049099B" w:rsidRDefault="00E32E2C" w:rsidP="005A349A">
            <w:pPr>
              <w:pStyle w:val="Lijstalinea"/>
              <w:numPr>
                <w:ilvl w:val="0"/>
                <w:numId w:val="27"/>
              </w:numPr>
              <w:spacing w:line="276" w:lineRule="auto"/>
              <w:rPr>
                <w:color w:val="auto"/>
                <w:lang w:val="nl-NL"/>
              </w:rPr>
            </w:pPr>
            <w:r w:rsidRPr="0049099B">
              <w:rPr>
                <w:color w:val="auto"/>
                <w:lang w:val="nl-NL"/>
              </w:rPr>
              <w:t xml:space="preserve">Hoe vertalen deze zich in </w:t>
            </w:r>
            <w:r w:rsidR="00985B39" w:rsidRPr="0049099B">
              <w:rPr>
                <w:color w:val="auto"/>
                <w:lang w:val="nl-NL"/>
              </w:rPr>
              <w:t>‘</w:t>
            </w:r>
            <w:proofErr w:type="spellStart"/>
            <w:r w:rsidRPr="0049099B">
              <w:rPr>
                <w:color w:val="auto"/>
                <w:lang w:val="nl-NL"/>
              </w:rPr>
              <w:t>Provisions</w:t>
            </w:r>
            <w:proofErr w:type="spellEnd"/>
            <w:r w:rsidRPr="0049099B">
              <w:rPr>
                <w:color w:val="auto"/>
                <w:lang w:val="nl-NL"/>
              </w:rPr>
              <w:t xml:space="preserve"> </w:t>
            </w:r>
            <w:proofErr w:type="spellStart"/>
            <w:r w:rsidRPr="0049099B">
              <w:rPr>
                <w:color w:val="auto"/>
                <w:lang w:val="nl-NL"/>
              </w:rPr>
              <w:t>for</w:t>
            </w:r>
            <w:proofErr w:type="spellEnd"/>
            <w:r w:rsidR="00985B39" w:rsidRPr="0049099B">
              <w:rPr>
                <w:color w:val="auto"/>
                <w:lang w:val="nl-NL"/>
              </w:rPr>
              <w:t>’</w:t>
            </w:r>
            <w:r w:rsidRPr="0049099B">
              <w:rPr>
                <w:color w:val="auto"/>
                <w:lang w:val="nl-NL"/>
              </w:rPr>
              <w:t>?</w:t>
            </w:r>
          </w:p>
          <w:p w14:paraId="41F717F8" w14:textId="77777777" w:rsidR="00E359B7" w:rsidRPr="0049099B" w:rsidRDefault="00E359B7" w:rsidP="005A349A">
            <w:pPr>
              <w:spacing w:line="276" w:lineRule="auto"/>
              <w:rPr>
                <w:color w:val="auto"/>
                <w:lang w:val="nl-NL"/>
              </w:rPr>
            </w:pPr>
          </w:p>
        </w:tc>
      </w:tr>
      <w:tr w:rsidR="00E359B7" w:rsidRPr="0049099B" w14:paraId="35E931DD" w14:textId="77777777" w:rsidTr="00926BDB">
        <w:tc>
          <w:tcPr>
            <w:tcW w:w="1326" w:type="dxa"/>
          </w:tcPr>
          <w:p w14:paraId="465444D2" w14:textId="69312DE1" w:rsidR="00E359B7" w:rsidRPr="0049099B" w:rsidRDefault="00E359B7" w:rsidP="005A349A">
            <w:pPr>
              <w:spacing w:line="276" w:lineRule="auto"/>
              <w:rPr>
                <w:lang w:val="nl-NL"/>
              </w:rPr>
            </w:pPr>
            <w:r w:rsidRPr="0049099B">
              <w:rPr>
                <w:i/>
                <w:lang w:val="nl-NL"/>
              </w:rPr>
              <w:t>Achtergrond 3.3</w:t>
            </w:r>
          </w:p>
        </w:tc>
        <w:tc>
          <w:tcPr>
            <w:tcW w:w="6167" w:type="dxa"/>
          </w:tcPr>
          <w:p w14:paraId="472E78AB" w14:textId="77777777" w:rsidR="00E359B7" w:rsidRPr="0049099B" w:rsidRDefault="00E359B7" w:rsidP="005A349A">
            <w:pPr>
              <w:spacing w:line="276" w:lineRule="auto"/>
              <w:rPr>
                <w:i/>
                <w:color w:val="auto"/>
                <w:lang w:val="nl-NL"/>
              </w:rPr>
            </w:pPr>
            <w:r w:rsidRPr="0049099B">
              <w:rPr>
                <w:i/>
                <w:color w:val="auto"/>
                <w:lang w:val="nl-NL"/>
              </w:rPr>
              <w:t>De nieuwbouw heeft een levensduur van ca. 50 jaar. De exploitatietermijn van procesinstallaties is ca. 15-25 jaar (1 en ander afhankelijk van het type installatie. Vanwege de toekomstbestendigheid en flexibiliteit van de nieuwe huisvesting is de AD benieuwd naar uw visie op de ontwikkelingen</w:t>
            </w:r>
            <w:r w:rsidR="00AF4B67" w:rsidRPr="0049099B">
              <w:rPr>
                <w:i/>
                <w:color w:val="auto"/>
                <w:lang w:val="nl-NL"/>
              </w:rPr>
              <w:t xml:space="preserve"> van elektrificatie en de gevolgen voor de gebouwen in de toekomst.</w:t>
            </w:r>
          </w:p>
          <w:p w14:paraId="29E0F379" w14:textId="0587D622" w:rsidR="00AF4B67" w:rsidRPr="0049099B" w:rsidRDefault="00AF4B67" w:rsidP="005A349A">
            <w:pPr>
              <w:spacing w:line="276" w:lineRule="auto"/>
              <w:rPr>
                <w:i/>
                <w:color w:val="auto"/>
                <w:lang w:val="nl-NL"/>
              </w:rPr>
            </w:pPr>
          </w:p>
        </w:tc>
      </w:tr>
      <w:tr w:rsidR="00E359B7" w:rsidRPr="0049099B" w14:paraId="54B01BC2" w14:textId="77777777" w:rsidTr="00926BDB">
        <w:tc>
          <w:tcPr>
            <w:tcW w:w="1326" w:type="dxa"/>
          </w:tcPr>
          <w:p w14:paraId="4E2ABB02" w14:textId="2C9EB2EC" w:rsidR="00E359B7" w:rsidRPr="0049099B" w:rsidRDefault="00E359B7" w:rsidP="005A349A">
            <w:pPr>
              <w:spacing w:line="276" w:lineRule="auto"/>
              <w:rPr>
                <w:lang w:val="nl-NL"/>
              </w:rPr>
            </w:pPr>
            <w:r w:rsidRPr="0049099B">
              <w:rPr>
                <w:lang w:val="nl-NL"/>
              </w:rPr>
              <w:t>Antwoord 3.3</w:t>
            </w:r>
          </w:p>
        </w:tc>
        <w:tc>
          <w:tcPr>
            <w:tcW w:w="6167" w:type="dxa"/>
          </w:tcPr>
          <w:p w14:paraId="4D240A96" w14:textId="77777777" w:rsidR="00E359B7" w:rsidRPr="0049099B" w:rsidRDefault="00E359B7" w:rsidP="005A349A">
            <w:pPr>
              <w:spacing w:line="276" w:lineRule="auto"/>
              <w:rPr>
                <w:i/>
                <w:color w:val="auto"/>
                <w:lang w:val="nl-NL"/>
              </w:rPr>
            </w:pPr>
          </w:p>
          <w:p w14:paraId="63878BBA" w14:textId="77777777" w:rsidR="00465B29" w:rsidRPr="0049099B" w:rsidRDefault="00465B29" w:rsidP="005A349A">
            <w:pPr>
              <w:spacing w:line="276" w:lineRule="auto"/>
              <w:rPr>
                <w:i/>
                <w:color w:val="auto"/>
                <w:lang w:val="nl-NL"/>
              </w:rPr>
            </w:pPr>
          </w:p>
          <w:p w14:paraId="6C40854E" w14:textId="77777777" w:rsidR="00465B29" w:rsidRPr="0049099B" w:rsidRDefault="00465B29" w:rsidP="005A349A">
            <w:pPr>
              <w:spacing w:line="276" w:lineRule="auto"/>
              <w:rPr>
                <w:i/>
                <w:color w:val="auto"/>
                <w:lang w:val="nl-NL"/>
              </w:rPr>
            </w:pPr>
          </w:p>
          <w:p w14:paraId="58551FC1" w14:textId="08B393FA" w:rsidR="00465B29" w:rsidRPr="0049099B" w:rsidRDefault="00465B29" w:rsidP="005A349A">
            <w:pPr>
              <w:spacing w:line="276" w:lineRule="auto"/>
              <w:rPr>
                <w:i/>
                <w:color w:val="auto"/>
                <w:lang w:val="nl-NL"/>
              </w:rPr>
            </w:pPr>
          </w:p>
        </w:tc>
      </w:tr>
    </w:tbl>
    <w:p w14:paraId="7D31FF03" w14:textId="7BF98A60" w:rsidR="005A597E" w:rsidRPr="0049099B" w:rsidRDefault="005A597E" w:rsidP="005A349A">
      <w:pPr>
        <w:autoSpaceDN/>
        <w:spacing w:line="276" w:lineRule="auto"/>
        <w:textAlignment w:val="auto"/>
        <w:rPr>
          <w:b/>
        </w:rPr>
      </w:pPr>
    </w:p>
    <w:p w14:paraId="2F3E780B" w14:textId="171ACA4F" w:rsidR="005A597E" w:rsidRPr="0049099B" w:rsidRDefault="005A597E" w:rsidP="005A349A">
      <w:pPr>
        <w:autoSpaceDN/>
        <w:spacing w:line="276" w:lineRule="auto"/>
        <w:textAlignment w:val="auto"/>
        <w:rPr>
          <w:b/>
        </w:rPr>
      </w:pPr>
    </w:p>
    <w:p w14:paraId="12315FE0" w14:textId="15B40928" w:rsidR="0097570A" w:rsidRPr="0049099B" w:rsidRDefault="0097570A" w:rsidP="005A349A">
      <w:pPr>
        <w:autoSpaceDN/>
        <w:spacing w:line="276" w:lineRule="auto"/>
        <w:textAlignment w:val="auto"/>
        <w:rPr>
          <w:b/>
        </w:rPr>
      </w:pPr>
    </w:p>
    <w:p w14:paraId="51ED3F2B" w14:textId="0F88B7C1" w:rsidR="0097570A" w:rsidRPr="0049099B" w:rsidRDefault="0097570A" w:rsidP="005A349A">
      <w:pPr>
        <w:autoSpaceDN/>
        <w:spacing w:line="276" w:lineRule="auto"/>
        <w:textAlignment w:val="auto"/>
        <w:rPr>
          <w:b/>
        </w:rPr>
      </w:pPr>
    </w:p>
    <w:p w14:paraId="4FEAA9BD" w14:textId="0A34DC09" w:rsidR="00CE6D19" w:rsidRPr="0049099B" w:rsidRDefault="0049099B" w:rsidP="005A349A">
      <w:pPr>
        <w:pStyle w:val="Lijstalinea"/>
        <w:numPr>
          <w:ilvl w:val="0"/>
          <w:numId w:val="13"/>
        </w:numPr>
        <w:autoSpaceDN/>
        <w:spacing w:line="276" w:lineRule="auto"/>
        <w:textAlignment w:val="auto"/>
        <w:rPr>
          <w:b/>
        </w:rPr>
      </w:pPr>
      <w:r>
        <w:rPr>
          <w:b/>
        </w:rPr>
        <w:br w:type="column"/>
      </w:r>
      <w:r w:rsidR="00CE6D19" w:rsidRPr="0049099B">
        <w:rPr>
          <w:b/>
        </w:rPr>
        <w:lastRenderedPageBreak/>
        <w:t xml:space="preserve">Duurzaamheid en Circulariteit </w:t>
      </w:r>
    </w:p>
    <w:p w14:paraId="210E2B9D" w14:textId="0887DFB9" w:rsidR="00FF6C9B" w:rsidRPr="0049099B" w:rsidRDefault="00FF6C9B" w:rsidP="005A349A">
      <w:pPr>
        <w:autoSpaceDN/>
        <w:spacing w:line="276" w:lineRule="auto"/>
        <w:textAlignment w:val="auto"/>
        <w:rPr>
          <w:b/>
        </w:rPr>
      </w:pPr>
    </w:p>
    <w:p w14:paraId="7E13E385" w14:textId="3F6E09F6" w:rsidR="00FF6C9B" w:rsidRPr="00C54E54" w:rsidRDefault="00FF6C9B" w:rsidP="005A349A">
      <w:pPr>
        <w:spacing w:line="276" w:lineRule="auto"/>
        <w:rPr>
          <w:color w:val="auto"/>
        </w:rPr>
      </w:pPr>
      <w:r w:rsidRPr="00C54E54">
        <w:rPr>
          <w:color w:val="auto"/>
        </w:rPr>
        <w:t>De AD heeft ambities op gebied van Duurzaamheid en Circulariteit met als doelen voor 2050:</w:t>
      </w:r>
    </w:p>
    <w:p w14:paraId="1E7815A0" w14:textId="697519EB" w:rsidR="00FF6C9B" w:rsidRPr="00C54E54" w:rsidRDefault="00C54E54" w:rsidP="005A349A">
      <w:pPr>
        <w:pStyle w:val="Lijstalinea"/>
        <w:numPr>
          <w:ilvl w:val="0"/>
          <w:numId w:val="16"/>
        </w:numPr>
        <w:spacing w:line="276" w:lineRule="auto"/>
        <w:rPr>
          <w:color w:val="auto"/>
        </w:rPr>
      </w:pPr>
      <w:r>
        <w:rPr>
          <w:color w:val="auto"/>
        </w:rPr>
        <w:t>V</w:t>
      </w:r>
      <w:r w:rsidR="00FF6C9B" w:rsidRPr="00C54E54">
        <w:rPr>
          <w:color w:val="auto"/>
        </w:rPr>
        <w:t>olledig circulair</w:t>
      </w:r>
      <w:r w:rsidR="0049099B">
        <w:rPr>
          <w:color w:val="auto"/>
        </w:rPr>
        <w:t>;</w:t>
      </w:r>
    </w:p>
    <w:p w14:paraId="558925F6" w14:textId="667D4CD4" w:rsidR="00FF6C9B" w:rsidRPr="00C54E54" w:rsidRDefault="00C54E54" w:rsidP="005A349A">
      <w:pPr>
        <w:pStyle w:val="Lijstalinea"/>
        <w:numPr>
          <w:ilvl w:val="0"/>
          <w:numId w:val="16"/>
        </w:numPr>
        <w:spacing w:line="276" w:lineRule="auto"/>
        <w:rPr>
          <w:color w:val="auto"/>
        </w:rPr>
      </w:pPr>
      <w:r>
        <w:rPr>
          <w:color w:val="auto"/>
        </w:rPr>
        <w:t>V</w:t>
      </w:r>
      <w:r w:rsidR="00FF6C9B" w:rsidRPr="00C54E54">
        <w:rPr>
          <w:color w:val="auto"/>
        </w:rPr>
        <w:t xml:space="preserve">olledig duurzame energievoorziening, en </w:t>
      </w:r>
    </w:p>
    <w:p w14:paraId="5F9E7FDE" w14:textId="7DE3313D" w:rsidR="00FF6C9B" w:rsidRPr="00C54E54" w:rsidRDefault="00FF6C9B" w:rsidP="005A349A">
      <w:pPr>
        <w:pStyle w:val="Lijstalinea"/>
        <w:numPr>
          <w:ilvl w:val="0"/>
          <w:numId w:val="16"/>
        </w:numPr>
        <w:spacing w:line="276" w:lineRule="auto"/>
        <w:rPr>
          <w:color w:val="auto"/>
        </w:rPr>
      </w:pPr>
      <w:r w:rsidRPr="00C54E54">
        <w:rPr>
          <w:color w:val="auto"/>
        </w:rPr>
        <w:t>CO2 neutrale vastgoedportefeuille</w:t>
      </w:r>
      <w:r w:rsidR="0049099B">
        <w:rPr>
          <w:color w:val="auto"/>
        </w:rPr>
        <w:t>.</w:t>
      </w:r>
    </w:p>
    <w:p w14:paraId="030BFB9F" w14:textId="161F30DE" w:rsidR="00B92583" w:rsidRPr="0049099B" w:rsidRDefault="00B92583" w:rsidP="005A349A">
      <w:pPr>
        <w:spacing w:line="276" w:lineRule="auto"/>
      </w:pPr>
    </w:p>
    <w:tbl>
      <w:tblPr>
        <w:tblStyle w:val="Tabelraster"/>
        <w:tblW w:w="0" w:type="auto"/>
        <w:tblLook w:val="04A0" w:firstRow="1" w:lastRow="0" w:firstColumn="1" w:lastColumn="0" w:noHBand="0" w:noVBand="1"/>
      </w:tblPr>
      <w:tblGrid>
        <w:gridCol w:w="1364"/>
        <w:gridCol w:w="6129"/>
      </w:tblGrid>
      <w:tr w:rsidR="00B92583" w:rsidRPr="0049099B" w14:paraId="1F2E7D17" w14:textId="77777777" w:rsidTr="00DD7165">
        <w:tc>
          <w:tcPr>
            <w:tcW w:w="1364" w:type="dxa"/>
            <w:shd w:val="clear" w:color="auto" w:fill="DAEEF3" w:themeFill="accent5" w:themeFillTint="33"/>
          </w:tcPr>
          <w:p w14:paraId="7DC0A440" w14:textId="2AFFC546" w:rsidR="00B92583" w:rsidRPr="0049099B" w:rsidRDefault="0049099B" w:rsidP="005A349A">
            <w:pPr>
              <w:spacing w:line="276" w:lineRule="auto"/>
              <w:rPr>
                <w:b/>
                <w:lang w:val="nl-NL"/>
              </w:rPr>
            </w:pPr>
            <w:r>
              <w:rPr>
                <w:b/>
                <w:lang w:val="nl-NL"/>
              </w:rPr>
              <w:t>N</w:t>
            </w:r>
            <w:r w:rsidR="00B92583" w:rsidRPr="0049099B">
              <w:rPr>
                <w:b/>
                <w:lang w:val="nl-NL"/>
              </w:rPr>
              <w:t xml:space="preserve">r. </w:t>
            </w:r>
          </w:p>
        </w:tc>
        <w:tc>
          <w:tcPr>
            <w:tcW w:w="6129" w:type="dxa"/>
            <w:shd w:val="clear" w:color="auto" w:fill="DAEEF3" w:themeFill="accent5" w:themeFillTint="33"/>
          </w:tcPr>
          <w:p w14:paraId="626A32DF" w14:textId="313FD623" w:rsidR="00B92583" w:rsidRPr="0049099B" w:rsidRDefault="0049099B" w:rsidP="005A349A">
            <w:pPr>
              <w:spacing w:line="276" w:lineRule="auto"/>
              <w:rPr>
                <w:b/>
                <w:lang w:val="nl-NL"/>
              </w:rPr>
            </w:pPr>
            <w:r>
              <w:rPr>
                <w:b/>
                <w:lang w:val="nl-NL"/>
              </w:rPr>
              <w:t>V</w:t>
            </w:r>
            <w:r w:rsidR="00B92583" w:rsidRPr="0049099B">
              <w:rPr>
                <w:b/>
                <w:lang w:val="nl-NL"/>
              </w:rPr>
              <w:t>ragen en achtergrond bij onderwerp ‘Duurzaamheid en Circulariteit’</w:t>
            </w:r>
          </w:p>
        </w:tc>
      </w:tr>
      <w:tr w:rsidR="00B92583" w:rsidRPr="0049099B" w14:paraId="41013C62" w14:textId="77777777" w:rsidTr="00DD7165">
        <w:tc>
          <w:tcPr>
            <w:tcW w:w="1364" w:type="dxa"/>
          </w:tcPr>
          <w:p w14:paraId="55819A4B" w14:textId="77777777" w:rsidR="00B92583" w:rsidRPr="0049099B" w:rsidRDefault="00B92583" w:rsidP="005A349A">
            <w:pPr>
              <w:spacing w:line="276" w:lineRule="auto"/>
            </w:pPr>
            <w:proofErr w:type="spellStart"/>
            <w:r w:rsidRPr="0049099B">
              <w:t>Vraag</w:t>
            </w:r>
            <w:proofErr w:type="spellEnd"/>
            <w:r w:rsidRPr="0049099B">
              <w:t xml:space="preserve"> 4.1</w:t>
            </w:r>
          </w:p>
        </w:tc>
        <w:tc>
          <w:tcPr>
            <w:tcW w:w="6129" w:type="dxa"/>
          </w:tcPr>
          <w:p w14:paraId="767270EF" w14:textId="37FB7E1F" w:rsidR="00634217" w:rsidRPr="0049099B" w:rsidRDefault="00634217" w:rsidP="005A349A">
            <w:pPr>
              <w:spacing w:line="276" w:lineRule="auto"/>
              <w:rPr>
                <w:lang w:val="nl-NL"/>
              </w:rPr>
            </w:pPr>
            <w:r w:rsidRPr="0049099B">
              <w:rPr>
                <w:lang w:val="nl-NL"/>
              </w:rPr>
              <w:t>De AD zie de volgende aanpak middels te doorlopen stappen voor circulair slopen:</w:t>
            </w:r>
          </w:p>
          <w:p w14:paraId="250635B5" w14:textId="7A39CD25" w:rsidR="00634217" w:rsidRPr="0049099B" w:rsidRDefault="00634217" w:rsidP="00C54E54">
            <w:pPr>
              <w:pStyle w:val="Lijstalinea"/>
              <w:numPr>
                <w:ilvl w:val="0"/>
                <w:numId w:val="19"/>
              </w:numPr>
              <w:spacing w:line="276" w:lineRule="auto"/>
              <w:ind w:left="360"/>
              <w:rPr>
                <w:lang w:val="nl-NL"/>
              </w:rPr>
            </w:pPr>
            <w:r w:rsidRPr="0049099B">
              <w:rPr>
                <w:lang w:val="nl-NL"/>
              </w:rPr>
              <w:t xml:space="preserve">Inventarisatie van het te slopen object middels een </w:t>
            </w:r>
            <w:proofErr w:type="spellStart"/>
            <w:r w:rsidRPr="0049099B">
              <w:rPr>
                <w:lang w:val="nl-NL"/>
              </w:rPr>
              <w:t>zg</w:t>
            </w:r>
            <w:proofErr w:type="spellEnd"/>
            <w:r w:rsidRPr="0049099B">
              <w:rPr>
                <w:lang w:val="nl-NL"/>
              </w:rPr>
              <w:t xml:space="preserve">. </w:t>
            </w:r>
            <w:proofErr w:type="gramStart"/>
            <w:r w:rsidRPr="0049099B">
              <w:rPr>
                <w:lang w:val="nl-NL"/>
              </w:rPr>
              <w:t>rapport</w:t>
            </w:r>
            <w:proofErr w:type="gramEnd"/>
            <w:r w:rsidRPr="0049099B">
              <w:rPr>
                <w:lang w:val="nl-NL"/>
              </w:rPr>
              <w:t xml:space="preserve"> </w:t>
            </w:r>
            <w:r w:rsidR="00465B29" w:rsidRPr="0049099B">
              <w:rPr>
                <w:lang w:val="nl-NL"/>
              </w:rPr>
              <w:t>‘</w:t>
            </w:r>
            <w:r w:rsidRPr="0049099B">
              <w:rPr>
                <w:lang w:val="nl-NL"/>
              </w:rPr>
              <w:t>bouwstoffeninventarisatie</w:t>
            </w:r>
            <w:r w:rsidR="00465B29" w:rsidRPr="0049099B">
              <w:rPr>
                <w:lang w:val="nl-NL"/>
              </w:rPr>
              <w:t>’</w:t>
            </w:r>
            <w:r w:rsidRPr="0049099B">
              <w:rPr>
                <w:lang w:val="nl-NL"/>
              </w:rPr>
              <w:t xml:space="preserve"> op te stellen door de AD.</w:t>
            </w:r>
          </w:p>
          <w:p w14:paraId="783C27DC" w14:textId="03D3B94D" w:rsidR="00634217" w:rsidRPr="0049099B" w:rsidRDefault="00634217" w:rsidP="00C54E54">
            <w:pPr>
              <w:pStyle w:val="Lijstalinea"/>
              <w:numPr>
                <w:ilvl w:val="0"/>
                <w:numId w:val="19"/>
              </w:numPr>
              <w:spacing w:line="276" w:lineRule="auto"/>
              <w:ind w:left="360"/>
              <w:rPr>
                <w:lang w:val="nl-NL"/>
              </w:rPr>
            </w:pPr>
            <w:r w:rsidRPr="0049099B">
              <w:rPr>
                <w:lang w:val="nl-NL"/>
              </w:rPr>
              <w:t>Gedegen sloopplan door opdrachtnemer</w:t>
            </w:r>
          </w:p>
          <w:p w14:paraId="474726C3" w14:textId="58A51999" w:rsidR="00634217" w:rsidRPr="0049099B" w:rsidRDefault="00634217" w:rsidP="00C54E54">
            <w:pPr>
              <w:pStyle w:val="Lijstalinea"/>
              <w:numPr>
                <w:ilvl w:val="0"/>
                <w:numId w:val="19"/>
              </w:numPr>
              <w:spacing w:line="276" w:lineRule="auto"/>
              <w:ind w:left="360"/>
              <w:rPr>
                <w:lang w:val="nl-NL"/>
              </w:rPr>
            </w:pPr>
            <w:r w:rsidRPr="0049099B">
              <w:rPr>
                <w:lang w:val="nl-NL"/>
              </w:rPr>
              <w:t>Borgen zorgvuldig sloopproces door opdrachtnemer</w:t>
            </w:r>
          </w:p>
          <w:p w14:paraId="68EE9924" w14:textId="4A0425A1" w:rsidR="00634217" w:rsidRPr="0049099B" w:rsidRDefault="00634217" w:rsidP="00C54E54">
            <w:pPr>
              <w:pStyle w:val="Lijstalinea"/>
              <w:numPr>
                <w:ilvl w:val="0"/>
                <w:numId w:val="19"/>
              </w:numPr>
              <w:spacing w:line="276" w:lineRule="auto"/>
              <w:ind w:left="360"/>
              <w:rPr>
                <w:lang w:val="nl-NL"/>
              </w:rPr>
            </w:pPr>
            <w:r w:rsidRPr="0049099B">
              <w:rPr>
                <w:lang w:val="nl-NL"/>
              </w:rPr>
              <w:t>Gedetailleerde rapportage van afzetkanalen</w:t>
            </w:r>
            <w:r w:rsidR="004477BA" w:rsidRPr="0049099B">
              <w:rPr>
                <w:lang w:val="nl-NL"/>
              </w:rPr>
              <w:t xml:space="preserve"> door opdrachtnemer </w:t>
            </w:r>
          </w:p>
          <w:p w14:paraId="1A6D6974" w14:textId="77777777" w:rsidR="00634217" w:rsidRPr="0049099B" w:rsidRDefault="00634217" w:rsidP="0049099B">
            <w:pPr>
              <w:spacing w:line="276" w:lineRule="auto"/>
              <w:rPr>
                <w:lang w:val="nl-NL"/>
              </w:rPr>
            </w:pPr>
          </w:p>
          <w:p w14:paraId="5D508D40" w14:textId="0B101EB2" w:rsidR="00634217" w:rsidRPr="0049099B" w:rsidRDefault="00634217" w:rsidP="00C54E54">
            <w:pPr>
              <w:pStyle w:val="Lijstalinea"/>
              <w:numPr>
                <w:ilvl w:val="0"/>
                <w:numId w:val="28"/>
              </w:numPr>
              <w:spacing w:line="276" w:lineRule="auto"/>
              <w:ind w:left="360"/>
              <w:rPr>
                <w:lang w:val="nl-NL"/>
              </w:rPr>
            </w:pPr>
            <w:r w:rsidRPr="0049099B">
              <w:rPr>
                <w:lang w:val="nl-NL"/>
              </w:rPr>
              <w:t xml:space="preserve">Wat is uw zienswijze op </w:t>
            </w:r>
            <w:r w:rsidR="00465B29" w:rsidRPr="0049099B">
              <w:rPr>
                <w:lang w:val="nl-NL"/>
              </w:rPr>
              <w:t>bovenstaande</w:t>
            </w:r>
            <w:r w:rsidRPr="0049099B">
              <w:rPr>
                <w:lang w:val="nl-NL"/>
              </w:rPr>
              <w:t xml:space="preserve"> aanpak</w:t>
            </w:r>
            <w:r w:rsidR="00C54E54">
              <w:rPr>
                <w:lang w:val="nl-NL"/>
              </w:rPr>
              <w:t xml:space="preserve"> met 4 stappen</w:t>
            </w:r>
            <w:r w:rsidRPr="0049099B">
              <w:rPr>
                <w:lang w:val="nl-NL"/>
              </w:rPr>
              <w:t>?</w:t>
            </w:r>
          </w:p>
          <w:p w14:paraId="0E346144" w14:textId="196C77B7" w:rsidR="00634217" w:rsidRPr="0049099B" w:rsidRDefault="00634217" w:rsidP="00C54E54">
            <w:pPr>
              <w:pStyle w:val="Lijstalinea"/>
              <w:numPr>
                <w:ilvl w:val="0"/>
                <w:numId w:val="28"/>
              </w:numPr>
              <w:spacing w:line="276" w:lineRule="auto"/>
              <w:ind w:left="360"/>
              <w:rPr>
                <w:lang w:val="nl-NL"/>
              </w:rPr>
            </w:pPr>
            <w:r w:rsidRPr="0049099B">
              <w:rPr>
                <w:lang w:val="nl-NL"/>
              </w:rPr>
              <w:t xml:space="preserve">Bent u bekend met de BRL 007 van SMVS en Verificatieregeling Circulair Sloopproject? </w:t>
            </w:r>
            <w:hyperlink r:id="rId12" w:history="1">
              <w:r w:rsidRPr="0049099B">
                <w:rPr>
                  <w:rStyle w:val="Hyperlink"/>
                  <w:lang w:val="nl-NL"/>
                </w:rPr>
                <w:t>https://www.veiligslopen.nl/nl/circulairsloopproject/</w:t>
              </w:r>
            </w:hyperlink>
          </w:p>
          <w:p w14:paraId="64B5D134" w14:textId="27BB7BEF" w:rsidR="00634217" w:rsidRPr="0049099B" w:rsidRDefault="00634217" w:rsidP="00C54E54">
            <w:pPr>
              <w:pStyle w:val="Lijstalinea"/>
              <w:numPr>
                <w:ilvl w:val="0"/>
                <w:numId w:val="28"/>
              </w:numPr>
              <w:spacing w:line="276" w:lineRule="auto"/>
              <w:ind w:left="360"/>
              <w:rPr>
                <w:lang w:val="nl-NL"/>
              </w:rPr>
            </w:pPr>
            <w:r w:rsidRPr="0049099B">
              <w:rPr>
                <w:lang w:val="nl-NL"/>
              </w:rPr>
              <w:t>Wat is uw zienswijze op de inzet van de genoemde BRL en Verificatieregeling?</w:t>
            </w:r>
          </w:p>
          <w:p w14:paraId="00DA23D5" w14:textId="1F0F40DB" w:rsidR="002401EA" w:rsidRPr="0049099B" w:rsidRDefault="002401EA" w:rsidP="00C54E54">
            <w:pPr>
              <w:pStyle w:val="Lijstalinea"/>
              <w:numPr>
                <w:ilvl w:val="0"/>
                <w:numId w:val="28"/>
              </w:numPr>
              <w:spacing w:line="276" w:lineRule="auto"/>
              <w:ind w:left="360"/>
              <w:rPr>
                <w:lang w:val="nl-NL"/>
              </w:rPr>
            </w:pPr>
            <w:r w:rsidRPr="0049099B">
              <w:rPr>
                <w:lang w:val="nl-NL"/>
              </w:rPr>
              <w:t>Wat zijn uw ervaringen met circulair bouwen</w:t>
            </w:r>
            <w:r w:rsidR="00262298" w:rsidRPr="0049099B">
              <w:rPr>
                <w:lang w:val="nl-NL"/>
              </w:rPr>
              <w:t xml:space="preserve"> en welke kansen </w:t>
            </w:r>
            <w:r w:rsidR="00F50F0D" w:rsidRPr="0049099B">
              <w:rPr>
                <w:lang w:val="nl-NL"/>
              </w:rPr>
              <w:t>ziet u</w:t>
            </w:r>
            <w:r w:rsidR="00465B29" w:rsidRPr="0049099B">
              <w:rPr>
                <w:lang w:val="nl-NL"/>
              </w:rPr>
              <w:t xml:space="preserve"> voor de te slopen gebouwen? W</w:t>
            </w:r>
            <w:r w:rsidR="00F50F0D" w:rsidRPr="0049099B">
              <w:rPr>
                <w:lang w:val="nl-NL"/>
              </w:rPr>
              <w:t xml:space="preserve">elke </w:t>
            </w:r>
            <w:r w:rsidR="00262298" w:rsidRPr="0049099B">
              <w:rPr>
                <w:lang w:val="nl-NL"/>
              </w:rPr>
              <w:t>belemmeringen ziet u</w:t>
            </w:r>
            <w:r w:rsidRPr="0049099B">
              <w:rPr>
                <w:lang w:val="nl-NL"/>
              </w:rPr>
              <w:t>?</w:t>
            </w:r>
          </w:p>
          <w:p w14:paraId="68091F43" w14:textId="602EDCD1" w:rsidR="002401EA" w:rsidRPr="0049099B" w:rsidRDefault="002401EA" w:rsidP="005A349A">
            <w:pPr>
              <w:spacing w:line="276" w:lineRule="auto"/>
              <w:rPr>
                <w:lang w:val="nl-NL"/>
              </w:rPr>
            </w:pPr>
          </w:p>
        </w:tc>
      </w:tr>
      <w:tr w:rsidR="00B92583" w:rsidRPr="0049099B" w14:paraId="1A1598E2" w14:textId="77777777" w:rsidTr="00DD7165">
        <w:tc>
          <w:tcPr>
            <w:tcW w:w="1364" w:type="dxa"/>
          </w:tcPr>
          <w:p w14:paraId="67765CC8" w14:textId="77777777" w:rsidR="00B92583" w:rsidRPr="0049099B" w:rsidRDefault="00B92583" w:rsidP="005A349A">
            <w:pPr>
              <w:spacing w:line="276" w:lineRule="auto"/>
              <w:rPr>
                <w:i/>
                <w:lang w:val="nl-NL"/>
              </w:rPr>
            </w:pPr>
            <w:r w:rsidRPr="0049099B">
              <w:rPr>
                <w:i/>
                <w:lang w:val="nl-NL"/>
              </w:rPr>
              <w:t>Achtergrond 4.1</w:t>
            </w:r>
          </w:p>
        </w:tc>
        <w:tc>
          <w:tcPr>
            <w:tcW w:w="6129" w:type="dxa"/>
          </w:tcPr>
          <w:p w14:paraId="0D6CF4C3" w14:textId="0E259C6D" w:rsidR="002401EA" w:rsidRPr="0049099B" w:rsidRDefault="00634217" w:rsidP="005A349A">
            <w:pPr>
              <w:spacing w:line="276" w:lineRule="auto"/>
              <w:rPr>
                <w:i/>
                <w:lang w:val="nl-NL"/>
              </w:rPr>
            </w:pPr>
            <w:r w:rsidRPr="0049099B">
              <w:rPr>
                <w:i/>
                <w:lang w:val="nl-NL"/>
              </w:rPr>
              <w:t xml:space="preserve">Het RVB bouwt expertise op voor het onderwerp ‘circulair slopen’ en wenst </w:t>
            </w:r>
            <w:r w:rsidR="002401EA" w:rsidRPr="0049099B">
              <w:rPr>
                <w:i/>
                <w:lang w:val="nl-NL"/>
              </w:rPr>
              <w:t>uw zienswijze op bovengenoemde vragen.</w:t>
            </w:r>
          </w:p>
          <w:p w14:paraId="42D2550D" w14:textId="16D89230" w:rsidR="002401EA" w:rsidRPr="0049099B" w:rsidRDefault="002401EA" w:rsidP="005A349A">
            <w:pPr>
              <w:spacing w:line="276" w:lineRule="auto"/>
              <w:rPr>
                <w:i/>
                <w:lang w:val="nl-NL"/>
              </w:rPr>
            </w:pPr>
          </w:p>
        </w:tc>
      </w:tr>
      <w:tr w:rsidR="00B92583" w:rsidRPr="0049099B" w14:paraId="079BA774" w14:textId="77777777" w:rsidTr="00DD7165">
        <w:tc>
          <w:tcPr>
            <w:tcW w:w="1364" w:type="dxa"/>
          </w:tcPr>
          <w:p w14:paraId="4996E2AE" w14:textId="77777777" w:rsidR="00B92583" w:rsidRPr="0049099B" w:rsidRDefault="00B92583" w:rsidP="005A349A">
            <w:pPr>
              <w:spacing w:line="276" w:lineRule="auto"/>
              <w:rPr>
                <w:lang w:val="nl-NL"/>
              </w:rPr>
            </w:pPr>
            <w:r w:rsidRPr="0049099B">
              <w:rPr>
                <w:lang w:val="nl-NL"/>
              </w:rPr>
              <w:t>Antwoord 4.1</w:t>
            </w:r>
          </w:p>
        </w:tc>
        <w:tc>
          <w:tcPr>
            <w:tcW w:w="6129" w:type="dxa"/>
          </w:tcPr>
          <w:p w14:paraId="3DC93740" w14:textId="77777777" w:rsidR="00B92583" w:rsidRPr="0049099B" w:rsidRDefault="00B92583" w:rsidP="005A349A">
            <w:pPr>
              <w:spacing w:line="276" w:lineRule="auto"/>
              <w:rPr>
                <w:lang w:val="nl-NL"/>
              </w:rPr>
            </w:pPr>
          </w:p>
          <w:p w14:paraId="671064B9" w14:textId="77777777" w:rsidR="002401EA" w:rsidRPr="0049099B" w:rsidRDefault="002401EA" w:rsidP="005A349A">
            <w:pPr>
              <w:spacing w:line="276" w:lineRule="auto"/>
              <w:rPr>
                <w:lang w:val="nl-NL"/>
              </w:rPr>
            </w:pPr>
          </w:p>
          <w:p w14:paraId="1A145D26" w14:textId="77777777" w:rsidR="002401EA" w:rsidRPr="0049099B" w:rsidRDefault="002401EA" w:rsidP="005A349A">
            <w:pPr>
              <w:spacing w:line="276" w:lineRule="auto"/>
              <w:rPr>
                <w:lang w:val="nl-NL"/>
              </w:rPr>
            </w:pPr>
          </w:p>
          <w:p w14:paraId="3C82F91D" w14:textId="7DB79E34" w:rsidR="002401EA" w:rsidRPr="0049099B" w:rsidRDefault="002401EA" w:rsidP="005A349A">
            <w:pPr>
              <w:spacing w:line="276" w:lineRule="auto"/>
              <w:rPr>
                <w:lang w:val="nl-NL"/>
              </w:rPr>
            </w:pPr>
          </w:p>
        </w:tc>
      </w:tr>
      <w:tr w:rsidR="00B92583" w:rsidRPr="0049099B" w14:paraId="0E66D0D5" w14:textId="77777777" w:rsidTr="00DD7165">
        <w:tc>
          <w:tcPr>
            <w:tcW w:w="1364" w:type="dxa"/>
          </w:tcPr>
          <w:p w14:paraId="7973BF6A" w14:textId="656620E5" w:rsidR="00B92583" w:rsidRPr="0049099B" w:rsidRDefault="002401EA" w:rsidP="005A349A">
            <w:pPr>
              <w:spacing w:line="276" w:lineRule="auto"/>
              <w:rPr>
                <w:lang w:val="nl-NL"/>
              </w:rPr>
            </w:pPr>
            <w:r w:rsidRPr="0049099B">
              <w:rPr>
                <w:lang w:val="nl-NL"/>
              </w:rPr>
              <w:t>Vraag 4.2</w:t>
            </w:r>
          </w:p>
        </w:tc>
        <w:tc>
          <w:tcPr>
            <w:tcW w:w="6129" w:type="dxa"/>
          </w:tcPr>
          <w:p w14:paraId="7AFFFF2C" w14:textId="3148E061" w:rsidR="00820C00" w:rsidRPr="0049099B" w:rsidRDefault="00820C00" w:rsidP="005A349A">
            <w:pPr>
              <w:spacing w:line="276" w:lineRule="auto"/>
              <w:rPr>
                <w:lang w:val="nl-NL"/>
              </w:rPr>
            </w:pPr>
            <w:r w:rsidRPr="0049099B">
              <w:rPr>
                <w:lang w:val="nl-NL"/>
              </w:rPr>
              <w:t xml:space="preserve">De AD overweegt de inzet van een instrument </w:t>
            </w:r>
            <w:r w:rsidR="00C83690" w:rsidRPr="0049099B">
              <w:rPr>
                <w:lang w:val="nl-NL"/>
              </w:rPr>
              <w:t xml:space="preserve">voor het meetbaar maken van duurzaamheid </w:t>
            </w:r>
            <w:r w:rsidRPr="0049099B">
              <w:rPr>
                <w:lang w:val="nl-NL"/>
              </w:rPr>
              <w:t xml:space="preserve">zoals </w:t>
            </w:r>
            <w:proofErr w:type="spellStart"/>
            <w:r w:rsidRPr="0049099B">
              <w:rPr>
                <w:lang w:val="nl-NL"/>
              </w:rPr>
              <w:t>Breeam</w:t>
            </w:r>
            <w:proofErr w:type="spellEnd"/>
            <w:r w:rsidRPr="0049099B">
              <w:rPr>
                <w:lang w:val="nl-NL"/>
              </w:rPr>
              <w:t xml:space="preserve">-NL en/of </w:t>
            </w:r>
            <w:proofErr w:type="gramStart"/>
            <w:r w:rsidRPr="0049099B">
              <w:rPr>
                <w:lang w:val="nl-NL"/>
              </w:rPr>
              <w:t>GPR gebouw</w:t>
            </w:r>
            <w:proofErr w:type="gramEnd"/>
            <w:r w:rsidRPr="0049099B">
              <w:rPr>
                <w:lang w:val="nl-NL"/>
              </w:rPr>
              <w:t xml:space="preserve"> o.g.</w:t>
            </w:r>
          </w:p>
          <w:p w14:paraId="729985C6" w14:textId="03EAD2B8" w:rsidR="00820C00" w:rsidRPr="0049099B" w:rsidRDefault="00820C00" w:rsidP="005A349A">
            <w:pPr>
              <w:spacing w:line="276" w:lineRule="auto"/>
              <w:rPr>
                <w:lang w:val="nl-NL"/>
              </w:rPr>
            </w:pPr>
          </w:p>
          <w:p w14:paraId="0467E3D2" w14:textId="64BF83D1" w:rsidR="004D0628" w:rsidRPr="0049099B" w:rsidRDefault="00820C00" w:rsidP="005A349A">
            <w:pPr>
              <w:pStyle w:val="Lijstalinea"/>
              <w:numPr>
                <w:ilvl w:val="0"/>
                <w:numId w:val="29"/>
              </w:numPr>
              <w:spacing w:line="276" w:lineRule="auto"/>
              <w:rPr>
                <w:lang w:val="nl-NL"/>
              </w:rPr>
            </w:pPr>
            <w:r w:rsidRPr="0049099B">
              <w:rPr>
                <w:lang w:val="nl-NL"/>
              </w:rPr>
              <w:t xml:space="preserve">Wat is uw zienswijze op de inzet van deze instrumenten in de fase van een </w:t>
            </w:r>
            <w:proofErr w:type="gramStart"/>
            <w:r w:rsidRPr="0049099B">
              <w:rPr>
                <w:lang w:val="nl-NL"/>
              </w:rPr>
              <w:t>aanbesteding</w:t>
            </w:r>
            <w:r w:rsidR="004D0628" w:rsidRPr="0049099B">
              <w:rPr>
                <w:lang w:val="nl-NL"/>
              </w:rPr>
              <w:t>?:</w:t>
            </w:r>
            <w:proofErr w:type="gramEnd"/>
            <w:r w:rsidR="004D0628" w:rsidRPr="0049099B">
              <w:rPr>
                <w:lang w:val="nl-NL"/>
              </w:rPr>
              <w:t xml:space="preserve"> </w:t>
            </w:r>
          </w:p>
          <w:p w14:paraId="77BEC748" w14:textId="77777777" w:rsidR="004D0628" w:rsidRPr="0049099B" w:rsidRDefault="004D0628" w:rsidP="005A349A">
            <w:pPr>
              <w:pStyle w:val="Lijstalinea"/>
              <w:numPr>
                <w:ilvl w:val="1"/>
                <w:numId w:val="29"/>
              </w:numPr>
              <w:spacing w:line="276" w:lineRule="auto"/>
              <w:rPr>
                <w:lang w:val="nl-NL"/>
              </w:rPr>
            </w:pPr>
            <w:proofErr w:type="gramStart"/>
            <w:r w:rsidRPr="0049099B">
              <w:rPr>
                <w:lang w:val="nl-NL"/>
              </w:rPr>
              <w:t>zowel</w:t>
            </w:r>
            <w:proofErr w:type="gramEnd"/>
            <w:r w:rsidRPr="0049099B">
              <w:rPr>
                <w:lang w:val="nl-NL"/>
              </w:rPr>
              <w:t xml:space="preserve"> de inzet als </w:t>
            </w:r>
            <w:r w:rsidRPr="0049099B">
              <w:rPr>
                <w:u w:val="single"/>
                <w:lang w:val="nl-NL"/>
              </w:rPr>
              <w:t>minimum eis</w:t>
            </w:r>
            <w:r w:rsidRPr="0049099B">
              <w:rPr>
                <w:lang w:val="nl-NL"/>
              </w:rPr>
              <w:t>, als de inzet als</w:t>
            </w:r>
          </w:p>
          <w:p w14:paraId="09F7B6A0" w14:textId="00594F40" w:rsidR="004D0628" w:rsidRPr="0049099B" w:rsidRDefault="004D0628" w:rsidP="005A349A">
            <w:pPr>
              <w:pStyle w:val="Lijstalinea"/>
              <w:numPr>
                <w:ilvl w:val="1"/>
                <w:numId w:val="29"/>
              </w:numPr>
              <w:spacing w:line="276" w:lineRule="auto"/>
              <w:rPr>
                <w:lang w:val="nl-NL"/>
              </w:rPr>
            </w:pPr>
            <w:proofErr w:type="gramStart"/>
            <w:r w:rsidRPr="0049099B">
              <w:rPr>
                <w:u w:val="single"/>
                <w:lang w:val="nl-NL"/>
              </w:rPr>
              <w:lastRenderedPageBreak/>
              <w:t>gunningscriterium</w:t>
            </w:r>
            <w:proofErr w:type="gramEnd"/>
            <w:r w:rsidRPr="0049099B">
              <w:rPr>
                <w:lang w:val="nl-NL"/>
              </w:rPr>
              <w:t xml:space="preserve"> waarbij een hogere score op de meetlat van het instrument leidt tot een hogere waardering</w:t>
            </w:r>
            <w:r w:rsidR="00820C00" w:rsidRPr="0049099B">
              <w:rPr>
                <w:lang w:val="nl-NL"/>
              </w:rPr>
              <w:t xml:space="preserve">? </w:t>
            </w:r>
          </w:p>
          <w:p w14:paraId="0815DBC1" w14:textId="6FA34473" w:rsidR="00820C00" w:rsidRPr="0049099B" w:rsidRDefault="004D0628" w:rsidP="005A349A">
            <w:pPr>
              <w:pStyle w:val="Lijstalinea"/>
              <w:numPr>
                <w:ilvl w:val="0"/>
                <w:numId w:val="29"/>
              </w:numPr>
              <w:spacing w:line="276" w:lineRule="auto"/>
              <w:rPr>
                <w:lang w:val="nl-NL"/>
              </w:rPr>
            </w:pPr>
            <w:r w:rsidRPr="0049099B">
              <w:rPr>
                <w:lang w:val="nl-NL"/>
              </w:rPr>
              <w:t>Wat is uw zienswijze op de inzet van deze instrumenten</w:t>
            </w:r>
            <w:r w:rsidR="00820C00" w:rsidRPr="0049099B">
              <w:rPr>
                <w:lang w:val="nl-NL"/>
              </w:rPr>
              <w:t xml:space="preserve"> voor de ontwerp- en realisatiefase?</w:t>
            </w:r>
          </w:p>
          <w:p w14:paraId="4FF80769" w14:textId="0C9CD982" w:rsidR="00820C00" w:rsidRPr="0049099B" w:rsidRDefault="00820C00" w:rsidP="005A349A">
            <w:pPr>
              <w:pStyle w:val="Lijstalinea"/>
              <w:numPr>
                <w:ilvl w:val="0"/>
                <w:numId w:val="29"/>
              </w:numPr>
              <w:spacing w:line="276" w:lineRule="auto"/>
              <w:rPr>
                <w:lang w:val="nl-NL"/>
              </w:rPr>
            </w:pPr>
            <w:r w:rsidRPr="0049099B">
              <w:rPr>
                <w:lang w:val="nl-NL"/>
              </w:rPr>
              <w:t>Heeft u een voorkeur voor een instrument? Zo ja, graag een toelichting.</w:t>
            </w:r>
          </w:p>
          <w:p w14:paraId="47CC67BF" w14:textId="2DD8B388" w:rsidR="004D0628" w:rsidRPr="0049099B" w:rsidRDefault="004D0628" w:rsidP="005A349A">
            <w:pPr>
              <w:pStyle w:val="Lijstalinea"/>
              <w:numPr>
                <w:ilvl w:val="0"/>
                <w:numId w:val="29"/>
              </w:numPr>
              <w:spacing w:line="276" w:lineRule="auto"/>
              <w:rPr>
                <w:lang w:val="nl-NL"/>
              </w:rPr>
            </w:pPr>
            <w:r w:rsidRPr="0049099B">
              <w:rPr>
                <w:lang w:val="nl-NL"/>
              </w:rPr>
              <w:t>Dragen deze instrumenten bij aan</w:t>
            </w:r>
            <w:r w:rsidR="005937C2" w:rsidRPr="0049099B">
              <w:rPr>
                <w:lang w:val="nl-NL"/>
              </w:rPr>
              <w:t xml:space="preserve"> </w:t>
            </w:r>
            <w:r w:rsidRPr="0049099B">
              <w:rPr>
                <w:lang w:val="nl-NL"/>
              </w:rPr>
              <w:t>kwalitatieve aspecten van de bedrijfshallen? Zo ja, onder welke voorwaarden?</w:t>
            </w:r>
          </w:p>
          <w:p w14:paraId="2FAFB0B2" w14:textId="6BA4B020" w:rsidR="002401EA" w:rsidRPr="0049099B" w:rsidRDefault="004D0628" w:rsidP="005A349A">
            <w:pPr>
              <w:pStyle w:val="Lijstalinea"/>
              <w:numPr>
                <w:ilvl w:val="0"/>
                <w:numId w:val="29"/>
              </w:numPr>
              <w:spacing w:line="276" w:lineRule="auto"/>
              <w:rPr>
                <w:lang w:val="nl-NL"/>
              </w:rPr>
            </w:pPr>
            <w:r w:rsidRPr="0049099B">
              <w:rPr>
                <w:lang w:val="nl-NL"/>
              </w:rPr>
              <w:t xml:space="preserve">En meer specifiek: dragen deze instrumenten bij aan </w:t>
            </w:r>
            <w:r w:rsidR="005937C2" w:rsidRPr="0049099B">
              <w:rPr>
                <w:lang w:val="nl-NL"/>
              </w:rPr>
              <w:t>e</w:t>
            </w:r>
            <w:r w:rsidR="002401EA" w:rsidRPr="0049099B">
              <w:rPr>
                <w:lang w:val="nl-NL"/>
              </w:rPr>
              <w:t>nergieneutraal bouwen</w:t>
            </w:r>
            <w:r w:rsidR="005937C2" w:rsidRPr="0049099B">
              <w:rPr>
                <w:lang w:val="nl-NL"/>
              </w:rPr>
              <w:t xml:space="preserve"> van bedrijfshallen? Graag uw zienswijze m.b.t. het </w:t>
            </w:r>
            <w:proofErr w:type="spellStart"/>
            <w:r w:rsidR="005937C2" w:rsidRPr="0049099B">
              <w:rPr>
                <w:lang w:val="nl-NL"/>
              </w:rPr>
              <w:t>g</w:t>
            </w:r>
            <w:r w:rsidR="002401EA" w:rsidRPr="0049099B">
              <w:rPr>
                <w:lang w:val="nl-NL"/>
              </w:rPr>
              <w:t>ebouwgebonden</w:t>
            </w:r>
            <w:proofErr w:type="spellEnd"/>
            <w:r w:rsidR="005937C2" w:rsidRPr="0049099B">
              <w:rPr>
                <w:lang w:val="nl-NL"/>
              </w:rPr>
              <w:t xml:space="preserve"> energiegebruik</w:t>
            </w:r>
            <w:r w:rsidR="002401EA" w:rsidRPr="0049099B">
              <w:rPr>
                <w:lang w:val="nl-NL"/>
              </w:rPr>
              <w:t xml:space="preserve">, en ook </w:t>
            </w:r>
            <w:r w:rsidR="005937C2" w:rsidRPr="0049099B">
              <w:rPr>
                <w:lang w:val="nl-NL"/>
              </w:rPr>
              <w:t xml:space="preserve">het </w:t>
            </w:r>
            <w:r w:rsidR="002401EA" w:rsidRPr="0049099B">
              <w:rPr>
                <w:lang w:val="nl-NL"/>
              </w:rPr>
              <w:t>ge</w:t>
            </w:r>
            <w:r w:rsidR="005937C2" w:rsidRPr="0049099B">
              <w:rPr>
                <w:lang w:val="nl-NL"/>
              </w:rPr>
              <w:t>bruikersdeel.</w:t>
            </w:r>
          </w:p>
          <w:p w14:paraId="68834123" w14:textId="28929224" w:rsidR="00B92583" w:rsidRPr="0049099B" w:rsidRDefault="00B92583" w:rsidP="005A349A">
            <w:pPr>
              <w:spacing w:line="276" w:lineRule="auto"/>
              <w:rPr>
                <w:lang w:val="nl-NL"/>
              </w:rPr>
            </w:pPr>
          </w:p>
        </w:tc>
      </w:tr>
      <w:tr w:rsidR="00B92583" w:rsidRPr="0049099B" w14:paraId="5891C12E" w14:textId="77777777" w:rsidTr="00DD7165">
        <w:tc>
          <w:tcPr>
            <w:tcW w:w="1364" w:type="dxa"/>
          </w:tcPr>
          <w:p w14:paraId="19662B30" w14:textId="77777777" w:rsidR="00B92583" w:rsidRPr="0049099B" w:rsidRDefault="00B92583" w:rsidP="005A349A">
            <w:pPr>
              <w:spacing w:line="276" w:lineRule="auto"/>
              <w:rPr>
                <w:lang w:val="nl-NL"/>
              </w:rPr>
            </w:pPr>
            <w:r w:rsidRPr="0049099B">
              <w:rPr>
                <w:i/>
                <w:lang w:val="nl-NL"/>
              </w:rPr>
              <w:lastRenderedPageBreak/>
              <w:t>Achtergrond 4.2</w:t>
            </w:r>
          </w:p>
        </w:tc>
        <w:tc>
          <w:tcPr>
            <w:tcW w:w="6129" w:type="dxa"/>
          </w:tcPr>
          <w:p w14:paraId="56C72647" w14:textId="2B9E7EEC" w:rsidR="00B92583" w:rsidRPr="0049099B" w:rsidRDefault="00820C00" w:rsidP="005A349A">
            <w:pPr>
              <w:spacing w:line="276" w:lineRule="auto"/>
              <w:rPr>
                <w:i/>
                <w:lang w:val="nl-NL"/>
              </w:rPr>
            </w:pPr>
            <w:r w:rsidRPr="0049099B">
              <w:rPr>
                <w:i/>
                <w:lang w:val="nl-NL"/>
              </w:rPr>
              <w:t>Het meetbaar maken van duurzaamheid is essentieel voor het bereiken van de duurzaamheidsambities. Hiervoor zijn instrumenten in de markt beschikbaar. De AD krijgt graag inzage in de voorkeuren van marktpartijen.</w:t>
            </w:r>
          </w:p>
          <w:p w14:paraId="7F937F90" w14:textId="7A0892B6" w:rsidR="00820C00" w:rsidRPr="0049099B" w:rsidRDefault="00820C00" w:rsidP="005A349A">
            <w:pPr>
              <w:spacing w:line="276" w:lineRule="auto"/>
              <w:rPr>
                <w:lang w:val="nl-NL"/>
              </w:rPr>
            </w:pPr>
          </w:p>
        </w:tc>
      </w:tr>
      <w:tr w:rsidR="00B92583" w:rsidRPr="0049099B" w14:paraId="03A55B57" w14:textId="77777777" w:rsidTr="00DD7165">
        <w:tc>
          <w:tcPr>
            <w:tcW w:w="1364" w:type="dxa"/>
          </w:tcPr>
          <w:p w14:paraId="6AACE3F1" w14:textId="77777777" w:rsidR="00B92583" w:rsidRPr="0049099B" w:rsidRDefault="00B92583" w:rsidP="005A349A">
            <w:pPr>
              <w:spacing w:line="276" w:lineRule="auto"/>
              <w:rPr>
                <w:lang w:val="nl-NL"/>
              </w:rPr>
            </w:pPr>
            <w:r w:rsidRPr="0049099B">
              <w:rPr>
                <w:lang w:val="nl-NL"/>
              </w:rPr>
              <w:t>Antwoord 4.2</w:t>
            </w:r>
          </w:p>
        </w:tc>
        <w:tc>
          <w:tcPr>
            <w:tcW w:w="6129" w:type="dxa"/>
          </w:tcPr>
          <w:p w14:paraId="0E40821D" w14:textId="77777777" w:rsidR="00B92583" w:rsidRPr="0049099B" w:rsidRDefault="00B92583" w:rsidP="005A349A">
            <w:pPr>
              <w:spacing w:line="276" w:lineRule="auto"/>
              <w:rPr>
                <w:lang w:val="nl-NL"/>
              </w:rPr>
            </w:pPr>
          </w:p>
          <w:p w14:paraId="3F4D9033" w14:textId="56101821" w:rsidR="004D0628" w:rsidRPr="0049099B" w:rsidRDefault="004D0628" w:rsidP="005A349A">
            <w:pPr>
              <w:spacing w:line="276" w:lineRule="auto"/>
              <w:rPr>
                <w:lang w:val="nl-NL"/>
              </w:rPr>
            </w:pPr>
          </w:p>
          <w:p w14:paraId="05B1736A" w14:textId="1D617837" w:rsidR="004D0628" w:rsidRPr="0049099B" w:rsidRDefault="004D0628" w:rsidP="005A349A">
            <w:pPr>
              <w:spacing w:line="276" w:lineRule="auto"/>
              <w:rPr>
                <w:lang w:val="nl-NL"/>
              </w:rPr>
            </w:pPr>
          </w:p>
        </w:tc>
      </w:tr>
      <w:tr w:rsidR="00B92583" w:rsidRPr="0049099B" w14:paraId="4E6EFA2F" w14:textId="77777777" w:rsidTr="00DD7165">
        <w:tc>
          <w:tcPr>
            <w:tcW w:w="1364" w:type="dxa"/>
          </w:tcPr>
          <w:p w14:paraId="79ADC410" w14:textId="77777777" w:rsidR="00B92583" w:rsidRPr="0049099B" w:rsidRDefault="00B92583" w:rsidP="005A349A">
            <w:pPr>
              <w:spacing w:line="276" w:lineRule="auto"/>
              <w:rPr>
                <w:lang w:val="nl-NL"/>
              </w:rPr>
            </w:pPr>
            <w:r w:rsidRPr="0049099B">
              <w:rPr>
                <w:lang w:val="nl-NL"/>
              </w:rPr>
              <w:t>Vraag 4.3</w:t>
            </w:r>
          </w:p>
          <w:p w14:paraId="1A478124" w14:textId="77777777" w:rsidR="00B92583" w:rsidRPr="0049099B" w:rsidRDefault="00B92583" w:rsidP="005A349A">
            <w:pPr>
              <w:spacing w:line="276" w:lineRule="auto"/>
              <w:rPr>
                <w:lang w:val="nl-NL"/>
              </w:rPr>
            </w:pPr>
          </w:p>
        </w:tc>
        <w:tc>
          <w:tcPr>
            <w:tcW w:w="6129" w:type="dxa"/>
          </w:tcPr>
          <w:p w14:paraId="2C2F3017" w14:textId="76C88B44" w:rsidR="00C83690" w:rsidRPr="0049099B" w:rsidRDefault="006E21C7" w:rsidP="005A349A">
            <w:pPr>
              <w:spacing w:line="276" w:lineRule="auto"/>
              <w:rPr>
                <w:lang w:val="nl-NL"/>
              </w:rPr>
            </w:pPr>
            <w:r w:rsidRPr="0049099B">
              <w:rPr>
                <w:lang w:val="nl-NL"/>
              </w:rPr>
              <w:t xml:space="preserve">De AD overweegt de inzet van een instrument </w:t>
            </w:r>
            <w:r w:rsidR="00C83690" w:rsidRPr="0049099B">
              <w:rPr>
                <w:lang w:val="nl-NL"/>
              </w:rPr>
              <w:t>voor het me</w:t>
            </w:r>
            <w:r w:rsidR="004D0628" w:rsidRPr="0049099B">
              <w:rPr>
                <w:lang w:val="nl-NL"/>
              </w:rPr>
              <w:t>etbaar maken van circulariteit</w:t>
            </w:r>
            <w:r w:rsidR="00671412" w:rsidRPr="0049099B">
              <w:rPr>
                <w:lang w:val="nl-NL"/>
              </w:rPr>
              <w:t xml:space="preserve"> voor de nieuwbouw</w:t>
            </w:r>
            <w:r w:rsidR="004D0628" w:rsidRPr="0049099B">
              <w:rPr>
                <w:lang w:val="nl-NL"/>
              </w:rPr>
              <w:t>:</w:t>
            </w:r>
          </w:p>
          <w:p w14:paraId="55560079" w14:textId="562AB13F" w:rsidR="00C83690" w:rsidRPr="0049099B" w:rsidRDefault="00C83690" w:rsidP="005A349A">
            <w:pPr>
              <w:pStyle w:val="Lijstalinea"/>
              <w:numPr>
                <w:ilvl w:val="0"/>
                <w:numId w:val="30"/>
              </w:numPr>
              <w:spacing w:line="276" w:lineRule="auto"/>
              <w:rPr>
                <w:lang w:val="nl-NL"/>
              </w:rPr>
            </w:pPr>
            <w:r w:rsidRPr="0049099B">
              <w:rPr>
                <w:lang w:val="nl-NL"/>
              </w:rPr>
              <w:t>Welk instrument kunt u hiervoor aanraden?</w:t>
            </w:r>
          </w:p>
          <w:p w14:paraId="57D7E225" w14:textId="77777777" w:rsidR="00C83690" w:rsidRPr="0049099B" w:rsidRDefault="00C83690" w:rsidP="005A349A">
            <w:pPr>
              <w:pStyle w:val="Lijstalinea"/>
              <w:numPr>
                <w:ilvl w:val="0"/>
                <w:numId w:val="30"/>
              </w:numPr>
              <w:spacing w:line="276" w:lineRule="auto"/>
              <w:rPr>
                <w:lang w:val="nl-NL"/>
              </w:rPr>
            </w:pPr>
            <w:r w:rsidRPr="0049099B">
              <w:rPr>
                <w:lang w:val="nl-NL"/>
              </w:rPr>
              <w:t xml:space="preserve">Wat is uw zienswijze op de inzet van dit instrumenten in de fase van een aanbesteding? </w:t>
            </w:r>
          </w:p>
          <w:p w14:paraId="72D92DE0" w14:textId="025A28B2" w:rsidR="00C83690" w:rsidRPr="0049099B" w:rsidRDefault="00C83690" w:rsidP="005A349A">
            <w:pPr>
              <w:pStyle w:val="Lijstalinea"/>
              <w:numPr>
                <w:ilvl w:val="0"/>
                <w:numId w:val="30"/>
              </w:numPr>
              <w:spacing w:line="276" w:lineRule="auto"/>
              <w:rPr>
                <w:lang w:val="nl-NL"/>
              </w:rPr>
            </w:pPr>
            <w:r w:rsidRPr="0049099B">
              <w:rPr>
                <w:lang w:val="nl-NL"/>
              </w:rPr>
              <w:t>Idem voor de ontwerp- en realisatiefase?</w:t>
            </w:r>
          </w:p>
          <w:p w14:paraId="44320823" w14:textId="401DCC38" w:rsidR="00C83690" w:rsidRPr="0049099B" w:rsidRDefault="00C83690" w:rsidP="005A349A">
            <w:pPr>
              <w:spacing w:line="276" w:lineRule="auto"/>
              <w:rPr>
                <w:lang w:val="nl-NL"/>
              </w:rPr>
            </w:pPr>
          </w:p>
        </w:tc>
      </w:tr>
      <w:tr w:rsidR="00B92583" w:rsidRPr="0049099B" w14:paraId="1B7A8D24" w14:textId="77777777" w:rsidTr="00DD7165">
        <w:tc>
          <w:tcPr>
            <w:tcW w:w="1364" w:type="dxa"/>
          </w:tcPr>
          <w:p w14:paraId="1280C441" w14:textId="77777777" w:rsidR="00B92583" w:rsidRPr="0049099B" w:rsidRDefault="00B92583" w:rsidP="005A349A">
            <w:pPr>
              <w:spacing w:line="276" w:lineRule="auto"/>
              <w:rPr>
                <w:i/>
                <w:lang w:val="nl-NL"/>
              </w:rPr>
            </w:pPr>
            <w:r w:rsidRPr="0049099B">
              <w:rPr>
                <w:i/>
                <w:lang w:val="nl-NL"/>
              </w:rPr>
              <w:t>Achtergrond 4.3</w:t>
            </w:r>
          </w:p>
        </w:tc>
        <w:tc>
          <w:tcPr>
            <w:tcW w:w="6129" w:type="dxa"/>
          </w:tcPr>
          <w:p w14:paraId="091DFB4A" w14:textId="412D8E69" w:rsidR="00C83690" w:rsidRPr="0049099B" w:rsidRDefault="00C83690" w:rsidP="005A349A">
            <w:pPr>
              <w:spacing w:line="276" w:lineRule="auto"/>
              <w:rPr>
                <w:i/>
                <w:lang w:val="nl-NL"/>
              </w:rPr>
            </w:pPr>
            <w:r w:rsidRPr="0049099B">
              <w:rPr>
                <w:i/>
                <w:lang w:val="nl-NL"/>
              </w:rPr>
              <w:t>Het meetbaar maken van circulariteit is essentieel voor het bereiken van de circulariteitsambities. Hiervoor zijn instrumenten in de markt beschikbaar. De AD krijgt graag inzage in de voorkeuren van marktpartijen.</w:t>
            </w:r>
          </w:p>
          <w:p w14:paraId="70F5A9A8" w14:textId="77777777" w:rsidR="00B92583" w:rsidRPr="0049099B" w:rsidRDefault="00B92583" w:rsidP="005A349A">
            <w:pPr>
              <w:spacing w:line="276" w:lineRule="auto"/>
              <w:rPr>
                <w:i/>
                <w:lang w:val="nl-NL"/>
              </w:rPr>
            </w:pPr>
          </w:p>
        </w:tc>
      </w:tr>
      <w:tr w:rsidR="00B92583" w:rsidRPr="0049099B" w14:paraId="264EF0CC" w14:textId="77777777" w:rsidTr="00DD7165">
        <w:tc>
          <w:tcPr>
            <w:tcW w:w="1364" w:type="dxa"/>
          </w:tcPr>
          <w:p w14:paraId="47856256" w14:textId="77777777" w:rsidR="00B92583" w:rsidRPr="0049099B" w:rsidRDefault="00B92583" w:rsidP="005A349A">
            <w:pPr>
              <w:spacing w:line="276" w:lineRule="auto"/>
              <w:rPr>
                <w:i/>
                <w:lang w:val="nl-NL"/>
              </w:rPr>
            </w:pPr>
            <w:r w:rsidRPr="0049099B">
              <w:rPr>
                <w:lang w:val="nl-NL"/>
              </w:rPr>
              <w:t>Antwoord 4.3</w:t>
            </w:r>
          </w:p>
        </w:tc>
        <w:tc>
          <w:tcPr>
            <w:tcW w:w="6129" w:type="dxa"/>
          </w:tcPr>
          <w:p w14:paraId="4735E0CD" w14:textId="3BF2B366" w:rsidR="004D0628" w:rsidRPr="0049099B" w:rsidRDefault="004D0628" w:rsidP="005A349A">
            <w:pPr>
              <w:spacing w:line="276" w:lineRule="auto"/>
              <w:rPr>
                <w:i/>
                <w:lang w:val="nl-NL"/>
              </w:rPr>
            </w:pPr>
          </w:p>
          <w:p w14:paraId="38F19293" w14:textId="77777777" w:rsidR="004D0628" w:rsidRPr="0049099B" w:rsidRDefault="004D0628" w:rsidP="005A349A">
            <w:pPr>
              <w:spacing w:line="276" w:lineRule="auto"/>
              <w:rPr>
                <w:i/>
                <w:lang w:val="nl-NL"/>
              </w:rPr>
            </w:pPr>
          </w:p>
          <w:p w14:paraId="074612E1" w14:textId="7323A158" w:rsidR="004D0628" w:rsidRPr="0049099B" w:rsidRDefault="004D0628" w:rsidP="005A349A">
            <w:pPr>
              <w:spacing w:line="276" w:lineRule="auto"/>
              <w:rPr>
                <w:i/>
                <w:lang w:val="nl-NL"/>
              </w:rPr>
            </w:pPr>
          </w:p>
        </w:tc>
      </w:tr>
    </w:tbl>
    <w:p w14:paraId="6A87058B" w14:textId="54F22AD1" w:rsidR="00B92583" w:rsidRPr="0049099B" w:rsidRDefault="00B92583" w:rsidP="005A349A">
      <w:pPr>
        <w:spacing w:line="276" w:lineRule="auto"/>
      </w:pPr>
    </w:p>
    <w:p w14:paraId="0C8A6CEC" w14:textId="04247E0A" w:rsidR="00B351CA" w:rsidRPr="0049099B" w:rsidRDefault="00F44F2A" w:rsidP="005A349A">
      <w:pPr>
        <w:pStyle w:val="WitregelW1bodytekst"/>
        <w:spacing w:line="276" w:lineRule="auto"/>
      </w:pPr>
      <w:r w:rsidRPr="0049099B">
        <w:t>Bij voorbaat dank voor uw bijdrage.</w:t>
      </w:r>
    </w:p>
    <w:p w14:paraId="35815EAB" w14:textId="77777777" w:rsidR="00F44F2A" w:rsidRPr="0049099B" w:rsidRDefault="00F44F2A" w:rsidP="005A349A">
      <w:pPr>
        <w:spacing w:line="276" w:lineRule="auto"/>
      </w:pPr>
    </w:p>
    <w:p w14:paraId="3F19A428" w14:textId="77777777" w:rsidR="00B351CA" w:rsidRPr="0049099B" w:rsidRDefault="00DF6FC6" w:rsidP="005A349A">
      <w:pPr>
        <w:pStyle w:val="Slotzin"/>
        <w:spacing w:line="276" w:lineRule="auto"/>
      </w:pPr>
      <w:r w:rsidRPr="0049099B">
        <w:t>Met vriendelijke groet,</w:t>
      </w:r>
    </w:p>
    <w:p w14:paraId="11FCECE7" w14:textId="2F517AE6" w:rsidR="00E16144" w:rsidRPr="0049099B" w:rsidRDefault="001C6EDB" w:rsidP="005A349A">
      <w:pPr>
        <w:spacing w:line="276" w:lineRule="auto"/>
      </w:pPr>
      <w:r w:rsidRPr="0049099B">
        <w:t>Namens het Projectteam,</w:t>
      </w:r>
    </w:p>
    <w:p w14:paraId="2F1916C3" w14:textId="77777777" w:rsidR="00E16144" w:rsidRPr="0049099B" w:rsidRDefault="00E16144" w:rsidP="005A349A">
      <w:pPr>
        <w:spacing w:line="276" w:lineRule="auto"/>
      </w:pPr>
    </w:p>
    <w:p w14:paraId="669BA6CE" w14:textId="77777777" w:rsidR="00146D66" w:rsidRDefault="00F44F2A" w:rsidP="005A349A">
      <w:pPr>
        <w:spacing w:line="276" w:lineRule="auto"/>
      </w:pPr>
      <w:r w:rsidRPr="0049099B">
        <w:t>Ir. J. Stevens</w:t>
      </w:r>
      <w:r w:rsidR="001D433B" w:rsidRPr="0049099B">
        <w:t xml:space="preserve"> en</w:t>
      </w:r>
      <w:r w:rsidR="001C6EDB" w:rsidRPr="0049099B">
        <w:t xml:space="preserve"> C. Veerman</w:t>
      </w:r>
    </w:p>
    <w:p w14:paraId="5BAD1864" w14:textId="72529E9B" w:rsidR="001E378A" w:rsidRPr="0049099B" w:rsidRDefault="007B3211" w:rsidP="005A349A">
      <w:pPr>
        <w:spacing w:line="276" w:lineRule="auto"/>
      </w:pPr>
      <w:r w:rsidRPr="0049099B">
        <w:t>Afdeling Inkoop &amp; Contractmanagement</w:t>
      </w:r>
    </w:p>
    <w:p w14:paraId="759CA311" w14:textId="581BDE2D" w:rsidR="0094557C" w:rsidRPr="0049099B" w:rsidRDefault="0094557C" w:rsidP="005A349A">
      <w:pPr>
        <w:spacing w:line="276" w:lineRule="auto"/>
      </w:pPr>
      <w:r w:rsidRPr="0049099B">
        <w:br w:type="page"/>
      </w:r>
    </w:p>
    <w:p w14:paraId="272A2687" w14:textId="72F1EE3B" w:rsidR="0094557C" w:rsidRPr="0049099B" w:rsidRDefault="0094557C" w:rsidP="005A349A">
      <w:pPr>
        <w:spacing w:line="276" w:lineRule="auto"/>
        <w:rPr>
          <w:b/>
        </w:rPr>
      </w:pPr>
      <w:r w:rsidRPr="0049099B">
        <w:rPr>
          <w:b/>
        </w:rPr>
        <w:lastRenderedPageBreak/>
        <w:t>Bijlage 1</w:t>
      </w:r>
    </w:p>
    <w:p w14:paraId="464D5341" w14:textId="6E6A41E4" w:rsidR="0094557C" w:rsidRPr="0049099B" w:rsidRDefault="0094557C" w:rsidP="005A349A">
      <w:pPr>
        <w:spacing w:line="276" w:lineRule="auto"/>
      </w:pPr>
    </w:p>
    <w:p w14:paraId="18BDF2AE" w14:textId="696BFECD" w:rsidR="0094557C" w:rsidRDefault="0094557C" w:rsidP="005A349A">
      <w:pPr>
        <w:spacing w:line="276" w:lineRule="auto"/>
      </w:pPr>
      <w:r w:rsidRPr="0049099B">
        <w:t>Link Negometrix aanbesteding:</w:t>
      </w:r>
      <w:r w:rsidR="0049099B">
        <w:t xml:space="preserve"> </w:t>
      </w:r>
      <w:hyperlink r:id="rId13" w:history="1">
        <w:r w:rsidR="00702EC9" w:rsidRPr="00573A25">
          <w:rPr>
            <w:rStyle w:val="Hyperlink"/>
          </w:rPr>
          <w:t>https://portal.negometrix.com/index.cfm?action=sourcing:__requestform.subscribe&amp;document=0AC7F0B2-AB17-4B6B-463FB832B1D01CE8</w:t>
        </w:r>
      </w:hyperlink>
    </w:p>
    <w:p w14:paraId="7016D214" w14:textId="2A687E93" w:rsidR="00702EC9" w:rsidRDefault="00702EC9" w:rsidP="005A349A">
      <w:pPr>
        <w:spacing w:line="276" w:lineRule="auto"/>
      </w:pPr>
    </w:p>
    <w:p w14:paraId="05CC8F91" w14:textId="67D12B24" w:rsidR="00702EC9" w:rsidRDefault="00702EC9">
      <w:pPr>
        <w:spacing w:line="240" w:lineRule="auto"/>
      </w:pPr>
      <w:r>
        <w:br w:type="page"/>
      </w:r>
    </w:p>
    <w:p w14:paraId="5E7104CE" w14:textId="3900B839" w:rsidR="00702EC9" w:rsidRPr="00702EC9" w:rsidRDefault="00702EC9" w:rsidP="005A349A">
      <w:pPr>
        <w:spacing w:line="276" w:lineRule="auto"/>
        <w:rPr>
          <w:b/>
        </w:rPr>
      </w:pPr>
      <w:r w:rsidRPr="00702EC9">
        <w:rPr>
          <w:b/>
        </w:rPr>
        <w:lastRenderedPageBreak/>
        <w:t>Bijlage 2</w:t>
      </w:r>
    </w:p>
    <w:p w14:paraId="6BA82F22" w14:textId="2E9FC545" w:rsidR="00702EC9" w:rsidRDefault="00702EC9" w:rsidP="005A349A">
      <w:pPr>
        <w:spacing w:line="276" w:lineRule="auto"/>
      </w:pPr>
    </w:p>
    <w:p w14:paraId="01B9B599" w14:textId="77777777" w:rsidR="00702EC9" w:rsidRDefault="00702EC9" w:rsidP="00702EC9">
      <w:pPr>
        <w:spacing w:line="276" w:lineRule="auto"/>
      </w:pPr>
      <w:r>
        <w:t>Formele aspecten en voorwaarden:</w:t>
      </w:r>
    </w:p>
    <w:p w14:paraId="4C786701" w14:textId="77777777" w:rsidR="00702EC9" w:rsidRDefault="00702EC9" w:rsidP="00702EC9">
      <w:pPr>
        <w:pStyle w:val="Lijstalinea"/>
        <w:numPr>
          <w:ilvl w:val="0"/>
          <w:numId w:val="34"/>
        </w:numPr>
        <w:spacing w:line="276" w:lineRule="auto"/>
      </w:pPr>
      <w:r>
        <w:t>Enige reactie dan wel overlegde documenten worden geenszins gezien als een aanbod.</w:t>
      </w:r>
    </w:p>
    <w:p w14:paraId="42146297" w14:textId="77777777" w:rsidR="00702EC9" w:rsidRDefault="00702EC9" w:rsidP="00702EC9">
      <w:pPr>
        <w:pStyle w:val="Lijstalinea"/>
        <w:numPr>
          <w:ilvl w:val="0"/>
          <w:numId w:val="34"/>
        </w:numPr>
        <w:spacing w:line="276" w:lineRule="auto"/>
      </w:pPr>
      <w:r>
        <w:t>Deze marktconsultatie is op geen enkele wijze te zien als een officiële uitnodiging tot een tender dan wel als enige andere vorm van een aanbestedingsprocedure.</w:t>
      </w:r>
    </w:p>
    <w:p w14:paraId="23170171" w14:textId="77777777" w:rsidR="00702EC9" w:rsidRDefault="00702EC9" w:rsidP="00702EC9">
      <w:pPr>
        <w:pStyle w:val="Lijstalinea"/>
        <w:numPr>
          <w:ilvl w:val="0"/>
          <w:numId w:val="34"/>
        </w:numPr>
        <w:spacing w:line="276" w:lineRule="auto"/>
      </w:pPr>
      <w:r>
        <w:t>Deelname aan deze marktconsultatie geeft geen rechten op deelname een specifieke aanbesteding.</w:t>
      </w:r>
    </w:p>
    <w:p w14:paraId="449F0393" w14:textId="77777777" w:rsidR="00702EC9" w:rsidRPr="001C00CE" w:rsidRDefault="00702EC9" w:rsidP="00702EC9">
      <w:pPr>
        <w:pStyle w:val="Lijstalinea"/>
        <w:numPr>
          <w:ilvl w:val="0"/>
          <w:numId w:val="34"/>
        </w:numPr>
        <w:spacing w:line="276" w:lineRule="auto"/>
      </w:pPr>
      <w:r>
        <w:t>Deel</w:t>
      </w:r>
      <w:r w:rsidRPr="001C00CE">
        <w:t>name aan deze marktconsultatie schept over en weer geen rechten met c.q. jegens het RVB en enige andere onderneming.</w:t>
      </w:r>
    </w:p>
    <w:p w14:paraId="2358E8BC" w14:textId="77777777" w:rsidR="00702EC9" w:rsidRPr="001C00CE" w:rsidRDefault="00702EC9" w:rsidP="00702EC9">
      <w:pPr>
        <w:pStyle w:val="Lijstalinea"/>
        <w:numPr>
          <w:ilvl w:val="0"/>
          <w:numId w:val="34"/>
        </w:numPr>
        <w:spacing w:line="276" w:lineRule="auto"/>
      </w:pPr>
      <w:r w:rsidRPr="001C00CE">
        <w:t xml:space="preserve">Reacties worden slechts gebruikt door het RVB voor het doel zoals beschreven in dit document. </w:t>
      </w:r>
    </w:p>
    <w:p w14:paraId="24E52EF8" w14:textId="36D40027" w:rsidR="00702EC9" w:rsidRDefault="00702EC9" w:rsidP="00702EC9">
      <w:pPr>
        <w:pStyle w:val="Lijstalinea"/>
        <w:numPr>
          <w:ilvl w:val="0"/>
          <w:numId w:val="34"/>
        </w:numPr>
        <w:spacing w:line="276" w:lineRule="auto"/>
      </w:pPr>
      <w:r>
        <w:t xml:space="preserve">Door het versturen van een reactie wordt automatisch toestemming verleend aan het RVB (of enig ander onderdeel van de Staat der Nederlanden) om de reactie te gebruiken voor </w:t>
      </w:r>
      <w:r w:rsidR="005E42E6">
        <w:t>de beschreven</w:t>
      </w:r>
      <w:r>
        <w:t xml:space="preserve"> doeleinden</w:t>
      </w:r>
      <w:r w:rsidR="005E42E6">
        <w:t xml:space="preserve"> in dit document</w:t>
      </w:r>
      <w:r>
        <w:t>.</w:t>
      </w:r>
    </w:p>
    <w:p w14:paraId="07479C31" w14:textId="77777777" w:rsidR="00702EC9" w:rsidRPr="00EA002D" w:rsidRDefault="00702EC9" w:rsidP="00702EC9">
      <w:pPr>
        <w:pStyle w:val="Lijstalinea"/>
        <w:numPr>
          <w:ilvl w:val="0"/>
          <w:numId w:val="34"/>
        </w:numPr>
        <w:spacing w:line="276" w:lineRule="auto"/>
      </w:pPr>
      <w:r>
        <w:t>Enig (toekomstig) project, genoemd in dit document is op dit moment nog in de planningsfase en kan in de toekomst wel of niet worden gerealiseerd.</w:t>
      </w:r>
      <w:bookmarkStart w:id="0" w:name="_GoBack"/>
      <w:bookmarkEnd w:id="0"/>
    </w:p>
    <w:p w14:paraId="425FAC7A" w14:textId="77777777" w:rsidR="00702EC9" w:rsidRDefault="00702EC9" w:rsidP="005A349A">
      <w:pPr>
        <w:spacing w:line="276" w:lineRule="auto"/>
      </w:pPr>
    </w:p>
    <w:p w14:paraId="16E5BCA8" w14:textId="77777777" w:rsidR="00702EC9" w:rsidRPr="0049099B" w:rsidRDefault="00702EC9" w:rsidP="005A349A">
      <w:pPr>
        <w:spacing w:line="276" w:lineRule="auto"/>
      </w:pPr>
    </w:p>
    <w:sectPr w:rsidR="00702EC9" w:rsidRPr="0049099B" w:rsidSect="00B351CA">
      <w:headerReference w:type="default" r:id="rId14"/>
      <w:headerReference w:type="first" r:id="rId15"/>
      <w:footerReference w:type="first" r:id="rId16"/>
      <w:pgSz w:w="11905" w:h="16837"/>
      <w:pgMar w:top="3967" w:right="2822" w:bottom="1080"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E2D3C" w14:textId="77777777" w:rsidR="0049099B" w:rsidRDefault="0049099B" w:rsidP="00B351CA">
      <w:pPr>
        <w:spacing w:line="240" w:lineRule="auto"/>
      </w:pPr>
      <w:r>
        <w:separator/>
      </w:r>
    </w:p>
  </w:endnote>
  <w:endnote w:type="continuationSeparator" w:id="0">
    <w:p w14:paraId="09BA4C10" w14:textId="77777777" w:rsidR="0049099B" w:rsidRDefault="0049099B" w:rsidP="00B35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2CECD" w14:textId="77777777" w:rsidR="0049099B" w:rsidRDefault="0049099B">
    <w:pPr>
      <w:spacing w:after="1123"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4811C" w14:textId="77777777" w:rsidR="0049099B" w:rsidRDefault="0049099B" w:rsidP="00B351CA">
      <w:pPr>
        <w:spacing w:line="240" w:lineRule="auto"/>
      </w:pPr>
      <w:r>
        <w:separator/>
      </w:r>
    </w:p>
  </w:footnote>
  <w:footnote w:type="continuationSeparator" w:id="0">
    <w:p w14:paraId="192A0C14" w14:textId="77777777" w:rsidR="0049099B" w:rsidRDefault="0049099B" w:rsidP="00B351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5C068" w14:textId="16006CB9" w:rsidR="0049099B" w:rsidRDefault="0049099B">
    <w:r>
      <w:rPr>
        <w:noProof/>
      </w:rPr>
      <mc:AlternateContent>
        <mc:Choice Requires="wps">
          <w:drawing>
            <wp:anchor distT="45720" distB="45720" distL="114300" distR="114300" simplePos="0" relativeHeight="251667456" behindDoc="0" locked="0" layoutInCell="1" allowOverlap="1" wp14:anchorId="2957AC95" wp14:editId="23848C86">
              <wp:simplePos x="0" y="0"/>
              <wp:positionH relativeFrom="column">
                <wp:posOffset>0</wp:posOffset>
              </wp:positionH>
              <wp:positionV relativeFrom="paragraph">
                <wp:posOffset>198120</wp:posOffset>
              </wp:positionV>
              <wp:extent cx="2749550" cy="1320800"/>
              <wp:effectExtent l="0" t="0" r="12700" b="1270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320800"/>
                      </a:xfrm>
                      <a:prstGeom prst="rect">
                        <a:avLst/>
                      </a:prstGeom>
                      <a:solidFill>
                        <a:srgbClr val="FFFFFF"/>
                      </a:solidFill>
                      <a:ln w="9525">
                        <a:solidFill>
                          <a:schemeClr val="bg1"/>
                        </a:solidFill>
                        <a:miter lim="800000"/>
                        <a:headEnd/>
                        <a:tailEnd/>
                      </a:ln>
                    </wps:spPr>
                    <wps:txbx>
                      <w:txbxContent>
                        <w:p w14:paraId="23874FB3" w14:textId="77777777" w:rsidR="0049099B" w:rsidRPr="00AD655A" w:rsidRDefault="0049099B" w:rsidP="00AD655A">
                          <w:pPr>
                            <w:rPr>
                              <w:sz w:val="24"/>
                              <w:szCs w:val="24"/>
                            </w:rPr>
                          </w:pPr>
                          <w:proofErr w:type="spellStart"/>
                          <w:r w:rsidRPr="00AD655A">
                            <w:rPr>
                              <w:sz w:val="24"/>
                              <w:szCs w:val="24"/>
                            </w:rPr>
                            <w:t>CONCEPT_in</w:t>
                          </w:r>
                          <w:proofErr w:type="spellEnd"/>
                          <w:r w:rsidRPr="00AD655A">
                            <w:rPr>
                              <w:sz w:val="24"/>
                              <w:szCs w:val="24"/>
                            </w:rPr>
                            <w:t xml:space="preserve"> bewerking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7AC95" id="_x0000_t202" coordsize="21600,21600" o:spt="202" path="m,l,21600r21600,l21600,xe">
              <v:stroke joinstyle="miter"/>
              <v:path gradientshapeok="t" o:connecttype="rect"/>
            </v:shapetype>
            <v:shape id="Tekstvak 2" o:spid="_x0000_s1026" type="#_x0000_t202" style="position:absolute;margin-left:0;margin-top:15.6pt;width:216.5pt;height:10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" strokecolor="white [3212]">
              <v:textbox>
                <w:txbxContent>
                  <w:p w14:paraId="23874FB3" w14:textId="77777777" w:rsidR="0049099B" w:rsidRPr="00AD655A" w:rsidRDefault="0049099B" w:rsidP="00AD655A">
                    <w:pPr>
                      <w:rPr>
                        <w:sz w:val="24"/>
                        <w:szCs w:val="24"/>
                      </w:rPr>
                    </w:pPr>
                    <w:r w:rsidRPr="00AD655A">
                      <w:rPr>
                        <w:sz w:val="24"/>
                        <w:szCs w:val="24"/>
                      </w:rPr>
                      <w:t>CONCEPT_in bewerking</w:t>
                    </w:r>
                  </w:p>
                </w:txbxContent>
              </v:textbox>
              <w10:wrap type="square"/>
            </v:shape>
          </w:pict>
        </mc:Fallback>
      </mc:AlternateContent>
    </w:r>
    <w:r>
      <w:rPr>
        <w:noProof/>
      </w:rPr>
      <mc:AlternateContent>
        <mc:Choice Requires="wps">
          <w:drawing>
            <wp:anchor distT="0" distB="0" distL="114300" distR="114300" simplePos="0" relativeHeight="251652096" behindDoc="0" locked="0" layoutInCell="1" allowOverlap="1" wp14:anchorId="29347ED0" wp14:editId="5DF1C4A8">
              <wp:simplePos x="0" y="0"/>
              <wp:positionH relativeFrom="page">
                <wp:posOffset>1006475</wp:posOffset>
              </wp:positionH>
              <wp:positionV relativeFrom="page">
                <wp:posOffset>10223500</wp:posOffset>
              </wp:positionV>
              <wp:extent cx="1799590" cy="152400"/>
              <wp:effectExtent l="0" t="3175" r="3810" b="0"/>
              <wp:wrapNone/>
              <wp:docPr id="17" name="DGSHP5beec2c0b13922.94485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511C6F5" w14:textId="77777777" w:rsidR="0049099B" w:rsidRDefault="004909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47ED0" id="DGSHP5beec2c0b13922.94485986" o:spid="_x0000_s1027" style="position:absolute;margin-left:79.25pt;margin-top:805pt;width:141.7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" adj="-11796480,,5400" path="al10800,10800@8@8@4@6,10800,10800,10800,10800@9@7l@30@31@17@18@24@25@15@16@32@33xe" filled="f" stroked="f">
              <v:stroke joinstyle="round"/>
              <v:formulas/>
              <v:path o:connecttype="custom" textboxrect="@1,@1,@1,@1"/>
              <v:textbox inset="0,0,0,0">
                <w:txbxContent>
                  <w:p w14:paraId="6511C6F5" w14:textId="77777777" w:rsidR="0049099B" w:rsidRDefault="0049099B"/>
                </w:txbxContent>
              </v:textbox>
              <w10:wrap anchorx="page" anchory="page"/>
            </v:shape>
          </w:pict>
        </mc:Fallback>
      </mc:AlternateContent>
    </w:r>
    <w:r>
      <w:rPr>
        <w:noProof/>
      </w:rPr>
      <mc:AlternateContent>
        <mc:Choice Requires="wps">
          <w:drawing>
            <wp:anchor distT="0" distB="0" distL="114300" distR="114300" simplePos="0" relativeHeight="251653120" behindDoc="0" locked="0" layoutInCell="1" allowOverlap="1" wp14:anchorId="1F124BBB" wp14:editId="1BF01196">
              <wp:simplePos x="0" y="0"/>
              <wp:positionH relativeFrom="page">
                <wp:posOffset>5932170</wp:posOffset>
              </wp:positionH>
              <wp:positionV relativeFrom="page">
                <wp:posOffset>10223500</wp:posOffset>
              </wp:positionV>
              <wp:extent cx="1247775" cy="143510"/>
              <wp:effectExtent l="0" t="3175" r="1905" b="0"/>
              <wp:wrapNone/>
              <wp:docPr id="16" name="DGSHP5beec2c0b142b5.49983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0316A9" w14:textId="262B8B83" w:rsidR="0049099B" w:rsidRDefault="0049099B">
                          <w:pPr>
                            <w:pStyle w:val="Verdana65rechtsuitgelijnd"/>
                          </w:pPr>
                          <w:r>
                            <w:t xml:space="preserve">Pagina </w:t>
                          </w:r>
                          <w:r>
                            <w:fldChar w:fldCharType="begin"/>
                          </w:r>
                          <w:r>
                            <w:instrText>PAGE</w:instrText>
                          </w:r>
                          <w:r>
                            <w:fldChar w:fldCharType="separate"/>
                          </w:r>
                          <w:r w:rsidR="00AE4826">
                            <w:rPr>
                              <w:noProof/>
                            </w:rPr>
                            <w:t>15</w:t>
                          </w:r>
                          <w:r>
                            <w:rPr>
                              <w:noProof/>
                            </w:rPr>
                            <w:fldChar w:fldCharType="end"/>
                          </w:r>
                          <w:r>
                            <w:t xml:space="preserve"> van </w:t>
                          </w:r>
                          <w:r>
                            <w:fldChar w:fldCharType="begin"/>
                          </w:r>
                          <w:r>
                            <w:instrText>NUMPAGES</w:instrText>
                          </w:r>
                          <w:r>
                            <w:fldChar w:fldCharType="separate"/>
                          </w:r>
                          <w:r w:rsidR="00AE4826">
                            <w:rPr>
                              <w:noProof/>
                            </w:rPr>
                            <w:t>15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24BBB" id="DGSHP5beec2c0b142b5.49983443" o:spid="_x0000_s1028" style="position:absolute;margin-left:467.1pt;margin-top:805pt;width:98.25pt;height:11.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" adj="-11796480,,5400" path="al10800,10800@8@8@4@6,10800,10800,10800,10800@9@7l@30@31@17@18@24@25@15@16@32@33xe" filled="f" stroked="f">
              <v:stroke joinstyle="round"/>
              <v:formulas/>
              <v:path o:connecttype="custom" textboxrect="@1,@1,@1,@1"/>
              <v:textbox inset="0,0,0,0">
                <w:txbxContent>
                  <w:p w14:paraId="770316A9" w14:textId="262B8B83" w:rsidR="0049099B" w:rsidRDefault="0049099B">
                    <w:pPr>
                      <w:pStyle w:val="Verdana65rechtsuitgelijnd"/>
                    </w:pPr>
                    <w:r>
                      <w:t xml:space="preserve">Pagina </w:t>
                    </w:r>
                    <w:r>
                      <w:fldChar w:fldCharType="begin"/>
                    </w:r>
                    <w:r>
                      <w:instrText>PAGE</w:instrText>
                    </w:r>
                    <w:r>
                      <w:fldChar w:fldCharType="separate"/>
                    </w:r>
                    <w:r w:rsidR="00AE4826">
                      <w:rPr>
                        <w:noProof/>
                      </w:rPr>
                      <w:t>15</w:t>
                    </w:r>
                    <w:r>
                      <w:rPr>
                        <w:noProof/>
                      </w:rPr>
                      <w:fldChar w:fldCharType="end"/>
                    </w:r>
                    <w:r>
                      <w:t xml:space="preserve"> van </w:t>
                    </w:r>
                    <w:r>
                      <w:fldChar w:fldCharType="begin"/>
                    </w:r>
                    <w:r>
                      <w:instrText>NUMPAGES</w:instrText>
                    </w:r>
                    <w:r>
                      <w:fldChar w:fldCharType="separate"/>
                    </w:r>
                    <w:r w:rsidR="00AE4826">
                      <w:rPr>
                        <w:noProof/>
                      </w:rPr>
                      <w:t>15</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4144" behindDoc="0" locked="0" layoutInCell="1" allowOverlap="1" wp14:anchorId="63DF7A5C" wp14:editId="0F661795">
              <wp:simplePos x="0" y="0"/>
              <wp:positionH relativeFrom="page">
                <wp:posOffset>5932170</wp:posOffset>
              </wp:positionH>
              <wp:positionV relativeFrom="page">
                <wp:posOffset>1925955</wp:posOffset>
              </wp:positionV>
              <wp:extent cx="1247140" cy="8028940"/>
              <wp:effectExtent l="0" t="1905" r="2540" b="0"/>
              <wp:wrapNone/>
              <wp:docPr id="15" name="DGSHP5beec2c0b15868.23308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32F852" w14:textId="77777777" w:rsidR="0049099B" w:rsidRDefault="0049099B">
                          <w:pPr>
                            <w:pStyle w:val="Kopjereferentiegegevens"/>
                          </w:pPr>
                          <w:r>
                            <w:t>Datum</w:t>
                          </w:r>
                        </w:p>
                        <w:p w14:paraId="606D2A18" w14:textId="0ED76A70" w:rsidR="0049099B" w:rsidRDefault="00AE4826">
                          <w:pPr>
                            <w:pStyle w:val="Referentiegegevens"/>
                          </w:pPr>
                          <w:sdt>
                            <w:sdtPr>
                              <w:id w:val="19289587"/>
                              <w:date w:fullDate="2020-10-30T00:00:00Z">
                                <w:dateFormat w:val="d MMMM yyyy"/>
                                <w:lid w:val="nl-NL"/>
                                <w:storeMappedDataAs w:val="dateTime"/>
                                <w:calendar w:val="gregorian"/>
                              </w:date>
                            </w:sdtPr>
                            <w:sdtEndPr/>
                            <w:sdtContent>
                              <w:r w:rsidR="007B5088">
                                <w:t>30 oktober 2020</w:t>
                              </w:r>
                            </w:sdtContent>
                          </w:sdt>
                        </w:p>
                        <w:p w14:paraId="56F4BF6C" w14:textId="77777777" w:rsidR="0049099B" w:rsidRDefault="0049099B">
                          <w:pPr>
                            <w:pStyle w:val="WitregelW1"/>
                          </w:pPr>
                        </w:p>
                        <w:p w14:paraId="3CD6DE4C" w14:textId="0F0627BF" w:rsidR="0049099B" w:rsidRDefault="0049099B" w:rsidP="0041073B">
                          <w:pPr>
                            <w:pStyle w:val="Kopjereferentiegegevens"/>
                          </w:pPr>
                          <w:r>
                            <w:t>Kenmerk</w:t>
                          </w:r>
                        </w:p>
                        <w:p w14:paraId="7A2F9649" w14:textId="68D4FA71" w:rsidR="0049099B" w:rsidRPr="0041073B" w:rsidRDefault="0049099B" w:rsidP="0041073B">
                          <w:pPr>
                            <w:rPr>
                              <w:sz w:val="14"/>
                              <w:szCs w:val="14"/>
                            </w:rPr>
                          </w:pPr>
                          <w:r w:rsidRPr="0041073B">
                            <w:rPr>
                              <w:sz w:val="14"/>
                              <w:szCs w:val="14"/>
                            </w:rPr>
                            <w:t>22620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F7A5C" id="DGSHP5beec2c0b15868.23308166" o:spid="_x0000_s1029" style="position:absolute;margin-left:467.1pt;margin-top:151.65pt;width:98.2pt;height:63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" adj="-11796480,,5400" path="al10800,10800@8@8@4@6,10800,10800,10800,10800@9@7l@30@31@17@18@24@25@15@16@32@33xe" filled="f" stroked="f">
              <v:stroke joinstyle="round"/>
              <v:formulas/>
              <v:path o:connecttype="custom" textboxrect="@1,@1,@1,@1"/>
              <v:textbox inset="0,0,0,0">
                <w:txbxContent>
                  <w:p w14:paraId="0A32F852" w14:textId="77777777" w:rsidR="0049099B" w:rsidRDefault="0049099B">
                    <w:pPr>
                      <w:pStyle w:val="Kopjereferentiegegevens"/>
                    </w:pPr>
                    <w:r>
                      <w:t>Datum</w:t>
                    </w:r>
                  </w:p>
                  <w:p w14:paraId="606D2A18" w14:textId="0ED76A70" w:rsidR="0049099B" w:rsidRDefault="00F460C4">
                    <w:pPr>
                      <w:pStyle w:val="Referentiegegevens"/>
                    </w:pPr>
                    <w:sdt>
                      <w:sdtPr>
                        <w:id w:val="19289587"/>
                        <w:date w:fullDate="2020-10-30T00:00:00Z">
                          <w:dateFormat w:val="d MMMM yyyy"/>
                          <w:lid w:val="nl-NL"/>
                          <w:storeMappedDataAs w:val="dateTime"/>
                          <w:calendar w:val="gregorian"/>
                        </w:date>
                      </w:sdtPr>
                      <w:sdtEndPr/>
                      <w:sdtContent>
                        <w:r w:rsidR="007B5088">
                          <w:t>30 oktober 2020</w:t>
                        </w:r>
                      </w:sdtContent>
                    </w:sdt>
                  </w:p>
                  <w:p w14:paraId="56F4BF6C" w14:textId="77777777" w:rsidR="0049099B" w:rsidRDefault="0049099B">
                    <w:pPr>
                      <w:pStyle w:val="WitregelW1"/>
                    </w:pPr>
                  </w:p>
                  <w:p w14:paraId="3CD6DE4C" w14:textId="0F0627BF" w:rsidR="0049099B" w:rsidRDefault="0049099B" w:rsidP="0041073B">
                    <w:pPr>
                      <w:pStyle w:val="Kopjereferentiegegevens"/>
                    </w:pPr>
                    <w:r>
                      <w:t>Kenmerk</w:t>
                    </w:r>
                  </w:p>
                  <w:p w14:paraId="7A2F9649" w14:textId="68D4FA71" w:rsidR="0049099B" w:rsidRPr="0041073B" w:rsidRDefault="0049099B" w:rsidP="0041073B">
                    <w:pPr>
                      <w:rPr>
                        <w:sz w:val="14"/>
                        <w:szCs w:val="14"/>
                      </w:rPr>
                    </w:pPr>
                    <w:r w:rsidRPr="0041073B">
                      <w:rPr>
                        <w:sz w:val="14"/>
                        <w:szCs w:val="14"/>
                      </w:rPr>
                      <w:t>22620</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AA361C7" wp14:editId="48EB0767">
              <wp:simplePos x="0" y="0"/>
              <wp:positionH relativeFrom="page">
                <wp:posOffset>1007745</wp:posOffset>
              </wp:positionH>
              <wp:positionV relativeFrom="page">
                <wp:posOffset>1925955</wp:posOffset>
              </wp:positionV>
              <wp:extent cx="3343275" cy="180975"/>
              <wp:effectExtent l="0" t="1905" r="1905" b="0"/>
              <wp:wrapNone/>
              <wp:docPr id="14" name="DGSHP5beec2c0b182b4.9987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C9E06D4" w14:textId="77777777" w:rsidR="0049099B" w:rsidRDefault="004909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361C7" id="DGSHP5beec2c0b182b4.99871175" o:spid="_x0000_s1030" style="position:absolute;margin-left:79.35pt;margin-top:151.65pt;width:263.25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" adj="-11796480,,5400" path="al10800,10800@8@8@4@6,10800,10800,10800,10800@9@7l@30@31@17@18@24@25@15@16@32@33xe" filled="f" stroked="f">
              <v:stroke joinstyle="round"/>
              <v:formulas/>
              <v:path o:connecttype="custom" textboxrect="@1,@1,@1,@1"/>
              <v:textbox inset="0,0,0,0">
                <w:txbxContent>
                  <w:p w14:paraId="1C9E06D4" w14:textId="77777777" w:rsidR="0049099B" w:rsidRDefault="0049099B"/>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C0FFD" w14:textId="3DC09424" w:rsidR="0049099B" w:rsidRDefault="0049099B">
    <w:pPr>
      <w:spacing w:after="6338" w:line="14" w:lineRule="exact"/>
    </w:pPr>
    <w:r>
      <w:rPr>
        <w:noProof/>
      </w:rPr>
      <mc:AlternateContent>
        <mc:Choice Requires="wps">
          <w:drawing>
            <wp:anchor distT="0" distB="0" distL="114300" distR="114300" simplePos="0" relativeHeight="251659264" behindDoc="0" locked="0" layoutInCell="1" allowOverlap="1" wp14:anchorId="5184877F" wp14:editId="50012046">
              <wp:simplePos x="0" y="0"/>
              <wp:positionH relativeFrom="page">
                <wp:posOffset>5934973</wp:posOffset>
              </wp:positionH>
              <wp:positionV relativeFrom="page">
                <wp:posOffset>1984075</wp:posOffset>
              </wp:positionV>
              <wp:extent cx="1475117" cy="8040898"/>
              <wp:effectExtent l="0" t="0" r="10795" b="17780"/>
              <wp:wrapNone/>
              <wp:docPr id="9" name="DGSHP5beec2c0af7253.31448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117" cy="8040898"/>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21C113A" w14:textId="77777777" w:rsidR="0049099B" w:rsidRDefault="0049099B">
                          <w:pPr>
                            <w:pStyle w:val="Kopjeafzendgegevens"/>
                          </w:pPr>
                          <w:r>
                            <w:t>Contactpersonen</w:t>
                          </w:r>
                        </w:p>
                        <w:p w14:paraId="4503578B" w14:textId="77777777" w:rsidR="0049099B" w:rsidRDefault="0049099B">
                          <w:pPr>
                            <w:pStyle w:val="Referentiegegevens"/>
                          </w:pPr>
                        </w:p>
                        <w:p w14:paraId="26683CB3" w14:textId="5F74472A" w:rsidR="0049099B" w:rsidRDefault="0049099B" w:rsidP="005A349A">
                          <w:pPr>
                            <w:pStyle w:val="Referentiegegevens"/>
                          </w:pPr>
                          <w:r>
                            <w:t>ir. J. Stevens (Inkoper)</w:t>
                          </w:r>
                        </w:p>
                        <w:p w14:paraId="07ED56ED" w14:textId="77777777" w:rsidR="0049099B" w:rsidRDefault="0049099B">
                          <w:pPr>
                            <w:pStyle w:val="Referentiegegevens"/>
                          </w:pPr>
                          <w:r>
                            <w:t>M</w:t>
                          </w:r>
                          <w:r>
                            <w:tab/>
                            <w:t>+31 6 1560 1867</w:t>
                          </w:r>
                        </w:p>
                        <w:p w14:paraId="372C88E8" w14:textId="61B16ACC" w:rsidR="0049099B" w:rsidRDefault="00AE4826">
                          <w:pPr>
                            <w:pStyle w:val="Referentiegegevens"/>
                            <w:rPr>
                              <w:rStyle w:val="Hyperlink"/>
                            </w:rPr>
                          </w:pPr>
                          <w:hyperlink r:id="rId1" w:history="1">
                            <w:r w:rsidR="0049099B" w:rsidRPr="00BC0B89">
                              <w:rPr>
                                <w:rStyle w:val="Hyperlink"/>
                              </w:rPr>
                              <w:t>janny.stevens@rijksoverheid.nl</w:t>
                            </w:r>
                          </w:hyperlink>
                        </w:p>
                        <w:p w14:paraId="568A7C17" w14:textId="77777777" w:rsidR="0049099B" w:rsidRDefault="0049099B" w:rsidP="005A349A">
                          <w:pPr>
                            <w:rPr>
                              <w:sz w:val="13"/>
                              <w:szCs w:val="13"/>
                            </w:rPr>
                          </w:pPr>
                        </w:p>
                        <w:p w14:paraId="6C23D7DD" w14:textId="1DD38463" w:rsidR="0049099B" w:rsidRPr="00017370" w:rsidRDefault="0049099B" w:rsidP="005A349A">
                          <w:pPr>
                            <w:spacing w:line="276" w:lineRule="auto"/>
                            <w:rPr>
                              <w:sz w:val="13"/>
                              <w:szCs w:val="13"/>
                            </w:rPr>
                          </w:pPr>
                          <w:r w:rsidRPr="00017370">
                            <w:rPr>
                              <w:sz w:val="13"/>
                              <w:szCs w:val="13"/>
                            </w:rPr>
                            <w:t>C. Veerman (Inkoper</w:t>
                          </w:r>
                          <w:r>
                            <w:rPr>
                              <w:sz w:val="13"/>
                              <w:szCs w:val="13"/>
                            </w:rPr>
                            <w:t>)</w:t>
                          </w:r>
                          <w:r>
                            <w:rPr>
                              <w:sz w:val="13"/>
                              <w:szCs w:val="13"/>
                            </w:rPr>
                            <w:br/>
                            <w:t>M +</w:t>
                          </w:r>
                          <w:r w:rsidRPr="00017370">
                            <w:rPr>
                              <w:sz w:val="13"/>
                              <w:szCs w:val="13"/>
                            </w:rPr>
                            <w:t>31</w:t>
                          </w:r>
                          <w:r>
                            <w:rPr>
                              <w:sz w:val="13"/>
                              <w:szCs w:val="13"/>
                            </w:rPr>
                            <w:t xml:space="preserve"> 6 116</w:t>
                          </w:r>
                          <w:r w:rsidRPr="00017370">
                            <w:rPr>
                              <w:sz w:val="13"/>
                              <w:szCs w:val="13"/>
                            </w:rPr>
                            <w:t>1</w:t>
                          </w:r>
                          <w:r>
                            <w:rPr>
                              <w:sz w:val="13"/>
                              <w:szCs w:val="13"/>
                            </w:rPr>
                            <w:t xml:space="preserve"> 9</w:t>
                          </w:r>
                          <w:r w:rsidRPr="00017370">
                            <w:rPr>
                              <w:sz w:val="13"/>
                              <w:szCs w:val="13"/>
                            </w:rPr>
                            <w:t>588</w:t>
                          </w:r>
                        </w:p>
                        <w:p w14:paraId="0BBB12FB" w14:textId="6C3317FF" w:rsidR="0049099B" w:rsidRDefault="00AE4826" w:rsidP="005A349A">
                          <w:pPr>
                            <w:spacing w:line="276" w:lineRule="auto"/>
                            <w:rPr>
                              <w:rStyle w:val="Hyperlink"/>
                              <w:sz w:val="13"/>
                              <w:szCs w:val="13"/>
                            </w:rPr>
                          </w:pPr>
                          <w:hyperlink r:id="rId2" w:history="1">
                            <w:r w:rsidR="0049099B" w:rsidRPr="00777766">
                              <w:rPr>
                                <w:rStyle w:val="Hyperlink"/>
                                <w:sz w:val="13"/>
                                <w:szCs w:val="13"/>
                              </w:rPr>
                              <w:t>chantal.veerman@rijksoverheid.nl</w:t>
                            </w:r>
                          </w:hyperlink>
                        </w:p>
                        <w:p w14:paraId="7F2C7BA8" w14:textId="77777777" w:rsidR="0049099B" w:rsidRPr="00017370" w:rsidRDefault="0049099B" w:rsidP="00017370">
                          <w:pPr>
                            <w:rPr>
                              <w:rStyle w:val="Hyperlink"/>
                              <w:sz w:val="13"/>
                              <w:szCs w:val="13"/>
                            </w:rPr>
                          </w:pPr>
                        </w:p>
                        <w:p w14:paraId="428CF8B5" w14:textId="22CEE3BC" w:rsidR="0049099B" w:rsidRDefault="0049099B" w:rsidP="00BC0B89">
                          <w:pPr>
                            <w:pStyle w:val="Referentiegegevens"/>
                          </w:pPr>
                          <w:r>
                            <w:t>ing. P. de Gorter (Projectmanager)</w:t>
                          </w:r>
                        </w:p>
                        <w:p w14:paraId="44F833C9" w14:textId="16D75E6E" w:rsidR="0049099B" w:rsidRDefault="0049099B" w:rsidP="00BC0B89">
                          <w:pPr>
                            <w:pStyle w:val="Referentiegegevens"/>
                          </w:pPr>
                          <w:r>
                            <w:t>M</w:t>
                          </w:r>
                          <w:r>
                            <w:tab/>
                            <w:t>+31 6 2731 42</w:t>
                          </w:r>
                          <w:r w:rsidRPr="00AD655A">
                            <w:t>44</w:t>
                          </w:r>
                        </w:p>
                        <w:p w14:paraId="00E77DEA" w14:textId="6B3512E9" w:rsidR="0049099B" w:rsidRPr="00BC0B89" w:rsidRDefault="00AE4826" w:rsidP="00BC0B89">
                          <w:pPr>
                            <w:pStyle w:val="Referentiegegevens"/>
                          </w:pPr>
                          <w:hyperlink r:id="rId3" w:history="1">
                            <w:r w:rsidR="0049099B" w:rsidRPr="00F44F0D">
                              <w:rPr>
                                <w:rStyle w:val="Hyperlink"/>
                              </w:rPr>
                              <w:t>paul.degorter@rijksoverheid.nl</w:t>
                            </w:r>
                          </w:hyperlink>
                        </w:p>
                        <w:p w14:paraId="4BD62FF5" w14:textId="77777777" w:rsidR="0049099B" w:rsidRPr="00BC0B89" w:rsidRDefault="0049099B">
                          <w:pPr>
                            <w:pStyle w:val="WitregelW2"/>
                          </w:pPr>
                        </w:p>
                        <w:p w14:paraId="72FA9B73" w14:textId="77777777" w:rsidR="0049099B" w:rsidRPr="00BC0B89" w:rsidRDefault="0049099B">
                          <w:pPr>
                            <w:pStyle w:val="Kopjereferentiegegevens"/>
                          </w:pPr>
                          <w:r w:rsidRPr="00BC0B89">
                            <w:t>Datum</w:t>
                          </w:r>
                        </w:p>
                        <w:p w14:paraId="132A8118" w14:textId="279D76AC" w:rsidR="0049099B" w:rsidRPr="00BC0B89" w:rsidRDefault="00AE4826">
                          <w:pPr>
                            <w:pStyle w:val="Referentiegegevens"/>
                          </w:pPr>
                          <w:sdt>
                            <w:sdtPr>
                              <w:rPr>
                                <w:lang w:val="de-DE"/>
                              </w:rPr>
                              <w:id w:val="19289588"/>
                              <w:date w:fullDate="2020-10-30T00:00:00Z">
                                <w:dateFormat w:val="d MMMM yyyy"/>
                                <w:lid w:val="nl-NL"/>
                                <w:storeMappedDataAs w:val="dateTime"/>
                                <w:calendar w:val="gregorian"/>
                              </w:date>
                            </w:sdtPr>
                            <w:sdtEndPr/>
                            <w:sdtContent>
                              <w:r w:rsidR="007B5088">
                                <w:t>30 oktober 2020</w:t>
                              </w:r>
                            </w:sdtContent>
                          </w:sdt>
                        </w:p>
                        <w:p w14:paraId="60A72200" w14:textId="77777777" w:rsidR="0049099B" w:rsidRPr="00BC0B89" w:rsidRDefault="0049099B">
                          <w:pPr>
                            <w:pStyle w:val="WitregelW1"/>
                          </w:pPr>
                        </w:p>
                        <w:p w14:paraId="06D04141" w14:textId="77777777" w:rsidR="0049099B" w:rsidRDefault="0049099B">
                          <w:pPr>
                            <w:pStyle w:val="Kopjereferentiegegevens"/>
                          </w:pPr>
                          <w:r>
                            <w:t>Kenmerk</w:t>
                          </w:r>
                        </w:p>
                        <w:p w14:paraId="7E6419A0" w14:textId="0542AE15" w:rsidR="0049099B" w:rsidRDefault="0049099B">
                          <w:pPr>
                            <w:pStyle w:val="Referentiegegevens"/>
                          </w:pPr>
                          <w:r>
                            <w:t>22620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4877F" id="DGSHP5beec2c0af7253.31448163" o:spid="_x0000_s1031" style="position:absolute;margin-left:467.3pt;margin-top:156.25pt;width:116.15pt;height:63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" adj="-11796480,,5400" path="al10800,10800@8@8@4@6,10800,10800,10800,10800@9@7l@30@31@17@18@24@25@15@16@32@33xe" filled="f" stroked="f">
              <v:stroke joinstyle="round"/>
              <v:formulas/>
              <v:path o:connecttype="custom" textboxrect="@1,@1,@1,@1"/>
              <v:textbox inset="0,0,0,0">
                <w:txbxContent>
                  <w:p w14:paraId="721C113A" w14:textId="77777777" w:rsidR="0049099B" w:rsidRDefault="0049099B">
                    <w:pPr>
                      <w:pStyle w:val="Kopjeafzendgegevens"/>
                    </w:pPr>
                    <w:r>
                      <w:t>Contactpersonen</w:t>
                    </w:r>
                  </w:p>
                  <w:p w14:paraId="4503578B" w14:textId="77777777" w:rsidR="0049099B" w:rsidRDefault="0049099B">
                    <w:pPr>
                      <w:pStyle w:val="Referentiegegevens"/>
                    </w:pPr>
                  </w:p>
                  <w:p w14:paraId="26683CB3" w14:textId="5F74472A" w:rsidR="0049099B" w:rsidRDefault="0049099B" w:rsidP="005A349A">
                    <w:pPr>
                      <w:pStyle w:val="Referentiegegevens"/>
                    </w:pPr>
                    <w:r>
                      <w:t>ir. J. Stevens (Inkoper)</w:t>
                    </w:r>
                  </w:p>
                  <w:p w14:paraId="07ED56ED" w14:textId="77777777" w:rsidR="0049099B" w:rsidRDefault="0049099B">
                    <w:pPr>
                      <w:pStyle w:val="Referentiegegevens"/>
                    </w:pPr>
                    <w:r>
                      <w:t>M</w:t>
                    </w:r>
                    <w:r>
                      <w:tab/>
                      <w:t>+31 6 1560 1867</w:t>
                    </w:r>
                  </w:p>
                  <w:p w14:paraId="372C88E8" w14:textId="61B16ACC" w:rsidR="0049099B" w:rsidRDefault="00F460C4">
                    <w:pPr>
                      <w:pStyle w:val="Referentiegegevens"/>
                      <w:rPr>
                        <w:rStyle w:val="Hyperlink"/>
                      </w:rPr>
                    </w:pPr>
                    <w:hyperlink r:id="rId4" w:history="1">
                      <w:r w:rsidR="0049099B" w:rsidRPr="00BC0B89">
                        <w:rPr>
                          <w:rStyle w:val="Hyperlink"/>
                        </w:rPr>
                        <w:t>janny.stevens@rijksoverheid.nl</w:t>
                      </w:r>
                    </w:hyperlink>
                  </w:p>
                  <w:p w14:paraId="568A7C17" w14:textId="77777777" w:rsidR="0049099B" w:rsidRDefault="0049099B" w:rsidP="005A349A">
                    <w:pPr>
                      <w:rPr>
                        <w:sz w:val="13"/>
                        <w:szCs w:val="13"/>
                      </w:rPr>
                    </w:pPr>
                  </w:p>
                  <w:p w14:paraId="6C23D7DD" w14:textId="1DD38463" w:rsidR="0049099B" w:rsidRPr="00017370" w:rsidRDefault="0049099B" w:rsidP="005A349A">
                    <w:pPr>
                      <w:spacing w:line="276" w:lineRule="auto"/>
                      <w:rPr>
                        <w:sz w:val="13"/>
                        <w:szCs w:val="13"/>
                      </w:rPr>
                    </w:pPr>
                    <w:r w:rsidRPr="00017370">
                      <w:rPr>
                        <w:sz w:val="13"/>
                        <w:szCs w:val="13"/>
                      </w:rPr>
                      <w:t>C. Veerman (Inkoper</w:t>
                    </w:r>
                    <w:r>
                      <w:rPr>
                        <w:sz w:val="13"/>
                        <w:szCs w:val="13"/>
                      </w:rPr>
                      <w:t>)</w:t>
                    </w:r>
                    <w:r>
                      <w:rPr>
                        <w:sz w:val="13"/>
                        <w:szCs w:val="13"/>
                      </w:rPr>
                      <w:br/>
                      <w:t>M +</w:t>
                    </w:r>
                    <w:r w:rsidRPr="00017370">
                      <w:rPr>
                        <w:sz w:val="13"/>
                        <w:szCs w:val="13"/>
                      </w:rPr>
                      <w:t>31</w:t>
                    </w:r>
                    <w:r>
                      <w:rPr>
                        <w:sz w:val="13"/>
                        <w:szCs w:val="13"/>
                      </w:rPr>
                      <w:t xml:space="preserve"> 6 116</w:t>
                    </w:r>
                    <w:r w:rsidRPr="00017370">
                      <w:rPr>
                        <w:sz w:val="13"/>
                        <w:szCs w:val="13"/>
                      </w:rPr>
                      <w:t>1</w:t>
                    </w:r>
                    <w:r>
                      <w:rPr>
                        <w:sz w:val="13"/>
                        <w:szCs w:val="13"/>
                      </w:rPr>
                      <w:t xml:space="preserve"> 9</w:t>
                    </w:r>
                    <w:r w:rsidRPr="00017370">
                      <w:rPr>
                        <w:sz w:val="13"/>
                        <w:szCs w:val="13"/>
                      </w:rPr>
                      <w:t>588</w:t>
                    </w:r>
                  </w:p>
                  <w:p w14:paraId="0BBB12FB" w14:textId="6C3317FF" w:rsidR="0049099B" w:rsidRDefault="00F460C4" w:rsidP="005A349A">
                    <w:pPr>
                      <w:spacing w:line="276" w:lineRule="auto"/>
                      <w:rPr>
                        <w:rStyle w:val="Hyperlink"/>
                        <w:sz w:val="13"/>
                        <w:szCs w:val="13"/>
                      </w:rPr>
                    </w:pPr>
                    <w:hyperlink r:id="rId5" w:history="1">
                      <w:r w:rsidR="0049099B" w:rsidRPr="00777766">
                        <w:rPr>
                          <w:rStyle w:val="Hyperlink"/>
                          <w:sz w:val="13"/>
                          <w:szCs w:val="13"/>
                        </w:rPr>
                        <w:t>chantal.veerman@rijksoverheid.nl</w:t>
                      </w:r>
                    </w:hyperlink>
                  </w:p>
                  <w:p w14:paraId="7F2C7BA8" w14:textId="77777777" w:rsidR="0049099B" w:rsidRPr="00017370" w:rsidRDefault="0049099B" w:rsidP="00017370">
                    <w:pPr>
                      <w:rPr>
                        <w:rStyle w:val="Hyperlink"/>
                        <w:sz w:val="13"/>
                        <w:szCs w:val="13"/>
                      </w:rPr>
                    </w:pPr>
                  </w:p>
                  <w:p w14:paraId="428CF8B5" w14:textId="22CEE3BC" w:rsidR="0049099B" w:rsidRDefault="0049099B" w:rsidP="00BC0B89">
                    <w:pPr>
                      <w:pStyle w:val="Referentiegegevens"/>
                    </w:pPr>
                    <w:r>
                      <w:t>ing. P. de Gorter (Projectmanager)</w:t>
                    </w:r>
                  </w:p>
                  <w:p w14:paraId="44F833C9" w14:textId="16D75E6E" w:rsidR="0049099B" w:rsidRDefault="0049099B" w:rsidP="00BC0B89">
                    <w:pPr>
                      <w:pStyle w:val="Referentiegegevens"/>
                    </w:pPr>
                    <w:r>
                      <w:t>M</w:t>
                    </w:r>
                    <w:r>
                      <w:tab/>
                      <w:t>+31 6 2731 42</w:t>
                    </w:r>
                    <w:r w:rsidRPr="00AD655A">
                      <w:t>44</w:t>
                    </w:r>
                  </w:p>
                  <w:p w14:paraId="00E77DEA" w14:textId="6B3512E9" w:rsidR="0049099B" w:rsidRPr="00BC0B89" w:rsidRDefault="00F460C4" w:rsidP="00BC0B89">
                    <w:pPr>
                      <w:pStyle w:val="Referentiegegevens"/>
                    </w:pPr>
                    <w:hyperlink r:id="rId6" w:history="1">
                      <w:r w:rsidR="0049099B" w:rsidRPr="00F44F0D">
                        <w:rPr>
                          <w:rStyle w:val="Hyperlink"/>
                        </w:rPr>
                        <w:t>paul.degorter@rijksoverheid.nl</w:t>
                      </w:r>
                    </w:hyperlink>
                  </w:p>
                  <w:p w14:paraId="4BD62FF5" w14:textId="77777777" w:rsidR="0049099B" w:rsidRPr="00BC0B89" w:rsidRDefault="0049099B">
                    <w:pPr>
                      <w:pStyle w:val="WitregelW2"/>
                    </w:pPr>
                  </w:p>
                  <w:p w14:paraId="72FA9B73" w14:textId="77777777" w:rsidR="0049099B" w:rsidRPr="00BC0B89" w:rsidRDefault="0049099B">
                    <w:pPr>
                      <w:pStyle w:val="Kopjereferentiegegevens"/>
                    </w:pPr>
                    <w:r w:rsidRPr="00BC0B89">
                      <w:t>Datum</w:t>
                    </w:r>
                  </w:p>
                  <w:p w14:paraId="132A8118" w14:textId="279D76AC" w:rsidR="0049099B" w:rsidRPr="00BC0B89" w:rsidRDefault="00F460C4">
                    <w:pPr>
                      <w:pStyle w:val="Referentiegegevens"/>
                    </w:pPr>
                    <w:sdt>
                      <w:sdtPr>
                        <w:rPr>
                          <w:lang w:val="de-DE"/>
                        </w:rPr>
                        <w:id w:val="19289588"/>
                        <w:date w:fullDate="2020-10-30T00:00:00Z">
                          <w:dateFormat w:val="d MMMM yyyy"/>
                          <w:lid w:val="nl-NL"/>
                          <w:storeMappedDataAs w:val="dateTime"/>
                          <w:calendar w:val="gregorian"/>
                        </w:date>
                      </w:sdtPr>
                      <w:sdtEndPr/>
                      <w:sdtContent>
                        <w:r w:rsidR="007B5088">
                          <w:t>30 oktober 2020</w:t>
                        </w:r>
                      </w:sdtContent>
                    </w:sdt>
                  </w:p>
                  <w:p w14:paraId="60A72200" w14:textId="77777777" w:rsidR="0049099B" w:rsidRPr="00BC0B89" w:rsidRDefault="0049099B">
                    <w:pPr>
                      <w:pStyle w:val="WitregelW1"/>
                    </w:pPr>
                  </w:p>
                  <w:p w14:paraId="06D04141" w14:textId="77777777" w:rsidR="0049099B" w:rsidRDefault="0049099B">
                    <w:pPr>
                      <w:pStyle w:val="Kopjereferentiegegevens"/>
                    </w:pPr>
                    <w:r>
                      <w:t>Kenmerk</w:t>
                    </w:r>
                  </w:p>
                  <w:p w14:paraId="7E6419A0" w14:textId="0542AE15" w:rsidR="0049099B" w:rsidRDefault="0049099B">
                    <w:pPr>
                      <w:pStyle w:val="Referentiegegevens"/>
                    </w:pPr>
                    <w:r>
                      <w:t>22620</w:t>
                    </w:r>
                  </w:p>
                </w:txbxContent>
              </v:textbox>
              <w10:wrap anchorx="page" anchory="page"/>
            </v:shape>
          </w:pict>
        </mc:Fallback>
      </mc:AlternateContent>
    </w:r>
    <w:r>
      <w:rPr>
        <w:noProof/>
      </w:rPr>
      <mc:AlternateContent>
        <mc:Choice Requires="wps">
          <w:drawing>
            <wp:anchor distT="45720" distB="45720" distL="114300" distR="114300" simplePos="0" relativeHeight="251665408" behindDoc="0" locked="0" layoutInCell="1" allowOverlap="1" wp14:anchorId="3D4E6F82" wp14:editId="07AD7ABD">
              <wp:simplePos x="0" y="0"/>
              <wp:positionH relativeFrom="column">
                <wp:posOffset>-247650</wp:posOffset>
              </wp:positionH>
              <wp:positionV relativeFrom="paragraph">
                <wp:posOffset>501650</wp:posOffset>
              </wp:positionV>
              <wp:extent cx="2749550" cy="1320800"/>
              <wp:effectExtent l="0" t="0" r="12700" b="127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320800"/>
                      </a:xfrm>
                      <a:prstGeom prst="rect">
                        <a:avLst/>
                      </a:prstGeom>
                      <a:solidFill>
                        <a:srgbClr val="FFFFFF"/>
                      </a:solidFill>
                      <a:ln w="9525">
                        <a:solidFill>
                          <a:schemeClr val="bg1"/>
                        </a:solidFill>
                        <a:miter lim="800000"/>
                        <a:headEnd/>
                        <a:tailEnd/>
                      </a:ln>
                    </wps:spPr>
                    <wps:txbx>
                      <w:txbxContent>
                        <w:p w14:paraId="66EFB058" w14:textId="2CBE5724" w:rsidR="0049099B" w:rsidRPr="00AD655A" w:rsidRDefault="0049099B">
                          <w:pPr>
                            <w:rPr>
                              <w:sz w:val="24"/>
                              <w:szCs w:val="24"/>
                            </w:rPr>
                          </w:pPr>
                          <w:r>
                            <w:rPr>
                              <w:sz w:val="24"/>
                              <w:szCs w:val="24"/>
                            </w:rPr>
                            <w:t>TenderNed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E6F82" id="_x0000_t202" coordsize="21600,21600" o:spt="202" path="m,l,21600r21600,l21600,xe">
              <v:stroke joinstyle="miter"/>
              <v:path gradientshapeok="t" o:connecttype="rect"/>
            </v:shapetype>
            <v:shape id="_x0000_s1032" type="#_x0000_t202" style="position:absolute;margin-left:-19.5pt;margin-top:39.5pt;width:216.5pt;height:10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" strokecolor="white [3212]">
              <v:textbox>
                <w:txbxContent>
                  <w:p w14:paraId="66EFB058" w14:textId="2CBE5724" w:rsidR="0049099B" w:rsidRPr="00AD655A" w:rsidRDefault="0049099B">
                    <w:pPr>
                      <w:rPr>
                        <w:sz w:val="24"/>
                        <w:szCs w:val="24"/>
                      </w:rPr>
                    </w:pPr>
                    <w:r>
                      <w:rPr>
                        <w:sz w:val="24"/>
                        <w:szCs w:val="24"/>
                      </w:rPr>
                      <w:t>TenderNed</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14:anchorId="7B87DAC6" wp14:editId="25E0CE66">
              <wp:simplePos x="0" y="0"/>
              <wp:positionH relativeFrom="page">
                <wp:posOffset>3545840</wp:posOffset>
              </wp:positionH>
              <wp:positionV relativeFrom="page">
                <wp:posOffset>0</wp:posOffset>
              </wp:positionV>
              <wp:extent cx="467995" cy="1336040"/>
              <wp:effectExtent l="2540" t="0" r="0" b="0"/>
              <wp:wrapNone/>
              <wp:docPr id="13" name="DGSHP5beec2c0aeb568.24894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EA8EA45" w14:textId="77777777" w:rsidR="0049099B" w:rsidRDefault="0049099B">
                          <w:pPr>
                            <w:spacing w:line="240" w:lineRule="auto"/>
                          </w:pPr>
                          <w:r>
                            <w:rPr>
                              <w:noProof/>
                            </w:rPr>
                            <w:drawing>
                              <wp:inline distT="0" distB="0" distL="0" distR="0" wp14:anchorId="0E50157D" wp14:editId="31550DA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7"/>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7DAC6" id="DGSHP5beec2c0aeb568.24894017" o:spid="_x0000_s1033" style="position:absolute;margin-left:279.2pt;margin-top:0;width:36.85pt;height:105.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" adj="-11796480,,5400" path="al10800,10800@8@8@4@6,10800,10800,10800,10800@9@7l@30@31@17@18@24@25@15@16@32@33xe" filled="f" stroked="f">
              <v:stroke joinstyle="round"/>
              <v:formulas/>
              <v:path o:connecttype="custom" textboxrect="@1,@1,@1,@1"/>
              <v:textbox inset="0,0,0,0">
                <w:txbxContent>
                  <w:p w14:paraId="5EA8EA45" w14:textId="77777777" w:rsidR="0049099B" w:rsidRDefault="0049099B">
                    <w:pPr>
                      <w:spacing w:line="240" w:lineRule="auto"/>
                    </w:pPr>
                    <w:r>
                      <w:rPr>
                        <w:noProof/>
                      </w:rPr>
                      <w:drawing>
                        <wp:inline distT="0" distB="0" distL="0" distR="0" wp14:anchorId="0E50157D" wp14:editId="31550DA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8"/>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3C5AEB42" wp14:editId="07001268">
              <wp:simplePos x="0" y="0"/>
              <wp:positionH relativeFrom="page">
                <wp:posOffset>4013835</wp:posOffset>
              </wp:positionH>
              <wp:positionV relativeFrom="page">
                <wp:posOffset>0</wp:posOffset>
              </wp:positionV>
              <wp:extent cx="2339975" cy="1583690"/>
              <wp:effectExtent l="3810" t="0" r="0" b="0"/>
              <wp:wrapNone/>
              <wp:docPr id="12" name="DGSHP5beec2c0af2b44.75205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2E12B45" w14:textId="77777777" w:rsidR="0049099B" w:rsidRDefault="0049099B">
                          <w:pPr>
                            <w:spacing w:line="240" w:lineRule="auto"/>
                          </w:pPr>
                          <w:r>
                            <w:rPr>
                              <w:noProof/>
                            </w:rPr>
                            <w:drawing>
                              <wp:inline distT="0" distB="0" distL="0" distR="0" wp14:anchorId="26F90D05" wp14:editId="3B753463">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9"/>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AEB42" id="DGSHP5beec2c0af2b44.75205855" o:spid="_x0000_s1034" style="position:absolute;margin-left:316.05pt;margin-top:0;width:184.25pt;height:12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EcbFzsoCAADtBQAADgAAAAAAAAAAAAAAAAAuAgAAZHJzL2Uyb0RvYy54bWxQ&#10;SwECLQAUAAYACAAAACEAiPqfS98AAAAJAQAADwAAAAAAAAAAAAAAAAAkBQAAZHJzL2Rvd25yZXYu&#10;eG1sUEsFBgAAAAAEAAQA8wAAADAGAAAAAA==&#10;" adj="-11796480,,5400" path="al10800,10800@8@8@4@6,10800,10800,10800,10800@9@7l@30@31@17@18@24@25@15@16@32@33xe" filled="f" stroked="f">
              <v:stroke joinstyle="round"/>
              <v:formulas/>
              <v:path o:connecttype="custom" textboxrect="@1,@1,@1,@1"/>
              <v:textbox inset="0,0,0,0">
                <w:txbxContent>
                  <w:p w14:paraId="02E12B45" w14:textId="77777777" w:rsidR="0049099B" w:rsidRDefault="0049099B">
                    <w:pPr>
                      <w:spacing w:line="240" w:lineRule="auto"/>
                    </w:pPr>
                    <w:r>
                      <w:rPr>
                        <w:noProof/>
                      </w:rPr>
                      <w:drawing>
                        <wp:inline distT="0" distB="0" distL="0" distR="0" wp14:anchorId="26F90D05" wp14:editId="3B753463">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10"/>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28CEC193" wp14:editId="26B13FB5">
              <wp:simplePos x="0" y="0"/>
              <wp:positionH relativeFrom="page">
                <wp:posOffset>1007745</wp:posOffset>
              </wp:positionH>
              <wp:positionV relativeFrom="page">
                <wp:posOffset>1939925</wp:posOffset>
              </wp:positionV>
              <wp:extent cx="3352165" cy="1186180"/>
              <wp:effectExtent l="0" t="0" r="2540" b="0"/>
              <wp:wrapNone/>
              <wp:docPr id="11" name="DGSHP5beec2c0af6907.21986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165" cy="11861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5DC4E74" w14:textId="77777777" w:rsidR="0049099B" w:rsidRDefault="004909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EC193" id="DGSHP5beec2c0af6907.21986771" o:spid="_x0000_s1035" style="position:absolute;margin-left:79.35pt;margin-top:152.75pt;width:263.95pt;height:93.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" adj="-11796480,,5400" path="al10800,10800@8@8@4@6,10800,10800,10800,10800@9@7l@30@31@17@18@24@25@15@16@32@33xe" filled="f" stroked="f">
              <v:stroke joinstyle="round"/>
              <v:formulas/>
              <v:path o:connecttype="custom" textboxrect="@1,@1,@1,@1"/>
              <v:textbox inset="0,0,0,0">
                <w:txbxContent>
                  <w:p w14:paraId="45DC4E74" w14:textId="77777777" w:rsidR="0049099B" w:rsidRDefault="0049099B"/>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527CA7F" wp14:editId="22905330">
              <wp:simplePos x="0" y="0"/>
              <wp:positionH relativeFrom="page">
                <wp:posOffset>5932170</wp:posOffset>
              </wp:positionH>
              <wp:positionV relativeFrom="page">
                <wp:posOffset>10197465</wp:posOffset>
              </wp:positionV>
              <wp:extent cx="1247140" cy="143510"/>
              <wp:effectExtent l="0" t="0" r="2540" b="3175"/>
              <wp:wrapNone/>
              <wp:docPr id="7" name="DGSHP5beec2c0b06553.50373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600B947" w14:textId="76CBC5DF" w:rsidR="0049099B" w:rsidRDefault="0049099B">
                          <w:pPr>
                            <w:pStyle w:val="Verdana65rechtsuitgelijnd"/>
                          </w:pPr>
                          <w:r>
                            <w:t xml:space="preserve">Pagina </w:t>
                          </w:r>
                          <w:r>
                            <w:fldChar w:fldCharType="begin"/>
                          </w:r>
                          <w:r>
                            <w:instrText>PAGE</w:instrText>
                          </w:r>
                          <w:r>
                            <w:fldChar w:fldCharType="separate"/>
                          </w:r>
                          <w:r w:rsidR="00F65F09">
                            <w:rPr>
                              <w:noProof/>
                            </w:rPr>
                            <w:t>1</w:t>
                          </w:r>
                          <w:r>
                            <w:rPr>
                              <w:noProof/>
                            </w:rPr>
                            <w:fldChar w:fldCharType="end"/>
                          </w:r>
                          <w:r>
                            <w:t xml:space="preserve"> van </w:t>
                          </w:r>
                          <w:r>
                            <w:fldChar w:fldCharType="begin"/>
                          </w:r>
                          <w:r>
                            <w:instrText>NUMPAGES</w:instrText>
                          </w:r>
                          <w:r>
                            <w:fldChar w:fldCharType="separate"/>
                          </w:r>
                          <w:r w:rsidR="00F65F09">
                            <w:rPr>
                              <w:noProof/>
                            </w:rPr>
                            <w:t>15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7CA7F" id="DGSHP5beec2c0b06553.50373992" o:spid="_x0000_s1036" style="position:absolute;margin-left:467.1pt;margin-top:802.95pt;width:98.2pt;height:1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" adj="-11796480,,5400" path="al10800,10800@8@8@4@6,10800,10800,10800,10800@9@7l@30@31@17@18@24@25@15@16@32@33xe" filled="f" stroked="f">
              <v:stroke joinstyle="round"/>
              <v:formulas/>
              <v:path o:connecttype="custom" textboxrect="@1,@1,@1,@1"/>
              <v:textbox inset="0,0,0,0">
                <w:txbxContent>
                  <w:p w14:paraId="2600B947" w14:textId="76CBC5DF" w:rsidR="0049099B" w:rsidRDefault="0049099B">
                    <w:pPr>
                      <w:pStyle w:val="Verdana65rechtsuitgelijnd"/>
                    </w:pPr>
                    <w:r>
                      <w:t xml:space="preserve">Pagina </w:t>
                    </w:r>
                    <w:r>
                      <w:fldChar w:fldCharType="begin"/>
                    </w:r>
                    <w:r>
                      <w:instrText>PAGE</w:instrText>
                    </w:r>
                    <w:r>
                      <w:fldChar w:fldCharType="separate"/>
                    </w:r>
                    <w:r w:rsidR="00F65F09">
                      <w:rPr>
                        <w:noProof/>
                      </w:rPr>
                      <w:t>1</w:t>
                    </w:r>
                    <w:r>
                      <w:rPr>
                        <w:noProof/>
                      </w:rPr>
                      <w:fldChar w:fldCharType="end"/>
                    </w:r>
                    <w:r>
                      <w:t xml:space="preserve"> van </w:t>
                    </w:r>
                    <w:r>
                      <w:fldChar w:fldCharType="begin"/>
                    </w:r>
                    <w:r>
                      <w:instrText>NUMPAGES</w:instrText>
                    </w:r>
                    <w:r>
                      <w:fldChar w:fldCharType="separate"/>
                    </w:r>
                    <w:r w:rsidR="00F65F09">
                      <w:rPr>
                        <w:noProof/>
                      </w:rPr>
                      <w:t>15</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15D4253E" wp14:editId="06A575F9">
              <wp:simplePos x="0" y="0"/>
              <wp:positionH relativeFrom="page">
                <wp:posOffset>1007745</wp:posOffset>
              </wp:positionH>
              <wp:positionV relativeFrom="page">
                <wp:posOffset>10197465</wp:posOffset>
              </wp:positionV>
              <wp:extent cx="1800225" cy="161925"/>
              <wp:effectExtent l="0" t="0" r="1905" b="3810"/>
              <wp:wrapNone/>
              <wp:docPr id="5" name="DGSHP5beec2c0b0a5e7.2612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F79B046" w14:textId="77777777" w:rsidR="0049099B" w:rsidRDefault="004909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4253E" id="DGSHP5beec2c0b0a5e7.26127220" o:spid="_x0000_s1037" style="position:absolute;margin-left:79.35pt;margin-top:802.95pt;width:141.75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14:paraId="7F79B046" w14:textId="77777777" w:rsidR="0049099B" w:rsidRDefault="0049099B"/>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14AB78A6" wp14:editId="11402BB5">
              <wp:simplePos x="0" y="0"/>
              <wp:positionH relativeFrom="page">
                <wp:posOffset>1007745</wp:posOffset>
              </wp:positionH>
              <wp:positionV relativeFrom="page">
                <wp:posOffset>3214370</wp:posOffset>
              </wp:positionV>
              <wp:extent cx="932180" cy="427990"/>
              <wp:effectExtent l="0" t="4445" r="3175" b="0"/>
              <wp:wrapNone/>
              <wp:docPr id="3" name="DGSHP5beec2c0b0b129.10993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4279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AD29EF0" w14:textId="77777777" w:rsidR="0049099B" w:rsidRDefault="0049099B">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78A6" id="DGSHP5beec2c0b0b129.10993820" o:spid="_x0000_s1038" style="position:absolute;margin-left:79.35pt;margin-top:253.1pt;width:73.4pt;height:3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" adj="-11796480,,5400" path="al10800,10800@8@8@4@6,10800,10800,10800,10800@9@7l@30@31@17@18@24@25@15@16@32@33xe" filled="f" stroked="f">
              <v:stroke joinstyle="round"/>
              <v:formulas/>
              <v:path o:connecttype="custom" textboxrect="@1,@1,@1,@1"/>
              <v:textbox inset="0,0,0,0">
                <w:txbxContent>
                  <w:p w14:paraId="2AD29EF0" w14:textId="77777777" w:rsidR="0049099B" w:rsidRDefault="0049099B">
                    <w:pPr>
                      <w:spacing w:line="240" w:lineRule="auto"/>
                    </w:pPr>
                  </w:p>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65D98975" wp14:editId="657B2B03">
              <wp:simplePos x="0" y="0"/>
              <wp:positionH relativeFrom="page">
                <wp:posOffset>2417445</wp:posOffset>
              </wp:positionH>
              <wp:positionV relativeFrom="page">
                <wp:posOffset>3463925</wp:posOffset>
              </wp:positionV>
              <wp:extent cx="3333115" cy="359410"/>
              <wp:effectExtent l="0" t="0" r="2540" b="0"/>
              <wp:wrapNone/>
              <wp:docPr id="1" name="DGSHP5beec2c0b0ef46.24242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44337C" w14:textId="6EDA84D1" w:rsidR="0049099B" w:rsidRDefault="0049099B">
                          <w:r>
                            <w:t xml:space="preserve">Uitnodiging tot deelname Marktconsultatie – </w:t>
                          </w:r>
                          <w:r w:rsidRPr="0096701E">
                            <w:t xml:space="preserve">Technology Center Land </w:t>
                          </w:r>
                          <w:r>
                            <w:t>(TCL)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98975" id="DGSHP5beec2c0b0ef46.24242899" o:spid="_x0000_s1039" style="position:absolute;margin-left:190.35pt;margin-top:272.75pt;width:262.45pt;height:28.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" adj="-11796480,,5400" path="al10800,10800@8@8@4@6,10800,10800,10800,10800@9@7l@30@31@17@18@24@25@15@16@32@33xe" filled="f" stroked="f">
              <v:stroke joinstyle="round"/>
              <v:formulas/>
              <v:path o:connecttype="custom" textboxrect="@1,@1,@1,@1"/>
              <v:textbox inset="0,0,0,0">
                <w:txbxContent>
                  <w:p w14:paraId="4744337C" w14:textId="6EDA84D1" w:rsidR="0049099B" w:rsidRDefault="0049099B">
                    <w:r>
                      <w:t xml:space="preserve">Uitnodiging tot deelname Marktconsultatie – </w:t>
                    </w:r>
                    <w:r w:rsidRPr="0096701E">
                      <w:t xml:space="preserve">Technology Center Land </w:t>
                    </w:r>
                    <w:r>
                      <w:t>(TCL)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19D436"/>
    <w:multiLevelType w:val="multilevel"/>
    <w:tmpl w:val="E1A1917F"/>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5DC463"/>
    <w:multiLevelType w:val="multilevel"/>
    <w:tmpl w:val="A9A5101B"/>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5A1870"/>
    <w:multiLevelType w:val="multilevel"/>
    <w:tmpl w:val="4D8EC1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0B7B19"/>
    <w:multiLevelType w:val="multilevel"/>
    <w:tmpl w:val="7DECEB6E"/>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CD996C9"/>
    <w:multiLevelType w:val="multilevel"/>
    <w:tmpl w:val="D7CF38B1"/>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136B003"/>
    <w:multiLevelType w:val="multilevel"/>
    <w:tmpl w:val="6B60517D"/>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1154DE9"/>
    <w:multiLevelType w:val="multilevel"/>
    <w:tmpl w:val="C99C5AB3"/>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45AD5CC"/>
    <w:multiLevelType w:val="multilevel"/>
    <w:tmpl w:val="D332B16C"/>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9B6B8A"/>
    <w:multiLevelType w:val="hybridMultilevel"/>
    <w:tmpl w:val="A338482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10E3080"/>
    <w:multiLevelType w:val="hybridMultilevel"/>
    <w:tmpl w:val="9BEE89E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2ED61B8"/>
    <w:multiLevelType w:val="hybridMultilevel"/>
    <w:tmpl w:val="3D126E22"/>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D023305"/>
    <w:multiLevelType w:val="hybridMultilevel"/>
    <w:tmpl w:val="F8463788"/>
    <w:lvl w:ilvl="0" w:tplc="DD92DB20">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DDC5F43"/>
    <w:multiLevelType w:val="hybridMultilevel"/>
    <w:tmpl w:val="8A101C9C"/>
    <w:lvl w:ilvl="0" w:tplc="DD92DB20">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6F8C66"/>
    <w:multiLevelType w:val="multilevel"/>
    <w:tmpl w:val="E13A0FA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984EAD"/>
    <w:multiLevelType w:val="multilevel"/>
    <w:tmpl w:val="1E4A3FCD"/>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FA3529"/>
    <w:multiLevelType w:val="multilevel"/>
    <w:tmpl w:val="E005CD60"/>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C05E28"/>
    <w:multiLevelType w:val="hybridMultilevel"/>
    <w:tmpl w:val="B7D882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C6B8714"/>
    <w:multiLevelType w:val="multilevel"/>
    <w:tmpl w:val="B00BC11B"/>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1F771F"/>
    <w:multiLevelType w:val="multilevel"/>
    <w:tmpl w:val="4A80712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E815F80"/>
    <w:multiLevelType w:val="hybridMultilevel"/>
    <w:tmpl w:val="11E004F6"/>
    <w:lvl w:ilvl="0" w:tplc="DD92DB20">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2A00A9A"/>
    <w:multiLevelType w:val="hybridMultilevel"/>
    <w:tmpl w:val="B69C2F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257E93"/>
    <w:multiLevelType w:val="hybridMultilevel"/>
    <w:tmpl w:val="20220ABC"/>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67E30AA"/>
    <w:multiLevelType w:val="hybridMultilevel"/>
    <w:tmpl w:val="62524634"/>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7626ADF"/>
    <w:multiLevelType w:val="hybridMultilevel"/>
    <w:tmpl w:val="96B66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C8447C3"/>
    <w:multiLevelType w:val="hybridMultilevel"/>
    <w:tmpl w:val="A9F00142"/>
    <w:lvl w:ilvl="0" w:tplc="04130017">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E8A6612"/>
    <w:multiLevelType w:val="hybridMultilevel"/>
    <w:tmpl w:val="0080A656"/>
    <w:lvl w:ilvl="0" w:tplc="DD92DB20">
      <w:start w:val="1"/>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96277F"/>
    <w:multiLevelType w:val="hybridMultilevel"/>
    <w:tmpl w:val="B7BAE2B2"/>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DD3E6D"/>
    <w:multiLevelType w:val="hybridMultilevel"/>
    <w:tmpl w:val="59046D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93A77F9"/>
    <w:multiLevelType w:val="hybridMultilevel"/>
    <w:tmpl w:val="C2500B1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6B6AD2"/>
    <w:multiLevelType w:val="multilevel"/>
    <w:tmpl w:val="2D98C68F"/>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143D8F"/>
    <w:multiLevelType w:val="hybridMultilevel"/>
    <w:tmpl w:val="AFD2BF20"/>
    <w:lvl w:ilvl="0" w:tplc="AE8E01E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447A71"/>
    <w:multiLevelType w:val="hybridMultilevel"/>
    <w:tmpl w:val="32AC49C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C57C1E"/>
    <w:multiLevelType w:val="hybridMultilevel"/>
    <w:tmpl w:val="B1FCAD04"/>
    <w:lvl w:ilvl="0" w:tplc="DD92DB20">
      <w:start w:val="1"/>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0937727"/>
    <w:multiLevelType w:val="multilevel"/>
    <w:tmpl w:val="883F8C83"/>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2178BF"/>
    <w:multiLevelType w:val="multilevel"/>
    <w:tmpl w:val="F367C82F"/>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4A0677"/>
    <w:multiLevelType w:val="hybridMultilevel"/>
    <w:tmpl w:val="7278CACE"/>
    <w:lvl w:ilvl="0" w:tplc="AE8E01E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C792659"/>
    <w:multiLevelType w:val="hybridMultilevel"/>
    <w:tmpl w:val="C49C10E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E481794"/>
    <w:multiLevelType w:val="hybridMultilevel"/>
    <w:tmpl w:val="8580092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E7B622"/>
    <w:multiLevelType w:val="multilevel"/>
    <w:tmpl w:val="BF93F490"/>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4"/>
  </w:num>
  <w:num w:numId="4">
    <w:abstractNumId w:val="7"/>
  </w:num>
  <w:num w:numId="5">
    <w:abstractNumId w:val="17"/>
  </w:num>
  <w:num w:numId="6">
    <w:abstractNumId w:val="2"/>
  </w:num>
  <w:num w:numId="7">
    <w:abstractNumId w:val="38"/>
  </w:num>
  <w:num w:numId="8">
    <w:abstractNumId w:val="0"/>
  </w:num>
  <w:num w:numId="9">
    <w:abstractNumId w:val="33"/>
  </w:num>
  <w:num w:numId="10">
    <w:abstractNumId w:val="3"/>
  </w:num>
  <w:num w:numId="11">
    <w:abstractNumId w:val="15"/>
  </w:num>
  <w:num w:numId="12">
    <w:abstractNumId w:val="16"/>
  </w:num>
  <w:num w:numId="13">
    <w:abstractNumId w:val="18"/>
  </w:num>
  <w:num w:numId="14">
    <w:abstractNumId w:val="19"/>
  </w:num>
  <w:num w:numId="15">
    <w:abstractNumId w:val="30"/>
  </w:num>
  <w:num w:numId="16">
    <w:abstractNumId w:val="35"/>
  </w:num>
  <w:num w:numId="17">
    <w:abstractNumId w:val="32"/>
  </w:num>
  <w:num w:numId="18">
    <w:abstractNumId w:val="25"/>
  </w:num>
  <w:num w:numId="19">
    <w:abstractNumId w:val="23"/>
  </w:num>
  <w:num w:numId="20">
    <w:abstractNumId w:val="11"/>
  </w:num>
  <w:num w:numId="21">
    <w:abstractNumId w:val="20"/>
  </w:num>
  <w:num w:numId="22">
    <w:abstractNumId w:val="21"/>
  </w:num>
  <w:num w:numId="23">
    <w:abstractNumId w:val="10"/>
  </w:num>
  <w:num w:numId="24">
    <w:abstractNumId w:val="8"/>
  </w:num>
  <w:num w:numId="25">
    <w:abstractNumId w:val="36"/>
  </w:num>
  <w:num w:numId="26">
    <w:abstractNumId w:val="26"/>
  </w:num>
  <w:num w:numId="27">
    <w:abstractNumId w:val="27"/>
  </w:num>
  <w:num w:numId="28">
    <w:abstractNumId w:val="37"/>
  </w:num>
  <w:num w:numId="29">
    <w:abstractNumId w:val="24"/>
  </w:num>
  <w:num w:numId="30">
    <w:abstractNumId w:val="22"/>
  </w:num>
  <w:num w:numId="31">
    <w:abstractNumId w:val="28"/>
  </w:num>
  <w:num w:numId="32">
    <w:abstractNumId w:val="9"/>
  </w:num>
  <w:num w:numId="33">
    <w:abstractNumId w:val="31"/>
  </w:num>
  <w:num w:numId="34">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F6"/>
    <w:rsid w:val="000002A8"/>
    <w:rsid w:val="00007FFC"/>
    <w:rsid w:val="00017370"/>
    <w:rsid w:val="00023908"/>
    <w:rsid w:val="000255AE"/>
    <w:rsid w:val="00041038"/>
    <w:rsid w:val="00044FC7"/>
    <w:rsid w:val="00046DB8"/>
    <w:rsid w:val="00056FE8"/>
    <w:rsid w:val="0006647A"/>
    <w:rsid w:val="00074AEC"/>
    <w:rsid w:val="00075F97"/>
    <w:rsid w:val="0008278C"/>
    <w:rsid w:val="0009445D"/>
    <w:rsid w:val="000A2194"/>
    <w:rsid w:val="000A61F4"/>
    <w:rsid w:val="000C3BE7"/>
    <w:rsid w:val="000E24D8"/>
    <w:rsid w:val="000E7940"/>
    <w:rsid w:val="000F42AA"/>
    <w:rsid w:val="000F59EB"/>
    <w:rsid w:val="00112BDF"/>
    <w:rsid w:val="00116B91"/>
    <w:rsid w:val="0012282F"/>
    <w:rsid w:val="00124298"/>
    <w:rsid w:val="0012615F"/>
    <w:rsid w:val="00136368"/>
    <w:rsid w:val="00137794"/>
    <w:rsid w:val="00137D7D"/>
    <w:rsid w:val="00144297"/>
    <w:rsid w:val="00146D66"/>
    <w:rsid w:val="00151502"/>
    <w:rsid w:val="00163FD5"/>
    <w:rsid w:val="00173201"/>
    <w:rsid w:val="001830FB"/>
    <w:rsid w:val="00194C9F"/>
    <w:rsid w:val="001970CF"/>
    <w:rsid w:val="001A33C6"/>
    <w:rsid w:val="001B3FC1"/>
    <w:rsid w:val="001C032E"/>
    <w:rsid w:val="001C6EDB"/>
    <w:rsid w:val="001D266A"/>
    <w:rsid w:val="001D39CC"/>
    <w:rsid w:val="001D433B"/>
    <w:rsid w:val="001E365B"/>
    <w:rsid w:val="001E378A"/>
    <w:rsid w:val="001E3CE4"/>
    <w:rsid w:val="001F0E23"/>
    <w:rsid w:val="001F185E"/>
    <w:rsid w:val="00210CF8"/>
    <w:rsid w:val="0021123B"/>
    <w:rsid w:val="0021353B"/>
    <w:rsid w:val="002161A7"/>
    <w:rsid w:val="00221B40"/>
    <w:rsid w:val="00223A72"/>
    <w:rsid w:val="00230A07"/>
    <w:rsid w:val="002319B9"/>
    <w:rsid w:val="00232889"/>
    <w:rsid w:val="002333C1"/>
    <w:rsid w:val="00235751"/>
    <w:rsid w:val="00236BF9"/>
    <w:rsid w:val="002373FB"/>
    <w:rsid w:val="002401EA"/>
    <w:rsid w:val="00245CC3"/>
    <w:rsid w:val="00246DA5"/>
    <w:rsid w:val="002524BF"/>
    <w:rsid w:val="00257AFA"/>
    <w:rsid w:val="00257BA0"/>
    <w:rsid w:val="00260D7C"/>
    <w:rsid w:val="00262298"/>
    <w:rsid w:val="00263D93"/>
    <w:rsid w:val="00266355"/>
    <w:rsid w:val="002670E3"/>
    <w:rsid w:val="002679FA"/>
    <w:rsid w:val="00277949"/>
    <w:rsid w:val="002841B1"/>
    <w:rsid w:val="002A209D"/>
    <w:rsid w:val="002A30F5"/>
    <w:rsid w:val="002B47F3"/>
    <w:rsid w:val="002C08EE"/>
    <w:rsid w:val="002D0223"/>
    <w:rsid w:val="002D40F0"/>
    <w:rsid w:val="002D5219"/>
    <w:rsid w:val="002D70D5"/>
    <w:rsid w:val="002F26BA"/>
    <w:rsid w:val="00305CE1"/>
    <w:rsid w:val="00310016"/>
    <w:rsid w:val="00311B53"/>
    <w:rsid w:val="00317964"/>
    <w:rsid w:val="00317D86"/>
    <w:rsid w:val="003255A4"/>
    <w:rsid w:val="003309F8"/>
    <w:rsid w:val="00337A49"/>
    <w:rsid w:val="00341926"/>
    <w:rsid w:val="00341D21"/>
    <w:rsid w:val="00342A8D"/>
    <w:rsid w:val="00360B15"/>
    <w:rsid w:val="00361FE1"/>
    <w:rsid w:val="003642F1"/>
    <w:rsid w:val="0036654A"/>
    <w:rsid w:val="00370B87"/>
    <w:rsid w:val="00370DAC"/>
    <w:rsid w:val="0038002D"/>
    <w:rsid w:val="003809B0"/>
    <w:rsid w:val="00380DE0"/>
    <w:rsid w:val="0038701B"/>
    <w:rsid w:val="003B2E51"/>
    <w:rsid w:val="003B687E"/>
    <w:rsid w:val="003C097F"/>
    <w:rsid w:val="003D7022"/>
    <w:rsid w:val="003E625C"/>
    <w:rsid w:val="003F3D22"/>
    <w:rsid w:val="00405C77"/>
    <w:rsid w:val="0041073B"/>
    <w:rsid w:val="004124AD"/>
    <w:rsid w:val="004130F6"/>
    <w:rsid w:val="00413463"/>
    <w:rsid w:val="004267A5"/>
    <w:rsid w:val="00430AFA"/>
    <w:rsid w:val="004477BA"/>
    <w:rsid w:val="00451E79"/>
    <w:rsid w:val="00465B29"/>
    <w:rsid w:val="0046705F"/>
    <w:rsid w:val="00467831"/>
    <w:rsid w:val="00477CF5"/>
    <w:rsid w:val="00483C49"/>
    <w:rsid w:val="00485976"/>
    <w:rsid w:val="0049099B"/>
    <w:rsid w:val="004937D5"/>
    <w:rsid w:val="004A1C81"/>
    <w:rsid w:val="004A207F"/>
    <w:rsid w:val="004A25F2"/>
    <w:rsid w:val="004D0628"/>
    <w:rsid w:val="004D07AE"/>
    <w:rsid w:val="004D5A4A"/>
    <w:rsid w:val="004E20C4"/>
    <w:rsid w:val="00501C85"/>
    <w:rsid w:val="0050557E"/>
    <w:rsid w:val="00506F08"/>
    <w:rsid w:val="0050715A"/>
    <w:rsid w:val="0051590D"/>
    <w:rsid w:val="0051679A"/>
    <w:rsid w:val="005173DF"/>
    <w:rsid w:val="005256C0"/>
    <w:rsid w:val="00530613"/>
    <w:rsid w:val="00550165"/>
    <w:rsid w:val="00552487"/>
    <w:rsid w:val="00554B6F"/>
    <w:rsid w:val="00555FFE"/>
    <w:rsid w:val="00556F2A"/>
    <w:rsid w:val="00557577"/>
    <w:rsid w:val="00570756"/>
    <w:rsid w:val="00582920"/>
    <w:rsid w:val="005832BD"/>
    <w:rsid w:val="005937C2"/>
    <w:rsid w:val="005A17FC"/>
    <w:rsid w:val="005A349A"/>
    <w:rsid w:val="005A4158"/>
    <w:rsid w:val="005A597E"/>
    <w:rsid w:val="005A5F99"/>
    <w:rsid w:val="005A62F6"/>
    <w:rsid w:val="005B2617"/>
    <w:rsid w:val="005B3E83"/>
    <w:rsid w:val="005C308B"/>
    <w:rsid w:val="005C3226"/>
    <w:rsid w:val="005D0DC6"/>
    <w:rsid w:val="005D138A"/>
    <w:rsid w:val="005D3F24"/>
    <w:rsid w:val="005D6A1A"/>
    <w:rsid w:val="005E42E6"/>
    <w:rsid w:val="005F111A"/>
    <w:rsid w:val="005F3AA9"/>
    <w:rsid w:val="0060573C"/>
    <w:rsid w:val="00612FB9"/>
    <w:rsid w:val="00621186"/>
    <w:rsid w:val="00625B74"/>
    <w:rsid w:val="00631B7B"/>
    <w:rsid w:val="006323B8"/>
    <w:rsid w:val="00634217"/>
    <w:rsid w:val="006359B5"/>
    <w:rsid w:val="0065263E"/>
    <w:rsid w:val="00653CD5"/>
    <w:rsid w:val="00665C9B"/>
    <w:rsid w:val="00671412"/>
    <w:rsid w:val="006716B4"/>
    <w:rsid w:val="0067184E"/>
    <w:rsid w:val="00676064"/>
    <w:rsid w:val="00677817"/>
    <w:rsid w:val="00682307"/>
    <w:rsid w:val="00687DE7"/>
    <w:rsid w:val="0069046E"/>
    <w:rsid w:val="00691F54"/>
    <w:rsid w:val="00692C45"/>
    <w:rsid w:val="00694BD6"/>
    <w:rsid w:val="00697AEB"/>
    <w:rsid w:val="006A0DAE"/>
    <w:rsid w:val="006B151F"/>
    <w:rsid w:val="006B1905"/>
    <w:rsid w:val="006B5F32"/>
    <w:rsid w:val="006D5D98"/>
    <w:rsid w:val="006E21C7"/>
    <w:rsid w:val="006E548B"/>
    <w:rsid w:val="006E7515"/>
    <w:rsid w:val="006F3475"/>
    <w:rsid w:val="006F3A9F"/>
    <w:rsid w:val="0070081B"/>
    <w:rsid w:val="00702EC9"/>
    <w:rsid w:val="00702F14"/>
    <w:rsid w:val="00705D8F"/>
    <w:rsid w:val="00706C42"/>
    <w:rsid w:val="00707836"/>
    <w:rsid w:val="0071632C"/>
    <w:rsid w:val="00723B64"/>
    <w:rsid w:val="0072772F"/>
    <w:rsid w:val="0073628B"/>
    <w:rsid w:val="00742409"/>
    <w:rsid w:val="007425F2"/>
    <w:rsid w:val="0076087D"/>
    <w:rsid w:val="0076656B"/>
    <w:rsid w:val="00772302"/>
    <w:rsid w:val="00774690"/>
    <w:rsid w:val="007A25AE"/>
    <w:rsid w:val="007A5656"/>
    <w:rsid w:val="007A6ED9"/>
    <w:rsid w:val="007B009F"/>
    <w:rsid w:val="007B28DA"/>
    <w:rsid w:val="007B3211"/>
    <w:rsid w:val="007B5088"/>
    <w:rsid w:val="007C0FC7"/>
    <w:rsid w:val="007D339A"/>
    <w:rsid w:val="007E0F6C"/>
    <w:rsid w:val="007E1D5C"/>
    <w:rsid w:val="008037A1"/>
    <w:rsid w:val="008040C5"/>
    <w:rsid w:val="008062DA"/>
    <w:rsid w:val="008117DC"/>
    <w:rsid w:val="00814037"/>
    <w:rsid w:val="00820C00"/>
    <w:rsid w:val="00822949"/>
    <w:rsid w:val="008353FB"/>
    <w:rsid w:val="00851ECA"/>
    <w:rsid w:val="008600AE"/>
    <w:rsid w:val="00864781"/>
    <w:rsid w:val="00872376"/>
    <w:rsid w:val="00872CD0"/>
    <w:rsid w:val="008C0561"/>
    <w:rsid w:val="008C0663"/>
    <w:rsid w:val="008C1617"/>
    <w:rsid w:val="008C7147"/>
    <w:rsid w:val="008D2642"/>
    <w:rsid w:val="008D35E3"/>
    <w:rsid w:val="008E088E"/>
    <w:rsid w:val="008E0AB6"/>
    <w:rsid w:val="008E2230"/>
    <w:rsid w:val="008E33DC"/>
    <w:rsid w:val="008F0B5A"/>
    <w:rsid w:val="008F5427"/>
    <w:rsid w:val="0090048F"/>
    <w:rsid w:val="00900C30"/>
    <w:rsid w:val="00900EBD"/>
    <w:rsid w:val="00901461"/>
    <w:rsid w:val="009036B1"/>
    <w:rsid w:val="00905FDB"/>
    <w:rsid w:val="00914826"/>
    <w:rsid w:val="00915026"/>
    <w:rsid w:val="00926BDB"/>
    <w:rsid w:val="0093706F"/>
    <w:rsid w:val="009373B5"/>
    <w:rsid w:val="009424FE"/>
    <w:rsid w:val="0094477B"/>
    <w:rsid w:val="0094557C"/>
    <w:rsid w:val="009466E9"/>
    <w:rsid w:val="00946BD0"/>
    <w:rsid w:val="009511D8"/>
    <w:rsid w:val="0095260B"/>
    <w:rsid w:val="00954505"/>
    <w:rsid w:val="00954D72"/>
    <w:rsid w:val="00963B50"/>
    <w:rsid w:val="00965A10"/>
    <w:rsid w:val="0096701E"/>
    <w:rsid w:val="0097460B"/>
    <w:rsid w:val="009751D2"/>
    <w:rsid w:val="0097543C"/>
    <w:rsid w:val="0097570A"/>
    <w:rsid w:val="00976D0B"/>
    <w:rsid w:val="00984CB3"/>
    <w:rsid w:val="00985B39"/>
    <w:rsid w:val="00991815"/>
    <w:rsid w:val="009B35B6"/>
    <w:rsid w:val="009B367E"/>
    <w:rsid w:val="009B614A"/>
    <w:rsid w:val="009C1E15"/>
    <w:rsid w:val="009D1F99"/>
    <w:rsid w:val="009D2BAA"/>
    <w:rsid w:val="009D4901"/>
    <w:rsid w:val="009D7A26"/>
    <w:rsid w:val="009D7A38"/>
    <w:rsid w:val="009E51D7"/>
    <w:rsid w:val="00A04EFF"/>
    <w:rsid w:val="00A101DA"/>
    <w:rsid w:val="00A1123A"/>
    <w:rsid w:val="00A11A65"/>
    <w:rsid w:val="00A14530"/>
    <w:rsid w:val="00A15A7D"/>
    <w:rsid w:val="00A26634"/>
    <w:rsid w:val="00A30BA9"/>
    <w:rsid w:val="00A30F38"/>
    <w:rsid w:val="00A3375E"/>
    <w:rsid w:val="00A3550E"/>
    <w:rsid w:val="00A4350A"/>
    <w:rsid w:val="00A66D8F"/>
    <w:rsid w:val="00A82260"/>
    <w:rsid w:val="00A86C20"/>
    <w:rsid w:val="00A954F5"/>
    <w:rsid w:val="00AA67FC"/>
    <w:rsid w:val="00AB2A6C"/>
    <w:rsid w:val="00AB4874"/>
    <w:rsid w:val="00AD655A"/>
    <w:rsid w:val="00AE4826"/>
    <w:rsid w:val="00AE58BE"/>
    <w:rsid w:val="00AF4B67"/>
    <w:rsid w:val="00B0759B"/>
    <w:rsid w:val="00B16944"/>
    <w:rsid w:val="00B21D24"/>
    <w:rsid w:val="00B351CA"/>
    <w:rsid w:val="00B3685A"/>
    <w:rsid w:val="00B5657C"/>
    <w:rsid w:val="00B61DAA"/>
    <w:rsid w:val="00B67479"/>
    <w:rsid w:val="00B752DE"/>
    <w:rsid w:val="00B80908"/>
    <w:rsid w:val="00B90ABA"/>
    <w:rsid w:val="00B92583"/>
    <w:rsid w:val="00B94E0F"/>
    <w:rsid w:val="00B95227"/>
    <w:rsid w:val="00B96229"/>
    <w:rsid w:val="00B97B6E"/>
    <w:rsid w:val="00BA5CBA"/>
    <w:rsid w:val="00BB56BA"/>
    <w:rsid w:val="00BB6B5C"/>
    <w:rsid w:val="00BB6FCA"/>
    <w:rsid w:val="00BB75CB"/>
    <w:rsid w:val="00BC0B89"/>
    <w:rsid w:val="00BC1292"/>
    <w:rsid w:val="00BC1636"/>
    <w:rsid w:val="00BC61CE"/>
    <w:rsid w:val="00BD509F"/>
    <w:rsid w:val="00BE21C7"/>
    <w:rsid w:val="00BE2A69"/>
    <w:rsid w:val="00BF0A61"/>
    <w:rsid w:val="00BF2D6F"/>
    <w:rsid w:val="00C0657A"/>
    <w:rsid w:val="00C2458B"/>
    <w:rsid w:val="00C24E7F"/>
    <w:rsid w:val="00C4292E"/>
    <w:rsid w:val="00C51AD6"/>
    <w:rsid w:val="00C54E54"/>
    <w:rsid w:val="00C5618D"/>
    <w:rsid w:val="00C6262E"/>
    <w:rsid w:val="00C65332"/>
    <w:rsid w:val="00C76A4F"/>
    <w:rsid w:val="00C8181F"/>
    <w:rsid w:val="00C83690"/>
    <w:rsid w:val="00C93AD5"/>
    <w:rsid w:val="00C96323"/>
    <w:rsid w:val="00CA656A"/>
    <w:rsid w:val="00CB2497"/>
    <w:rsid w:val="00CB724C"/>
    <w:rsid w:val="00CC0CF7"/>
    <w:rsid w:val="00CD4084"/>
    <w:rsid w:val="00CD5C5D"/>
    <w:rsid w:val="00CD6C74"/>
    <w:rsid w:val="00CE2DAA"/>
    <w:rsid w:val="00CE455C"/>
    <w:rsid w:val="00CE6CBA"/>
    <w:rsid w:val="00CE6D19"/>
    <w:rsid w:val="00CF4405"/>
    <w:rsid w:val="00CF65EF"/>
    <w:rsid w:val="00D024AC"/>
    <w:rsid w:val="00D10AEE"/>
    <w:rsid w:val="00D17FA7"/>
    <w:rsid w:val="00D20967"/>
    <w:rsid w:val="00D479D8"/>
    <w:rsid w:val="00D56BA8"/>
    <w:rsid w:val="00D60AC7"/>
    <w:rsid w:val="00D62C70"/>
    <w:rsid w:val="00D70B8F"/>
    <w:rsid w:val="00D81FA6"/>
    <w:rsid w:val="00D8203C"/>
    <w:rsid w:val="00D863E8"/>
    <w:rsid w:val="00D9420F"/>
    <w:rsid w:val="00DA1684"/>
    <w:rsid w:val="00DA5F5F"/>
    <w:rsid w:val="00DA74D3"/>
    <w:rsid w:val="00DB16A7"/>
    <w:rsid w:val="00DB3FA8"/>
    <w:rsid w:val="00DB7100"/>
    <w:rsid w:val="00DC0012"/>
    <w:rsid w:val="00DC028A"/>
    <w:rsid w:val="00DC641B"/>
    <w:rsid w:val="00DD45D1"/>
    <w:rsid w:val="00DD54CE"/>
    <w:rsid w:val="00DD7165"/>
    <w:rsid w:val="00DE04EF"/>
    <w:rsid w:val="00DE41B0"/>
    <w:rsid w:val="00DF5982"/>
    <w:rsid w:val="00DF6E8F"/>
    <w:rsid w:val="00DF6FC6"/>
    <w:rsid w:val="00E03CFF"/>
    <w:rsid w:val="00E16144"/>
    <w:rsid w:val="00E23A20"/>
    <w:rsid w:val="00E2527A"/>
    <w:rsid w:val="00E32E2C"/>
    <w:rsid w:val="00E330D5"/>
    <w:rsid w:val="00E33E54"/>
    <w:rsid w:val="00E34837"/>
    <w:rsid w:val="00E359B7"/>
    <w:rsid w:val="00E3693E"/>
    <w:rsid w:val="00E376F5"/>
    <w:rsid w:val="00E45963"/>
    <w:rsid w:val="00E467F5"/>
    <w:rsid w:val="00E649B7"/>
    <w:rsid w:val="00E6772D"/>
    <w:rsid w:val="00E709C5"/>
    <w:rsid w:val="00E76062"/>
    <w:rsid w:val="00E81BBF"/>
    <w:rsid w:val="00E850C0"/>
    <w:rsid w:val="00E96431"/>
    <w:rsid w:val="00E97F39"/>
    <w:rsid w:val="00EA7C00"/>
    <w:rsid w:val="00EB011C"/>
    <w:rsid w:val="00EB22BB"/>
    <w:rsid w:val="00EC14A7"/>
    <w:rsid w:val="00EC394F"/>
    <w:rsid w:val="00EC466C"/>
    <w:rsid w:val="00ED1D64"/>
    <w:rsid w:val="00ED74F7"/>
    <w:rsid w:val="00EE2BCE"/>
    <w:rsid w:val="00EE3318"/>
    <w:rsid w:val="00EF1B53"/>
    <w:rsid w:val="00EF6573"/>
    <w:rsid w:val="00F00899"/>
    <w:rsid w:val="00F033CF"/>
    <w:rsid w:val="00F04F24"/>
    <w:rsid w:val="00F05231"/>
    <w:rsid w:val="00F14350"/>
    <w:rsid w:val="00F221BE"/>
    <w:rsid w:val="00F22879"/>
    <w:rsid w:val="00F25C60"/>
    <w:rsid w:val="00F31BFD"/>
    <w:rsid w:val="00F36C57"/>
    <w:rsid w:val="00F37B85"/>
    <w:rsid w:val="00F40D3B"/>
    <w:rsid w:val="00F41E05"/>
    <w:rsid w:val="00F44F2A"/>
    <w:rsid w:val="00F460C4"/>
    <w:rsid w:val="00F461EF"/>
    <w:rsid w:val="00F50F0D"/>
    <w:rsid w:val="00F524F6"/>
    <w:rsid w:val="00F52BC9"/>
    <w:rsid w:val="00F5363A"/>
    <w:rsid w:val="00F5430A"/>
    <w:rsid w:val="00F64602"/>
    <w:rsid w:val="00F658A8"/>
    <w:rsid w:val="00F65F09"/>
    <w:rsid w:val="00F70733"/>
    <w:rsid w:val="00F7159C"/>
    <w:rsid w:val="00F80DE2"/>
    <w:rsid w:val="00F86FF5"/>
    <w:rsid w:val="00F90E9B"/>
    <w:rsid w:val="00FA18E6"/>
    <w:rsid w:val="00FA5D15"/>
    <w:rsid w:val="00FA6B87"/>
    <w:rsid w:val="00FB1D2E"/>
    <w:rsid w:val="00FB4835"/>
    <w:rsid w:val="00FB6E5E"/>
    <w:rsid w:val="00FB741E"/>
    <w:rsid w:val="00FC0F50"/>
    <w:rsid w:val="00FD11EF"/>
    <w:rsid w:val="00FE33F4"/>
    <w:rsid w:val="00FE625A"/>
    <w:rsid w:val="00FF3895"/>
    <w:rsid w:val="00FF6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28A80C7"/>
  <w15:docId w15:val="{32EFF392-8A47-49A5-AD9E-DCF14C42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351CA"/>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B351CA"/>
  </w:style>
  <w:style w:type="paragraph" w:customStyle="1" w:styleId="Aanvinkvakje">
    <w:name w:val="Aanvinkvakje"/>
    <w:basedOn w:val="Standaard"/>
    <w:next w:val="Standaard"/>
    <w:rsid w:val="00B351CA"/>
    <w:pPr>
      <w:spacing w:line="440" w:lineRule="exact"/>
    </w:pPr>
    <w:rPr>
      <w:sz w:val="60"/>
      <w:szCs w:val="60"/>
    </w:rPr>
  </w:style>
  <w:style w:type="paragraph" w:customStyle="1" w:styleId="Afzendgegevens">
    <w:name w:val="Afzendgegevens"/>
    <w:basedOn w:val="Standaard"/>
    <w:next w:val="Standaard"/>
    <w:rsid w:val="00B351CA"/>
    <w:pPr>
      <w:tabs>
        <w:tab w:val="left" w:pos="2267"/>
      </w:tabs>
      <w:spacing w:line="180" w:lineRule="exact"/>
    </w:pPr>
    <w:rPr>
      <w:sz w:val="13"/>
      <w:szCs w:val="13"/>
    </w:rPr>
  </w:style>
  <w:style w:type="paragraph" w:customStyle="1" w:styleId="Agendaopsomming">
    <w:name w:val="Agenda opsomming"/>
    <w:basedOn w:val="Standaard"/>
    <w:next w:val="Standaard"/>
    <w:rsid w:val="00B351CA"/>
  </w:style>
  <w:style w:type="paragraph" w:customStyle="1" w:styleId="AgendaTactischinspring">
    <w:name w:val="Agenda Tactisch inspring"/>
    <w:basedOn w:val="Standaard"/>
    <w:next w:val="Standaard"/>
    <w:rsid w:val="00B351CA"/>
    <w:pPr>
      <w:ind w:left="1037"/>
    </w:pPr>
  </w:style>
  <w:style w:type="paragraph" w:customStyle="1" w:styleId="AgendaTactischniveau1">
    <w:name w:val="Agenda Tactisch niveau 1"/>
    <w:basedOn w:val="Standaard"/>
    <w:next w:val="Standaard"/>
    <w:rsid w:val="00B351CA"/>
    <w:pPr>
      <w:numPr>
        <w:numId w:val="2"/>
      </w:numPr>
    </w:pPr>
    <w:rPr>
      <w:b/>
    </w:rPr>
  </w:style>
  <w:style w:type="paragraph" w:customStyle="1" w:styleId="AgendaTactischniveau2">
    <w:name w:val="Agenda Tactisch niveau 2"/>
    <w:basedOn w:val="Standaard"/>
    <w:next w:val="Standaard"/>
    <w:rsid w:val="00B351CA"/>
    <w:pPr>
      <w:numPr>
        <w:ilvl w:val="1"/>
        <w:numId w:val="2"/>
      </w:numPr>
    </w:pPr>
  </w:style>
  <w:style w:type="paragraph" w:customStyle="1" w:styleId="AgendaTactischopsomming">
    <w:name w:val="Agenda Tactisch opsomming"/>
    <w:basedOn w:val="Standaard"/>
    <w:next w:val="Standaard"/>
    <w:rsid w:val="00B351CA"/>
  </w:style>
  <w:style w:type="paragraph" w:customStyle="1" w:styleId="AgendaVerdana85opsomming">
    <w:name w:val="Agenda Verdana 8;5 opsomming"/>
    <w:basedOn w:val="Standaard"/>
    <w:next w:val="Standaard"/>
    <w:rsid w:val="00B351CA"/>
    <w:pPr>
      <w:numPr>
        <w:numId w:val="1"/>
      </w:numPr>
    </w:pPr>
    <w:rPr>
      <w:b/>
    </w:rPr>
  </w:style>
  <w:style w:type="paragraph" w:customStyle="1" w:styleId="Agendapunt">
    <w:name w:val="Agendapunt"/>
    <w:basedOn w:val="Standaard"/>
    <w:next w:val="Standaard"/>
    <w:rsid w:val="00B351CA"/>
    <w:pPr>
      <w:numPr>
        <w:numId w:val="3"/>
      </w:numPr>
    </w:pPr>
    <w:rPr>
      <w:b/>
      <w:sz w:val="17"/>
      <w:szCs w:val="17"/>
    </w:rPr>
  </w:style>
  <w:style w:type="paragraph" w:customStyle="1" w:styleId="Agendapunten">
    <w:name w:val="Agendapunten"/>
    <w:basedOn w:val="Standaard"/>
    <w:next w:val="Standaard"/>
    <w:rsid w:val="00B351CA"/>
  </w:style>
  <w:style w:type="paragraph" w:customStyle="1" w:styleId="Algemenevoorwaarden">
    <w:name w:val="Algemene voorwaarden"/>
    <w:next w:val="Standaard"/>
    <w:rsid w:val="00B351CA"/>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B351CA"/>
    <w:pPr>
      <w:spacing w:line="290" w:lineRule="exact"/>
    </w:pPr>
    <w:rPr>
      <w:sz w:val="29"/>
      <w:szCs w:val="29"/>
    </w:rPr>
  </w:style>
  <w:style w:type="paragraph" w:customStyle="1" w:styleId="ArtnrBijlageWijzOvereenkomst">
    <w:name w:val="Art.nr. Bijlage Wijz. Overeenkomst"/>
    <w:basedOn w:val="Standaard"/>
    <w:next w:val="Standaard"/>
    <w:rsid w:val="00B351CA"/>
    <w:pPr>
      <w:numPr>
        <w:numId w:val="9"/>
      </w:numPr>
      <w:spacing w:before="180"/>
    </w:pPr>
  </w:style>
  <w:style w:type="paragraph" w:customStyle="1" w:styleId="Artikel">
    <w:name w:val="Artikel"/>
    <w:basedOn w:val="Standaard"/>
    <w:next w:val="Standaard"/>
    <w:rsid w:val="00B351CA"/>
  </w:style>
  <w:style w:type="paragraph" w:customStyle="1" w:styleId="Artikelniveau2">
    <w:name w:val="Artikel niveau 2"/>
    <w:basedOn w:val="Standaard"/>
    <w:next w:val="Standaard"/>
    <w:rsid w:val="00B351CA"/>
  </w:style>
  <w:style w:type="paragraph" w:customStyle="1" w:styleId="Artikelopmaak">
    <w:name w:val="Artikelopmaak"/>
    <w:basedOn w:val="Standaard"/>
    <w:next w:val="Standaard"/>
    <w:rsid w:val="00B351CA"/>
    <w:rPr>
      <w:b/>
    </w:rPr>
  </w:style>
  <w:style w:type="paragraph" w:customStyle="1" w:styleId="Artikelopmaakzondernummer">
    <w:name w:val="Artikelopmaak zonder nummer"/>
    <w:basedOn w:val="Standaard"/>
    <w:next w:val="Standaard"/>
    <w:rsid w:val="00B351CA"/>
  </w:style>
  <w:style w:type="paragraph" w:customStyle="1" w:styleId="Barcode">
    <w:name w:val="Barcode"/>
    <w:basedOn w:val="Standaard"/>
    <w:next w:val="Standaard"/>
    <w:rsid w:val="00B351CA"/>
    <w:rPr>
      <w:rFonts w:ascii="Free 3 of 9 Extended" w:hAnsi="Free 3 of 9 Extended"/>
      <w:sz w:val="40"/>
      <w:szCs w:val="40"/>
    </w:rPr>
  </w:style>
  <w:style w:type="paragraph" w:customStyle="1" w:styleId="Bezoekadres">
    <w:name w:val="Bezoekadres"/>
    <w:next w:val="Standaard"/>
    <w:rsid w:val="00B351CA"/>
    <w:pPr>
      <w:spacing w:line="180" w:lineRule="exact"/>
    </w:pPr>
    <w:rPr>
      <w:rFonts w:ascii="Verdana" w:hAnsi="Verdana"/>
      <w:b/>
      <w:color w:val="000000"/>
      <w:sz w:val="13"/>
      <w:szCs w:val="13"/>
    </w:rPr>
  </w:style>
  <w:style w:type="paragraph" w:customStyle="1" w:styleId="Bijlage">
    <w:name w:val="Bijlage"/>
    <w:basedOn w:val="Standaard"/>
    <w:next w:val="Standaard"/>
    <w:rsid w:val="00B351CA"/>
    <w:pPr>
      <w:numPr>
        <w:numId w:val="6"/>
      </w:numPr>
    </w:pPr>
  </w:style>
  <w:style w:type="paragraph" w:customStyle="1" w:styleId="BijlageNummering">
    <w:name w:val="Bijlage Nummering"/>
    <w:basedOn w:val="Standaard"/>
    <w:next w:val="Standaard"/>
    <w:rsid w:val="00B351CA"/>
  </w:style>
  <w:style w:type="paragraph" w:customStyle="1" w:styleId="BijlageWijzOvereenkomstKopje">
    <w:name w:val="Bijlage Wijz. Overeenkomst Kopje"/>
    <w:basedOn w:val="Standaard"/>
    <w:next w:val="Standaard"/>
    <w:rsid w:val="00B351CA"/>
    <w:rPr>
      <w:b/>
      <w:caps/>
      <w:sz w:val="20"/>
      <w:szCs w:val="20"/>
    </w:rPr>
  </w:style>
  <w:style w:type="paragraph" w:customStyle="1" w:styleId="BijlageKop">
    <w:name w:val="Bijlage_Kop"/>
    <w:basedOn w:val="Standaard"/>
    <w:next w:val="Standaard"/>
    <w:rsid w:val="00B351CA"/>
    <w:pPr>
      <w:spacing w:before="180" w:after="180"/>
    </w:pPr>
  </w:style>
  <w:style w:type="paragraph" w:customStyle="1" w:styleId="BijlageLidArtikel">
    <w:name w:val="Bijlage_Lid_Artikel"/>
    <w:basedOn w:val="Standaard"/>
    <w:next w:val="Standaard"/>
    <w:rsid w:val="00B351CA"/>
    <w:pPr>
      <w:ind w:left="400"/>
    </w:pPr>
  </w:style>
  <w:style w:type="paragraph" w:customStyle="1" w:styleId="BijlageLidArtikelGenummerd">
    <w:name w:val="Bijlage_Lid_Artikel_Genummerd"/>
    <w:basedOn w:val="Standaard"/>
    <w:next w:val="Standaard"/>
    <w:rsid w:val="00B351CA"/>
    <w:pPr>
      <w:spacing w:line="180" w:lineRule="exact"/>
    </w:pPr>
  </w:style>
  <w:style w:type="paragraph" w:customStyle="1" w:styleId="Embargo">
    <w:name w:val="Embargo"/>
    <w:next w:val="Standaard"/>
    <w:rsid w:val="00B351CA"/>
    <w:pPr>
      <w:spacing w:line="180" w:lineRule="exact"/>
    </w:pPr>
    <w:rPr>
      <w:rFonts w:ascii="Verdana" w:hAnsi="Verdana"/>
      <w:b/>
      <w:caps/>
      <w:color w:val="000000"/>
      <w:sz w:val="13"/>
      <w:szCs w:val="13"/>
    </w:rPr>
  </w:style>
  <w:style w:type="paragraph" w:customStyle="1" w:styleId="Gegevensdocument">
    <w:name w:val="Gegevens document"/>
    <w:next w:val="Standaard"/>
    <w:rsid w:val="00B351CA"/>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B351CA"/>
    <w:pPr>
      <w:spacing w:after="700" w:line="300" w:lineRule="exact"/>
    </w:pPr>
    <w:rPr>
      <w:sz w:val="24"/>
      <w:szCs w:val="24"/>
    </w:rPr>
  </w:style>
  <w:style w:type="paragraph" w:customStyle="1" w:styleId="HuurovereenkomstArtikel">
    <w:name w:val="Huurovereenkomst Artikel"/>
    <w:basedOn w:val="Standaard"/>
    <w:next w:val="Standaard"/>
    <w:rsid w:val="00B351CA"/>
    <w:pPr>
      <w:numPr>
        <w:numId w:val="7"/>
      </w:numPr>
      <w:spacing w:before="200" w:after="200"/>
    </w:pPr>
    <w:rPr>
      <w:b/>
      <w:sz w:val="17"/>
      <w:szCs w:val="17"/>
    </w:rPr>
  </w:style>
  <w:style w:type="paragraph" w:customStyle="1" w:styleId="Huurovereenkomstinspringen">
    <w:name w:val="Huurovereenkomst inspringen"/>
    <w:basedOn w:val="Standaard"/>
    <w:next w:val="Standaard"/>
    <w:rsid w:val="00B351CA"/>
    <w:pPr>
      <w:ind w:left="1411"/>
    </w:pPr>
  </w:style>
  <w:style w:type="paragraph" w:customStyle="1" w:styleId="HuurovereenkomstLid">
    <w:name w:val="Huurovereenkomst Lid"/>
    <w:basedOn w:val="Standaard"/>
    <w:next w:val="Standaard"/>
    <w:rsid w:val="00B351CA"/>
    <w:pPr>
      <w:numPr>
        <w:ilvl w:val="1"/>
        <w:numId w:val="7"/>
      </w:numPr>
    </w:pPr>
  </w:style>
  <w:style w:type="paragraph" w:customStyle="1" w:styleId="HuurovereenkomstnummeringArtikel">
    <w:name w:val="Huurovereenkomst nummering Artikel"/>
    <w:basedOn w:val="Standaard"/>
    <w:next w:val="Standaard"/>
    <w:rsid w:val="00B351CA"/>
    <w:pPr>
      <w:spacing w:before="200" w:after="200"/>
    </w:pPr>
    <w:rPr>
      <w:b/>
      <w:sz w:val="17"/>
      <w:szCs w:val="17"/>
    </w:rPr>
  </w:style>
  <w:style w:type="paragraph" w:customStyle="1" w:styleId="HuurovereenkomstSublid">
    <w:name w:val="Huurovereenkomst Sublid"/>
    <w:basedOn w:val="Standaard"/>
    <w:next w:val="Standaard"/>
    <w:rsid w:val="00B351CA"/>
    <w:pPr>
      <w:numPr>
        <w:ilvl w:val="2"/>
        <w:numId w:val="7"/>
      </w:numPr>
    </w:pPr>
  </w:style>
  <w:style w:type="paragraph" w:styleId="Inhopg1">
    <w:name w:val="toc 1"/>
    <w:basedOn w:val="Standaard"/>
    <w:next w:val="Standaard"/>
    <w:rsid w:val="00B351CA"/>
    <w:pPr>
      <w:spacing w:before="240" w:after="120"/>
    </w:pPr>
    <w:rPr>
      <w:b/>
      <w:sz w:val="20"/>
      <w:szCs w:val="20"/>
    </w:rPr>
  </w:style>
  <w:style w:type="paragraph" w:styleId="Inhopg2">
    <w:name w:val="toc 2"/>
    <w:basedOn w:val="Inhopg1"/>
    <w:next w:val="Standaard"/>
    <w:rsid w:val="00B351CA"/>
    <w:pPr>
      <w:spacing w:before="120" w:after="0"/>
      <w:ind w:left="180"/>
    </w:pPr>
    <w:rPr>
      <w:b w:val="0"/>
      <w:i/>
    </w:rPr>
  </w:style>
  <w:style w:type="paragraph" w:styleId="Inhopg3">
    <w:name w:val="toc 3"/>
    <w:basedOn w:val="Inhopg2"/>
    <w:next w:val="Standaard"/>
    <w:rsid w:val="00B351CA"/>
    <w:pPr>
      <w:spacing w:before="0"/>
      <w:ind w:left="360"/>
    </w:pPr>
    <w:rPr>
      <w:i w:val="0"/>
    </w:rPr>
  </w:style>
  <w:style w:type="paragraph" w:styleId="Inhopg4">
    <w:name w:val="toc 4"/>
    <w:basedOn w:val="Inhopg3"/>
    <w:next w:val="Standaard"/>
    <w:rsid w:val="00B351CA"/>
  </w:style>
  <w:style w:type="paragraph" w:styleId="Inhopg5">
    <w:name w:val="toc 5"/>
    <w:basedOn w:val="Inhopg4"/>
    <w:next w:val="Standaard"/>
    <w:rsid w:val="00B351CA"/>
  </w:style>
  <w:style w:type="paragraph" w:styleId="Inhopg6">
    <w:name w:val="toc 6"/>
    <w:basedOn w:val="Inhopg5"/>
    <w:next w:val="Standaard"/>
    <w:rsid w:val="00B351CA"/>
  </w:style>
  <w:style w:type="paragraph" w:styleId="Inhopg7">
    <w:name w:val="toc 7"/>
    <w:basedOn w:val="Inhopg6"/>
    <w:next w:val="Standaard"/>
    <w:rsid w:val="00B351CA"/>
  </w:style>
  <w:style w:type="paragraph" w:styleId="Inhopg8">
    <w:name w:val="toc 8"/>
    <w:basedOn w:val="Inhopg7"/>
    <w:next w:val="Standaard"/>
    <w:rsid w:val="00B351CA"/>
  </w:style>
  <w:style w:type="paragraph" w:styleId="Inhopg9">
    <w:name w:val="toc 9"/>
    <w:basedOn w:val="Inhopg8"/>
    <w:next w:val="Standaard"/>
    <w:rsid w:val="00B351CA"/>
  </w:style>
  <w:style w:type="paragraph" w:customStyle="1" w:styleId="Inhoudsopgavehoofdletters">
    <w:name w:val="Inhoudsopgave_hoofdletters"/>
    <w:basedOn w:val="Standaard"/>
    <w:next w:val="Standaard"/>
    <w:rsid w:val="00B351CA"/>
    <w:rPr>
      <w:caps/>
    </w:rPr>
  </w:style>
  <w:style w:type="table" w:customStyle="1" w:styleId="KadastraleTabel">
    <w:name w:val="Kadastrale Tabel"/>
    <w:rsid w:val="00B351CA"/>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B351CA"/>
    <w:pPr>
      <w:pageBreakBefore/>
    </w:pPr>
    <w:rPr>
      <w:b/>
    </w:rPr>
  </w:style>
  <w:style w:type="paragraph" w:customStyle="1" w:styleId="KopDocumentgegevens">
    <w:name w:val="Kop Documentgegevens"/>
    <w:next w:val="Standaard"/>
    <w:rsid w:val="00B351CA"/>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B351CA"/>
    <w:pPr>
      <w:tabs>
        <w:tab w:val="left" w:pos="2267"/>
      </w:tabs>
    </w:pPr>
  </w:style>
  <w:style w:type="paragraph" w:customStyle="1" w:styleId="KopNotitiegegevens">
    <w:name w:val="Kop Notitie gegevens"/>
    <w:basedOn w:val="KopDocumentgegevens"/>
    <w:next w:val="Standaard"/>
    <w:rsid w:val="00B351CA"/>
    <w:pPr>
      <w:spacing w:before="80" w:after="160"/>
    </w:pPr>
  </w:style>
  <w:style w:type="paragraph" w:customStyle="1" w:styleId="KopVerdana9hoofdletters">
    <w:name w:val="Kop Verdana 9;hoofdletters"/>
    <w:basedOn w:val="Standaard"/>
    <w:next w:val="Standaard"/>
    <w:rsid w:val="00B351CA"/>
    <w:pPr>
      <w:numPr>
        <w:numId w:val="8"/>
      </w:numPr>
    </w:pPr>
    <w:rPr>
      <w:caps/>
    </w:rPr>
  </w:style>
  <w:style w:type="paragraph" w:customStyle="1" w:styleId="Kop1">
    <w:name w:val="Kop_1"/>
    <w:basedOn w:val="Standaard"/>
    <w:next w:val="Standaard"/>
    <w:rsid w:val="00B351CA"/>
    <w:pPr>
      <w:numPr>
        <w:numId w:val="4"/>
      </w:numPr>
    </w:pPr>
    <w:rPr>
      <w:b/>
    </w:rPr>
  </w:style>
  <w:style w:type="paragraph" w:customStyle="1" w:styleId="Kop2">
    <w:name w:val="Kop_2"/>
    <w:basedOn w:val="Standaard"/>
    <w:next w:val="Standaard"/>
    <w:rsid w:val="00B351CA"/>
    <w:pPr>
      <w:numPr>
        <w:ilvl w:val="1"/>
        <w:numId w:val="4"/>
      </w:numPr>
    </w:pPr>
  </w:style>
  <w:style w:type="paragraph" w:customStyle="1" w:styleId="Kop2zondernummer">
    <w:name w:val="Kop_2 zonder nummer"/>
    <w:basedOn w:val="Standaard"/>
    <w:next w:val="Standaard"/>
    <w:rsid w:val="00B351CA"/>
    <w:pPr>
      <w:numPr>
        <w:ilvl w:val="1"/>
        <w:numId w:val="5"/>
      </w:numPr>
    </w:pPr>
  </w:style>
  <w:style w:type="paragraph" w:customStyle="1" w:styleId="Kop3">
    <w:name w:val="Kop_3"/>
    <w:basedOn w:val="Standaard"/>
    <w:next w:val="Standaard"/>
    <w:rsid w:val="00B351CA"/>
    <w:pPr>
      <w:numPr>
        <w:ilvl w:val="2"/>
        <w:numId w:val="4"/>
      </w:numPr>
    </w:pPr>
  </w:style>
  <w:style w:type="paragraph" w:customStyle="1" w:styleId="Kop4">
    <w:name w:val="Kop_4"/>
    <w:basedOn w:val="Standaard"/>
    <w:next w:val="Standaard"/>
    <w:rsid w:val="00B351CA"/>
    <w:pPr>
      <w:numPr>
        <w:ilvl w:val="3"/>
        <w:numId w:val="4"/>
      </w:numPr>
    </w:pPr>
  </w:style>
  <w:style w:type="paragraph" w:customStyle="1" w:styleId="Kop5streepjestegenkantlijn">
    <w:name w:val="Kop_5 streepjes tegen kantlijn"/>
    <w:basedOn w:val="Standaard"/>
    <w:next w:val="Standaard"/>
    <w:rsid w:val="00B351CA"/>
    <w:pPr>
      <w:numPr>
        <w:ilvl w:val="4"/>
        <w:numId w:val="4"/>
      </w:numPr>
    </w:pPr>
  </w:style>
  <w:style w:type="paragraph" w:customStyle="1" w:styleId="KopNiveau1Hoofdletters">
    <w:name w:val="Kop_Niveau_1_Hoofdletters"/>
    <w:basedOn w:val="Standaard"/>
    <w:next w:val="Standaard"/>
    <w:rsid w:val="00B351CA"/>
    <w:pPr>
      <w:pageBreakBefore/>
      <w:spacing w:after="811"/>
    </w:pPr>
    <w:rPr>
      <w:b/>
      <w:caps/>
      <w:sz w:val="24"/>
      <w:szCs w:val="24"/>
    </w:rPr>
  </w:style>
  <w:style w:type="paragraph" w:customStyle="1" w:styleId="KopProcesVerbaalvanOplevering">
    <w:name w:val="Kop_Proces_Verbaal_van_Oplevering"/>
    <w:basedOn w:val="Standaard"/>
    <w:next w:val="Standaard"/>
    <w:rsid w:val="00B351CA"/>
    <w:pPr>
      <w:spacing w:after="720"/>
    </w:pPr>
    <w:rPr>
      <w:b/>
    </w:rPr>
  </w:style>
  <w:style w:type="paragraph" w:customStyle="1" w:styleId="Kopjeafzendgegevens">
    <w:name w:val="Kopje afzendgegevens"/>
    <w:basedOn w:val="Afzendgegevens"/>
    <w:next w:val="Standaard"/>
    <w:rsid w:val="00B351CA"/>
    <w:rPr>
      <w:b/>
    </w:rPr>
  </w:style>
  <w:style w:type="paragraph" w:customStyle="1" w:styleId="Kopjegegevensdocument">
    <w:name w:val="Kopje gegevens document"/>
    <w:basedOn w:val="Gegevensdocument"/>
    <w:next w:val="Standaard"/>
    <w:rsid w:val="00B351CA"/>
    <w:rPr>
      <w:sz w:val="13"/>
      <w:szCs w:val="13"/>
    </w:rPr>
  </w:style>
  <w:style w:type="paragraph" w:customStyle="1" w:styleId="KopjeNota">
    <w:name w:val="Kopje Nota"/>
    <w:next w:val="Standaard"/>
    <w:rsid w:val="00B351CA"/>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B351CA"/>
    <w:rPr>
      <w:b/>
    </w:rPr>
  </w:style>
  <w:style w:type="table" w:customStyle="1" w:styleId="NieuwOpmaakprofiel">
    <w:name w:val="Nieuw Opmaakprofiel"/>
    <w:rsid w:val="00B351CA"/>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B351CA"/>
    <w:rPr>
      <w:b/>
      <w:caps/>
      <w:sz w:val="20"/>
      <w:szCs w:val="20"/>
    </w:rPr>
  </w:style>
  <w:style w:type="paragraph" w:customStyle="1" w:styleId="Ondertekeningfunctie">
    <w:name w:val="Ondertekening functie"/>
    <w:rsid w:val="00B351CA"/>
    <w:pPr>
      <w:spacing w:line="240" w:lineRule="exact"/>
    </w:pPr>
    <w:rPr>
      <w:rFonts w:ascii="Verdana" w:hAnsi="Verdana"/>
      <w:i/>
      <w:color w:val="000000"/>
      <w:sz w:val="18"/>
      <w:szCs w:val="18"/>
    </w:rPr>
  </w:style>
  <w:style w:type="paragraph" w:customStyle="1" w:styleId="Ondertekeningnaam">
    <w:name w:val="Ondertekening naam"/>
    <w:rsid w:val="00B351CA"/>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B351CA"/>
    <w:rPr>
      <w:i/>
    </w:rPr>
  </w:style>
  <w:style w:type="paragraph" w:customStyle="1" w:styleId="Overeenkomstartikel">
    <w:name w:val="Overeenkomst artikel"/>
    <w:basedOn w:val="Standaard"/>
    <w:next w:val="Standaard"/>
    <w:rsid w:val="00B351CA"/>
    <w:pPr>
      <w:tabs>
        <w:tab w:val="left" w:pos="1133"/>
      </w:tabs>
    </w:pPr>
    <w:rPr>
      <w:b/>
    </w:rPr>
  </w:style>
  <w:style w:type="paragraph" w:customStyle="1" w:styleId="OvereenkomstArtikelkoppelstreepje">
    <w:name w:val="Overeenkomst Artikel koppelstreepje"/>
    <w:basedOn w:val="Standaard"/>
    <w:next w:val="Standaard"/>
    <w:rsid w:val="00B351CA"/>
    <w:pPr>
      <w:tabs>
        <w:tab w:val="left" w:pos="357"/>
      </w:tabs>
      <w:ind w:left="1020" w:hanging="374"/>
    </w:pPr>
  </w:style>
  <w:style w:type="paragraph" w:customStyle="1" w:styleId="Overeenkomstartikel-onderdeelabc">
    <w:name w:val="Overeenkomst artikel-onderdeel (abc)"/>
    <w:basedOn w:val="Standaard"/>
    <w:next w:val="Standaard"/>
    <w:rsid w:val="00B351CA"/>
    <w:pPr>
      <w:tabs>
        <w:tab w:val="left" w:pos="402"/>
      </w:tabs>
      <w:ind w:left="827" w:hanging="408"/>
    </w:pPr>
  </w:style>
  <w:style w:type="paragraph" w:customStyle="1" w:styleId="Overeenkomstlid">
    <w:name w:val="Overeenkomst lid"/>
    <w:basedOn w:val="Standaard"/>
    <w:next w:val="Standaard"/>
    <w:rsid w:val="00B351CA"/>
    <w:pPr>
      <w:tabs>
        <w:tab w:val="left" w:pos="419"/>
      </w:tabs>
      <w:ind w:left="425" w:hanging="425"/>
    </w:pPr>
  </w:style>
  <w:style w:type="paragraph" w:customStyle="1" w:styleId="Pagebreak">
    <w:name w:val="Pagebreak"/>
    <w:basedOn w:val="Standaard"/>
    <w:next w:val="Standaard"/>
    <w:rsid w:val="00B351CA"/>
    <w:pPr>
      <w:pageBreakBefore/>
    </w:pPr>
    <w:rPr>
      <w:sz w:val="2"/>
      <w:szCs w:val="2"/>
    </w:rPr>
  </w:style>
  <w:style w:type="paragraph" w:customStyle="1" w:styleId="Paginaeinde">
    <w:name w:val="Paginaeinde"/>
    <w:basedOn w:val="Standaard"/>
    <w:next w:val="Standaard"/>
    <w:rsid w:val="00B351CA"/>
    <w:pPr>
      <w:pageBreakBefore/>
    </w:pPr>
    <w:rPr>
      <w:sz w:val="2"/>
      <w:szCs w:val="2"/>
    </w:rPr>
  </w:style>
  <w:style w:type="paragraph" w:customStyle="1" w:styleId="PVOpleveringTitel">
    <w:name w:val="PV Oplevering Titel"/>
    <w:basedOn w:val="Standaard"/>
    <w:next w:val="Standaard"/>
    <w:rsid w:val="00B351CA"/>
    <w:pPr>
      <w:spacing w:line="320" w:lineRule="exact"/>
    </w:pPr>
    <w:rPr>
      <w:b/>
      <w:sz w:val="32"/>
      <w:szCs w:val="32"/>
    </w:rPr>
  </w:style>
  <w:style w:type="paragraph" w:customStyle="1" w:styleId="PVOpnemingSubtitel">
    <w:name w:val="PV Opneming Subtitel"/>
    <w:basedOn w:val="Standaard"/>
    <w:next w:val="Standaard"/>
    <w:rsid w:val="00B351CA"/>
    <w:pPr>
      <w:jc w:val="center"/>
    </w:pPr>
  </w:style>
  <w:style w:type="paragraph" w:customStyle="1" w:styleId="PVOpnemingTitel">
    <w:name w:val="PV Opneming Titel"/>
    <w:basedOn w:val="Standaard"/>
    <w:next w:val="Standaard"/>
    <w:rsid w:val="00B351CA"/>
    <w:pPr>
      <w:spacing w:line="320" w:lineRule="exact"/>
      <w:jc w:val="center"/>
    </w:pPr>
    <w:rPr>
      <w:b/>
      <w:sz w:val="32"/>
      <w:szCs w:val="32"/>
    </w:rPr>
  </w:style>
  <w:style w:type="paragraph" w:customStyle="1" w:styleId="Raad">
    <w:name w:val="Raad"/>
    <w:next w:val="Standaard"/>
    <w:rsid w:val="00B351CA"/>
    <w:pPr>
      <w:spacing w:line="240" w:lineRule="exact"/>
    </w:pPr>
    <w:rPr>
      <w:rFonts w:ascii="Verdana" w:hAnsi="Verdana"/>
      <w:b/>
      <w:color w:val="000000"/>
      <w:sz w:val="24"/>
      <w:szCs w:val="24"/>
    </w:rPr>
  </w:style>
  <w:style w:type="paragraph" w:customStyle="1" w:styleId="Rapport">
    <w:name w:val="Rapport"/>
    <w:basedOn w:val="Standaard"/>
    <w:next w:val="Standaard"/>
    <w:rsid w:val="00B351CA"/>
    <w:pPr>
      <w:spacing w:after="700" w:line="300" w:lineRule="exact"/>
    </w:pPr>
    <w:rPr>
      <w:sz w:val="24"/>
      <w:szCs w:val="24"/>
    </w:rPr>
  </w:style>
  <w:style w:type="paragraph" w:customStyle="1" w:styleId="RapportNiveau1">
    <w:name w:val="Rapport_Niveau_1"/>
    <w:basedOn w:val="Standaard"/>
    <w:next w:val="Standaard"/>
    <w:rsid w:val="00B351CA"/>
    <w:pPr>
      <w:numPr>
        <w:numId w:val="10"/>
      </w:numPr>
      <w:spacing w:after="700" w:line="300" w:lineRule="exact"/>
    </w:pPr>
    <w:rPr>
      <w:sz w:val="24"/>
      <w:szCs w:val="24"/>
    </w:rPr>
  </w:style>
  <w:style w:type="paragraph" w:customStyle="1" w:styleId="RapportNiveau1zonderNummering">
    <w:name w:val="Rapport_Niveau_1_zonder_Nummering"/>
    <w:basedOn w:val="Standaard"/>
    <w:next w:val="Standaard"/>
    <w:rsid w:val="00B351CA"/>
    <w:pPr>
      <w:spacing w:after="700" w:line="300" w:lineRule="exact"/>
    </w:pPr>
    <w:rPr>
      <w:sz w:val="24"/>
      <w:szCs w:val="24"/>
    </w:rPr>
  </w:style>
  <w:style w:type="paragraph" w:customStyle="1" w:styleId="RapportNiveau2">
    <w:name w:val="Rapport_Niveau_2"/>
    <w:basedOn w:val="Standaard"/>
    <w:next w:val="Standaard"/>
    <w:rsid w:val="00B351CA"/>
    <w:pPr>
      <w:numPr>
        <w:ilvl w:val="1"/>
        <w:numId w:val="10"/>
      </w:numPr>
    </w:pPr>
    <w:rPr>
      <w:b/>
    </w:rPr>
  </w:style>
  <w:style w:type="paragraph" w:customStyle="1" w:styleId="RapportNiveau3">
    <w:name w:val="Rapport_Niveau_3"/>
    <w:basedOn w:val="Standaard"/>
    <w:next w:val="Standaard"/>
    <w:rsid w:val="00B351CA"/>
    <w:pPr>
      <w:numPr>
        <w:ilvl w:val="2"/>
        <w:numId w:val="10"/>
      </w:numPr>
    </w:pPr>
    <w:rPr>
      <w:i/>
    </w:rPr>
  </w:style>
  <w:style w:type="paragraph" w:customStyle="1" w:styleId="RapportNiveau4">
    <w:name w:val="Rapport_Niveau_4"/>
    <w:basedOn w:val="Standaard"/>
    <w:next w:val="Standaard"/>
    <w:rsid w:val="00B351CA"/>
    <w:pPr>
      <w:numPr>
        <w:ilvl w:val="3"/>
        <w:numId w:val="10"/>
      </w:numPr>
    </w:pPr>
  </w:style>
  <w:style w:type="paragraph" w:customStyle="1" w:styleId="RapportNiveau5">
    <w:name w:val="Rapport_Niveau_5"/>
    <w:basedOn w:val="Standaard"/>
    <w:next w:val="Standaard"/>
    <w:rsid w:val="00B351CA"/>
    <w:pPr>
      <w:numPr>
        <w:ilvl w:val="4"/>
        <w:numId w:val="10"/>
      </w:numPr>
    </w:pPr>
  </w:style>
  <w:style w:type="paragraph" w:customStyle="1" w:styleId="RapportNiveau6">
    <w:name w:val="Rapport_Niveau_6"/>
    <w:basedOn w:val="Standaard"/>
    <w:next w:val="Standaard"/>
    <w:rsid w:val="00B351CA"/>
    <w:pPr>
      <w:spacing w:before="240" w:after="60" w:line="380" w:lineRule="exact"/>
    </w:pPr>
    <w:rPr>
      <w:b/>
      <w:sz w:val="32"/>
      <w:szCs w:val="32"/>
    </w:rPr>
  </w:style>
  <w:style w:type="paragraph" w:customStyle="1" w:styleId="Referentiegegevens">
    <w:name w:val="Referentiegegevens"/>
    <w:next w:val="Standaard"/>
    <w:rsid w:val="00B351CA"/>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B351CA"/>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B351CA"/>
    <w:pPr>
      <w:tabs>
        <w:tab w:val="left" w:pos="170"/>
      </w:tabs>
      <w:spacing w:before="90" w:line="180" w:lineRule="exact"/>
    </w:pPr>
    <w:rPr>
      <w:rFonts w:ascii="Verdana" w:hAnsi="Verdana"/>
      <w:color w:val="000000"/>
      <w:sz w:val="13"/>
      <w:szCs w:val="13"/>
    </w:rPr>
  </w:style>
  <w:style w:type="paragraph" w:customStyle="1" w:styleId="Retouradres">
    <w:name w:val="Retouradres"/>
    <w:rsid w:val="00B351CA"/>
    <w:pPr>
      <w:spacing w:line="180" w:lineRule="exact"/>
    </w:pPr>
    <w:rPr>
      <w:rFonts w:ascii="Verdana" w:hAnsi="Verdana"/>
      <w:color w:val="000000"/>
      <w:sz w:val="13"/>
      <w:szCs w:val="13"/>
    </w:rPr>
  </w:style>
  <w:style w:type="paragraph" w:customStyle="1" w:styleId="Rubricering">
    <w:name w:val="Rubricering"/>
    <w:next w:val="Standaard"/>
    <w:rsid w:val="00B351CA"/>
    <w:pPr>
      <w:spacing w:line="180" w:lineRule="exact"/>
    </w:pPr>
    <w:rPr>
      <w:rFonts w:ascii="Verdana" w:hAnsi="Verdana"/>
      <w:b/>
      <w:caps/>
      <w:color w:val="000000"/>
      <w:sz w:val="13"/>
      <w:szCs w:val="13"/>
    </w:rPr>
  </w:style>
  <w:style w:type="paragraph" w:customStyle="1" w:styleId="Slotzin">
    <w:name w:val="Slotzin"/>
    <w:basedOn w:val="Standaard"/>
    <w:next w:val="Standaard"/>
    <w:rsid w:val="00B351CA"/>
  </w:style>
  <w:style w:type="paragraph" w:customStyle="1" w:styleId="StandaardArial9regelafstand9">
    <w:name w:val="Standaard Arial 9;regelafstand 9"/>
    <w:basedOn w:val="Standaard"/>
    <w:next w:val="Standaard"/>
    <w:rsid w:val="00B351CA"/>
    <w:pPr>
      <w:spacing w:line="180" w:lineRule="exact"/>
    </w:pPr>
    <w:rPr>
      <w:rFonts w:ascii="Arial" w:hAnsi="Arial"/>
    </w:rPr>
  </w:style>
  <w:style w:type="paragraph" w:customStyle="1" w:styleId="StandaardBijlageWijzOvereenkomst">
    <w:name w:val="Standaard Bijlage Wijz. Overeenkomst"/>
    <w:basedOn w:val="Standaard"/>
    <w:next w:val="Standaard"/>
    <w:rsid w:val="00B351CA"/>
    <w:pPr>
      <w:ind w:left="425"/>
    </w:pPr>
  </w:style>
  <w:style w:type="paragraph" w:customStyle="1" w:styleId="Standaardbullit">
    <w:name w:val="Standaard bullit"/>
    <w:basedOn w:val="Standaard"/>
    <w:next w:val="Standaard"/>
    <w:rsid w:val="00B351CA"/>
  </w:style>
  <w:style w:type="paragraph" w:customStyle="1" w:styleId="StandaardCursief">
    <w:name w:val="Standaard Cursief"/>
    <w:basedOn w:val="Standaard"/>
    <w:next w:val="Standaard"/>
    <w:rsid w:val="00B351CA"/>
    <w:rPr>
      <w:i/>
    </w:rPr>
  </w:style>
  <w:style w:type="paragraph" w:customStyle="1" w:styleId="StandaardMidden">
    <w:name w:val="Standaard Midden"/>
    <w:basedOn w:val="Standaard"/>
    <w:next w:val="Standaard"/>
    <w:rsid w:val="00B351CA"/>
    <w:pPr>
      <w:jc w:val="center"/>
    </w:pPr>
  </w:style>
  <w:style w:type="paragraph" w:customStyle="1" w:styleId="StandaardonderlijndTabs1cm">
    <w:name w:val="Standaard onderlijnd Tabs (1cm)"/>
    <w:basedOn w:val="Standaard"/>
    <w:next w:val="Standaard"/>
    <w:rsid w:val="00B351CA"/>
    <w:pPr>
      <w:tabs>
        <w:tab w:val="left" w:pos="566"/>
      </w:tabs>
    </w:pPr>
    <w:rPr>
      <w:u w:val="single"/>
    </w:rPr>
  </w:style>
  <w:style w:type="paragraph" w:customStyle="1" w:styleId="Standaardopsommingitem">
    <w:name w:val="Standaard opsomming item"/>
    <w:basedOn w:val="Standaard"/>
    <w:next w:val="Standaard"/>
    <w:rsid w:val="00B351CA"/>
    <w:pPr>
      <w:numPr>
        <w:numId w:val="11"/>
      </w:numPr>
    </w:pPr>
  </w:style>
  <w:style w:type="paragraph" w:customStyle="1" w:styleId="StandaardOpsomtabs1cm6cm">
    <w:name w:val="Standaard Opsomtabs (1 cm;6 cm)"/>
    <w:basedOn w:val="Standaard"/>
    <w:next w:val="Standaard"/>
    <w:rsid w:val="00B351CA"/>
    <w:pPr>
      <w:tabs>
        <w:tab w:val="left" w:pos="566"/>
        <w:tab w:val="left" w:pos="3401"/>
      </w:tabs>
    </w:pPr>
  </w:style>
  <w:style w:type="paragraph" w:customStyle="1" w:styleId="StandaardOpsomtabs1cm35cm">
    <w:name w:val="Standaard Opsomtabs (1cm;3.5cm)"/>
    <w:basedOn w:val="Standaard"/>
    <w:next w:val="Standaard"/>
    <w:rsid w:val="00B351CA"/>
    <w:pPr>
      <w:tabs>
        <w:tab w:val="left" w:pos="566"/>
        <w:tab w:val="left" w:pos="1984"/>
      </w:tabs>
    </w:pPr>
  </w:style>
  <w:style w:type="paragraph" w:customStyle="1" w:styleId="StandaardOpsomtabs1cm98cm12cmrecht">
    <w:name w:val="Standaard Opsomtabs (1cm;9.8cm;12cm recht)"/>
    <w:basedOn w:val="Standaard"/>
    <w:next w:val="Standaard"/>
    <w:rsid w:val="00B351CA"/>
    <w:pPr>
      <w:tabs>
        <w:tab w:val="left" w:pos="566"/>
        <w:tab w:val="left" w:pos="5555"/>
        <w:tab w:val="right" w:pos="6803"/>
      </w:tabs>
    </w:pPr>
  </w:style>
  <w:style w:type="paragraph" w:customStyle="1" w:styleId="StandaardRechts">
    <w:name w:val="Standaard Rechts"/>
    <w:basedOn w:val="Standaard"/>
    <w:next w:val="Standaard"/>
    <w:rsid w:val="00B351CA"/>
    <w:pPr>
      <w:jc w:val="right"/>
    </w:pPr>
  </w:style>
  <w:style w:type="paragraph" w:customStyle="1" w:styleId="Standaardrechtsuitgelijnd">
    <w:name w:val="Standaard rechts uitgelijnd"/>
    <w:basedOn w:val="Standaard"/>
    <w:next w:val="Standaard"/>
    <w:rsid w:val="00B351CA"/>
    <w:pPr>
      <w:jc w:val="right"/>
    </w:pPr>
  </w:style>
  <w:style w:type="paragraph" w:customStyle="1" w:styleId="StandaardRood">
    <w:name w:val="Standaard Rood"/>
    <w:basedOn w:val="Standaard"/>
    <w:rsid w:val="00B351CA"/>
    <w:pPr>
      <w:spacing w:before="240" w:after="240"/>
    </w:pPr>
    <w:rPr>
      <w:b/>
      <w:color w:val="E70022"/>
    </w:rPr>
  </w:style>
  <w:style w:type="paragraph" w:customStyle="1" w:styleId="StandaardTabs28cm">
    <w:name w:val="Standaard Tabs (2.8cm)"/>
    <w:basedOn w:val="Standaard"/>
    <w:next w:val="Standaard"/>
    <w:rsid w:val="00B351CA"/>
    <w:pPr>
      <w:tabs>
        <w:tab w:val="left" w:pos="1587"/>
      </w:tabs>
    </w:pPr>
  </w:style>
  <w:style w:type="paragraph" w:customStyle="1" w:styleId="StandaardTabs2cm">
    <w:name w:val="Standaard Tabs (2cm)"/>
    <w:basedOn w:val="Standaard"/>
    <w:next w:val="Standaard"/>
    <w:rsid w:val="00B351CA"/>
    <w:pPr>
      <w:tabs>
        <w:tab w:val="left" w:pos="1133"/>
      </w:tabs>
    </w:pPr>
  </w:style>
  <w:style w:type="paragraph" w:customStyle="1" w:styleId="StandaardTabs38cm">
    <w:name w:val="Standaard Tabs (3.8cm)"/>
    <w:basedOn w:val="Standaard"/>
    <w:next w:val="Standaard"/>
    <w:rsid w:val="00B351CA"/>
    <w:pPr>
      <w:tabs>
        <w:tab w:val="left" w:pos="2154"/>
      </w:tabs>
    </w:pPr>
  </w:style>
  <w:style w:type="paragraph" w:customStyle="1" w:styleId="StandaardTabs62cmrechts7cm">
    <w:name w:val="Standaard Tabs (6.2cm rechts;7cm)"/>
    <w:basedOn w:val="Standaard"/>
    <w:next w:val="Standaard"/>
    <w:rsid w:val="00B351CA"/>
    <w:pPr>
      <w:tabs>
        <w:tab w:val="right" w:pos="3514"/>
        <w:tab w:val="left" w:pos="3968"/>
      </w:tabs>
    </w:pPr>
  </w:style>
  <w:style w:type="paragraph" w:customStyle="1" w:styleId="StandaardTabs6cm">
    <w:name w:val="Standaard Tabs (6cm)"/>
    <w:basedOn w:val="Standaard"/>
    <w:next w:val="Standaard"/>
    <w:rsid w:val="00B351CA"/>
    <w:pPr>
      <w:tabs>
        <w:tab w:val="left" w:pos="3401"/>
      </w:tabs>
    </w:pPr>
  </w:style>
  <w:style w:type="paragraph" w:customStyle="1" w:styleId="StandaardVerdana12">
    <w:name w:val="Standaard Verdana 12"/>
    <w:basedOn w:val="Standaard"/>
    <w:next w:val="Standaard"/>
    <w:rsid w:val="00B351CA"/>
    <w:pPr>
      <w:spacing w:line="320" w:lineRule="exact"/>
    </w:pPr>
    <w:rPr>
      <w:sz w:val="24"/>
      <w:szCs w:val="24"/>
    </w:rPr>
  </w:style>
  <w:style w:type="paragraph" w:customStyle="1" w:styleId="StandaardVerdana12bold">
    <w:name w:val="Standaard Verdana 12 bold"/>
    <w:basedOn w:val="Standaard"/>
    <w:next w:val="Standaard"/>
    <w:rsid w:val="00B351CA"/>
    <w:pPr>
      <w:spacing w:line="320" w:lineRule="exact"/>
    </w:pPr>
    <w:rPr>
      <w:b/>
      <w:sz w:val="24"/>
      <w:szCs w:val="24"/>
    </w:rPr>
  </w:style>
  <w:style w:type="paragraph" w:customStyle="1" w:styleId="StandaardVerdana14">
    <w:name w:val="Standaard Verdana 14"/>
    <w:basedOn w:val="Standaard"/>
    <w:next w:val="Standaard"/>
    <w:rsid w:val="00B351CA"/>
    <w:pPr>
      <w:spacing w:line="340" w:lineRule="exact"/>
    </w:pPr>
    <w:rPr>
      <w:sz w:val="28"/>
      <w:szCs w:val="28"/>
    </w:rPr>
  </w:style>
  <w:style w:type="paragraph" w:customStyle="1" w:styleId="StandaardVerdana16Projectcontract">
    <w:name w:val="Standaard Verdana 16 Projectcontract"/>
    <w:basedOn w:val="Standaard"/>
    <w:next w:val="Standaard"/>
    <w:rsid w:val="00B351CA"/>
    <w:pPr>
      <w:spacing w:after="900" w:line="380" w:lineRule="exact"/>
    </w:pPr>
    <w:rPr>
      <w:sz w:val="32"/>
      <w:szCs w:val="32"/>
    </w:rPr>
  </w:style>
  <w:style w:type="paragraph" w:customStyle="1" w:styleId="StandaardVerdana20">
    <w:name w:val="Standaard Verdana 20"/>
    <w:basedOn w:val="Standaard"/>
    <w:next w:val="Standaard"/>
    <w:rsid w:val="00B351CA"/>
    <w:pPr>
      <w:spacing w:line="400" w:lineRule="exact"/>
    </w:pPr>
    <w:rPr>
      <w:b/>
      <w:sz w:val="40"/>
      <w:szCs w:val="40"/>
    </w:rPr>
  </w:style>
  <w:style w:type="paragraph" w:customStyle="1" w:styleId="StandaardVerdana7">
    <w:name w:val="Standaard Verdana 7"/>
    <w:basedOn w:val="Standaard"/>
    <w:next w:val="Standaard"/>
    <w:rsid w:val="00B351CA"/>
    <w:pPr>
      <w:spacing w:line="180" w:lineRule="exact"/>
    </w:pPr>
    <w:rPr>
      <w:sz w:val="14"/>
      <w:szCs w:val="14"/>
    </w:rPr>
  </w:style>
  <w:style w:type="paragraph" w:customStyle="1" w:styleId="StandaardVerdana7vet">
    <w:name w:val="Standaard Verdana 7 (vet)"/>
    <w:basedOn w:val="Standaard"/>
    <w:next w:val="Standaard"/>
    <w:rsid w:val="00B351CA"/>
    <w:pPr>
      <w:spacing w:line="180" w:lineRule="exact"/>
    </w:pPr>
    <w:rPr>
      <w:b/>
      <w:sz w:val="14"/>
      <w:szCs w:val="14"/>
    </w:rPr>
  </w:style>
  <w:style w:type="paragraph" w:customStyle="1" w:styleId="StandaardVerdana8">
    <w:name w:val="Standaard Verdana 8"/>
    <w:basedOn w:val="Standaard"/>
    <w:next w:val="Standaard"/>
    <w:rsid w:val="00B351CA"/>
    <w:rPr>
      <w:sz w:val="16"/>
      <w:szCs w:val="16"/>
    </w:rPr>
  </w:style>
  <w:style w:type="paragraph" w:customStyle="1" w:styleId="StandaardverdanaRegelafstand17ptTabs28cm">
    <w:name w:val="Standaard verdana;Regelafstand 17pt;Tabs (2.8cm)"/>
    <w:basedOn w:val="Standaard"/>
    <w:next w:val="Standaard"/>
    <w:rsid w:val="00B351CA"/>
    <w:pPr>
      <w:tabs>
        <w:tab w:val="left" w:pos="1587"/>
      </w:tabs>
      <w:spacing w:line="340" w:lineRule="exact"/>
    </w:pPr>
  </w:style>
  <w:style w:type="paragraph" w:customStyle="1" w:styleId="StandaardVet">
    <w:name w:val="Standaard Vet"/>
    <w:basedOn w:val="Standaard"/>
    <w:next w:val="Standaard"/>
    <w:rsid w:val="00B351CA"/>
    <w:rPr>
      <w:b/>
    </w:rPr>
  </w:style>
  <w:style w:type="table" w:customStyle="1" w:styleId="Standaardtabelgeenrand">
    <w:name w:val="Standaardtabel geen rand"/>
    <w:rsid w:val="00B351C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B351C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B351CA"/>
    <w:rPr>
      <w:b w:val="0"/>
    </w:rPr>
  </w:style>
  <w:style w:type="paragraph" w:customStyle="1" w:styleId="SubtitelRapport">
    <w:name w:val="Subtitel Rapport"/>
    <w:next w:val="Standaard"/>
    <w:rsid w:val="00B351CA"/>
    <w:pPr>
      <w:spacing w:line="240" w:lineRule="exact"/>
    </w:pPr>
    <w:rPr>
      <w:rFonts w:ascii="Verdana" w:hAnsi="Verdana"/>
      <w:color w:val="000000"/>
      <w:sz w:val="16"/>
      <w:szCs w:val="16"/>
    </w:rPr>
  </w:style>
  <w:style w:type="paragraph" w:customStyle="1" w:styleId="TabelStandaard">
    <w:name w:val="Tabel Standaard"/>
    <w:basedOn w:val="Standaard"/>
    <w:next w:val="Standaard"/>
    <w:rsid w:val="00B351CA"/>
  </w:style>
  <w:style w:type="paragraph" w:customStyle="1" w:styleId="TabelStandaardCursief">
    <w:name w:val="Tabel Standaard Cursief"/>
    <w:basedOn w:val="Standaard"/>
    <w:next w:val="Standaard"/>
    <w:rsid w:val="00B351CA"/>
    <w:rPr>
      <w:i/>
    </w:rPr>
  </w:style>
  <w:style w:type="paragraph" w:customStyle="1" w:styleId="TabelStandaardVet">
    <w:name w:val="Tabel Standaard Vet"/>
    <w:basedOn w:val="Standaard"/>
    <w:next w:val="Standaard"/>
    <w:rsid w:val="00B351CA"/>
    <w:rPr>
      <w:b/>
    </w:rPr>
  </w:style>
  <w:style w:type="paragraph" w:customStyle="1" w:styleId="TabelVerdana8cursief">
    <w:name w:val="Tabel Verdana 8 cursief"/>
    <w:basedOn w:val="Standaard"/>
    <w:next w:val="Standaard"/>
    <w:rsid w:val="00B351CA"/>
    <w:rPr>
      <w:i/>
      <w:sz w:val="16"/>
      <w:szCs w:val="16"/>
    </w:rPr>
  </w:style>
  <w:style w:type="paragraph" w:customStyle="1" w:styleId="TabelVerdana8cursiefrechts">
    <w:name w:val="Tabel Verdana 8 cursief rechts"/>
    <w:basedOn w:val="Standaard"/>
    <w:next w:val="Standaard"/>
    <w:rsid w:val="00B351CA"/>
    <w:pPr>
      <w:jc w:val="right"/>
    </w:pPr>
    <w:rPr>
      <w:i/>
      <w:sz w:val="16"/>
      <w:szCs w:val="16"/>
    </w:rPr>
  </w:style>
  <w:style w:type="paragraph" w:customStyle="1" w:styleId="TabelVerdana8vet">
    <w:name w:val="Tabel Verdana 8 vet"/>
    <w:basedOn w:val="Standaard"/>
    <w:next w:val="Standaard"/>
    <w:rsid w:val="00B351CA"/>
    <w:rPr>
      <w:b/>
      <w:sz w:val="16"/>
      <w:szCs w:val="16"/>
    </w:rPr>
  </w:style>
  <w:style w:type="paragraph" w:customStyle="1" w:styleId="TabelW8Kopjes">
    <w:name w:val="Tabel W8 Kopjes"/>
    <w:basedOn w:val="Standaard"/>
    <w:next w:val="Standaard"/>
    <w:rsid w:val="00B351CA"/>
    <w:rPr>
      <w:sz w:val="17"/>
      <w:szCs w:val="17"/>
    </w:rPr>
  </w:style>
  <w:style w:type="table" w:customStyle="1" w:styleId="TabelW8OpdrachtMeerMinderWerk">
    <w:name w:val="Tabel W8 Opdracht Meer Minder Werk"/>
    <w:rsid w:val="00B351CA"/>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B351CA"/>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B351CA"/>
    <w:pPr>
      <w:jc w:val="right"/>
    </w:pPr>
  </w:style>
  <w:style w:type="table" w:customStyle="1" w:styleId="Tabelprojectcontract">
    <w:name w:val="Tabel_projectcontract"/>
    <w:rsid w:val="00B351C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B351C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B351CA"/>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B351CA"/>
    <w:pPr>
      <w:spacing w:line="240" w:lineRule="exact"/>
    </w:pPr>
    <w:rPr>
      <w:rFonts w:ascii="Verdana" w:hAnsi="Verdana"/>
      <w:b/>
      <w:color w:val="000000"/>
      <w:sz w:val="16"/>
      <w:szCs w:val="16"/>
    </w:rPr>
  </w:style>
  <w:style w:type="paragraph" w:customStyle="1" w:styleId="Titelpersbericht">
    <w:name w:val="Titel persbericht"/>
    <w:next w:val="Standaard"/>
    <w:rsid w:val="00B351CA"/>
    <w:pPr>
      <w:spacing w:line="320" w:lineRule="exact"/>
    </w:pPr>
    <w:rPr>
      <w:rFonts w:ascii="Verdana" w:hAnsi="Verdana"/>
      <w:b/>
      <w:color w:val="000000"/>
      <w:sz w:val="24"/>
      <w:szCs w:val="24"/>
    </w:rPr>
  </w:style>
  <w:style w:type="paragraph" w:customStyle="1" w:styleId="Toezendgegevens">
    <w:name w:val="Toezendgegevens"/>
    <w:rsid w:val="00B351CA"/>
    <w:pPr>
      <w:spacing w:line="240" w:lineRule="exact"/>
    </w:pPr>
    <w:rPr>
      <w:rFonts w:ascii="Verdana" w:hAnsi="Verdana"/>
      <w:color w:val="000000"/>
      <w:sz w:val="18"/>
      <w:szCs w:val="18"/>
    </w:rPr>
  </w:style>
  <w:style w:type="paragraph" w:customStyle="1" w:styleId="Verdana65">
    <w:name w:val="Verdana 6;5"/>
    <w:basedOn w:val="Standaard"/>
    <w:next w:val="Standaard"/>
    <w:rsid w:val="00B351CA"/>
    <w:rPr>
      <w:sz w:val="13"/>
      <w:szCs w:val="13"/>
    </w:rPr>
  </w:style>
  <w:style w:type="paragraph" w:customStyle="1" w:styleId="Verdana65bold">
    <w:name w:val="Verdana 6;5 bold"/>
    <w:basedOn w:val="Standaard"/>
    <w:next w:val="Standaard"/>
    <w:rsid w:val="00B351CA"/>
    <w:pPr>
      <w:spacing w:line="180" w:lineRule="exact"/>
    </w:pPr>
    <w:rPr>
      <w:b/>
      <w:sz w:val="13"/>
      <w:szCs w:val="13"/>
    </w:rPr>
  </w:style>
  <w:style w:type="paragraph" w:customStyle="1" w:styleId="Verdana65boldhoofdletters">
    <w:name w:val="Verdana 6;5 bold hoofdletters"/>
    <w:basedOn w:val="Standaard"/>
    <w:next w:val="Standaard"/>
    <w:rsid w:val="00B351CA"/>
    <w:rPr>
      <w:b/>
      <w:caps/>
      <w:sz w:val="13"/>
      <w:szCs w:val="13"/>
    </w:rPr>
  </w:style>
  <w:style w:type="paragraph" w:customStyle="1" w:styleId="Verdana65Eersteletterkapitaal">
    <w:name w:val="Verdana 6;5 Eerste letter kapitaal"/>
    <w:basedOn w:val="Standaard"/>
    <w:rsid w:val="00B351CA"/>
    <w:pPr>
      <w:spacing w:line="130" w:lineRule="exact"/>
    </w:pPr>
    <w:rPr>
      <w:sz w:val="13"/>
      <w:szCs w:val="13"/>
    </w:rPr>
  </w:style>
  <w:style w:type="paragraph" w:customStyle="1" w:styleId="Verdana65rechtsuitgelijnd">
    <w:name w:val="Verdana 6;5 rechts uitgelijnd"/>
    <w:basedOn w:val="Standaard"/>
    <w:next w:val="Standaard"/>
    <w:rsid w:val="00B351CA"/>
    <w:pPr>
      <w:spacing w:line="180" w:lineRule="exact"/>
      <w:jc w:val="right"/>
    </w:pPr>
    <w:rPr>
      <w:sz w:val="13"/>
      <w:szCs w:val="13"/>
    </w:rPr>
  </w:style>
  <w:style w:type="paragraph" w:customStyle="1" w:styleId="Verdana8">
    <w:name w:val="Verdana 8"/>
    <w:next w:val="Standaard"/>
    <w:rsid w:val="00B351CA"/>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B351CA"/>
    <w:rPr>
      <w:b/>
      <w:sz w:val="24"/>
      <w:szCs w:val="24"/>
    </w:rPr>
  </w:style>
  <w:style w:type="paragraph" w:customStyle="1" w:styleId="VetStandaard">
    <w:name w:val="Vet (Standaard)"/>
    <w:basedOn w:val="Standaard"/>
    <w:next w:val="Standaard"/>
    <w:rsid w:val="00B351CA"/>
    <w:rPr>
      <w:b/>
    </w:rPr>
  </w:style>
  <w:style w:type="paragraph" w:customStyle="1" w:styleId="Voetnoot">
    <w:name w:val="Voetnoot"/>
    <w:basedOn w:val="Standaard"/>
    <w:rsid w:val="00B351CA"/>
    <w:rPr>
      <w:sz w:val="16"/>
      <w:szCs w:val="16"/>
    </w:rPr>
  </w:style>
  <w:style w:type="paragraph" w:customStyle="1" w:styleId="Witregel75pt">
    <w:name w:val="Witregel 7.5pt"/>
    <w:basedOn w:val="Standaard"/>
    <w:rsid w:val="00B351CA"/>
    <w:pPr>
      <w:spacing w:line="150" w:lineRule="exact"/>
    </w:pPr>
    <w:rPr>
      <w:sz w:val="15"/>
      <w:szCs w:val="15"/>
    </w:rPr>
  </w:style>
  <w:style w:type="paragraph" w:customStyle="1" w:styleId="WitregelNota8pt">
    <w:name w:val="Witregel Nota 8pt"/>
    <w:next w:val="Standaard"/>
    <w:rsid w:val="00B351CA"/>
    <w:pPr>
      <w:spacing w:line="160" w:lineRule="exact"/>
    </w:pPr>
    <w:rPr>
      <w:rFonts w:ascii="Verdana" w:hAnsi="Verdana"/>
      <w:color w:val="000000"/>
      <w:sz w:val="16"/>
      <w:szCs w:val="16"/>
    </w:rPr>
  </w:style>
  <w:style w:type="paragraph" w:customStyle="1" w:styleId="WitregelNota9pt">
    <w:name w:val="Witregel Nota 9pt"/>
    <w:next w:val="Standaard"/>
    <w:rsid w:val="00B351CA"/>
    <w:pPr>
      <w:spacing w:line="180" w:lineRule="exact"/>
    </w:pPr>
    <w:rPr>
      <w:rFonts w:ascii="Verdana" w:hAnsi="Verdana"/>
      <w:color w:val="000000"/>
      <w:sz w:val="18"/>
      <w:szCs w:val="18"/>
    </w:rPr>
  </w:style>
  <w:style w:type="paragraph" w:customStyle="1" w:styleId="WitregelW1">
    <w:name w:val="Witregel W1"/>
    <w:next w:val="Standaard"/>
    <w:rsid w:val="00B351CA"/>
    <w:pPr>
      <w:spacing w:line="90" w:lineRule="exact"/>
    </w:pPr>
    <w:rPr>
      <w:rFonts w:ascii="Verdana" w:hAnsi="Verdana"/>
      <w:color w:val="000000"/>
      <w:sz w:val="9"/>
      <w:szCs w:val="9"/>
    </w:rPr>
  </w:style>
  <w:style w:type="paragraph" w:customStyle="1" w:styleId="WitregelW1bodytekst">
    <w:name w:val="Witregel W1 (bodytekst)"/>
    <w:next w:val="Standaard"/>
    <w:rsid w:val="00B351CA"/>
    <w:pPr>
      <w:spacing w:line="240" w:lineRule="exact"/>
    </w:pPr>
    <w:rPr>
      <w:rFonts w:ascii="Verdana" w:hAnsi="Verdana"/>
      <w:color w:val="000000"/>
      <w:sz w:val="18"/>
      <w:szCs w:val="18"/>
    </w:rPr>
  </w:style>
  <w:style w:type="paragraph" w:customStyle="1" w:styleId="WitregelW2">
    <w:name w:val="Witregel W2"/>
    <w:next w:val="Standaard"/>
    <w:rsid w:val="00B351CA"/>
    <w:pPr>
      <w:spacing w:line="270" w:lineRule="exact"/>
    </w:pPr>
    <w:rPr>
      <w:rFonts w:ascii="Verdana" w:hAnsi="Verdana"/>
      <w:color w:val="000000"/>
      <w:sz w:val="27"/>
      <w:szCs w:val="27"/>
    </w:rPr>
  </w:style>
  <w:style w:type="paragraph" w:customStyle="1" w:styleId="Witregel1pt">
    <w:name w:val="Witregel_1pt"/>
    <w:basedOn w:val="Standaard"/>
    <w:next w:val="Standaard"/>
    <w:rsid w:val="00B351CA"/>
    <w:rPr>
      <w:sz w:val="2"/>
      <w:szCs w:val="2"/>
    </w:rPr>
  </w:style>
  <w:style w:type="paragraph" w:styleId="Ballontekst">
    <w:name w:val="Balloon Text"/>
    <w:basedOn w:val="Standaard"/>
    <w:link w:val="BallontekstChar"/>
    <w:uiPriority w:val="99"/>
    <w:semiHidden/>
    <w:unhideWhenUsed/>
    <w:rsid w:val="00F44F2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4F2A"/>
    <w:rPr>
      <w:rFonts w:ascii="Tahoma" w:hAnsi="Tahoma" w:cs="Tahoma"/>
      <w:color w:val="000000"/>
      <w:sz w:val="16"/>
      <w:szCs w:val="16"/>
    </w:rPr>
  </w:style>
  <w:style w:type="paragraph" w:styleId="Koptekst">
    <w:name w:val="header"/>
    <w:basedOn w:val="Standaard"/>
    <w:link w:val="KoptekstChar"/>
    <w:uiPriority w:val="99"/>
    <w:unhideWhenUsed/>
    <w:rsid w:val="00F44F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4F2A"/>
    <w:rPr>
      <w:rFonts w:ascii="Verdana" w:hAnsi="Verdana"/>
      <w:color w:val="000000"/>
      <w:sz w:val="18"/>
      <w:szCs w:val="18"/>
    </w:rPr>
  </w:style>
  <w:style w:type="paragraph" w:styleId="Voettekst">
    <w:name w:val="footer"/>
    <w:basedOn w:val="Standaard"/>
    <w:link w:val="VoettekstChar"/>
    <w:uiPriority w:val="99"/>
    <w:unhideWhenUsed/>
    <w:rsid w:val="00F44F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44F2A"/>
    <w:rPr>
      <w:rFonts w:ascii="Verdana" w:hAnsi="Verdana"/>
      <w:color w:val="000000"/>
      <w:sz w:val="18"/>
      <w:szCs w:val="18"/>
    </w:rPr>
  </w:style>
  <w:style w:type="paragraph" w:styleId="Lijstalinea">
    <w:name w:val="List Paragraph"/>
    <w:basedOn w:val="Standaard"/>
    <w:link w:val="LijstalineaChar"/>
    <w:uiPriority w:val="34"/>
    <w:qFormat/>
    <w:rsid w:val="004130F6"/>
    <w:pPr>
      <w:ind w:left="720"/>
      <w:contextualSpacing/>
    </w:pPr>
  </w:style>
  <w:style w:type="table" w:styleId="Tabelraster">
    <w:name w:val="Table Grid"/>
    <w:basedOn w:val="Standaardtabel"/>
    <w:uiPriority w:val="59"/>
    <w:rsid w:val="00074AEC"/>
    <w:pPr>
      <w:autoSpaceDN/>
      <w:textAlignment w:val="auto"/>
    </w:pPr>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F185E"/>
    <w:rPr>
      <w:sz w:val="16"/>
      <w:szCs w:val="16"/>
    </w:rPr>
  </w:style>
  <w:style w:type="paragraph" w:styleId="Tekstopmerking">
    <w:name w:val="annotation text"/>
    <w:basedOn w:val="Standaard"/>
    <w:link w:val="TekstopmerkingChar"/>
    <w:uiPriority w:val="99"/>
    <w:semiHidden/>
    <w:unhideWhenUsed/>
    <w:rsid w:val="001F18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185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F185E"/>
    <w:rPr>
      <w:b/>
      <w:bCs/>
    </w:rPr>
  </w:style>
  <w:style w:type="character" w:customStyle="1" w:styleId="OnderwerpvanopmerkingChar">
    <w:name w:val="Onderwerp van opmerking Char"/>
    <w:basedOn w:val="TekstopmerkingChar"/>
    <w:link w:val="Onderwerpvanopmerking"/>
    <w:uiPriority w:val="99"/>
    <w:semiHidden/>
    <w:rsid w:val="001F185E"/>
    <w:rPr>
      <w:rFonts w:ascii="Verdana" w:hAnsi="Verdana"/>
      <w:b/>
      <w:bCs/>
      <w:color w:val="000000"/>
    </w:rPr>
  </w:style>
  <w:style w:type="character" w:styleId="Hyperlink">
    <w:name w:val="Hyperlink"/>
    <w:basedOn w:val="Standaardalinea-lettertype"/>
    <w:uiPriority w:val="99"/>
    <w:unhideWhenUsed/>
    <w:rsid w:val="00BC0B89"/>
    <w:rPr>
      <w:color w:val="0000FF" w:themeColor="hyperlink"/>
      <w:u w:val="single"/>
    </w:rPr>
  </w:style>
  <w:style w:type="character" w:styleId="Intensievebenadrukking">
    <w:name w:val="Intense Emphasis"/>
    <w:basedOn w:val="Standaardalinea-lettertype"/>
    <w:uiPriority w:val="21"/>
    <w:qFormat/>
    <w:rsid w:val="008C1617"/>
    <w:rPr>
      <w:i/>
      <w:iCs/>
      <w:color w:val="4F81BD" w:themeColor="accent1"/>
    </w:rPr>
  </w:style>
  <w:style w:type="character" w:customStyle="1" w:styleId="LijstalineaChar">
    <w:name w:val="Lijstalinea Char"/>
    <w:link w:val="Lijstalinea"/>
    <w:uiPriority w:val="34"/>
    <w:locked/>
    <w:rsid w:val="00705D8F"/>
    <w:rPr>
      <w:rFonts w:ascii="Verdana" w:hAnsi="Verdana"/>
      <w:color w:val="000000"/>
      <w:sz w:val="18"/>
      <w:szCs w:val="18"/>
    </w:rPr>
  </w:style>
  <w:style w:type="table" w:styleId="Lijsttabel3">
    <w:name w:val="List Table 3"/>
    <w:basedOn w:val="Standaardtabel"/>
    <w:uiPriority w:val="48"/>
    <w:rsid w:val="00DB710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e">
    <w:name w:val="Revision"/>
    <w:hidden/>
    <w:uiPriority w:val="99"/>
    <w:semiHidden/>
    <w:rsid w:val="005A349A"/>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38400">
      <w:bodyDiv w:val="1"/>
      <w:marLeft w:val="0"/>
      <w:marRight w:val="0"/>
      <w:marTop w:val="0"/>
      <w:marBottom w:val="0"/>
      <w:divBdr>
        <w:top w:val="none" w:sz="0" w:space="0" w:color="auto"/>
        <w:left w:val="none" w:sz="0" w:space="0" w:color="auto"/>
        <w:bottom w:val="none" w:sz="0" w:space="0" w:color="auto"/>
        <w:right w:val="none" w:sz="0" w:space="0" w:color="auto"/>
      </w:divBdr>
    </w:div>
    <w:div w:id="1682976612">
      <w:bodyDiv w:val="1"/>
      <w:marLeft w:val="0"/>
      <w:marRight w:val="0"/>
      <w:marTop w:val="0"/>
      <w:marBottom w:val="0"/>
      <w:divBdr>
        <w:top w:val="none" w:sz="0" w:space="0" w:color="auto"/>
        <w:left w:val="none" w:sz="0" w:space="0" w:color="auto"/>
        <w:bottom w:val="none" w:sz="0" w:space="0" w:color="auto"/>
        <w:right w:val="none" w:sz="0" w:space="0" w:color="auto"/>
      </w:divBdr>
      <w:divsChild>
        <w:div w:id="1534027752">
          <w:marLeft w:val="0"/>
          <w:marRight w:val="0"/>
          <w:marTop w:val="0"/>
          <w:marBottom w:val="0"/>
          <w:divBdr>
            <w:top w:val="none" w:sz="0" w:space="0" w:color="auto"/>
            <w:left w:val="none" w:sz="0" w:space="0" w:color="auto"/>
            <w:bottom w:val="none" w:sz="0" w:space="0" w:color="auto"/>
            <w:right w:val="none" w:sz="0" w:space="0" w:color="auto"/>
          </w:divBdr>
          <w:divsChild>
            <w:div w:id="575431713">
              <w:marLeft w:val="0"/>
              <w:marRight w:val="0"/>
              <w:marTop w:val="0"/>
              <w:marBottom w:val="0"/>
              <w:divBdr>
                <w:top w:val="none" w:sz="0" w:space="0" w:color="auto"/>
                <w:left w:val="none" w:sz="0" w:space="0" w:color="auto"/>
                <w:bottom w:val="none" w:sz="0" w:space="0" w:color="auto"/>
                <w:right w:val="none" w:sz="0" w:space="0" w:color="auto"/>
              </w:divBdr>
              <w:divsChild>
                <w:div w:id="639503752">
                  <w:marLeft w:val="0"/>
                  <w:marRight w:val="0"/>
                  <w:marTop w:val="0"/>
                  <w:marBottom w:val="0"/>
                  <w:divBdr>
                    <w:top w:val="none" w:sz="0" w:space="0" w:color="auto"/>
                    <w:left w:val="none" w:sz="0" w:space="0" w:color="auto"/>
                    <w:bottom w:val="none" w:sz="0" w:space="0" w:color="auto"/>
                    <w:right w:val="none" w:sz="0" w:space="0" w:color="auto"/>
                  </w:divBdr>
                  <w:divsChild>
                    <w:div w:id="565915649">
                      <w:marLeft w:val="0"/>
                      <w:marRight w:val="0"/>
                      <w:marTop w:val="0"/>
                      <w:marBottom w:val="0"/>
                      <w:divBdr>
                        <w:top w:val="none" w:sz="0" w:space="0" w:color="auto"/>
                        <w:left w:val="none" w:sz="0" w:space="0" w:color="auto"/>
                        <w:bottom w:val="none" w:sz="0" w:space="0" w:color="auto"/>
                        <w:right w:val="none" w:sz="0" w:space="0" w:color="auto"/>
                      </w:divBdr>
                      <w:divsChild>
                        <w:div w:id="786699360">
                          <w:marLeft w:val="0"/>
                          <w:marRight w:val="0"/>
                          <w:marTop w:val="0"/>
                          <w:marBottom w:val="0"/>
                          <w:divBdr>
                            <w:top w:val="none" w:sz="0" w:space="0" w:color="auto"/>
                            <w:left w:val="none" w:sz="0" w:space="0" w:color="auto"/>
                            <w:bottom w:val="none" w:sz="0" w:space="0" w:color="auto"/>
                            <w:right w:val="none" w:sz="0" w:space="0" w:color="auto"/>
                          </w:divBdr>
                          <w:divsChild>
                            <w:div w:id="833490185">
                              <w:marLeft w:val="0"/>
                              <w:marRight w:val="0"/>
                              <w:marTop w:val="0"/>
                              <w:marBottom w:val="0"/>
                              <w:divBdr>
                                <w:top w:val="none" w:sz="0" w:space="0" w:color="auto"/>
                                <w:left w:val="none" w:sz="0" w:space="0" w:color="auto"/>
                                <w:bottom w:val="none" w:sz="0" w:space="0" w:color="auto"/>
                                <w:right w:val="none" w:sz="0" w:space="0" w:color="auto"/>
                              </w:divBdr>
                              <w:divsChild>
                                <w:div w:id="21299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negometrix.com/index.cfm?action=sourcing:__requestform.subscribe&amp;document=0AC7F0B2-AB17-4B6B-463FB832B1D01CE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eiligslopen.nl/nl/circulairsloopproje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fensie.nl/onderwerpen/materieel/voertuig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hyperlink" Target="mailto:paul.degorter@rijksoverheid.nl" TargetMode="External"/><Relationship Id="rId7" Type="http://schemas.openxmlformats.org/officeDocument/2006/relationships/image" Target="media/image1.png"/><Relationship Id="rId2" Type="http://schemas.openxmlformats.org/officeDocument/2006/relationships/hyperlink" Target="mailto:chantal.veerman@rijksoverheid.nl" TargetMode="External"/><Relationship Id="rId1" Type="http://schemas.openxmlformats.org/officeDocument/2006/relationships/hyperlink" Target="mailto:janny.stevens@rijksoverheid.nl" TargetMode="External"/><Relationship Id="rId6" Type="http://schemas.openxmlformats.org/officeDocument/2006/relationships/hyperlink" Target="mailto:paul.degorter@rijksoverheid.nl" TargetMode="External"/><Relationship Id="rId5" Type="http://schemas.openxmlformats.org/officeDocument/2006/relationships/hyperlink" Target="mailto:chantal.veerman@rijksoverheid.nl" TargetMode="External"/><Relationship Id="rId10" Type="http://schemas.openxmlformats.org/officeDocument/2006/relationships/image" Target="media/image20.png"/><Relationship Id="rId4" Type="http://schemas.openxmlformats.org/officeDocument/2006/relationships/hyperlink" Target="mailto:janny.stevens@rijksoverheid.nl" TargetMode="Externa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s\AppData\Local\Microsoft\Windows\Temporary%20Internet%20Files\Content.IE5\ZNUICLM2\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89C1477374E4E86ED5BADF726D0F1" ma:contentTypeVersion="0" ma:contentTypeDescription="Een nieuw document maken." ma:contentTypeScope="" ma:versionID="b131b1987ec7093d93143d861b4c6743">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2B35E-49EE-400A-B6C5-78FB632DA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34DB33-534E-4B1B-A80C-28BBE549097D}">
  <ds:schemaRefs>
    <ds:schemaRef ds:uri="http://schemas.microsoft.com/sharepoint/v3/contenttype/forms"/>
  </ds:schemaRefs>
</ds:datastoreItem>
</file>

<file path=customXml/itemProps3.xml><?xml version="1.0" encoding="utf-8"?>
<ds:datastoreItem xmlns:ds="http://schemas.openxmlformats.org/officeDocument/2006/customXml" ds:itemID="{81F15C96-F889-4699-98F0-793C6B07292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F0527859-D698-4A72-B960-66BD98EA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15</Pages>
  <Words>3415</Words>
  <Characters>18786</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Stevens</dc:creator>
  <cp:lastModifiedBy>Stevens, Janny</cp:lastModifiedBy>
  <cp:revision>2</cp:revision>
  <cp:lastPrinted>2019-11-25T12:50:00Z</cp:lastPrinted>
  <dcterms:created xsi:type="dcterms:W3CDTF">2020-11-06T08:08:00Z</dcterms:created>
  <dcterms:modified xsi:type="dcterms:W3CDTF">2020-11-06T08:08:00Z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0x0101000F989C1477374E4E86ED5BADF726D0F1</vt:lpwstr>
  </property>
</Properties>
</file>