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:rsidR="00E5626D" w:rsidRPr="00E5626D" w:rsidRDefault="00E5626D" w:rsidP="00E5626D">
      <w:pPr>
        <w:pStyle w:val="Geenafstand"/>
      </w:pPr>
    </w:p>
    <w:p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:rsidR="00E5626D" w:rsidRPr="00E5626D" w:rsidRDefault="00E5626D" w:rsidP="00E5626D">
      <w:pPr>
        <w:pStyle w:val="Geenafstand"/>
      </w:pPr>
    </w:p>
    <w:p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:rsidTr="0042620D">
        <w:trPr>
          <w:cantSplit/>
        </w:trPr>
        <w:tc>
          <w:tcPr>
            <w:tcW w:w="9088" w:type="dxa"/>
          </w:tcPr>
          <w:p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52126D">
              <w:rPr>
                <w:rFonts w:ascii="Arial" w:eastAsia="Times New Roman" w:hAnsi="Arial"/>
              </w:rPr>
              <w:t>3.3.3</w:t>
            </w:r>
            <w:r w:rsidR="000512AF">
              <w:rPr>
                <w:rFonts w:ascii="Arial" w:eastAsia="Times New Roman" w:hAnsi="Arial"/>
              </w:rPr>
              <w:t xml:space="preserve"> van </w:t>
            </w:r>
            <w:r w:rsidR="0052126D" w:rsidRPr="0052126D">
              <w:rPr>
                <w:rFonts w:ascii="Arial" w:eastAsia="Times New Roman" w:hAnsi="Arial"/>
              </w:rPr>
              <w:t>de Inschrijvingsleidraad</w:t>
            </w:r>
            <w:r w:rsidR="0052126D">
              <w:t xml:space="preserve"> </w:t>
            </w:r>
            <w:r w:rsidR="0052126D" w:rsidRPr="0052126D">
              <w:rPr>
                <w:rFonts w:ascii="Arial" w:eastAsia="Times New Roman" w:hAnsi="Arial"/>
              </w:rPr>
              <w:t>Meerjarig bouwkundig onderhoud Poldermolen 2</w:t>
            </w:r>
            <w:r w:rsidR="000512AF">
              <w:rPr>
                <w:rFonts w:ascii="Arial" w:eastAsia="Times New Roman" w:hAnsi="Arial"/>
              </w:rPr>
              <w:t>.</w:t>
            </w:r>
          </w:p>
          <w:p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:rsidR="0052126D" w:rsidRPr="0052126D" w:rsidRDefault="0052126D" w:rsidP="0052126D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  <w:r w:rsidRPr="0052126D">
              <w:rPr>
                <w:rFonts w:ascii="Arial" w:hAnsi="Arial"/>
                <w:lang w:eastAsia="en-US"/>
              </w:rPr>
              <w:t xml:space="preserve">Ervaring met het plegen van bouwkundig onderhoud op grond van een </w:t>
            </w:r>
            <w:proofErr w:type="spellStart"/>
            <w:r w:rsidRPr="0052126D">
              <w:rPr>
                <w:rFonts w:ascii="Arial" w:hAnsi="Arial"/>
                <w:lang w:eastAsia="en-US"/>
              </w:rPr>
              <w:t>meerjaren</w:t>
            </w:r>
            <w:proofErr w:type="spellEnd"/>
            <w:r w:rsidRPr="0052126D">
              <w:rPr>
                <w:rFonts w:ascii="Arial" w:hAnsi="Arial"/>
                <w:lang w:eastAsia="en-US"/>
              </w:rPr>
              <w:t xml:space="preserve"> onderhoudsplan gedurende een onderhoudscyclus van minimaal 3 jaar.</w:t>
            </w:r>
          </w:p>
          <w:p w:rsidR="003144B6" w:rsidRDefault="003144B6" w:rsidP="003144B6">
            <w:pPr>
              <w:pStyle w:val="Lijstalinea"/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  <w:highlight w:val="yellow"/>
              </w:rPr>
              <w:t xml:space="preserve"> </w:t>
            </w:r>
          </w:p>
          <w:p w:rsidR="00AB74AD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Pr="00F418F1">
              <w:rPr>
                <w:rFonts w:ascii="Arial" w:eastAsia="Times New Roman" w:hAnsi="Arial"/>
              </w:rPr>
              <w:t>:</w:t>
            </w:r>
          </w:p>
          <w:p w:rsidR="00AB74AD" w:rsidRDefault="0052126D" w:rsidP="0052126D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eastAsia="Times New Roman" w:hAnsi="Arial"/>
              </w:rPr>
            </w:pPr>
            <w:r w:rsidRPr="0052126D">
              <w:rPr>
                <w:rFonts w:ascii="Arial" w:hAnsi="Arial"/>
                <w:lang w:eastAsia="en-US"/>
              </w:rPr>
              <w:t>Ervaring met het bouwkundig onderhoud van een kantoorgebouw van 2.500 m²  oppervlakte verdeeld over 2 verdiepingen.</w:t>
            </w:r>
          </w:p>
          <w:p w:rsidR="00AB74AD" w:rsidRPr="000E06E7" w:rsidRDefault="00AB74AD" w:rsidP="0052126D">
            <w:pPr>
              <w:ind w:left="360"/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</w:tbl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  <w:r>
              <w:t>Waarde opdracht</w:t>
            </w:r>
          </w:p>
          <w:p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</w:tbl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52126D" w:rsidP="000512AF">
            <w:pPr>
              <w:pStyle w:val="Geenafstand"/>
            </w:pPr>
            <w:r w:rsidRPr="0052126D">
              <w:t xml:space="preserve">Ervaring met het plegen van bouwkundig onderhoud op grond van een </w:t>
            </w:r>
            <w:proofErr w:type="spellStart"/>
            <w:r w:rsidRPr="0052126D">
              <w:t>meerjaren</w:t>
            </w:r>
            <w:proofErr w:type="spellEnd"/>
            <w:r w:rsidRPr="0052126D">
              <w:t xml:space="preserve"> onderhoudsplan gedurende een onderhoudscyclus van minimaal 3 jaar.</w:t>
            </w:r>
            <w:r>
              <w:t xml:space="preserve"> En of </w:t>
            </w:r>
            <w:r w:rsidRPr="0052126D">
              <w:t>Ervaring met het bouwkundig onderhoud van een kantoorgebouw van 2.500 m²  oppervlakte verdeeld over 2 verdiepingen.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Pr="00E21E9B" w:rsidRDefault="00AB74AD" w:rsidP="008C5D25">
            <w:pPr>
              <w:pStyle w:val="Geenafstand"/>
            </w:pPr>
          </w:p>
        </w:tc>
      </w:tr>
    </w:tbl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Pr="00E21E9B" w:rsidRDefault="006032AA" w:rsidP="008C5D25">
            <w:pPr>
              <w:pStyle w:val="Geenafstand"/>
            </w:pPr>
          </w:p>
        </w:tc>
      </w:tr>
    </w:tbl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:rsidR="00E5626D" w:rsidRDefault="00E5626D" w:rsidP="00E5626D">
      <w:pPr>
        <w:spacing w:line="239" w:lineRule="auto"/>
        <w:rPr>
          <w:rFonts w:ascii="Arial" w:eastAsia="Arial" w:hAnsi="Arial"/>
        </w:rPr>
      </w:pPr>
    </w:p>
    <w:p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:rsidR="00D76732" w:rsidRDefault="00D76732"/>
    <w:p w:rsidR="00E5626D" w:rsidRDefault="00E5626D"/>
    <w:sectPr w:rsidR="00E5626D" w:rsidSect="00503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4AD" w:rsidRDefault="00AB74AD" w:rsidP="00AB74AD">
      <w:r>
        <w:separator/>
      </w:r>
    </w:p>
  </w:endnote>
  <w:endnote w:type="continuationSeparator" w:id="0">
    <w:p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F03" w:rsidRDefault="00745F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3" w:name="_GoBack" w:displacedByCustomXml="prev"/>
          <w:bookmarkEnd w:id="3" w:displacedByCustomXml="prev"/>
          <w:p w:rsidR="00AB74AD" w:rsidRPr="0042620D" w:rsidRDefault="0042620D" w:rsidP="00745F03">
            <w:pPr>
              <w:pStyle w:val="Voetteks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="00745F03" w:rsidRPr="00745F03">
              <w:t xml:space="preserve"> </w:t>
            </w:r>
            <w:r w:rsidR="00745F03" w:rsidRPr="00745F03">
              <w:rPr>
                <w:rFonts w:ascii="Arial" w:hAnsi="Arial"/>
                <w:i/>
                <w:sz w:val="18"/>
                <w:szCs w:val="18"/>
              </w:rPr>
              <w:t>Meerjarig bouwkundig onderhoud Poldermolen 2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745F03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745F03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AB74AD" w:rsidRDefault="00AB74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F03" w:rsidRDefault="00745F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4AD" w:rsidRDefault="00AB74AD" w:rsidP="00AB74AD">
      <w:r>
        <w:separator/>
      </w:r>
    </w:p>
  </w:footnote>
  <w:footnote w:type="continuationSeparator" w:id="0">
    <w:p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F03" w:rsidRDefault="00745F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17F1EE5D" wp14:editId="375236A2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F03" w:rsidRDefault="00745F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B4DA8"/>
    <w:rsid w:val="0042620D"/>
    <w:rsid w:val="00503471"/>
    <w:rsid w:val="0052126D"/>
    <w:rsid w:val="006032AA"/>
    <w:rsid w:val="00632E91"/>
    <w:rsid w:val="00745F03"/>
    <w:rsid w:val="008D7C71"/>
    <w:rsid w:val="00AB74AD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6C5FBA99</Template>
  <TotalTime>2</TotalTime>
  <Pages>2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Sandra Geerlings</cp:lastModifiedBy>
  <cp:revision>3</cp:revision>
  <dcterms:created xsi:type="dcterms:W3CDTF">2020-11-04T09:32:00Z</dcterms:created>
  <dcterms:modified xsi:type="dcterms:W3CDTF">2020-11-04T09:34:00Z</dcterms:modified>
</cp:coreProperties>
</file>