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96D92" w14:textId="0A523482" w:rsidR="006573B5" w:rsidRPr="00D91384" w:rsidRDefault="006573B5" w:rsidP="00114119">
      <w:pPr>
        <w:pStyle w:val="Kop1"/>
        <w:numPr>
          <w:ilvl w:val="0"/>
          <w:numId w:val="0"/>
        </w:numPr>
        <w:rPr>
          <w:rFonts w:ascii="Calibri" w:hAnsi="Calibri" w:cs="Calibri"/>
        </w:rPr>
      </w:pPr>
      <w:bookmarkStart w:id="0" w:name="_Toc44925221"/>
      <w:bookmarkStart w:id="1" w:name="_GoBack"/>
      <w:bookmarkEnd w:id="1"/>
      <w:r w:rsidRPr="00D91384">
        <w:rPr>
          <w:rFonts w:ascii="Calibri" w:hAnsi="Calibri" w:cs="Calibri"/>
        </w:rPr>
        <w:t>Bijlage 3.</w:t>
      </w:r>
      <w:r w:rsidR="00C47F28">
        <w:rPr>
          <w:rFonts w:ascii="Calibri" w:hAnsi="Calibri" w:cs="Calibri"/>
        </w:rPr>
        <w:t>0</w:t>
      </w:r>
      <w:r w:rsidRPr="00D91384">
        <w:rPr>
          <w:rFonts w:ascii="Calibri" w:hAnsi="Calibri" w:cs="Calibri"/>
        </w:rPr>
        <w:t xml:space="preserve"> </w:t>
      </w:r>
      <w:bookmarkEnd w:id="0"/>
      <w:r w:rsidR="00535373">
        <w:rPr>
          <w:rFonts w:ascii="Calibri" w:hAnsi="Calibri" w:cs="Calibri"/>
        </w:rPr>
        <w:t>Gegevens Inschrijver</w:t>
      </w:r>
    </w:p>
    <w:tbl>
      <w:tblPr>
        <w:tblStyle w:val="GridTable4-Accent112"/>
        <w:tblW w:w="10348" w:type="dxa"/>
        <w:tblInd w:w="-45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567"/>
        <w:gridCol w:w="1730"/>
        <w:gridCol w:w="3827"/>
        <w:gridCol w:w="4224"/>
      </w:tblGrid>
      <w:tr w:rsidR="00535373" w:rsidRPr="00535373" w14:paraId="7362C6EF" w14:textId="77777777" w:rsidTr="00C47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6D1E0C" w14:textId="77777777" w:rsidR="00535373" w:rsidRPr="00535373" w:rsidRDefault="00535373" w:rsidP="00163A92">
            <w:pPr>
              <w:pStyle w:val="Lijstalinea"/>
              <w:keepNext/>
              <w:numPr>
                <w:ilvl w:val="0"/>
                <w:numId w:val="9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color w:val="auto"/>
                <w:szCs w:val="22"/>
                <w:lang w:eastAsia="en-US" w:bidi="en-US"/>
              </w:rPr>
            </w:pPr>
          </w:p>
        </w:tc>
        <w:tc>
          <w:tcPr>
            <w:tcW w:w="17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26A048" w14:textId="6BD76920" w:rsidR="00535373" w:rsidRPr="00535373" w:rsidRDefault="00535373" w:rsidP="002240C6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Inschrijver</w:t>
            </w:r>
          </w:p>
        </w:tc>
        <w:tc>
          <w:tcPr>
            <w:tcW w:w="3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5DFAF8A" w14:textId="1FD08DC0" w:rsidR="00535373" w:rsidRPr="00535373" w:rsidRDefault="00535373" w:rsidP="002240C6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Naam</w:t>
            </w:r>
          </w:p>
        </w:tc>
        <w:tc>
          <w:tcPr>
            <w:tcW w:w="42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15E229D" w14:textId="77777777" w:rsidR="00535373" w:rsidRPr="00535373" w:rsidRDefault="00535373" w:rsidP="002240C6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</w:p>
        </w:tc>
      </w:tr>
      <w:tr w:rsidR="00C47F28" w:rsidRPr="00535373" w14:paraId="1B7D0001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480BB0" w14:textId="77777777" w:rsidR="00C47F28" w:rsidRPr="00C47F28" w:rsidRDefault="00C47F28" w:rsidP="00C47F28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05F51B69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27292EAA" w14:textId="01C769EB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Kamer van Koophandel nummer</w:t>
            </w:r>
          </w:p>
        </w:tc>
        <w:tc>
          <w:tcPr>
            <w:tcW w:w="4224" w:type="dxa"/>
            <w:shd w:val="clear" w:color="auto" w:fill="auto"/>
          </w:tcPr>
          <w:p w14:paraId="71EFE6FA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47F28" w:rsidRPr="00535373" w14:paraId="4FF6B51B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15072A" w14:textId="77777777" w:rsidR="00C47F28" w:rsidRPr="00535373" w:rsidRDefault="00C47F28" w:rsidP="00163A92">
            <w:pPr>
              <w:pStyle w:val="Lijstalinea"/>
              <w:keepNext/>
              <w:numPr>
                <w:ilvl w:val="0"/>
                <w:numId w:val="9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4DC0C227" w14:textId="3F108ED9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35373">
              <w:rPr>
                <w:rFonts w:ascii="Calibri" w:hAnsi="Calibri" w:cs="Calibri"/>
              </w:rPr>
              <w:t>Bezoekadres</w:t>
            </w:r>
          </w:p>
        </w:tc>
        <w:tc>
          <w:tcPr>
            <w:tcW w:w="3827" w:type="dxa"/>
            <w:shd w:val="clear" w:color="auto" w:fill="auto"/>
          </w:tcPr>
          <w:p w14:paraId="76E54195" w14:textId="21DA0183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35373">
              <w:rPr>
                <w:rFonts w:ascii="Calibri" w:hAnsi="Calibri" w:cs="Calibri"/>
              </w:rPr>
              <w:t>Straat, huisnummer</w:t>
            </w:r>
          </w:p>
        </w:tc>
        <w:tc>
          <w:tcPr>
            <w:tcW w:w="4224" w:type="dxa"/>
            <w:shd w:val="clear" w:color="auto" w:fill="auto"/>
          </w:tcPr>
          <w:p w14:paraId="5411F527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47F28" w:rsidRPr="00535373" w14:paraId="652D0098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8089063" w14:textId="77777777" w:rsidR="00C47F28" w:rsidRPr="00535373" w:rsidRDefault="00C47F28" w:rsidP="00C47F28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2B981F93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06001CAD" w14:textId="5B47BC03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35373">
              <w:rPr>
                <w:rFonts w:ascii="Calibri" w:hAnsi="Calibri" w:cs="Calibri"/>
              </w:rPr>
              <w:t>Postcode</w:t>
            </w:r>
          </w:p>
        </w:tc>
        <w:tc>
          <w:tcPr>
            <w:tcW w:w="4224" w:type="dxa"/>
            <w:shd w:val="clear" w:color="auto" w:fill="auto"/>
          </w:tcPr>
          <w:p w14:paraId="4D58DD42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47F28" w:rsidRPr="00535373" w14:paraId="280813CD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5BBBE0" w14:textId="77777777" w:rsidR="00C47F28" w:rsidRPr="00535373" w:rsidRDefault="00C47F28" w:rsidP="00C47F28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32434D54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5AFA57E5" w14:textId="55C811A6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35373">
              <w:rPr>
                <w:rFonts w:ascii="Calibri" w:hAnsi="Calibri" w:cs="Calibri"/>
              </w:rPr>
              <w:t>Plaats</w:t>
            </w:r>
          </w:p>
        </w:tc>
        <w:tc>
          <w:tcPr>
            <w:tcW w:w="4224" w:type="dxa"/>
            <w:shd w:val="clear" w:color="auto" w:fill="auto"/>
          </w:tcPr>
          <w:p w14:paraId="510AD7DD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47F28" w:rsidRPr="00535373" w14:paraId="7FBBB7E7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C8C66C6" w14:textId="77777777" w:rsidR="00C47F28" w:rsidRPr="00535373" w:rsidRDefault="00C47F28" w:rsidP="00163A92">
            <w:pPr>
              <w:pStyle w:val="Lijstalinea"/>
              <w:keepNext/>
              <w:numPr>
                <w:ilvl w:val="0"/>
                <w:numId w:val="9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114FA023" w14:textId="67DB29E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Postadres</w:t>
            </w:r>
          </w:p>
        </w:tc>
        <w:tc>
          <w:tcPr>
            <w:tcW w:w="3827" w:type="dxa"/>
            <w:shd w:val="clear" w:color="auto" w:fill="auto"/>
          </w:tcPr>
          <w:p w14:paraId="36BF08E6" w14:textId="1B42423A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Straat, huisnummer</w:t>
            </w:r>
          </w:p>
        </w:tc>
        <w:tc>
          <w:tcPr>
            <w:tcW w:w="4224" w:type="dxa"/>
            <w:shd w:val="clear" w:color="auto" w:fill="auto"/>
          </w:tcPr>
          <w:p w14:paraId="59C54382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47F28" w:rsidRPr="00535373" w14:paraId="52575237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82FBE0" w14:textId="77777777" w:rsidR="00C47F28" w:rsidRPr="00535373" w:rsidRDefault="00C47F28" w:rsidP="00C47F28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5B0580E3" w14:textId="77777777" w:rsidR="00C47F28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7D2E6D5C" w14:textId="3A9E9E14" w:rsidR="00C47F28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Postcode</w:t>
            </w:r>
          </w:p>
        </w:tc>
        <w:tc>
          <w:tcPr>
            <w:tcW w:w="4224" w:type="dxa"/>
            <w:shd w:val="clear" w:color="auto" w:fill="auto"/>
          </w:tcPr>
          <w:p w14:paraId="79266E03" w14:textId="77777777" w:rsidR="00C47F28" w:rsidRPr="00535373" w:rsidRDefault="00C47F2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F78B3" w:rsidRPr="00535373" w14:paraId="32C209E1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56BCF44" w14:textId="77777777" w:rsidR="00AF78B3" w:rsidRPr="00535373" w:rsidRDefault="00AF78B3" w:rsidP="00C47F28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23FB3886" w14:textId="77777777" w:rsidR="00AF78B3" w:rsidRDefault="00AF78B3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77B437D4" w14:textId="77777777" w:rsidR="00AF78B3" w:rsidRDefault="00AF78B3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224" w:type="dxa"/>
            <w:shd w:val="clear" w:color="auto" w:fill="auto"/>
          </w:tcPr>
          <w:p w14:paraId="57CEC756" w14:textId="77777777" w:rsidR="00AF78B3" w:rsidRPr="00535373" w:rsidRDefault="00AF78B3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F78B3" w:rsidRPr="00535373" w14:paraId="0C31543C" w14:textId="77777777" w:rsidTr="00C47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C92233" w14:textId="77777777" w:rsidR="00AF78B3" w:rsidRPr="00AF78B3" w:rsidRDefault="00AF78B3" w:rsidP="00AF78B3">
            <w:pPr>
              <w:pStyle w:val="Lijstalinea"/>
              <w:keepNext/>
              <w:numPr>
                <w:ilvl w:val="0"/>
                <w:numId w:val="9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  <w:bookmarkStart w:id="2" w:name="_Hlk53431355"/>
          </w:p>
        </w:tc>
        <w:tc>
          <w:tcPr>
            <w:tcW w:w="1730" w:type="dxa"/>
            <w:shd w:val="clear" w:color="auto" w:fill="auto"/>
          </w:tcPr>
          <w:p w14:paraId="4031E601" w14:textId="591844D7" w:rsidR="00AF78B3" w:rsidRDefault="00AF78B3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Handtekening</w:t>
            </w:r>
          </w:p>
        </w:tc>
        <w:tc>
          <w:tcPr>
            <w:tcW w:w="3827" w:type="dxa"/>
            <w:shd w:val="clear" w:color="auto" w:fill="auto"/>
          </w:tcPr>
          <w:p w14:paraId="5551885B" w14:textId="10ADBC01" w:rsidR="00AF78B3" w:rsidRDefault="00AF78B3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224" w:type="dxa"/>
            <w:shd w:val="clear" w:color="auto" w:fill="auto"/>
          </w:tcPr>
          <w:p w14:paraId="6AD07ED9" w14:textId="50E567EC" w:rsidR="00AF78B3" w:rsidRDefault="00BB626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Naam, Functie</w:t>
            </w:r>
          </w:p>
          <w:p w14:paraId="04EF7968" w14:textId="77777777" w:rsidR="00BB6268" w:rsidRDefault="00BB626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3E8FCA7" w14:textId="5B9F2F89" w:rsidR="00BB6268" w:rsidRPr="00535373" w:rsidRDefault="00BB6268" w:rsidP="00C47F28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bookmarkEnd w:id="2"/>
    </w:tbl>
    <w:p w14:paraId="092921CC" w14:textId="77777777" w:rsidR="00163A92" w:rsidRDefault="00163A92" w:rsidP="00163A92">
      <w:pPr>
        <w:spacing w:line="259" w:lineRule="auto"/>
        <w:rPr>
          <w:rFonts w:eastAsiaTheme="minorHAnsi" w:cstheme="minorBidi"/>
          <w:szCs w:val="22"/>
          <w:lang w:eastAsia="en-US"/>
        </w:rPr>
      </w:pPr>
    </w:p>
    <w:p w14:paraId="12FAEF17" w14:textId="77777777" w:rsidR="00163A92" w:rsidRDefault="00163A92">
      <w:pPr>
        <w:spacing w:line="240" w:lineRule="auto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br w:type="page"/>
      </w:r>
    </w:p>
    <w:p w14:paraId="0266CE1D" w14:textId="48D804FF" w:rsidR="00163A92" w:rsidRPr="00E904A1" w:rsidRDefault="00163A92" w:rsidP="00E904A1">
      <w:pPr>
        <w:pStyle w:val="Kop1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Bijlage 3.1 </w:t>
      </w:r>
      <w:r w:rsidRPr="00163A92">
        <w:rPr>
          <w:rFonts w:ascii="Calibri" w:hAnsi="Calibri" w:cs="Calibri"/>
        </w:rPr>
        <w:t>Akkoordverklaring</w:t>
      </w:r>
    </w:p>
    <w:p w14:paraId="2A6C9379" w14:textId="242E9931" w:rsidR="00E168D3" w:rsidRDefault="00E6771E" w:rsidP="003D438F">
      <w:pPr>
        <w:spacing w:line="259" w:lineRule="auto"/>
        <w:jc w:val="both"/>
        <w:rPr>
          <w:rFonts w:eastAsiaTheme="minorHAnsi" w:cstheme="minorBidi"/>
          <w:szCs w:val="22"/>
          <w:lang w:eastAsia="en-US"/>
        </w:rPr>
      </w:pPr>
      <w:r w:rsidRPr="00163A92">
        <w:rPr>
          <w:rFonts w:eastAsiaTheme="minorHAnsi" w:cstheme="minorBidi"/>
          <w:szCs w:val="22"/>
          <w:lang w:eastAsia="en-US"/>
        </w:rPr>
        <w:t>Ondergetekende verklaart dat zijn organisatie voldoet aan de toelatingseisen als opgenomen in het TOELATINGSDOCUMENT Open House Ondermijningstrainingen RIEC</w:t>
      </w:r>
      <w:r w:rsidR="00163A92">
        <w:rPr>
          <w:rFonts w:eastAsiaTheme="minorHAnsi" w:cstheme="minorBidi"/>
          <w:szCs w:val="22"/>
          <w:lang w:eastAsia="en-US"/>
        </w:rPr>
        <w:t>.</w:t>
      </w:r>
      <w:r w:rsidR="00794FA0">
        <w:rPr>
          <w:rFonts w:eastAsiaTheme="minorHAnsi" w:cstheme="minorBidi"/>
          <w:szCs w:val="22"/>
          <w:lang w:eastAsia="en-US"/>
        </w:rPr>
        <w:t xml:space="preserve"> Zie hieronder.</w:t>
      </w:r>
    </w:p>
    <w:p w14:paraId="1AC4C1A9" w14:textId="0946297E" w:rsidR="00163A92" w:rsidRDefault="00163A92" w:rsidP="00163A92">
      <w:pPr>
        <w:spacing w:line="259" w:lineRule="auto"/>
        <w:rPr>
          <w:rFonts w:eastAsiaTheme="minorHAnsi" w:cstheme="minorBidi"/>
          <w:szCs w:val="22"/>
          <w:lang w:eastAsia="en-US"/>
        </w:rPr>
      </w:pPr>
    </w:p>
    <w:tbl>
      <w:tblPr>
        <w:tblStyle w:val="GridTable4-Accent112"/>
        <w:tblW w:w="10348" w:type="dxa"/>
        <w:tblInd w:w="-45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567"/>
        <w:gridCol w:w="1730"/>
        <w:gridCol w:w="2835"/>
        <w:gridCol w:w="992"/>
        <w:gridCol w:w="4224"/>
      </w:tblGrid>
      <w:tr w:rsidR="00163A92" w:rsidRPr="00535373" w14:paraId="76C1049B" w14:textId="77777777" w:rsidTr="00816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645FC3" w14:textId="77777777" w:rsidR="00163A92" w:rsidRPr="00535373" w:rsidRDefault="00163A92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color w:val="auto"/>
                <w:szCs w:val="22"/>
                <w:lang w:eastAsia="en-US" w:bidi="en-US"/>
              </w:rPr>
            </w:pPr>
          </w:p>
        </w:tc>
        <w:tc>
          <w:tcPr>
            <w:tcW w:w="17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BAA62A" w14:textId="77777777" w:rsidR="00163A92" w:rsidRPr="00535373" w:rsidRDefault="00163A92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Inschrijver</w:t>
            </w:r>
          </w:p>
        </w:tc>
        <w:tc>
          <w:tcPr>
            <w:tcW w:w="38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85696F" w14:textId="77777777" w:rsidR="00163A92" w:rsidRPr="00535373" w:rsidRDefault="00163A92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Naam</w:t>
            </w:r>
          </w:p>
        </w:tc>
        <w:tc>
          <w:tcPr>
            <w:tcW w:w="42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2A8870" w14:textId="77777777" w:rsidR="00163A92" w:rsidRPr="00535373" w:rsidRDefault="00163A92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</w:p>
        </w:tc>
      </w:tr>
      <w:tr w:rsidR="00163A92" w:rsidRPr="00535373" w14:paraId="2C4D82A8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5DA98EE" w14:textId="77777777" w:rsidR="00163A92" w:rsidRPr="00C47F28" w:rsidRDefault="00163A92" w:rsidP="00816F32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0E29CE96" w14:textId="77777777" w:rsidR="00163A92" w:rsidRPr="00535373" w:rsidRDefault="00163A9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74E70816" w14:textId="77777777" w:rsidR="00163A92" w:rsidRPr="00535373" w:rsidRDefault="00163A9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Kamer van Koophandel nummer</w:t>
            </w:r>
          </w:p>
        </w:tc>
        <w:tc>
          <w:tcPr>
            <w:tcW w:w="4224" w:type="dxa"/>
            <w:shd w:val="clear" w:color="auto" w:fill="auto"/>
          </w:tcPr>
          <w:p w14:paraId="5E2E2BA7" w14:textId="77777777" w:rsidR="00163A92" w:rsidRPr="00535373" w:rsidRDefault="00163A9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163A92" w:rsidRPr="00535373" w14:paraId="57E17280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9A2A78" w14:textId="77777777" w:rsidR="00163A92" w:rsidRPr="00535373" w:rsidRDefault="00163A92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both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66AC9C75" w14:textId="77777777" w:rsidR="00163A92" w:rsidRDefault="00163A92" w:rsidP="003D438F">
            <w:pPr>
              <w:spacing w:after="120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163A92">
              <w:rPr>
                <w:rFonts w:ascii="Calibri" w:hAnsi="Calibri" w:cs="Calibri"/>
              </w:rPr>
              <w:t>Minimaal 1 referentie is vereist waaruit blijkt dat u beschikt over (cumulatief):</w:t>
            </w:r>
          </w:p>
          <w:p w14:paraId="7203ED1B" w14:textId="77777777" w:rsidR="00163A92" w:rsidRDefault="00163A92" w:rsidP="003D438F">
            <w:pPr>
              <w:pStyle w:val="Lijstalinea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Kennis en ervaring op het gebied van integrale samenwerking aan de aanpak van ondermijning</w:t>
            </w:r>
          </w:p>
          <w:p w14:paraId="1BAC12E1" w14:textId="77777777" w:rsidR="00163A92" w:rsidRDefault="00163A92" w:rsidP="003D438F">
            <w:pPr>
              <w:pStyle w:val="Lijstalinea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Aantoonbare kennis en bij voorkeur ervaring m.b.t. verschijningsvormen van ondermijning die rond een luchthaven spelen en de manieren om deze (signalen) te herkennen, melden en op te volgen</w:t>
            </w:r>
          </w:p>
          <w:p w14:paraId="335D1522" w14:textId="77777777" w:rsidR="00163A92" w:rsidRDefault="00163A92" w:rsidP="003D438F">
            <w:pPr>
              <w:pStyle w:val="Lijstalinea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Kennis over de dynamiek die binnen groepen bestaat en van invloed is op het signaleren en melden van ondermijning en niet integer handelen</w:t>
            </w:r>
          </w:p>
          <w:p w14:paraId="15009990" w14:textId="77777777" w:rsidR="00163A92" w:rsidRDefault="00163A92" w:rsidP="003D438F">
            <w:pPr>
              <w:pStyle w:val="Lijstalinea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Ervaring met het trainen van diverse doelgroepen en opleidingsniveaus, taal en cultuur</w:t>
            </w:r>
          </w:p>
          <w:p w14:paraId="530FE57B" w14:textId="77777777" w:rsidR="00163A92" w:rsidRDefault="00163A92" w:rsidP="003D438F">
            <w:pPr>
              <w:pStyle w:val="Lijstalinea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Ervaring met het vorm geven van interactieve en praktische trainingen</w:t>
            </w:r>
          </w:p>
          <w:p w14:paraId="23E3740E" w14:textId="77777777" w:rsidR="00163A92" w:rsidRDefault="00163A92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8A0B53" w14:textId="67E804CA" w:rsidR="00163A92" w:rsidRPr="00535373" w:rsidRDefault="00163A92" w:rsidP="003D438F">
            <w:pPr>
              <w:spacing w:after="120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56A60">
              <w:t xml:space="preserve">De aantoonbare referentie </w:t>
            </w:r>
            <w:r>
              <w:t xml:space="preserve">betreft een </w:t>
            </w:r>
            <w:r w:rsidRPr="00456A60">
              <w:t xml:space="preserve">soortgelijke opdracht/ training met een minimale offertebedrag van €5000 </w:t>
            </w:r>
            <w:r>
              <w:t>of</w:t>
            </w:r>
            <w:r w:rsidRPr="00456A60">
              <w:t xml:space="preserve"> tenminste 20 deelnemers</w:t>
            </w:r>
            <w:r>
              <w:t xml:space="preserve">  Deze referentie maakt u aantoonbaar door het duidelijk en gedegen  beschrijven van de opdracht, waarin u bovenstaande  minimumcriteria zo SMART mogelijk uitwerkt.</w:t>
            </w:r>
          </w:p>
        </w:tc>
      </w:tr>
      <w:tr w:rsidR="00163A92" w:rsidRPr="00535373" w14:paraId="75B66DDA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C44CD5F" w14:textId="77777777" w:rsidR="00163A92" w:rsidRPr="00535373" w:rsidRDefault="00163A92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66877593" w14:textId="3B8F0905" w:rsidR="00163A92" w:rsidRPr="00163A92" w:rsidRDefault="00794FA0" w:rsidP="003D438F">
            <w:pPr>
              <w:spacing w:after="120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94FA0">
              <w:rPr>
                <w:rFonts w:ascii="Calibri" w:hAnsi="Calibri" w:cs="Calibri"/>
              </w:rPr>
              <w:t>U biedt trainingen op maat die waar nodig op locatie gegeven kunnen worden, afgestemd met betreffende organisatie en projectleider.</w:t>
            </w:r>
          </w:p>
        </w:tc>
      </w:tr>
      <w:tr w:rsidR="00EF0AC7" w:rsidRPr="00535373" w14:paraId="04CD8B33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771AD6" w14:textId="77777777" w:rsidR="00EF0AC7" w:rsidRPr="00535373" w:rsidRDefault="00EF0AC7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434D3A97" w14:textId="5B3CDBD5" w:rsidR="00EF0AC7" w:rsidRPr="00EF0AC7" w:rsidRDefault="00EF0AC7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AC7">
              <w:t xml:space="preserve">u een NOBTRA gecertificeerd opleider </w:t>
            </w:r>
            <w:r w:rsidRPr="00FE7D81">
              <w:t xml:space="preserve">bent </w:t>
            </w:r>
            <w:r w:rsidRPr="00FE7D81">
              <w:rPr>
                <w:b/>
              </w:rPr>
              <w:t>(b</w:t>
            </w:r>
            <w:r w:rsidRPr="00FE7D81">
              <w:rPr>
                <w:rFonts w:ascii="Calibri" w:hAnsi="Calibri" w:cs="Calibri"/>
                <w:b/>
              </w:rPr>
              <w:t>ij inschrijving dient inschrijver dit aan te tonen)</w:t>
            </w:r>
          </w:p>
        </w:tc>
      </w:tr>
      <w:tr w:rsidR="00EF0AC7" w:rsidRPr="00535373" w14:paraId="4B274F51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81E9EA1" w14:textId="77777777" w:rsidR="00EF0AC7" w:rsidRPr="00535373" w:rsidRDefault="00EF0AC7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19B8371F" w14:textId="2512378E" w:rsidR="00EF0AC7" w:rsidRPr="00EF0AC7" w:rsidRDefault="00EF0AC7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AC7">
              <w:t>u zelf verantwoordelijk bent voor de eventuele opleidingsmaterialen</w:t>
            </w:r>
          </w:p>
        </w:tc>
      </w:tr>
      <w:tr w:rsidR="00EF0AC7" w:rsidRPr="00535373" w14:paraId="0A27DB80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58E0A55" w14:textId="77777777" w:rsidR="00EF0AC7" w:rsidRPr="00535373" w:rsidRDefault="00EF0AC7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552F143A" w14:textId="4E980AB9" w:rsidR="00EF0AC7" w:rsidRPr="00EF0AC7" w:rsidRDefault="00EF0AC7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AC7">
              <w:t xml:space="preserve">u handelt volgens </w:t>
            </w:r>
            <w:r>
              <w:t xml:space="preserve">de </w:t>
            </w:r>
            <w:r w:rsidRPr="00EF0AC7">
              <w:t>AVG richtlijnen</w:t>
            </w:r>
          </w:p>
        </w:tc>
      </w:tr>
      <w:tr w:rsidR="00EF0AC7" w:rsidRPr="00535373" w14:paraId="4EA386FE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2B9F037" w14:textId="77777777" w:rsidR="00EF0AC7" w:rsidRPr="00535373" w:rsidRDefault="00EF0AC7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72414FE9" w14:textId="68DD4F81" w:rsidR="00EF0AC7" w:rsidRPr="00EF0AC7" w:rsidRDefault="00FE7D81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D81">
              <w:t>de trainingen in ieder geval inzetbaar zijn in de periode  2020 en 2021</w:t>
            </w:r>
          </w:p>
        </w:tc>
      </w:tr>
      <w:tr w:rsidR="00FE7D81" w:rsidRPr="00535373" w14:paraId="0EDD50E8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AE0FDF" w14:textId="77777777" w:rsidR="00FE7D81" w:rsidRPr="00535373" w:rsidRDefault="00FE7D81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30A396CF" w14:textId="129F88BA" w:rsidR="00FE7D81" w:rsidRPr="00FE7D81" w:rsidRDefault="00FE7D81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D81">
              <w:t xml:space="preserve">Bij het sluiten van de overeenkomst zijn de </w:t>
            </w:r>
            <w:r w:rsidR="00F232A9">
              <w:t>A</w:t>
            </w:r>
            <w:r w:rsidRPr="00FE7D81">
              <w:t xml:space="preserve">lgemene inkoopvoorwaarden </w:t>
            </w:r>
            <w:r w:rsidR="00F232A9">
              <w:t xml:space="preserve">diensten </w:t>
            </w:r>
            <w:r w:rsidRPr="00FE7D81">
              <w:t>van de gemeente Haarlem van toepassing.</w:t>
            </w:r>
          </w:p>
        </w:tc>
      </w:tr>
      <w:tr w:rsidR="00FE7D81" w:rsidRPr="00535373" w14:paraId="59551636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F6C5551" w14:textId="77777777" w:rsidR="00FE7D81" w:rsidRPr="00535373" w:rsidRDefault="00FE7D81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3A11D640" w14:textId="6C57023B" w:rsidR="00FE7D81" w:rsidRPr="00FE7D81" w:rsidRDefault="00FE7D81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D81">
              <w:rPr>
                <w:rFonts w:ascii="Calibri" w:hAnsi="Calibri" w:cs="Calibri"/>
              </w:rPr>
              <w:t xml:space="preserve">U dient verzekerd te zijn voor wettelijke (beroeps)aansprakelijkheids-risico’s. Deze verzekering heeft een dekking van ten minste € 2.500.000,00 per gebeurtenis per jaar. De verzekering heeft een einddatum die gelegen is na het tijdstip waarop u  aan al uw verplichtingen heeft voldaan. </w:t>
            </w:r>
            <w:r w:rsidRPr="00FE7D81">
              <w:rPr>
                <w:rFonts w:ascii="Calibri" w:hAnsi="Calibri" w:cs="Calibri"/>
                <w:b/>
              </w:rPr>
              <w:t>Bij gunning dient inschrijver deze binnen 7 kalenderdagen een bewijs van de verzekering aan te leveren.</w:t>
            </w:r>
          </w:p>
        </w:tc>
      </w:tr>
      <w:tr w:rsidR="00FE7D81" w:rsidRPr="00535373" w14:paraId="7A0BF179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081F5FA" w14:textId="77777777" w:rsidR="00FE7D81" w:rsidRPr="00535373" w:rsidRDefault="00FE7D81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74C6648A" w14:textId="4270207F" w:rsidR="00FE7D81" w:rsidRPr="002A1E3D" w:rsidRDefault="002A1E3D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2A1E3D">
              <w:rPr>
                <w:rFonts w:ascii="Calibri" w:hAnsi="Calibri" w:cs="Calibri"/>
              </w:rPr>
              <w:t xml:space="preserve">U dient ingeschreven te zijn in het beroeps- of handelsregister volgens de eisen van de wetgeving van het land waar hij is gevestigd. </w:t>
            </w:r>
            <w:r w:rsidRPr="002A1E3D">
              <w:rPr>
                <w:rFonts w:ascii="Calibri" w:hAnsi="Calibri" w:cs="Calibri"/>
                <w:b/>
              </w:rPr>
              <w:t>Bij inschrijving dient inschrijver deze mee te sturen.</w:t>
            </w:r>
          </w:p>
        </w:tc>
      </w:tr>
      <w:tr w:rsidR="00A62AB1" w:rsidRPr="00535373" w14:paraId="24296224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FF5CB9" w14:textId="77777777" w:rsidR="00A62AB1" w:rsidRPr="00535373" w:rsidRDefault="00A62AB1" w:rsidP="00163A92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4"/>
            <w:shd w:val="clear" w:color="auto" w:fill="auto"/>
          </w:tcPr>
          <w:p w14:paraId="1894EBDE" w14:textId="2F063C19" w:rsidR="00A62AB1" w:rsidRPr="002A1E3D" w:rsidRDefault="00A62AB1" w:rsidP="003D43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akkoord gaat met aan deze procedure toegevoegde Overeenkomst.</w:t>
            </w:r>
          </w:p>
        </w:tc>
      </w:tr>
      <w:tr w:rsidR="008E5BF2" w:rsidRPr="00535373" w14:paraId="1E1588E1" w14:textId="77777777" w:rsidTr="008E5BF2">
        <w:trPr>
          <w:trHeight w:val="1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3EFD09" w14:textId="77777777" w:rsidR="008E5BF2" w:rsidRPr="00535373" w:rsidRDefault="008E5BF2" w:rsidP="00A62AB1">
            <w:pPr>
              <w:pStyle w:val="Lijstalinea"/>
              <w:keepNext/>
              <w:numPr>
                <w:ilvl w:val="0"/>
                <w:numId w:val="10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4565" w:type="dxa"/>
            <w:gridSpan w:val="2"/>
            <w:shd w:val="clear" w:color="auto" w:fill="auto"/>
          </w:tcPr>
          <w:p w14:paraId="40F0CCBB" w14:textId="1E697FB9" w:rsidR="008E5BF2" w:rsidRDefault="008E5BF2" w:rsidP="00A62A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Handtekening, datum</w:t>
            </w:r>
          </w:p>
          <w:p w14:paraId="70EB0BCE" w14:textId="77777777" w:rsidR="008E5BF2" w:rsidRDefault="008E5BF2" w:rsidP="00A62A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0430D0EE" w14:textId="77777777" w:rsidR="008E5BF2" w:rsidRDefault="008E5BF2" w:rsidP="00A62A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5FCBEDEF" w14:textId="77777777" w:rsidR="008E5BF2" w:rsidRDefault="008E5BF2" w:rsidP="00A62A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2373E6C1" w14:textId="77777777" w:rsidR="008E5BF2" w:rsidRPr="002A1E3D" w:rsidRDefault="008E5BF2" w:rsidP="00A62A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  <w:gridSpan w:val="2"/>
            <w:shd w:val="clear" w:color="auto" w:fill="auto"/>
          </w:tcPr>
          <w:p w14:paraId="77E401F3" w14:textId="77777777" w:rsidR="008E5BF2" w:rsidRDefault="008E5BF2" w:rsidP="00A62AB1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Naam, Functie</w:t>
            </w:r>
          </w:p>
          <w:p w14:paraId="012BC769" w14:textId="77777777" w:rsidR="008E5BF2" w:rsidRDefault="008E5BF2" w:rsidP="00A62AB1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0A7DFB12" w14:textId="4E23F747" w:rsidR="008E5BF2" w:rsidRPr="002A1E3D" w:rsidRDefault="008E5BF2" w:rsidP="00A62A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3B289FB" w14:textId="02F24EF2" w:rsidR="00EA4001" w:rsidRDefault="00EA4001" w:rsidP="00163A92">
      <w:pPr>
        <w:spacing w:line="259" w:lineRule="auto"/>
        <w:rPr>
          <w:rFonts w:eastAsiaTheme="minorHAnsi" w:cstheme="minorBidi"/>
          <w:szCs w:val="22"/>
          <w:lang w:eastAsia="en-US"/>
        </w:rPr>
      </w:pPr>
    </w:p>
    <w:p w14:paraId="24CB4380" w14:textId="77777777" w:rsidR="00EA4001" w:rsidRDefault="00EA4001">
      <w:pPr>
        <w:spacing w:line="240" w:lineRule="auto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br w:type="page"/>
      </w:r>
    </w:p>
    <w:p w14:paraId="24E95813" w14:textId="24F76856" w:rsidR="00EA4001" w:rsidRPr="00D91384" w:rsidRDefault="00EA4001" w:rsidP="00EA4001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D91384">
        <w:rPr>
          <w:rFonts w:ascii="Calibri" w:hAnsi="Calibri" w:cs="Calibri"/>
        </w:rPr>
        <w:lastRenderedPageBreak/>
        <w:t>Bijlage 3.</w:t>
      </w:r>
      <w:r>
        <w:rPr>
          <w:rFonts w:ascii="Calibri" w:hAnsi="Calibri" w:cs="Calibri"/>
        </w:rPr>
        <w:t>2</w:t>
      </w:r>
      <w:r w:rsidRPr="00D913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Eigen verklaring</w:t>
      </w:r>
    </w:p>
    <w:tbl>
      <w:tblPr>
        <w:tblStyle w:val="GridTable4-Accent112"/>
        <w:tblW w:w="10348" w:type="dxa"/>
        <w:tblInd w:w="-45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567"/>
        <w:gridCol w:w="1730"/>
        <w:gridCol w:w="2835"/>
        <w:gridCol w:w="5216"/>
      </w:tblGrid>
      <w:tr w:rsidR="00EA4001" w:rsidRPr="00535373" w14:paraId="53B208E7" w14:textId="77777777" w:rsidTr="000A0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E4A1D4" w14:textId="77777777" w:rsidR="00EA4001" w:rsidRPr="00535373" w:rsidRDefault="00EA4001" w:rsidP="00EA4001">
            <w:pPr>
              <w:pStyle w:val="Lijstalinea"/>
              <w:keepNext/>
              <w:numPr>
                <w:ilvl w:val="0"/>
                <w:numId w:val="13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color w:val="auto"/>
                <w:szCs w:val="22"/>
                <w:lang w:eastAsia="en-US" w:bidi="en-US"/>
              </w:rPr>
            </w:pPr>
          </w:p>
        </w:tc>
        <w:tc>
          <w:tcPr>
            <w:tcW w:w="17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20FC16" w14:textId="77777777" w:rsidR="00EA4001" w:rsidRPr="00535373" w:rsidRDefault="00EA4001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Inschrijver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73A911" w14:textId="77777777" w:rsidR="00EA4001" w:rsidRPr="00535373" w:rsidRDefault="00EA4001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Naam</w:t>
            </w:r>
          </w:p>
        </w:tc>
        <w:tc>
          <w:tcPr>
            <w:tcW w:w="52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29B92E" w14:textId="77777777" w:rsidR="00EA4001" w:rsidRPr="00535373" w:rsidRDefault="00EA4001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</w:p>
        </w:tc>
      </w:tr>
      <w:tr w:rsidR="00EA4001" w:rsidRPr="00535373" w14:paraId="55314AA8" w14:textId="77777777" w:rsidTr="000A0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00C7509" w14:textId="77777777" w:rsidR="00EA4001" w:rsidRPr="00C47F28" w:rsidRDefault="00EA4001" w:rsidP="00EA4001">
            <w:pPr>
              <w:pStyle w:val="Lijstalinea"/>
              <w:keepNext/>
              <w:spacing w:after="120" w:line="240" w:lineRule="atLeast"/>
              <w:ind w:left="755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28F2C26C" w14:textId="77777777" w:rsidR="00EA4001" w:rsidRPr="00535373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4196F4C" w14:textId="77777777" w:rsidR="00EA4001" w:rsidRPr="00535373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Kamer van Koophandel nummer</w:t>
            </w:r>
          </w:p>
        </w:tc>
        <w:tc>
          <w:tcPr>
            <w:tcW w:w="5216" w:type="dxa"/>
            <w:shd w:val="clear" w:color="auto" w:fill="auto"/>
          </w:tcPr>
          <w:p w14:paraId="5ECF63B7" w14:textId="77777777" w:rsidR="00EA4001" w:rsidRPr="00535373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307109" w:rsidRPr="00535373" w14:paraId="0C389F1E" w14:textId="77777777" w:rsidTr="000A0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DA7109" w14:textId="77777777" w:rsidR="00307109" w:rsidRPr="00535373" w:rsidRDefault="00307109" w:rsidP="00307109">
            <w:pPr>
              <w:pStyle w:val="Lijstalinea"/>
              <w:keepNext/>
              <w:spacing w:after="120" w:line="240" w:lineRule="atLeast"/>
              <w:ind w:left="755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4565" w:type="dxa"/>
            <w:gridSpan w:val="2"/>
            <w:shd w:val="clear" w:color="auto" w:fill="auto"/>
          </w:tcPr>
          <w:p w14:paraId="572F1673" w14:textId="77777777" w:rsidR="00307109" w:rsidRPr="00307109" w:rsidRDefault="00307109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  <w:shd w:val="clear" w:color="auto" w:fill="auto"/>
          </w:tcPr>
          <w:p w14:paraId="447D0BC0" w14:textId="77777777" w:rsidR="00307109" w:rsidRDefault="00307109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307109" w:rsidRPr="00535373" w14:paraId="3BD07744" w14:textId="77777777" w:rsidTr="000A0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F09ED70" w14:textId="77777777" w:rsidR="00307109" w:rsidRPr="00535373" w:rsidRDefault="00307109" w:rsidP="00EA4001">
            <w:pPr>
              <w:pStyle w:val="Lijstalinea"/>
              <w:keepNext/>
              <w:numPr>
                <w:ilvl w:val="0"/>
                <w:numId w:val="13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4565" w:type="dxa"/>
            <w:gridSpan w:val="2"/>
            <w:shd w:val="clear" w:color="auto" w:fill="auto"/>
          </w:tcPr>
          <w:p w14:paraId="25B1424C" w14:textId="74821B4C" w:rsidR="00307109" w:rsidRPr="00535373" w:rsidRDefault="00307109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07109">
              <w:rPr>
                <w:rFonts w:ascii="Calibri" w:hAnsi="Calibri" w:cs="Calibri"/>
              </w:rPr>
              <w:t>Vormt u een combinatie met een of meerdere andere ondernemers?</w:t>
            </w:r>
          </w:p>
        </w:tc>
        <w:tc>
          <w:tcPr>
            <w:tcW w:w="5216" w:type="dxa"/>
            <w:shd w:val="clear" w:color="auto" w:fill="auto"/>
          </w:tcPr>
          <w:p w14:paraId="1C491C54" w14:textId="614CD814" w:rsidR="00307109" w:rsidRPr="00535373" w:rsidRDefault="00307109" w:rsidP="00307109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 of Nee. Indien Ja, wie?</w:t>
            </w:r>
          </w:p>
        </w:tc>
      </w:tr>
      <w:tr w:rsidR="00EA4001" w:rsidRPr="00535373" w14:paraId="536E2A90" w14:textId="77777777" w:rsidTr="000A0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7C40BF" w14:textId="77777777" w:rsidR="00EA4001" w:rsidRPr="00535373" w:rsidRDefault="00EA4001" w:rsidP="00816F32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04CCBF73" w14:textId="77777777" w:rsidR="00EA4001" w:rsidRPr="00535373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DD94D02" w14:textId="733CF79F" w:rsidR="00EA4001" w:rsidRPr="00535373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  <w:shd w:val="clear" w:color="auto" w:fill="auto"/>
          </w:tcPr>
          <w:p w14:paraId="546C2256" w14:textId="77777777" w:rsidR="00EA4001" w:rsidRPr="00535373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307109" w:rsidRPr="00535373" w14:paraId="5121820E" w14:textId="77777777" w:rsidTr="000A0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508174" w14:textId="77777777" w:rsidR="00307109" w:rsidRPr="00535373" w:rsidRDefault="00307109" w:rsidP="00EA4001">
            <w:pPr>
              <w:pStyle w:val="Lijstalinea"/>
              <w:keepNext/>
              <w:numPr>
                <w:ilvl w:val="0"/>
                <w:numId w:val="13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4565" w:type="dxa"/>
            <w:gridSpan w:val="2"/>
            <w:shd w:val="clear" w:color="auto" w:fill="auto"/>
          </w:tcPr>
          <w:p w14:paraId="19677275" w14:textId="69E48D56" w:rsidR="00307109" w:rsidRPr="00535373" w:rsidRDefault="00307109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07109">
              <w:rPr>
                <w:rFonts w:ascii="Calibri" w:hAnsi="Calibri" w:cs="Calibri"/>
              </w:rPr>
              <w:t>Doet u (structureel) een beroep op een of meerdere onderaannemers?</w:t>
            </w:r>
          </w:p>
        </w:tc>
        <w:tc>
          <w:tcPr>
            <w:tcW w:w="5216" w:type="dxa"/>
            <w:shd w:val="clear" w:color="auto" w:fill="auto"/>
          </w:tcPr>
          <w:p w14:paraId="309EA4B5" w14:textId="2AA59FA6" w:rsidR="00307109" w:rsidRPr="00535373" w:rsidRDefault="00E47D9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 of Nee. Indien Ja, wie?</w:t>
            </w:r>
          </w:p>
        </w:tc>
      </w:tr>
      <w:tr w:rsidR="00EA4001" w:rsidRPr="00535373" w14:paraId="6C482A5A" w14:textId="77777777" w:rsidTr="000A0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A4A42E" w14:textId="77777777" w:rsidR="00EA4001" w:rsidRPr="00535373" w:rsidRDefault="00EA4001" w:rsidP="00816F32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473B169B" w14:textId="77777777" w:rsidR="00EA4001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40DF245B" w14:textId="77777777" w:rsidR="00EA4001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  <w:shd w:val="clear" w:color="auto" w:fill="auto"/>
          </w:tcPr>
          <w:p w14:paraId="4B829984" w14:textId="77777777" w:rsidR="00EA4001" w:rsidRPr="00535373" w:rsidRDefault="00EA4001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0A095F" w:rsidRPr="00535373" w14:paraId="7F8C2C67" w14:textId="77777777" w:rsidTr="000A0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8DB0E3" w14:textId="77777777" w:rsidR="000A095F" w:rsidRPr="00AF78B3" w:rsidRDefault="000A095F" w:rsidP="00EA4001">
            <w:pPr>
              <w:pStyle w:val="Lijstalinea"/>
              <w:keepNext/>
              <w:numPr>
                <w:ilvl w:val="0"/>
                <w:numId w:val="13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4565" w:type="dxa"/>
            <w:gridSpan w:val="2"/>
            <w:shd w:val="clear" w:color="auto" w:fill="auto"/>
          </w:tcPr>
          <w:p w14:paraId="18896576" w14:textId="77777777" w:rsidR="000A095F" w:rsidRDefault="000A095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Handtekening, datum</w:t>
            </w:r>
          </w:p>
          <w:p w14:paraId="0A90558F" w14:textId="77777777" w:rsidR="000A095F" w:rsidRDefault="000A095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4FB01C69" w14:textId="77777777" w:rsidR="000A095F" w:rsidRDefault="000A095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6839E3E7" w14:textId="5E2F17C7" w:rsidR="000A095F" w:rsidRDefault="000A095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216" w:type="dxa"/>
            <w:shd w:val="clear" w:color="auto" w:fill="auto"/>
          </w:tcPr>
          <w:p w14:paraId="0FE9102E" w14:textId="77777777" w:rsidR="000A095F" w:rsidRDefault="000A095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Naam, Functie</w:t>
            </w:r>
          </w:p>
          <w:p w14:paraId="7B1E7778" w14:textId="77777777" w:rsidR="000A095F" w:rsidRDefault="000A095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5ADA30BA" w14:textId="77777777" w:rsidR="000A095F" w:rsidRPr="00535373" w:rsidRDefault="000A095F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F71FC8B" w14:textId="7DED2344" w:rsidR="00816F32" w:rsidRDefault="00816F32" w:rsidP="00163A92">
      <w:pPr>
        <w:spacing w:line="259" w:lineRule="auto"/>
        <w:rPr>
          <w:rFonts w:eastAsiaTheme="minorHAnsi" w:cstheme="minorBidi"/>
          <w:szCs w:val="22"/>
          <w:lang w:eastAsia="en-US"/>
        </w:rPr>
      </w:pPr>
    </w:p>
    <w:p w14:paraId="0D6ED70D" w14:textId="77777777" w:rsidR="00816F32" w:rsidRDefault="00816F32">
      <w:pPr>
        <w:spacing w:line="240" w:lineRule="auto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br w:type="page"/>
      </w:r>
    </w:p>
    <w:p w14:paraId="703CBE33" w14:textId="6AD5A3A6" w:rsidR="00816F32" w:rsidRPr="00D91384" w:rsidRDefault="00816F32" w:rsidP="00816F32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D91384">
        <w:rPr>
          <w:rFonts w:ascii="Calibri" w:hAnsi="Calibri" w:cs="Calibri"/>
        </w:rPr>
        <w:lastRenderedPageBreak/>
        <w:t>Bijlage 3.</w:t>
      </w:r>
      <w:r w:rsidR="00AE634B">
        <w:rPr>
          <w:rFonts w:ascii="Calibri" w:hAnsi="Calibri" w:cs="Calibri"/>
        </w:rPr>
        <w:t>3</w:t>
      </w:r>
      <w:r w:rsidRPr="00D91384">
        <w:rPr>
          <w:rFonts w:ascii="Calibri" w:hAnsi="Calibri" w:cs="Calibri"/>
        </w:rPr>
        <w:t xml:space="preserve"> </w:t>
      </w:r>
      <w:r w:rsidR="00AE634B">
        <w:rPr>
          <w:rFonts w:ascii="Calibri" w:hAnsi="Calibri" w:cs="Calibri"/>
        </w:rPr>
        <w:t>Holding</w:t>
      </w:r>
      <w:r>
        <w:rPr>
          <w:rFonts w:ascii="Calibri" w:hAnsi="Calibri" w:cs="Calibri"/>
        </w:rPr>
        <w:t xml:space="preserve"> verklaring</w:t>
      </w:r>
      <w:r w:rsidR="00104DF0">
        <w:rPr>
          <w:rFonts w:ascii="Calibri" w:hAnsi="Calibri" w:cs="Calibri"/>
        </w:rPr>
        <w:t xml:space="preserve">, alleen invullen indien van toepassing </w:t>
      </w:r>
    </w:p>
    <w:tbl>
      <w:tblPr>
        <w:tblStyle w:val="GridTable4-Accent112"/>
        <w:tblW w:w="10348" w:type="dxa"/>
        <w:tblInd w:w="-45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567"/>
        <w:gridCol w:w="1730"/>
        <w:gridCol w:w="3827"/>
        <w:gridCol w:w="4224"/>
      </w:tblGrid>
      <w:tr w:rsidR="00816F32" w:rsidRPr="00535373" w14:paraId="5DC4715E" w14:textId="77777777" w:rsidTr="00816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559985F" w14:textId="77777777" w:rsidR="00816F32" w:rsidRPr="00535373" w:rsidRDefault="00816F32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color w:val="auto"/>
                <w:szCs w:val="22"/>
                <w:lang w:eastAsia="en-US" w:bidi="en-US"/>
              </w:rPr>
            </w:pPr>
          </w:p>
        </w:tc>
        <w:tc>
          <w:tcPr>
            <w:tcW w:w="17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375971" w14:textId="77777777" w:rsidR="00816F32" w:rsidRPr="00535373" w:rsidRDefault="00816F32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Inschrijver</w:t>
            </w:r>
          </w:p>
        </w:tc>
        <w:tc>
          <w:tcPr>
            <w:tcW w:w="3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6F113B" w14:textId="77777777" w:rsidR="00816F32" w:rsidRPr="00535373" w:rsidRDefault="00816F32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535373">
              <w:rPr>
                <w:rFonts w:ascii="Calibri" w:hAnsi="Calibri" w:cs="Calibri"/>
                <w:b w:val="0"/>
                <w:color w:val="auto"/>
              </w:rPr>
              <w:t>Naam</w:t>
            </w:r>
          </w:p>
        </w:tc>
        <w:tc>
          <w:tcPr>
            <w:tcW w:w="42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F4BB5C" w14:textId="77777777" w:rsidR="00816F32" w:rsidRPr="00535373" w:rsidRDefault="00816F32" w:rsidP="00816F32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</w:p>
        </w:tc>
      </w:tr>
      <w:tr w:rsidR="00816F32" w:rsidRPr="00535373" w14:paraId="4CEDD51B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3DFEC9" w14:textId="77777777" w:rsidR="00816F32" w:rsidRPr="00816F32" w:rsidRDefault="00816F32" w:rsidP="00816F32">
            <w:pPr>
              <w:keepNext/>
              <w:spacing w:after="120" w:line="240" w:lineRule="atLeast"/>
              <w:ind w:left="39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6964447A" w14:textId="77777777" w:rsidR="00816F32" w:rsidRPr="00535373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46A3E5E5" w14:textId="77777777" w:rsidR="00816F32" w:rsidRPr="00535373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Kamer van Koophandel nummer</w:t>
            </w:r>
          </w:p>
        </w:tc>
        <w:tc>
          <w:tcPr>
            <w:tcW w:w="4224" w:type="dxa"/>
            <w:shd w:val="clear" w:color="auto" w:fill="auto"/>
          </w:tcPr>
          <w:p w14:paraId="18B75969" w14:textId="77777777" w:rsidR="00816F32" w:rsidRPr="00535373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11552" w:rsidRPr="00535373" w14:paraId="20506A16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9CE358" w14:textId="77777777" w:rsidR="00911552" w:rsidRPr="00535373" w:rsidRDefault="00911552" w:rsidP="00816F32">
            <w:pPr>
              <w:pStyle w:val="Lijstalinea"/>
              <w:keepNext/>
              <w:spacing w:after="120" w:line="240" w:lineRule="atLeast"/>
              <w:ind w:left="755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5557" w:type="dxa"/>
            <w:gridSpan w:val="2"/>
            <w:shd w:val="clear" w:color="auto" w:fill="auto"/>
          </w:tcPr>
          <w:p w14:paraId="56CA5C04" w14:textId="77777777" w:rsidR="00911552" w:rsidRPr="00307109" w:rsidRDefault="0091155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224" w:type="dxa"/>
            <w:shd w:val="clear" w:color="auto" w:fill="auto"/>
          </w:tcPr>
          <w:p w14:paraId="2C38F65F" w14:textId="77777777" w:rsidR="00911552" w:rsidRDefault="0091155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816F32" w:rsidRPr="00535373" w14:paraId="1626E2B0" w14:textId="77777777" w:rsidTr="00636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5B153CFB" w14:textId="77777777" w:rsidR="00816F32" w:rsidRPr="00535373" w:rsidRDefault="00816F32" w:rsidP="00816F32">
            <w:pPr>
              <w:pStyle w:val="Lijstalinea"/>
              <w:keepNext/>
              <w:spacing w:after="120" w:line="240" w:lineRule="atLeast"/>
              <w:ind w:left="755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5557" w:type="dxa"/>
            <w:gridSpan w:val="2"/>
            <w:shd w:val="clear" w:color="auto" w:fill="BFBFBF" w:themeFill="background1" w:themeFillShade="BF"/>
          </w:tcPr>
          <w:p w14:paraId="58D150A9" w14:textId="285DAE85" w:rsidR="00816F32" w:rsidRPr="00235814" w:rsidRDefault="0091155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235814">
              <w:rPr>
                <w:rFonts w:ascii="Calibri" w:hAnsi="Calibri" w:cs="Calibri"/>
                <w:b/>
              </w:rPr>
              <w:t>Ondergetekenden verklaren:</w:t>
            </w:r>
          </w:p>
        </w:tc>
        <w:tc>
          <w:tcPr>
            <w:tcW w:w="4224" w:type="dxa"/>
            <w:shd w:val="clear" w:color="auto" w:fill="BFBFBF" w:themeFill="background1" w:themeFillShade="BF"/>
          </w:tcPr>
          <w:p w14:paraId="71103750" w14:textId="77777777" w:rsidR="00816F32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11552" w:rsidRPr="00535373" w14:paraId="7CE81FF5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CD33FB1" w14:textId="77777777" w:rsidR="00911552" w:rsidRPr="00535373" w:rsidRDefault="00911552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3F5D6493" w14:textId="532D69F2" w:rsidR="00911552" w:rsidRPr="00535373" w:rsidRDefault="0091155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11552">
              <w:rPr>
                <w:rFonts w:ascii="Calibri" w:hAnsi="Calibri" w:cs="Calibri"/>
              </w:rPr>
              <w:t>Dat Inschrijver deel uitmaakt van een concern / holdingmaatschappij</w:t>
            </w:r>
          </w:p>
        </w:tc>
      </w:tr>
      <w:tr w:rsidR="00816F32" w:rsidRPr="00535373" w14:paraId="19027825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01F01EC" w14:textId="77777777" w:rsidR="00816F32" w:rsidRPr="00535373" w:rsidRDefault="00816F32" w:rsidP="00816F32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7099A7C1" w14:textId="77777777" w:rsidR="00816F32" w:rsidRPr="00535373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51C57C0A" w14:textId="77777777" w:rsidR="00816F32" w:rsidRPr="00535373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224" w:type="dxa"/>
            <w:shd w:val="clear" w:color="auto" w:fill="auto"/>
          </w:tcPr>
          <w:p w14:paraId="20347F40" w14:textId="77777777" w:rsidR="00816F32" w:rsidRPr="00535373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11552" w:rsidRPr="00535373" w14:paraId="230AA9D8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EC7D845" w14:textId="77777777" w:rsidR="00911552" w:rsidRPr="00535373" w:rsidRDefault="00911552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2BB03C6B" w14:textId="21593523" w:rsidR="00911552" w:rsidRPr="00535373" w:rsidRDefault="0091155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11552">
              <w:rPr>
                <w:rFonts w:ascii="Calibri" w:hAnsi="Calibri" w:cs="Calibri"/>
              </w:rPr>
              <w:t>Dat Inschrijver bij het verstrekken van informatie gebruik maakt van de jaarcijfers van onderstaande concern / holdingmaatschappij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816F32" w:rsidRPr="00535373" w14:paraId="3A4A5E94" w14:textId="77777777" w:rsidTr="00816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B227631" w14:textId="77777777" w:rsidR="00816F32" w:rsidRPr="00535373" w:rsidRDefault="00816F32" w:rsidP="00816F32">
            <w:pPr>
              <w:keepNext/>
              <w:spacing w:after="120" w:line="240" w:lineRule="atLeast"/>
              <w:ind w:left="30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1730" w:type="dxa"/>
            <w:shd w:val="clear" w:color="auto" w:fill="auto"/>
          </w:tcPr>
          <w:p w14:paraId="241D34E2" w14:textId="77777777" w:rsidR="00816F32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7" w:type="dxa"/>
            <w:shd w:val="clear" w:color="auto" w:fill="auto"/>
          </w:tcPr>
          <w:p w14:paraId="0F8277FA" w14:textId="77777777" w:rsidR="00816F32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224" w:type="dxa"/>
            <w:shd w:val="clear" w:color="auto" w:fill="auto"/>
          </w:tcPr>
          <w:p w14:paraId="1B417C4D" w14:textId="77777777" w:rsidR="00816F32" w:rsidRPr="00535373" w:rsidRDefault="00816F32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B5EC4" w:rsidRPr="00535373" w14:paraId="690FCD8F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21B2DFA" w14:textId="77777777" w:rsidR="00FB5EC4" w:rsidRPr="00AF78B3" w:rsidRDefault="00FB5EC4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76E923D0" w14:textId="458B6C1C" w:rsidR="00FB5EC4" w:rsidRPr="00535373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B5EC4">
              <w:rPr>
                <w:rFonts w:ascii="Calibri" w:hAnsi="Calibri" w:cs="Calibri"/>
              </w:rPr>
              <w:t>Dat onderstaande concern / holdingmaatschappij zich namens Inschrijver volledig en onvoorwaardelijk garant stelt voor de nakoming van de verplichtingen die uit de overeenkomst voortvloeien, in overeenstemming met artikel 2:403 sub f BW.</w:t>
            </w:r>
          </w:p>
        </w:tc>
      </w:tr>
      <w:tr w:rsidR="00FB5EC4" w:rsidRPr="00535373" w14:paraId="61BD0829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636A29C" w14:textId="77777777" w:rsidR="00FB5EC4" w:rsidRPr="00AF78B3" w:rsidRDefault="00FB5EC4" w:rsidP="00FB5EC4">
            <w:pPr>
              <w:pStyle w:val="Lijstalinea"/>
              <w:keepNext/>
              <w:spacing w:after="120" w:line="240" w:lineRule="atLeast"/>
              <w:ind w:left="755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2909382E" w14:textId="77777777" w:rsidR="00FB5EC4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B5EC4" w:rsidRPr="00535373" w14:paraId="57DC98F4" w14:textId="77777777" w:rsidTr="00636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0A859BB1" w14:textId="77777777" w:rsidR="00FB5EC4" w:rsidRPr="00AF78B3" w:rsidRDefault="00FB5EC4" w:rsidP="00FB5EC4">
            <w:pPr>
              <w:pStyle w:val="Lijstalinea"/>
              <w:keepNext/>
              <w:spacing w:after="120" w:line="240" w:lineRule="atLeast"/>
              <w:ind w:left="755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BFBFBF" w:themeFill="background1" w:themeFillShade="BF"/>
          </w:tcPr>
          <w:p w14:paraId="42B293CB" w14:textId="4065C59B" w:rsidR="00FB5EC4" w:rsidRPr="00695B98" w:rsidRDefault="00695B98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695B98">
              <w:rPr>
                <w:rFonts w:ascii="Calibri" w:hAnsi="Calibri" w:cs="Calibri"/>
                <w:b/>
              </w:rPr>
              <w:t xml:space="preserve">In te vullen door </w:t>
            </w:r>
            <w:r>
              <w:rPr>
                <w:rFonts w:ascii="Calibri" w:hAnsi="Calibri" w:cs="Calibri"/>
                <w:b/>
              </w:rPr>
              <w:t>inschrijver</w:t>
            </w:r>
            <w:r w:rsidRPr="00695B98">
              <w:rPr>
                <w:rFonts w:ascii="Calibri" w:hAnsi="Calibri" w:cs="Calibri"/>
                <w:b/>
              </w:rPr>
              <w:t xml:space="preserve"> (alleen ondertekenen indien van toepassing)</w:t>
            </w:r>
          </w:p>
        </w:tc>
      </w:tr>
      <w:tr w:rsidR="00FB5EC4" w:rsidRPr="00535373" w14:paraId="0F6F8D58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469348" w14:textId="77777777" w:rsidR="00FB5EC4" w:rsidRPr="00AF78B3" w:rsidRDefault="00FB5EC4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1B8D1BC8" w14:textId="1F36E017" w:rsidR="00FB5EC4" w:rsidRPr="00FB5EC4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Naam inschrijver:</w:t>
            </w:r>
          </w:p>
        </w:tc>
      </w:tr>
      <w:tr w:rsidR="00FB5EC4" w:rsidRPr="00535373" w14:paraId="122E4DB2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2035489" w14:textId="77777777" w:rsidR="00FB5EC4" w:rsidRPr="00AF78B3" w:rsidRDefault="00FB5EC4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04CEF233" w14:textId="04AEB3CB" w:rsidR="00FB5EC4" w:rsidRPr="00FB5EC4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Naam tekenbevoegde:</w:t>
            </w:r>
          </w:p>
        </w:tc>
      </w:tr>
      <w:tr w:rsidR="00FB5EC4" w:rsidRPr="00535373" w14:paraId="66A69155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F92D40" w14:textId="77777777" w:rsidR="00FB5EC4" w:rsidRPr="00AF78B3" w:rsidRDefault="00FB5EC4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7749D613" w14:textId="3C595D50" w:rsidR="00FB5EC4" w:rsidRPr="00FB5EC4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Functie:</w:t>
            </w:r>
          </w:p>
        </w:tc>
      </w:tr>
      <w:tr w:rsidR="00FB5EC4" w:rsidRPr="00535373" w14:paraId="12673BF2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54FB4C" w14:textId="77777777" w:rsidR="00FB5EC4" w:rsidRPr="00AF78B3" w:rsidRDefault="00FB5EC4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763961BB" w14:textId="31249B2C" w:rsidR="00FB5EC4" w:rsidRPr="00FB5EC4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Datum</w:t>
            </w:r>
          </w:p>
        </w:tc>
      </w:tr>
      <w:tr w:rsidR="00FB5EC4" w:rsidRPr="00535373" w14:paraId="699E5AE9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9108AB" w14:textId="77777777" w:rsidR="00FB5EC4" w:rsidRPr="00AF78B3" w:rsidRDefault="00FB5EC4" w:rsidP="00816F32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3B720933" w14:textId="77777777" w:rsidR="00FB5EC4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Handtekening</w:t>
            </w:r>
          </w:p>
          <w:p w14:paraId="0F74AA13" w14:textId="77777777" w:rsidR="00842956" w:rsidRDefault="00842956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5A903ACB" w14:textId="77777777" w:rsidR="00842956" w:rsidRDefault="00842956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17065959" w14:textId="09AD5B32" w:rsidR="00842956" w:rsidRDefault="00842956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B5EC4" w:rsidRPr="00535373" w14:paraId="160B154B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9BC6F58" w14:textId="77777777" w:rsidR="00FB5EC4" w:rsidRPr="00FB5EC4" w:rsidRDefault="00FB5EC4" w:rsidP="00FB5EC4">
            <w:pPr>
              <w:keepNext/>
              <w:spacing w:after="120" w:line="240" w:lineRule="atLeast"/>
              <w:ind w:left="39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0D0864AE" w14:textId="77777777" w:rsidR="00FB5EC4" w:rsidRDefault="00FB5EC4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B5EC4" w:rsidRPr="00535373" w14:paraId="0EB16A63" w14:textId="77777777" w:rsidTr="00636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5BD9B567" w14:textId="77777777" w:rsidR="00FB5EC4" w:rsidRPr="00FB5EC4" w:rsidRDefault="00FB5EC4" w:rsidP="00FB5EC4">
            <w:pPr>
              <w:keepNext/>
              <w:spacing w:after="120" w:line="240" w:lineRule="atLeast"/>
              <w:ind w:left="395"/>
              <w:jc w:val="center"/>
              <w:rPr>
                <w:rFonts w:ascii="Calibri" w:eastAsia="Candara" w:hAnsi="Calibri" w:cs="Calibri"/>
                <w:b w:val="0"/>
                <w:bCs w:val="0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BFBFBF" w:themeFill="background1" w:themeFillShade="BF"/>
          </w:tcPr>
          <w:p w14:paraId="4A11247B" w14:textId="4A60EA42" w:rsidR="00FB5EC4" w:rsidRPr="00695B98" w:rsidRDefault="00695B98" w:rsidP="00816F32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695B98">
              <w:rPr>
                <w:rFonts w:ascii="Calibri" w:hAnsi="Calibri" w:cs="Calibri"/>
                <w:b/>
              </w:rPr>
              <w:t>In te vullen door concern / holdingmaatschappij (alleen ondertekenen indien van toepassing)</w:t>
            </w:r>
          </w:p>
        </w:tc>
      </w:tr>
      <w:tr w:rsidR="00FB5EC4" w:rsidRPr="00535373" w14:paraId="641A18AD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2D7B270" w14:textId="77777777" w:rsidR="00FB5EC4" w:rsidRPr="00AF78B3" w:rsidRDefault="00FB5EC4" w:rsidP="00FB5EC4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67E555D1" w14:textId="00A5B8C3" w:rsidR="00FB5EC4" w:rsidRDefault="00FB5EC4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Naam concern / </w:t>
            </w:r>
            <w:proofErr w:type="spellStart"/>
            <w:r>
              <w:rPr>
                <w:rFonts w:ascii="Calibri" w:hAnsi="Calibri" w:cs="Calibri"/>
              </w:rPr>
              <w:t>holdingsmaatschappij</w:t>
            </w:r>
            <w:proofErr w:type="spellEnd"/>
            <w:r>
              <w:rPr>
                <w:rFonts w:ascii="Calibri" w:hAnsi="Calibri" w:cs="Calibri"/>
              </w:rPr>
              <w:t>:</w:t>
            </w:r>
          </w:p>
        </w:tc>
      </w:tr>
      <w:tr w:rsidR="00FB5EC4" w:rsidRPr="00535373" w14:paraId="13955B96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69A6BAB" w14:textId="77777777" w:rsidR="00FB5EC4" w:rsidRPr="00AF78B3" w:rsidRDefault="00FB5EC4" w:rsidP="00FB5EC4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4D215A63" w14:textId="2FE443C2" w:rsidR="00FB5EC4" w:rsidRDefault="00FB5EC4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Naam tekenbevoegde:</w:t>
            </w:r>
          </w:p>
        </w:tc>
      </w:tr>
      <w:tr w:rsidR="00FB5EC4" w:rsidRPr="00535373" w14:paraId="0157177C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F8D13CC" w14:textId="77777777" w:rsidR="00FB5EC4" w:rsidRPr="00AF78B3" w:rsidRDefault="00FB5EC4" w:rsidP="00FB5EC4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023D3641" w14:textId="6308263E" w:rsidR="00FB5EC4" w:rsidRDefault="00FB5EC4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Functie:</w:t>
            </w:r>
          </w:p>
        </w:tc>
      </w:tr>
      <w:tr w:rsidR="00FB5EC4" w:rsidRPr="00535373" w14:paraId="4365206D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974D491" w14:textId="77777777" w:rsidR="00FB5EC4" w:rsidRPr="00AF78B3" w:rsidRDefault="00FB5EC4" w:rsidP="00FB5EC4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720BA27A" w14:textId="4AAFFE47" w:rsidR="00FB5EC4" w:rsidRDefault="00FB5EC4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Datum</w:t>
            </w:r>
          </w:p>
        </w:tc>
      </w:tr>
      <w:tr w:rsidR="00FB5EC4" w:rsidRPr="00535373" w14:paraId="1FDCD90D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87F3C6D" w14:textId="77777777" w:rsidR="00FB5EC4" w:rsidRPr="00AF78B3" w:rsidRDefault="00FB5EC4" w:rsidP="00FB5EC4">
            <w:pPr>
              <w:pStyle w:val="Lijstalinea"/>
              <w:keepNext/>
              <w:numPr>
                <w:ilvl w:val="0"/>
                <w:numId w:val="14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14:paraId="01EECDE9" w14:textId="77777777" w:rsidR="00FB5EC4" w:rsidRDefault="00FB5EC4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Handtekening</w:t>
            </w:r>
          </w:p>
          <w:p w14:paraId="5164D50A" w14:textId="77777777" w:rsidR="00842956" w:rsidRDefault="00842956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55EBDAA3" w14:textId="77777777" w:rsidR="00842956" w:rsidRDefault="00842956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443E29F8" w14:textId="244DC0D8" w:rsidR="00842956" w:rsidRDefault="00842956" w:rsidP="00FB5E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1E4DCF7A" w14:textId="77777777" w:rsidR="00816F32" w:rsidRPr="00163A92" w:rsidRDefault="00816F32" w:rsidP="00816F32">
      <w:pPr>
        <w:spacing w:line="259" w:lineRule="auto"/>
        <w:rPr>
          <w:rFonts w:eastAsiaTheme="minorHAnsi" w:cstheme="minorBidi"/>
          <w:szCs w:val="22"/>
          <w:lang w:eastAsia="en-US"/>
        </w:rPr>
      </w:pPr>
    </w:p>
    <w:p w14:paraId="04B70FFE" w14:textId="6864DDA2" w:rsidR="003F6776" w:rsidRDefault="003F6776">
      <w:pPr>
        <w:spacing w:line="240" w:lineRule="auto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br w:type="page"/>
      </w:r>
    </w:p>
    <w:p w14:paraId="4B877962" w14:textId="063B87A2" w:rsidR="00AA73C4" w:rsidRPr="00FA0B53" w:rsidRDefault="00AA73C4" w:rsidP="00AA73C4">
      <w:pPr>
        <w:pStyle w:val="Kop1"/>
        <w:numPr>
          <w:ilvl w:val="0"/>
          <w:numId w:val="0"/>
        </w:numPr>
        <w:rPr>
          <w:rFonts w:ascii="Calibri" w:hAnsi="Calibri" w:cs="Calibri"/>
        </w:rPr>
      </w:pPr>
      <w:bookmarkStart w:id="3" w:name="_Toc44925222"/>
      <w:r w:rsidRPr="00FA0B53">
        <w:rPr>
          <w:rFonts w:ascii="Calibri" w:hAnsi="Calibri" w:cs="Calibri"/>
        </w:rPr>
        <w:lastRenderedPageBreak/>
        <w:t>Bijlage 3.</w:t>
      </w:r>
      <w:r w:rsidR="00D31985">
        <w:rPr>
          <w:rFonts w:ascii="Calibri" w:hAnsi="Calibri" w:cs="Calibri"/>
        </w:rPr>
        <w:t>4</w:t>
      </w:r>
      <w:r w:rsidRPr="00FA0B53">
        <w:rPr>
          <w:rFonts w:ascii="Calibri" w:hAnsi="Calibri" w:cs="Calibri"/>
        </w:rPr>
        <w:t xml:space="preserve"> Referentie</w:t>
      </w:r>
      <w:bookmarkEnd w:id="3"/>
    </w:p>
    <w:tbl>
      <w:tblPr>
        <w:tblStyle w:val="GridTable4-Accent112"/>
        <w:tblW w:w="10348" w:type="dxa"/>
        <w:tblInd w:w="-45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567"/>
        <w:gridCol w:w="3119"/>
        <w:gridCol w:w="3544"/>
        <w:gridCol w:w="3118"/>
      </w:tblGrid>
      <w:tr w:rsidR="00AA73C4" w:rsidRPr="00D91384" w14:paraId="5A20BF74" w14:textId="77777777" w:rsidTr="00AA73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487860" w14:textId="77777777" w:rsidR="00AA73C4" w:rsidRPr="00D91384" w:rsidRDefault="00AA73C4" w:rsidP="00AA73C4">
            <w:pPr>
              <w:spacing w:after="120" w:line="240" w:lineRule="atLeast"/>
              <w:rPr>
                <w:rFonts w:ascii="Calibri" w:hAnsi="Calibri" w:cs="Calibri"/>
                <w:b w:val="0"/>
                <w:color w:val="auto"/>
              </w:rPr>
            </w:pPr>
            <w:r w:rsidRPr="00D91384">
              <w:rPr>
                <w:rFonts w:ascii="Calibri" w:hAnsi="Calibri" w:cs="Calibri"/>
                <w:b w:val="0"/>
                <w:color w:val="auto"/>
              </w:rPr>
              <w:t>Referentie behoort toe aan:</w:t>
            </w:r>
          </w:p>
        </w:tc>
        <w:tc>
          <w:tcPr>
            <w:tcW w:w="666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3EB133" w14:textId="77777777" w:rsidR="00AA73C4" w:rsidRPr="00D91384" w:rsidRDefault="00AA73C4" w:rsidP="00AA73C4">
            <w:pPr>
              <w:spacing w:after="12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D91384">
              <w:rPr>
                <w:rFonts w:ascii="Calibri" w:hAnsi="Calibri" w:cs="Calibri"/>
                <w:color w:val="auto"/>
              </w:rPr>
              <w:t xml:space="preserve">[Uw naam als Inschrijver / </w:t>
            </w:r>
            <w:proofErr w:type="spellStart"/>
            <w:r w:rsidRPr="00D91384">
              <w:rPr>
                <w:rFonts w:ascii="Calibri" w:hAnsi="Calibri" w:cs="Calibri"/>
                <w:color w:val="auto"/>
              </w:rPr>
              <w:t>Combinant</w:t>
            </w:r>
            <w:proofErr w:type="spellEnd"/>
            <w:r w:rsidRPr="00D91384">
              <w:rPr>
                <w:rFonts w:ascii="Calibri" w:hAnsi="Calibri" w:cs="Calibri"/>
                <w:color w:val="auto"/>
              </w:rPr>
              <w:t xml:space="preserve"> /Onderaannemer]</w:t>
            </w:r>
          </w:p>
        </w:tc>
      </w:tr>
      <w:tr w:rsidR="00AA73C4" w:rsidRPr="00D91384" w14:paraId="33C764C5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auto"/>
          </w:tcPr>
          <w:p w14:paraId="355D9B62" w14:textId="333D5550" w:rsidR="0033295B" w:rsidRPr="0033295B" w:rsidRDefault="00AA73C4" w:rsidP="0033295B">
            <w:pPr>
              <w:spacing w:after="120" w:line="240" w:lineRule="atLeast"/>
              <w:jc w:val="both"/>
              <w:rPr>
                <w:rFonts w:ascii="Calibri" w:hAnsi="Calibri" w:cs="Calibri"/>
                <w:b w:val="0"/>
                <w:bCs w:val="0"/>
              </w:rPr>
            </w:pPr>
            <w:r w:rsidRPr="0033295B">
              <w:rPr>
                <w:rFonts w:ascii="Calibri" w:hAnsi="Calibri" w:cs="Calibri"/>
                <w:b w:val="0"/>
              </w:rPr>
              <w:t xml:space="preserve">Deze referentie </w:t>
            </w:r>
            <w:r w:rsidR="0033295B">
              <w:rPr>
                <w:rFonts w:ascii="Calibri" w:hAnsi="Calibri" w:cs="Calibri"/>
                <w:b w:val="0"/>
              </w:rPr>
              <w:t>dient het volgende aan te tonen:</w:t>
            </w:r>
            <w:r w:rsidRPr="0033295B">
              <w:rPr>
                <w:rFonts w:ascii="Calibri" w:hAnsi="Calibri" w:cs="Calibri"/>
                <w:b w:val="0"/>
              </w:rPr>
              <w:t xml:space="preserve"> </w:t>
            </w:r>
          </w:p>
          <w:p w14:paraId="582951BB" w14:textId="77777777" w:rsidR="0033295B" w:rsidRPr="0033295B" w:rsidRDefault="0033295B" w:rsidP="0033295B">
            <w:pPr>
              <w:numPr>
                <w:ilvl w:val="0"/>
                <w:numId w:val="11"/>
              </w:numPr>
              <w:spacing w:after="120" w:line="240" w:lineRule="atLeast"/>
              <w:jc w:val="both"/>
              <w:rPr>
                <w:rFonts w:ascii="Calibri" w:hAnsi="Calibri" w:cs="Calibri"/>
                <w:b w:val="0"/>
              </w:rPr>
            </w:pPr>
            <w:r w:rsidRPr="0033295B">
              <w:rPr>
                <w:rFonts w:ascii="Calibri" w:hAnsi="Calibri" w:cs="Calibri"/>
                <w:b w:val="0"/>
              </w:rPr>
              <w:t>Kennis en ervaring op het gebied van integrale samenwerking aan de aanpak van ondermijning</w:t>
            </w:r>
          </w:p>
          <w:p w14:paraId="44316AF8" w14:textId="77777777" w:rsidR="0033295B" w:rsidRPr="0033295B" w:rsidRDefault="0033295B" w:rsidP="0033295B">
            <w:pPr>
              <w:numPr>
                <w:ilvl w:val="0"/>
                <w:numId w:val="11"/>
              </w:numPr>
              <w:spacing w:after="120" w:line="240" w:lineRule="atLeast"/>
              <w:jc w:val="both"/>
              <w:rPr>
                <w:rFonts w:ascii="Calibri" w:hAnsi="Calibri" w:cs="Calibri"/>
                <w:b w:val="0"/>
              </w:rPr>
            </w:pPr>
            <w:r w:rsidRPr="0033295B">
              <w:rPr>
                <w:rFonts w:ascii="Calibri" w:hAnsi="Calibri" w:cs="Calibri"/>
                <w:b w:val="0"/>
              </w:rPr>
              <w:t>Aantoonbare kennis en bij voorkeur ervaring m.b.t. verschijningsvormen van ondermijning die rond een luchthaven spelen en de manieren om deze (signalen) te herkennen, melden en op te volgen</w:t>
            </w:r>
          </w:p>
          <w:p w14:paraId="36E1857C" w14:textId="77777777" w:rsidR="0033295B" w:rsidRPr="0033295B" w:rsidRDefault="0033295B" w:rsidP="0033295B">
            <w:pPr>
              <w:numPr>
                <w:ilvl w:val="0"/>
                <w:numId w:val="11"/>
              </w:numPr>
              <w:spacing w:after="120" w:line="240" w:lineRule="atLeast"/>
              <w:jc w:val="both"/>
              <w:rPr>
                <w:rFonts w:ascii="Calibri" w:hAnsi="Calibri" w:cs="Calibri"/>
                <w:b w:val="0"/>
              </w:rPr>
            </w:pPr>
            <w:r w:rsidRPr="0033295B">
              <w:rPr>
                <w:rFonts w:ascii="Calibri" w:hAnsi="Calibri" w:cs="Calibri"/>
                <w:b w:val="0"/>
              </w:rPr>
              <w:t>Kennis over de dynamiek die binnen groepen bestaat en van invloed is op het signaleren en melden van ondermijning en niet integer handelen</w:t>
            </w:r>
          </w:p>
          <w:p w14:paraId="04CAB447" w14:textId="77777777" w:rsidR="0033295B" w:rsidRPr="0033295B" w:rsidRDefault="0033295B" w:rsidP="0033295B">
            <w:pPr>
              <w:numPr>
                <w:ilvl w:val="0"/>
                <w:numId w:val="11"/>
              </w:numPr>
              <w:spacing w:after="120" w:line="240" w:lineRule="atLeast"/>
              <w:jc w:val="both"/>
              <w:rPr>
                <w:rFonts w:ascii="Calibri" w:hAnsi="Calibri" w:cs="Calibri"/>
                <w:b w:val="0"/>
              </w:rPr>
            </w:pPr>
            <w:r w:rsidRPr="0033295B">
              <w:rPr>
                <w:rFonts w:ascii="Calibri" w:hAnsi="Calibri" w:cs="Calibri"/>
                <w:b w:val="0"/>
              </w:rPr>
              <w:t>Ervaring met het trainen van diverse doelgroepen en opleidingsniveaus, taal en cultuur</w:t>
            </w:r>
          </w:p>
          <w:p w14:paraId="1102F422" w14:textId="77777777" w:rsidR="0033295B" w:rsidRPr="0033295B" w:rsidRDefault="0033295B" w:rsidP="0033295B">
            <w:pPr>
              <w:numPr>
                <w:ilvl w:val="0"/>
                <w:numId w:val="11"/>
              </w:numPr>
              <w:spacing w:after="120" w:line="240" w:lineRule="atLeast"/>
              <w:jc w:val="both"/>
              <w:rPr>
                <w:rFonts w:ascii="Calibri" w:hAnsi="Calibri" w:cs="Calibri"/>
              </w:rPr>
            </w:pPr>
            <w:r w:rsidRPr="0033295B">
              <w:rPr>
                <w:rFonts w:ascii="Calibri" w:hAnsi="Calibri" w:cs="Calibri"/>
                <w:b w:val="0"/>
              </w:rPr>
              <w:t>Ervaring met het vorm geven van interactieve en praktische trainingen</w:t>
            </w:r>
          </w:p>
          <w:p w14:paraId="31C6D433" w14:textId="22012CE5" w:rsidR="00AA73C4" w:rsidRPr="00D91384" w:rsidRDefault="0033295B" w:rsidP="0033295B">
            <w:pPr>
              <w:numPr>
                <w:ilvl w:val="0"/>
                <w:numId w:val="11"/>
              </w:numPr>
              <w:spacing w:after="120" w:line="240" w:lineRule="atLeast"/>
              <w:jc w:val="both"/>
              <w:rPr>
                <w:rFonts w:ascii="Calibri" w:hAnsi="Calibri" w:cs="Calibri"/>
              </w:rPr>
            </w:pPr>
            <w:r w:rsidRPr="0033295B">
              <w:rPr>
                <w:rFonts w:ascii="Calibri" w:hAnsi="Calibri" w:cs="Calibri"/>
                <w:b w:val="0"/>
              </w:rPr>
              <w:t>De aantoonbare referentie betreft een soortgelijke opdracht/ training met een minimale offertebedrag van € 5000 of tenminste 20 deelnemers  Deze referentie maakt u aantoonbaar door het duidelijk en gedegen  beschrijven van de opdracht, waarin u bovenstaande  zo SMART mogelijk uitwerkt.</w:t>
            </w:r>
          </w:p>
        </w:tc>
      </w:tr>
      <w:tr w:rsidR="00AA73C4" w:rsidRPr="00D91384" w14:paraId="14E771FD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0371B4E8" w14:textId="77777777" w:rsidR="00AA73C4" w:rsidRPr="00132CFF" w:rsidRDefault="00AA73C4" w:rsidP="007F4BD5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3119" w:type="dxa"/>
            <w:vMerge w:val="restart"/>
          </w:tcPr>
          <w:p w14:paraId="3C35EBD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Opdrachtgever referentie</w:t>
            </w:r>
          </w:p>
        </w:tc>
        <w:tc>
          <w:tcPr>
            <w:tcW w:w="3544" w:type="dxa"/>
          </w:tcPr>
          <w:p w14:paraId="7BA67757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 xml:space="preserve">Naam Opdrachtgever </w:t>
            </w:r>
          </w:p>
        </w:tc>
        <w:tc>
          <w:tcPr>
            <w:tcW w:w="3118" w:type="dxa"/>
          </w:tcPr>
          <w:p w14:paraId="3C3D40B0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17CCA80B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E0CA66B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1659107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71DA7F65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Contactpersoon Opdrachtgever</w:t>
            </w:r>
          </w:p>
        </w:tc>
        <w:tc>
          <w:tcPr>
            <w:tcW w:w="3118" w:type="dxa"/>
          </w:tcPr>
          <w:p w14:paraId="66564CC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12DE3CCE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21576C7D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31E9BD9F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6F1C37CD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Telefoonnummer Opdrachtgever</w:t>
            </w:r>
          </w:p>
        </w:tc>
        <w:tc>
          <w:tcPr>
            <w:tcW w:w="3118" w:type="dxa"/>
          </w:tcPr>
          <w:p w14:paraId="2895B8C6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013CD22D" w14:textId="77777777" w:rsidTr="00AA73C4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2CF5924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</w:tcPr>
          <w:p w14:paraId="179B9DA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Omschrijving opdracht</w:t>
            </w:r>
          </w:p>
        </w:tc>
        <w:tc>
          <w:tcPr>
            <w:tcW w:w="6662" w:type="dxa"/>
            <w:gridSpan w:val="2"/>
          </w:tcPr>
          <w:p w14:paraId="47FC1F4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Omschrijving:</w:t>
            </w:r>
          </w:p>
          <w:p w14:paraId="617EDB70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Beschrijving taken:</w:t>
            </w:r>
          </w:p>
          <w:p w14:paraId="784D4AC4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Werkwijze:</w:t>
            </w:r>
          </w:p>
          <w:p w14:paraId="17A071DC" w14:textId="475EAC06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Resultaat:</w:t>
            </w:r>
          </w:p>
        </w:tc>
      </w:tr>
      <w:tr w:rsidR="00AA73C4" w:rsidRPr="00D91384" w14:paraId="4AB28704" w14:textId="77777777" w:rsidTr="00AA73C4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557C63E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eastAsia="en-US" w:bidi="en-US"/>
              </w:rPr>
            </w:pPr>
          </w:p>
        </w:tc>
        <w:tc>
          <w:tcPr>
            <w:tcW w:w="3119" w:type="dxa"/>
          </w:tcPr>
          <w:p w14:paraId="635CED5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Doelgroep opdracht</w:t>
            </w:r>
          </w:p>
        </w:tc>
        <w:tc>
          <w:tcPr>
            <w:tcW w:w="6662" w:type="dxa"/>
            <w:gridSpan w:val="2"/>
          </w:tcPr>
          <w:p w14:paraId="7F0A56D8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2A7D7704" w14:textId="77777777" w:rsidTr="00AA73C4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3DF289AF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 w:val="restart"/>
          </w:tcPr>
          <w:p w14:paraId="1C98C143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Looptijd opdracht</w:t>
            </w:r>
          </w:p>
        </w:tc>
        <w:tc>
          <w:tcPr>
            <w:tcW w:w="3544" w:type="dxa"/>
          </w:tcPr>
          <w:p w14:paraId="2B3AF425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Datum aanvang opdracht</w:t>
            </w:r>
          </w:p>
        </w:tc>
        <w:tc>
          <w:tcPr>
            <w:tcW w:w="3118" w:type="dxa"/>
          </w:tcPr>
          <w:p w14:paraId="0FB4E9E4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0B7CEFA3" w14:textId="77777777" w:rsidTr="00AA73C4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2A4BAE38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3467650C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7D9C5AD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Datum afronding opdracht</w:t>
            </w:r>
          </w:p>
        </w:tc>
        <w:tc>
          <w:tcPr>
            <w:tcW w:w="3118" w:type="dxa"/>
          </w:tcPr>
          <w:p w14:paraId="7256EADC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41EEA2A8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5302017A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 w:val="restart"/>
          </w:tcPr>
          <w:p w14:paraId="0EFF872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Omzet opdracht</w:t>
            </w:r>
          </w:p>
          <w:p w14:paraId="7BF1ABBA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0155EB5F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Omzet per jaar</w:t>
            </w:r>
          </w:p>
        </w:tc>
        <w:tc>
          <w:tcPr>
            <w:tcW w:w="3118" w:type="dxa"/>
          </w:tcPr>
          <w:p w14:paraId="5833451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0C285BEA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7AE2CC69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69C8DFFD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5A45D2E3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Omzet totale opdracht</w:t>
            </w:r>
          </w:p>
        </w:tc>
        <w:tc>
          <w:tcPr>
            <w:tcW w:w="3118" w:type="dxa"/>
          </w:tcPr>
          <w:p w14:paraId="43B8307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69EA28B2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035ADE34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 w:val="restart"/>
          </w:tcPr>
          <w:p w14:paraId="500B1B3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Hoofdaanneming</w:t>
            </w:r>
          </w:p>
        </w:tc>
        <w:tc>
          <w:tcPr>
            <w:tcW w:w="3544" w:type="dxa"/>
          </w:tcPr>
          <w:p w14:paraId="55204B9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Naam Hoofdaannemer</w:t>
            </w:r>
          </w:p>
        </w:tc>
        <w:tc>
          <w:tcPr>
            <w:tcW w:w="3118" w:type="dxa"/>
          </w:tcPr>
          <w:p w14:paraId="53010A04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16247036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57282E6C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3B89C571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2F686295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Adres Hoofdaannemer</w:t>
            </w:r>
          </w:p>
        </w:tc>
        <w:tc>
          <w:tcPr>
            <w:tcW w:w="3118" w:type="dxa"/>
          </w:tcPr>
          <w:p w14:paraId="529AC27F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6A574430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EF17494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601204A4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2E48EE3B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Contact Hoofdaannemer</w:t>
            </w:r>
          </w:p>
        </w:tc>
        <w:tc>
          <w:tcPr>
            <w:tcW w:w="3118" w:type="dxa"/>
          </w:tcPr>
          <w:p w14:paraId="3EE8216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1F733209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30DFCD5D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14D64028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7A67EA10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Telefoonnummer Hoofdaannemer</w:t>
            </w:r>
          </w:p>
        </w:tc>
        <w:tc>
          <w:tcPr>
            <w:tcW w:w="3118" w:type="dxa"/>
          </w:tcPr>
          <w:p w14:paraId="7F8B561A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7342E0F1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303CC418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/>
          </w:tcPr>
          <w:p w14:paraId="263BA54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5940AFD2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Omschrijving Hoofdaanneming</w:t>
            </w:r>
          </w:p>
        </w:tc>
        <w:tc>
          <w:tcPr>
            <w:tcW w:w="3118" w:type="dxa"/>
          </w:tcPr>
          <w:p w14:paraId="21A5DE03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6F3B8A33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67BC852B" w14:textId="77777777" w:rsidR="00AA73C4" w:rsidRPr="00D91384" w:rsidRDefault="00AA73C4" w:rsidP="00AA73C4">
            <w:pPr>
              <w:pStyle w:val="Lijstalinea"/>
              <w:keepNext/>
              <w:numPr>
                <w:ilvl w:val="0"/>
                <w:numId w:val="15"/>
              </w:numPr>
              <w:spacing w:after="120" w:line="240" w:lineRule="atLeast"/>
              <w:ind w:hanging="725"/>
              <w:jc w:val="center"/>
              <w:rPr>
                <w:rFonts w:ascii="Calibri" w:eastAsia="Candara" w:hAnsi="Calibri" w:cs="Calibri"/>
                <w:szCs w:val="22"/>
                <w:lang w:val="en-US" w:eastAsia="en-US" w:bidi="en-US"/>
              </w:rPr>
            </w:pPr>
          </w:p>
        </w:tc>
        <w:tc>
          <w:tcPr>
            <w:tcW w:w="3119" w:type="dxa"/>
            <w:vMerge w:val="restart"/>
          </w:tcPr>
          <w:p w14:paraId="464DBA22" w14:textId="7CF00A3E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proofErr w:type="spellStart"/>
            <w:r w:rsidRPr="00D91384">
              <w:rPr>
                <w:rFonts w:ascii="Calibri" w:hAnsi="Calibri" w:cs="Calibri"/>
              </w:rPr>
              <w:t>Onderaanneming</w:t>
            </w:r>
            <w:proofErr w:type="spellEnd"/>
            <w:r w:rsidR="00132CFF">
              <w:rPr>
                <w:rFonts w:ascii="Calibri" w:hAnsi="Calibri" w:cs="Calibri"/>
              </w:rPr>
              <w:t xml:space="preserve"> </w:t>
            </w:r>
            <w:proofErr w:type="spellStart"/>
            <w:r w:rsidR="00132CFF">
              <w:rPr>
                <w:rFonts w:ascii="Calibri" w:hAnsi="Calibri" w:cs="Calibri"/>
              </w:rPr>
              <w:t>c.q</w:t>
            </w:r>
            <w:proofErr w:type="spellEnd"/>
            <w:r w:rsidR="00132CFF">
              <w:rPr>
                <w:rFonts w:ascii="Calibri" w:hAnsi="Calibri" w:cs="Calibri"/>
              </w:rPr>
              <w:t xml:space="preserve"> </w:t>
            </w:r>
            <w:proofErr w:type="spellStart"/>
            <w:r w:rsidR="00132CFF">
              <w:rPr>
                <w:rFonts w:ascii="Calibri" w:hAnsi="Calibri" w:cs="Calibri"/>
              </w:rPr>
              <w:t>combinant</w:t>
            </w:r>
            <w:proofErr w:type="spellEnd"/>
          </w:p>
        </w:tc>
        <w:tc>
          <w:tcPr>
            <w:tcW w:w="3544" w:type="dxa"/>
          </w:tcPr>
          <w:p w14:paraId="2EEA7954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Naam Onderaannemer(s)</w:t>
            </w:r>
          </w:p>
        </w:tc>
        <w:tc>
          <w:tcPr>
            <w:tcW w:w="3118" w:type="dxa"/>
          </w:tcPr>
          <w:p w14:paraId="743D503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02E382C8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5A31AB28" w14:textId="77777777" w:rsidR="00AA73C4" w:rsidRPr="00D91384" w:rsidRDefault="00AA73C4" w:rsidP="00AA73C4">
            <w:pPr>
              <w:spacing w:after="120" w:line="240" w:lineRule="atLeast"/>
              <w:rPr>
                <w:rFonts w:ascii="Calibri" w:hAnsi="Calibri" w:cs="Calibri"/>
              </w:rPr>
            </w:pPr>
          </w:p>
        </w:tc>
        <w:tc>
          <w:tcPr>
            <w:tcW w:w="3119" w:type="dxa"/>
            <w:vMerge/>
          </w:tcPr>
          <w:p w14:paraId="3E7FF546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4DF14CC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Adres Onderaannemer(s)</w:t>
            </w:r>
          </w:p>
        </w:tc>
        <w:tc>
          <w:tcPr>
            <w:tcW w:w="3118" w:type="dxa"/>
          </w:tcPr>
          <w:p w14:paraId="3D1C5487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38D2C328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D1CEDEC" w14:textId="77777777" w:rsidR="00AA73C4" w:rsidRPr="00D91384" w:rsidRDefault="00AA73C4" w:rsidP="00AA73C4">
            <w:pPr>
              <w:spacing w:after="120" w:line="240" w:lineRule="atLeast"/>
              <w:rPr>
                <w:rFonts w:ascii="Calibri" w:hAnsi="Calibri" w:cs="Calibri"/>
              </w:rPr>
            </w:pPr>
          </w:p>
        </w:tc>
        <w:tc>
          <w:tcPr>
            <w:tcW w:w="3119" w:type="dxa"/>
            <w:vMerge/>
          </w:tcPr>
          <w:p w14:paraId="09E06A94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01657348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Contact Onderaannemer(s)</w:t>
            </w:r>
          </w:p>
        </w:tc>
        <w:tc>
          <w:tcPr>
            <w:tcW w:w="3118" w:type="dxa"/>
          </w:tcPr>
          <w:p w14:paraId="2C043785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44C9DC05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895B2B5" w14:textId="77777777" w:rsidR="00AA73C4" w:rsidRPr="00D91384" w:rsidRDefault="00AA73C4" w:rsidP="00AA73C4">
            <w:pPr>
              <w:spacing w:after="120" w:line="240" w:lineRule="atLeast"/>
              <w:rPr>
                <w:rFonts w:ascii="Calibri" w:hAnsi="Calibri" w:cs="Calibri"/>
              </w:rPr>
            </w:pPr>
          </w:p>
        </w:tc>
        <w:tc>
          <w:tcPr>
            <w:tcW w:w="3119" w:type="dxa"/>
            <w:vMerge/>
          </w:tcPr>
          <w:p w14:paraId="71F58B63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73F159A9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>Telefoonnummer Onderaannemer(s)</w:t>
            </w:r>
          </w:p>
        </w:tc>
        <w:tc>
          <w:tcPr>
            <w:tcW w:w="3118" w:type="dxa"/>
          </w:tcPr>
          <w:p w14:paraId="0D099C9D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A73C4" w:rsidRPr="00D91384" w14:paraId="4BF76294" w14:textId="77777777" w:rsidTr="00AA7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58AE56A" w14:textId="77777777" w:rsidR="00AA73C4" w:rsidRPr="00D91384" w:rsidRDefault="00AA73C4" w:rsidP="00AA73C4">
            <w:pPr>
              <w:spacing w:after="120" w:line="240" w:lineRule="atLeast"/>
              <w:rPr>
                <w:rFonts w:ascii="Calibri" w:hAnsi="Calibri" w:cs="Calibri"/>
              </w:rPr>
            </w:pPr>
          </w:p>
        </w:tc>
        <w:tc>
          <w:tcPr>
            <w:tcW w:w="3119" w:type="dxa"/>
            <w:vMerge/>
          </w:tcPr>
          <w:p w14:paraId="7C8FF1EA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3940991E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91384">
              <w:rPr>
                <w:rFonts w:ascii="Calibri" w:hAnsi="Calibri" w:cs="Calibri"/>
              </w:rPr>
              <w:t xml:space="preserve">Omschrijving </w:t>
            </w:r>
            <w:proofErr w:type="spellStart"/>
            <w:r w:rsidRPr="00D91384">
              <w:rPr>
                <w:rFonts w:ascii="Calibri" w:hAnsi="Calibri" w:cs="Calibri"/>
              </w:rPr>
              <w:t>Onderaanneming</w:t>
            </w:r>
            <w:proofErr w:type="spellEnd"/>
          </w:p>
        </w:tc>
        <w:tc>
          <w:tcPr>
            <w:tcW w:w="3118" w:type="dxa"/>
          </w:tcPr>
          <w:p w14:paraId="7E3ED828" w14:textId="77777777" w:rsidR="00AA73C4" w:rsidRPr="00D91384" w:rsidRDefault="00AA73C4" w:rsidP="00AA73C4">
            <w:pPr>
              <w:spacing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00976DAA" w14:textId="77777777" w:rsidR="00163A92" w:rsidRPr="00163A92" w:rsidRDefault="00163A92" w:rsidP="00163A92">
      <w:pPr>
        <w:spacing w:line="259" w:lineRule="auto"/>
        <w:rPr>
          <w:rFonts w:eastAsiaTheme="minorHAnsi" w:cstheme="minorBidi"/>
          <w:szCs w:val="22"/>
          <w:lang w:eastAsia="en-US"/>
        </w:rPr>
      </w:pPr>
    </w:p>
    <w:sectPr w:rsidR="00163A92" w:rsidRPr="00163A92" w:rsidSect="003434D3">
      <w:footerReference w:type="first" r:id="rId8"/>
      <w:type w:val="continuous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C829E" w14:textId="77777777" w:rsidR="00AA73C4" w:rsidRDefault="00AA73C4">
      <w:r>
        <w:separator/>
      </w:r>
    </w:p>
    <w:p w14:paraId="4DFBDD09" w14:textId="77777777" w:rsidR="00AA73C4" w:rsidRDefault="00AA73C4"/>
  </w:endnote>
  <w:endnote w:type="continuationSeparator" w:id="0">
    <w:p w14:paraId="1BBD83F3" w14:textId="77777777" w:rsidR="00AA73C4" w:rsidRDefault="00AA73C4">
      <w:r>
        <w:continuationSeparator/>
      </w:r>
    </w:p>
    <w:p w14:paraId="507BB8CC" w14:textId="77777777" w:rsidR="00AA73C4" w:rsidRDefault="00AA7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36855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6B2ED2" w14:textId="4A6852A1" w:rsidR="0059162A" w:rsidRDefault="0059162A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529B0C" w14:textId="77777777" w:rsidR="0059162A" w:rsidRDefault="005916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20536" w14:textId="77777777" w:rsidR="00AA73C4" w:rsidRDefault="00AA73C4">
      <w:r>
        <w:separator/>
      </w:r>
    </w:p>
    <w:p w14:paraId="508EA71B" w14:textId="77777777" w:rsidR="00AA73C4" w:rsidRDefault="00AA73C4"/>
  </w:footnote>
  <w:footnote w:type="continuationSeparator" w:id="0">
    <w:p w14:paraId="1F61A1A6" w14:textId="77777777" w:rsidR="00AA73C4" w:rsidRDefault="00AA73C4">
      <w:r>
        <w:continuationSeparator/>
      </w:r>
    </w:p>
    <w:p w14:paraId="7F8315DF" w14:textId="77777777" w:rsidR="00AA73C4" w:rsidRDefault="00AA73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1F39"/>
    <w:multiLevelType w:val="hybridMultilevel"/>
    <w:tmpl w:val="1C9A8BE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D6E18"/>
    <w:multiLevelType w:val="hybridMultilevel"/>
    <w:tmpl w:val="B6F0A73C"/>
    <w:lvl w:ilvl="0" w:tplc="B4BC3A04">
      <w:start w:val="1"/>
      <w:numFmt w:val="decimal"/>
      <w:lvlText w:val="%1."/>
      <w:lvlJc w:val="left"/>
      <w:pPr>
        <w:ind w:left="755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2A1C3ED4"/>
    <w:multiLevelType w:val="hybridMultilevel"/>
    <w:tmpl w:val="B6F0A73C"/>
    <w:lvl w:ilvl="0" w:tplc="B4BC3A04">
      <w:start w:val="1"/>
      <w:numFmt w:val="decimal"/>
      <w:lvlText w:val="%1."/>
      <w:lvlJc w:val="left"/>
      <w:pPr>
        <w:ind w:left="755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C37D0"/>
    <w:multiLevelType w:val="hybridMultilevel"/>
    <w:tmpl w:val="8940EECA"/>
    <w:lvl w:ilvl="0" w:tplc="B4BC3A04">
      <w:start w:val="1"/>
      <w:numFmt w:val="decimal"/>
      <w:lvlText w:val="%1."/>
      <w:lvlJc w:val="left"/>
      <w:pPr>
        <w:ind w:left="721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7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8" w15:restartNumberingAfterBreak="0">
    <w:nsid w:val="39151B3D"/>
    <w:multiLevelType w:val="hybridMultilevel"/>
    <w:tmpl w:val="B6F0A73C"/>
    <w:lvl w:ilvl="0" w:tplc="B4BC3A04">
      <w:start w:val="1"/>
      <w:numFmt w:val="decimal"/>
      <w:lvlText w:val="%1."/>
      <w:lvlJc w:val="left"/>
      <w:pPr>
        <w:ind w:left="755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72763"/>
    <w:multiLevelType w:val="hybridMultilevel"/>
    <w:tmpl w:val="96FA83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5C045B9"/>
    <w:multiLevelType w:val="hybridMultilevel"/>
    <w:tmpl w:val="B6F0A73C"/>
    <w:lvl w:ilvl="0" w:tplc="B4BC3A04">
      <w:start w:val="1"/>
      <w:numFmt w:val="decimal"/>
      <w:lvlText w:val="%1."/>
      <w:lvlJc w:val="left"/>
      <w:pPr>
        <w:ind w:left="755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2DF8"/>
    <w:multiLevelType w:val="multilevel"/>
    <w:tmpl w:val="F482C172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"/>
  </w:num>
  <w:num w:numId="12">
    <w:abstractNumId w:val="9"/>
  </w:num>
  <w:num w:numId="13">
    <w:abstractNumId w:val="12"/>
  </w:num>
  <w:num w:numId="14">
    <w:abstractNumId w:val="4"/>
  </w:num>
  <w:num w:numId="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F56D3B"/>
    <w:rsid w:val="0000039A"/>
    <w:rsid w:val="000103AF"/>
    <w:rsid w:val="00030B0D"/>
    <w:rsid w:val="00031E1F"/>
    <w:rsid w:val="00032986"/>
    <w:rsid w:val="000359E0"/>
    <w:rsid w:val="000427DF"/>
    <w:rsid w:val="00045BC9"/>
    <w:rsid w:val="00047F2E"/>
    <w:rsid w:val="000624EA"/>
    <w:rsid w:val="00074E28"/>
    <w:rsid w:val="0007617C"/>
    <w:rsid w:val="00083847"/>
    <w:rsid w:val="000851FF"/>
    <w:rsid w:val="00087E5F"/>
    <w:rsid w:val="00093385"/>
    <w:rsid w:val="000A095F"/>
    <w:rsid w:val="000A2450"/>
    <w:rsid w:val="000A5ECB"/>
    <w:rsid w:val="000A7AB4"/>
    <w:rsid w:val="000B0E70"/>
    <w:rsid w:val="000B4AD2"/>
    <w:rsid w:val="000B738E"/>
    <w:rsid w:val="000C20E8"/>
    <w:rsid w:val="000C6713"/>
    <w:rsid w:val="000D2B83"/>
    <w:rsid w:val="000D2D51"/>
    <w:rsid w:val="000D58AA"/>
    <w:rsid w:val="000E28CB"/>
    <w:rsid w:val="000F2084"/>
    <w:rsid w:val="00104DF0"/>
    <w:rsid w:val="00106BED"/>
    <w:rsid w:val="00114119"/>
    <w:rsid w:val="00114DDD"/>
    <w:rsid w:val="00122CC9"/>
    <w:rsid w:val="00122E23"/>
    <w:rsid w:val="00123AAD"/>
    <w:rsid w:val="00123E7D"/>
    <w:rsid w:val="001306ED"/>
    <w:rsid w:val="00132CFF"/>
    <w:rsid w:val="0014219F"/>
    <w:rsid w:val="00161984"/>
    <w:rsid w:val="00163A92"/>
    <w:rsid w:val="001655B6"/>
    <w:rsid w:val="00167062"/>
    <w:rsid w:val="00177F7C"/>
    <w:rsid w:val="00180B8F"/>
    <w:rsid w:val="0018374D"/>
    <w:rsid w:val="001940AB"/>
    <w:rsid w:val="001A0B34"/>
    <w:rsid w:val="001A1A25"/>
    <w:rsid w:val="001A57C5"/>
    <w:rsid w:val="001B1209"/>
    <w:rsid w:val="001B58C8"/>
    <w:rsid w:val="001B77CE"/>
    <w:rsid w:val="001B7C4C"/>
    <w:rsid w:val="001D431E"/>
    <w:rsid w:val="001D45E5"/>
    <w:rsid w:val="001E1A20"/>
    <w:rsid w:val="001F0E3D"/>
    <w:rsid w:val="001F355F"/>
    <w:rsid w:val="001F38F8"/>
    <w:rsid w:val="001F555F"/>
    <w:rsid w:val="002051A3"/>
    <w:rsid w:val="00207C7A"/>
    <w:rsid w:val="00210B2B"/>
    <w:rsid w:val="00223C30"/>
    <w:rsid w:val="002240C6"/>
    <w:rsid w:val="002264AF"/>
    <w:rsid w:val="00230C67"/>
    <w:rsid w:val="00232EBC"/>
    <w:rsid w:val="002352A7"/>
    <w:rsid w:val="00235814"/>
    <w:rsid w:val="00240C53"/>
    <w:rsid w:val="00242238"/>
    <w:rsid w:val="00256C85"/>
    <w:rsid w:val="00257814"/>
    <w:rsid w:val="0026201A"/>
    <w:rsid w:val="002654F2"/>
    <w:rsid w:val="002667FB"/>
    <w:rsid w:val="00284689"/>
    <w:rsid w:val="002864B6"/>
    <w:rsid w:val="00287350"/>
    <w:rsid w:val="002934D1"/>
    <w:rsid w:val="002A1E3D"/>
    <w:rsid w:val="002A21D2"/>
    <w:rsid w:val="002C0513"/>
    <w:rsid w:val="002C5F07"/>
    <w:rsid w:val="002D0502"/>
    <w:rsid w:val="002D3F6D"/>
    <w:rsid w:val="002D662B"/>
    <w:rsid w:val="002E40BF"/>
    <w:rsid w:val="002E6D70"/>
    <w:rsid w:val="002E7189"/>
    <w:rsid w:val="002F6389"/>
    <w:rsid w:val="00306E5E"/>
    <w:rsid w:val="00307109"/>
    <w:rsid w:val="00307B83"/>
    <w:rsid w:val="00307DD5"/>
    <w:rsid w:val="0031358E"/>
    <w:rsid w:val="003233A6"/>
    <w:rsid w:val="00326A5F"/>
    <w:rsid w:val="003274C9"/>
    <w:rsid w:val="0033295B"/>
    <w:rsid w:val="003429CD"/>
    <w:rsid w:val="003434D3"/>
    <w:rsid w:val="003469AC"/>
    <w:rsid w:val="00350C5E"/>
    <w:rsid w:val="00367BFD"/>
    <w:rsid w:val="0037088D"/>
    <w:rsid w:val="00376D46"/>
    <w:rsid w:val="00380194"/>
    <w:rsid w:val="00381365"/>
    <w:rsid w:val="00386BBB"/>
    <w:rsid w:val="00387D2E"/>
    <w:rsid w:val="00390744"/>
    <w:rsid w:val="00397963"/>
    <w:rsid w:val="003A5A31"/>
    <w:rsid w:val="003D0A76"/>
    <w:rsid w:val="003D197C"/>
    <w:rsid w:val="003D438F"/>
    <w:rsid w:val="003D4894"/>
    <w:rsid w:val="003D68AF"/>
    <w:rsid w:val="003F0EA4"/>
    <w:rsid w:val="003F6776"/>
    <w:rsid w:val="00411580"/>
    <w:rsid w:val="00416C3B"/>
    <w:rsid w:val="00424F5A"/>
    <w:rsid w:val="00435FD5"/>
    <w:rsid w:val="00445B41"/>
    <w:rsid w:val="00447494"/>
    <w:rsid w:val="00450787"/>
    <w:rsid w:val="00456167"/>
    <w:rsid w:val="00474070"/>
    <w:rsid w:val="00485377"/>
    <w:rsid w:val="004856B3"/>
    <w:rsid w:val="00486556"/>
    <w:rsid w:val="00487E73"/>
    <w:rsid w:val="00490472"/>
    <w:rsid w:val="00493D01"/>
    <w:rsid w:val="004B4C74"/>
    <w:rsid w:val="004C3971"/>
    <w:rsid w:val="004C747A"/>
    <w:rsid w:val="004D0B73"/>
    <w:rsid w:val="004D2BA0"/>
    <w:rsid w:val="004F1836"/>
    <w:rsid w:val="00506787"/>
    <w:rsid w:val="005071F8"/>
    <w:rsid w:val="005131CD"/>
    <w:rsid w:val="00520B2C"/>
    <w:rsid w:val="00532130"/>
    <w:rsid w:val="00535373"/>
    <w:rsid w:val="0053698C"/>
    <w:rsid w:val="00540DA2"/>
    <w:rsid w:val="00545A3B"/>
    <w:rsid w:val="00545DD8"/>
    <w:rsid w:val="00546108"/>
    <w:rsid w:val="00552D68"/>
    <w:rsid w:val="00554505"/>
    <w:rsid w:val="005563B7"/>
    <w:rsid w:val="00556B42"/>
    <w:rsid w:val="00557504"/>
    <w:rsid w:val="00574BD4"/>
    <w:rsid w:val="0058276C"/>
    <w:rsid w:val="005834EC"/>
    <w:rsid w:val="00585175"/>
    <w:rsid w:val="0059162A"/>
    <w:rsid w:val="00591F0D"/>
    <w:rsid w:val="0059582B"/>
    <w:rsid w:val="005A0CBE"/>
    <w:rsid w:val="005B6491"/>
    <w:rsid w:val="005C1453"/>
    <w:rsid w:val="005C1F5A"/>
    <w:rsid w:val="005C2B0C"/>
    <w:rsid w:val="005C7F5B"/>
    <w:rsid w:val="005D0A3F"/>
    <w:rsid w:val="005D1E91"/>
    <w:rsid w:val="005D3FCF"/>
    <w:rsid w:val="005D5A48"/>
    <w:rsid w:val="005E2139"/>
    <w:rsid w:val="005E31EC"/>
    <w:rsid w:val="005E4884"/>
    <w:rsid w:val="00600FF4"/>
    <w:rsid w:val="00622A22"/>
    <w:rsid w:val="00627909"/>
    <w:rsid w:val="00631E95"/>
    <w:rsid w:val="00636DF4"/>
    <w:rsid w:val="00645385"/>
    <w:rsid w:val="00654979"/>
    <w:rsid w:val="006573B5"/>
    <w:rsid w:val="006604FA"/>
    <w:rsid w:val="0066276C"/>
    <w:rsid w:val="00665679"/>
    <w:rsid w:val="00665F67"/>
    <w:rsid w:val="00670BBF"/>
    <w:rsid w:val="006851B2"/>
    <w:rsid w:val="00695B98"/>
    <w:rsid w:val="00696028"/>
    <w:rsid w:val="006A264C"/>
    <w:rsid w:val="006A55FC"/>
    <w:rsid w:val="006B54F2"/>
    <w:rsid w:val="006B6027"/>
    <w:rsid w:val="006B7D43"/>
    <w:rsid w:val="006C5C23"/>
    <w:rsid w:val="006F255F"/>
    <w:rsid w:val="00710EDB"/>
    <w:rsid w:val="0071272E"/>
    <w:rsid w:val="00712A1D"/>
    <w:rsid w:val="00713ED9"/>
    <w:rsid w:val="0071782E"/>
    <w:rsid w:val="007211D3"/>
    <w:rsid w:val="00721B94"/>
    <w:rsid w:val="00742CF9"/>
    <w:rsid w:val="00752CA3"/>
    <w:rsid w:val="007712F2"/>
    <w:rsid w:val="00771A84"/>
    <w:rsid w:val="007758BD"/>
    <w:rsid w:val="00776863"/>
    <w:rsid w:val="00784731"/>
    <w:rsid w:val="007913E3"/>
    <w:rsid w:val="007932D1"/>
    <w:rsid w:val="00794FA0"/>
    <w:rsid w:val="007A55B2"/>
    <w:rsid w:val="007A5C55"/>
    <w:rsid w:val="007B2289"/>
    <w:rsid w:val="007B5656"/>
    <w:rsid w:val="007C41E2"/>
    <w:rsid w:val="007D0DF5"/>
    <w:rsid w:val="007D280D"/>
    <w:rsid w:val="007D4554"/>
    <w:rsid w:val="007D6189"/>
    <w:rsid w:val="007E5A30"/>
    <w:rsid w:val="007F4BD5"/>
    <w:rsid w:val="007F6335"/>
    <w:rsid w:val="008024EE"/>
    <w:rsid w:val="0080353A"/>
    <w:rsid w:val="008055F4"/>
    <w:rsid w:val="00807883"/>
    <w:rsid w:val="00814168"/>
    <w:rsid w:val="00816F32"/>
    <w:rsid w:val="0082138A"/>
    <w:rsid w:val="008308F5"/>
    <w:rsid w:val="00832AEC"/>
    <w:rsid w:val="00832D99"/>
    <w:rsid w:val="00833E54"/>
    <w:rsid w:val="00837EEC"/>
    <w:rsid w:val="00842956"/>
    <w:rsid w:val="0085077D"/>
    <w:rsid w:val="00851DFE"/>
    <w:rsid w:val="0085403E"/>
    <w:rsid w:val="00854B4B"/>
    <w:rsid w:val="008566D8"/>
    <w:rsid w:val="00871A45"/>
    <w:rsid w:val="00872810"/>
    <w:rsid w:val="00874B99"/>
    <w:rsid w:val="00876197"/>
    <w:rsid w:val="00876FE6"/>
    <w:rsid w:val="008818DB"/>
    <w:rsid w:val="0088425E"/>
    <w:rsid w:val="0089765A"/>
    <w:rsid w:val="008A6ABB"/>
    <w:rsid w:val="008B05B0"/>
    <w:rsid w:val="008C1BA0"/>
    <w:rsid w:val="008D2D59"/>
    <w:rsid w:val="008D73EC"/>
    <w:rsid w:val="008E5BF2"/>
    <w:rsid w:val="008F1A51"/>
    <w:rsid w:val="008F3359"/>
    <w:rsid w:val="008F6499"/>
    <w:rsid w:val="008F7B87"/>
    <w:rsid w:val="009035D4"/>
    <w:rsid w:val="0090690E"/>
    <w:rsid w:val="00911552"/>
    <w:rsid w:val="00911766"/>
    <w:rsid w:val="00914C53"/>
    <w:rsid w:val="00920EB6"/>
    <w:rsid w:val="009222A7"/>
    <w:rsid w:val="00930F21"/>
    <w:rsid w:val="00937519"/>
    <w:rsid w:val="00937BB5"/>
    <w:rsid w:val="0094078B"/>
    <w:rsid w:val="009411F6"/>
    <w:rsid w:val="009427AE"/>
    <w:rsid w:val="0094532A"/>
    <w:rsid w:val="0095227C"/>
    <w:rsid w:val="00955779"/>
    <w:rsid w:val="00962D53"/>
    <w:rsid w:val="00980260"/>
    <w:rsid w:val="00981067"/>
    <w:rsid w:val="0099773A"/>
    <w:rsid w:val="009A1257"/>
    <w:rsid w:val="009B2A2F"/>
    <w:rsid w:val="009C0529"/>
    <w:rsid w:val="009C08C1"/>
    <w:rsid w:val="009C719C"/>
    <w:rsid w:val="009D761B"/>
    <w:rsid w:val="009E47E1"/>
    <w:rsid w:val="009E5818"/>
    <w:rsid w:val="009E763A"/>
    <w:rsid w:val="009E7968"/>
    <w:rsid w:val="009F0BA3"/>
    <w:rsid w:val="009F15B2"/>
    <w:rsid w:val="009F2032"/>
    <w:rsid w:val="009F7280"/>
    <w:rsid w:val="00A02076"/>
    <w:rsid w:val="00A041C0"/>
    <w:rsid w:val="00A04E9A"/>
    <w:rsid w:val="00A05D79"/>
    <w:rsid w:val="00A06A00"/>
    <w:rsid w:val="00A072F3"/>
    <w:rsid w:val="00A10AF9"/>
    <w:rsid w:val="00A279E1"/>
    <w:rsid w:val="00A35B04"/>
    <w:rsid w:val="00A36C69"/>
    <w:rsid w:val="00A3732E"/>
    <w:rsid w:val="00A377A1"/>
    <w:rsid w:val="00A40424"/>
    <w:rsid w:val="00A42CAA"/>
    <w:rsid w:val="00A54839"/>
    <w:rsid w:val="00A6094E"/>
    <w:rsid w:val="00A621EE"/>
    <w:rsid w:val="00A62AB1"/>
    <w:rsid w:val="00A67C1C"/>
    <w:rsid w:val="00A71C58"/>
    <w:rsid w:val="00A75AA7"/>
    <w:rsid w:val="00A87F8C"/>
    <w:rsid w:val="00AA172C"/>
    <w:rsid w:val="00AA4B5C"/>
    <w:rsid w:val="00AA73C4"/>
    <w:rsid w:val="00AC4402"/>
    <w:rsid w:val="00AC5BBB"/>
    <w:rsid w:val="00AC746E"/>
    <w:rsid w:val="00AD0761"/>
    <w:rsid w:val="00AE14C2"/>
    <w:rsid w:val="00AE634B"/>
    <w:rsid w:val="00AE7FBC"/>
    <w:rsid w:val="00AF1693"/>
    <w:rsid w:val="00AF2B42"/>
    <w:rsid w:val="00AF78B3"/>
    <w:rsid w:val="00B21553"/>
    <w:rsid w:val="00B27F44"/>
    <w:rsid w:val="00B320F2"/>
    <w:rsid w:val="00B42834"/>
    <w:rsid w:val="00B46BA9"/>
    <w:rsid w:val="00B667F3"/>
    <w:rsid w:val="00B77D34"/>
    <w:rsid w:val="00B82587"/>
    <w:rsid w:val="00B86961"/>
    <w:rsid w:val="00BA032F"/>
    <w:rsid w:val="00BA38DC"/>
    <w:rsid w:val="00BB4EF0"/>
    <w:rsid w:val="00BB6268"/>
    <w:rsid w:val="00BC3202"/>
    <w:rsid w:val="00BC73EE"/>
    <w:rsid w:val="00BD1ECD"/>
    <w:rsid w:val="00BE4E04"/>
    <w:rsid w:val="00BF2448"/>
    <w:rsid w:val="00BF2664"/>
    <w:rsid w:val="00BF4AA7"/>
    <w:rsid w:val="00BF78C8"/>
    <w:rsid w:val="00C005C6"/>
    <w:rsid w:val="00C3050B"/>
    <w:rsid w:val="00C46799"/>
    <w:rsid w:val="00C47F28"/>
    <w:rsid w:val="00C64B18"/>
    <w:rsid w:val="00C75A4D"/>
    <w:rsid w:val="00C76434"/>
    <w:rsid w:val="00C80FDB"/>
    <w:rsid w:val="00C83AF5"/>
    <w:rsid w:val="00C83D37"/>
    <w:rsid w:val="00C845C7"/>
    <w:rsid w:val="00C85372"/>
    <w:rsid w:val="00C86AB1"/>
    <w:rsid w:val="00C93416"/>
    <w:rsid w:val="00C95E73"/>
    <w:rsid w:val="00CA0E58"/>
    <w:rsid w:val="00CA121D"/>
    <w:rsid w:val="00CB3254"/>
    <w:rsid w:val="00CC5D61"/>
    <w:rsid w:val="00CD233E"/>
    <w:rsid w:val="00CD27C6"/>
    <w:rsid w:val="00CD5614"/>
    <w:rsid w:val="00CD6D0F"/>
    <w:rsid w:val="00CD79C5"/>
    <w:rsid w:val="00CF0C95"/>
    <w:rsid w:val="00CF2B3D"/>
    <w:rsid w:val="00CF7984"/>
    <w:rsid w:val="00D0395C"/>
    <w:rsid w:val="00D11650"/>
    <w:rsid w:val="00D13D86"/>
    <w:rsid w:val="00D159B3"/>
    <w:rsid w:val="00D20B36"/>
    <w:rsid w:val="00D20D04"/>
    <w:rsid w:val="00D27DEB"/>
    <w:rsid w:val="00D30888"/>
    <w:rsid w:val="00D31985"/>
    <w:rsid w:val="00D34499"/>
    <w:rsid w:val="00D36DF5"/>
    <w:rsid w:val="00D3768A"/>
    <w:rsid w:val="00D37773"/>
    <w:rsid w:val="00D41543"/>
    <w:rsid w:val="00D53CA5"/>
    <w:rsid w:val="00D601DA"/>
    <w:rsid w:val="00D61EEF"/>
    <w:rsid w:val="00D6365C"/>
    <w:rsid w:val="00D638F7"/>
    <w:rsid w:val="00D63DD1"/>
    <w:rsid w:val="00D65362"/>
    <w:rsid w:val="00D726C8"/>
    <w:rsid w:val="00D73E0D"/>
    <w:rsid w:val="00D74F52"/>
    <w:rsid w:val="00D76727"/>
    <w:rsid w:val="00D87A35"/>
    <w:rsid w:val="00D91384"/>
    <w:rsid w:val="00D933B0"/>
    <w:rsid w:val="00D94086"/>
    <w:rsid w:val="00D95C8C"/>
    <w:rsid w:val="00DA33B0"/>
    <w:rsid w:val="00DA3B07"/>
    <w:rsid w:val="00DA40F5"/>
    <w:rsid w:val="00DB2EE2"/>
    <w:rsid w:val="00DC3B57"/>
    <w:rsid w:val="00DD7FAD"/>
    <w:rsid w:val="00DE2473"/>
    <w:rsid w:val="00DE31A7"/>
    <w:rsid w:val="00DE3763"/>
    <w:rsid w:val="00DF582F"/>
    <w:rsid w:val="00DF587F"/>
    <w:rsid w:val="00E168D3"/>
    <w:rsid w:val="00E210E0"/>
    <w:rsid w:val="00E3427B"/>
    <w:rsid w:val="00E40EF2"/>
    <w:rsid w:val="00E4478C"/>
    <w:rsid w:val="00E47D9F"/>
    <w:rsid w:val="00E53FAB"/>
    <w:rsid w:val="00E55DBD"/>
    <w:rsid w:val="00E6771E"/>
    <w:rsid w:val="00E8671E"/>
    <w:rsid w:val="00E904A1"/>
    <w:rsid w:val="00E908BF"/>
    <w:rsid w:val="00E93825"/>
    <w:rsid w:val="00E93DA0"/>
    <w:rsid w:val="00E95326"/>
    <w:rsid w:val="00EA09CB"/>
    <w:rsid w:val="00EA3E5D"/>
    <w:rsid w:val="00EA4001"/>
    <w:rsid w:val="00EB2318"/>
    <w:rsid w:val="00EB24D5"/>
    <w:rsid w:val="00EB4177"/>
    <w:rsid w:val="00EB4203"/>
    <w:rsid w:val="00EB5877"/>
    <w:rsid w:val="00EB7455"/>
    <w:rsid w:val="00EC2336"/>
    <w:rsid w:val="00ED5690"/>
    <w:rsid w:val="00EF0AC7"/>
    <w:rsid w:val="00F01D54"/>
    <w:rsid w:val="00F025F4"/>
    <w:rsid w:val="00F12FC2"/>
    <w:rsid w:val="00F17F1E"/>
    <w:rsid w:val="00F232A9"/>
    <w:rsid w:val="00F2653A"/>
    <w:rsid w:val="00F27083"/>
    <w:rsid w:val="00F2787B"/>
    <w:rsid w:val="00F40183"/>
    <w:rsid w:val="00F43D52"/>
    <w:rsid w:val="00F467BA"/>
    <w:rsid w:val="00F56D3B"/>
    <w:rsid w:val="00F610D6"/>
    <w:rsid w:val="00F61D54"/>
    <w:rsid w:val="00F63EF7"/>
    <w:rsid w:val="00F67299"/>
    <w:rsid w:val="00F70432"/>
    <w:rsid w:val="00F70D8E"/>
    <w:rsid w:val="00F76F5A"/>
    <w:rsid w:val="00F80C50"/>
    <w:rsid w:val="00F822D5"/>
    <w:rsid w:val="00F863BD"/>
    <w:rsid w:val="00F94C96"/>
    <w:rsid w:val="00FA0B53"/>
    <w:rsid w:val="00FA5D29"/>
    <w:rsid w:val="00FB5EC4"/>
    <w:rsid w:val="00FC06DB"/>
    <w:rsid w:val="00FC226E"/>
    <w:rsid w:val="00FC3FB8"/>
    <w:rsid w:val="00FD3E1F"/>
    <w:rsid w:val="00FE00D6"/>
    <w:rsid w:val="00FE08FD"/>
    <w:rsid w:val="00FE09CD"/>
    <w:rsid w:val="00FE7D81"/>
    <w:rsid w:val="00F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62E708F2"/>
  <w15:docId w15:val="{52C2B762-3A9D-4F70-BB82-FE20427E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pPr>
      <w:spacing w:line="276" w:lineRule="auto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dstuk,h1,ips_Hoofdstuk,H1,Univé Hoofdstuk"/>
    <w:basedOn w:val="Standaard"/>
    <w:next w:val="Standaard"/>
    <w:link w:val="Kop1Char"/>
    <w:autoRedefine/>
    <w:uiPriority w:val="9"/>
    <w:qFormat/>
    <w:pPr>
      <w:keepNext/>
      <w:keepLines/>
      <w:pageBreakBefore/>
      <w:numPr>
        <w:numId w:val="6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28"/>
      <w:szCs w:val="28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link w:val="Kop2Char"/>
    <w:autoRedefine/>
    <w:uiPriority w:val="9"/>
    <w:qFormat/>
    <w:pPr>
      <w:widowControl w:val="0"/>
      <w:numPr>
        <w:ilvl w:val="1"/>
        <w:numId w:val="8"/>
      </w:numPr>
      <w:tabs>
        <w:tab w:val="left" w:pos="993"/>
      </w:tabs>
      <w:spacing w:before="480" w:after="240" w:line="240" w:lineRule="auto"/>
      <w:outlineLvl w:val="1"/>
    </w:pPr>
    <w:rPr>
      <w:b/>
      <w:color w:val="1F497D" w:themeColor="accent1"/>
      <w:sz w:val="26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iPriority w:val="9"/>
    <w:qFormat/>
    <w:pPr>
      <w:keepNext/>
      <w:keepLines/>
      <w:numPr>
        <w:ilvl w:val="2"/>
        <w:numId w:val="6"/>
      </w:numPr>
      <w:spacing w:before="240"/>
      <w:outlineLvl w:val="2"/>
    </w:pPr>
    <w:rPr>
      <w:b/>
    </w:rPr>
  </w:style>
  <w:style w:type="paragraph" w:styleId="Kop4">
    <w:name w:val="heading 4"/>
    <w:aliases w:val="Level 2 - a"/>
    <w:basedOn w:val="Standaard"/>
    <w:next w:val="Standaard"/>
    <w:link w:val="Kop4Char"/>
    <w:uiPriority w:val="9"/>
    <w:qFormat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,Kop 1A"/>
    <w:basedOn w:val="Standaard"/>
    <w:next w:val="Standaard"/>
    <w:qFormat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,Legal Level 1.1.1. Char"/>
    <w:basedOn w:val="Standaard"/>
    <w:next w:val="Standaard"/>
    <w:qFormat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qFormat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Pr>
      <w:b/>
    </w:rPr>
  </w:style>
  <w:style w:type="paragraph" w:customStyle="1" w:styleId="Kop0">
    <w:name w:val="Kop 0"/>
    <w:basedOn w:val="Kop1"/>
    <w:next w:val="Standaard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pPr>
      <w:ind w:hanging="567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uiPriority w:val="22"/>
    <w:qFormat/>
    <w:rPr>
      <w:b/>
      <w:bCs/>
      <w:sz w:val="22"/>
    </w:rPr>
  </w:style>
  <w:style w:type="character" w:customStyle="1" w:styleId="i">
    <w:name w:val="i"/>
    <w:basedOn w:val="Standaardalinea-lettertype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Plattetekst">
    <w:name w:val="Body Text"/>
    <w:basedOn w:val="Standaard"/>
    <w:link w:val="PlattetekstChar"/>
    <w:rPr>
      <w:rFonts w:cs="Lucida Sans Unicode"/>
    </w:rPr>
  </w:style>
  <w:style w:type="paragraph" w:styleId="Plattetekst2">
    <w:name w:val="Body Text 2"/>
    <w:basedOn w:val="Standaard"/>
    <w:rPr>
      <w:rFonts w:cs="Lucida Sans Unicode"/>
    </w:rPr>
  </w:style>
  <w:style w:type="paragraph" w:styleId="Inhopg3">
    <w:name w:val="toc 3"/>
    <w:basedOn w:val="Standaard"/>
    <w:next w:val="Standaard"/>
    <w:uiPriority w:val="39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20"/>
    <w:qFormat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pPr>
      <w:numPr>
        <w:numId w:val="2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pPr>
      <w:numPr>
        <w:numId w:val="3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4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OpmaakprofielGrijs-25">
    <w:name w:val="Opmaakprofiel Grijs-25%"/>
    <w:basedOn w:val="Standaardalinea-lettertype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aliases w:val="Hyperlink www.haemes.nl"/>
    <w:basedOn w:val="Standaardalinea-lettertype"/>
    <w:uiPriority w:val="99"/>
    <w:rPr>
      <w:color w:val="0000FF"/>
      <w:u w:val="single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Eisen">
    <w:name w:val="Eisen"/>
    <w:basedOn w:val="Standaard"/>
    <w:link w:val="EisenChar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Pr>
      <w:rFonts w:asciiTheme="minorHAnsi" w:hAnsiTheme="minorHAnsi"/>
      <w:sz w:val="22"/>
    </w:rPr>
  </w:style>
  <w:style w:type="paragraph" w:customStyle="1" w:styleId="Standaardklein">
    <w:name w:val="Standaard klein"/>
    <w:basedOn w:val="Standaard"/>
    <w:link w:val="StandaardkleinChar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Revisie">
    <w:name w:val="Revision"/>
    <w:hidden/>
    <w:uiPriority w:val="99"/>
    <w:semiHidden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1F497D" w:themeColor="accent1"/>
        <w:bottom w:val="single" w:sz="4" w:space="10" w:color="1F497D" w:themeColor="accent1"/>
      </w:pBdr>
      <w:spacing w:before="360" w:after="360"/>
      <w:ind w:left="864" w:right="864"/>
      <w:jc w:val="center"/>
    </w:pPr>
    <w:rPr>
      <w:i/>
      <w:iCs/>
      <w:color w:val="1F497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Theme="minorHAnsi" w:hAnsiTheme="minorHAnsi"/>
      <w:i/>
      <w:iCs/>
      <w:color w:val="1F497D" w:themeColor="accent1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1F497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tblPr>
      <w:tblStyleRowBandSize w:val="1"/>
      <w:tblStyleColBandSize w:val="1"/>
      <w:tblBorders>
        <w:top w:val="single" w:sz="2" w:space="0" w:color="548DD4" w:themeColor="accent1" w:themeTint="99"/>
        <w:bottom w:val="single" w:sz="2" w:space="0" w:color="548DD4" w:themeColor="accent1" w:themeTint="99"/>
        <w:insideH w:val="single" w:sz="2" w:space="0" w:color="548DD4" w:themeColor="accent1" w:themeTint="99"/>
        <w:insideV w:val="single" w:sz="2" w:space="0" w:color="548D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8D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8D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tblPr>
      <w:tblStyleRowBandSize w:val="1"/>
      <w:tblStyleColBandSize w:val="1"/>
      <w:tblBorders>
        <w:top w:val="single" w:sz="4" w:space="0" w:color="548DD4" w:themeColor="accent1" w:themeTint="99"/>
        <w:left w:val="single" w:sz="4" w:space="0" w:color="548DD4" w:themeColor="accent1" w:themeTint="99"/>
        <w:bottom w:val="single" w:sz="4" w:space="0" w:color="548DD4" w:themeColor="accent1" w:themeTint="99"/>
        <w:right w:val="single" w:sz="4" w:space="0" w:color="548DD4" w:themeColor="accent1" w:themeTint="99"/>
        <w:insideH w:val="single" w:sz="4" w:space="0" w:color="548DD4" w:themeColor="accent1" w:themeTint="99"/>
        <w:insideV w:val="single" w:sz="4" w:space="0" w:color="548D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97D" w:themeColor="accent1"/>
          <w:left w:val="single" w:sz="4" w:space="0" w:color="1F497D" w:themeColor="accent1"/>
          <w:bottom w:val="single" w:sz="4" w:space="0" w:color="1F497D" w:themeColor="accent1"/>
          <w:right w:val="single" w:sz="4" w:space="0" w:color="1F497D" w:themeColor="accent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1F497D" w:themeColor="accent1"/>
        <w:left w:val="single" w:sz="24" w:space="0" w:color="1F497D" w:themeColor="accent1"/>
        <w:bottom w:val="single" w:sz="24" w:space="0" w:color="1F497D" w:themeColor="accent1"/>
        <w:right w:val="single" w:sz="24" w:space="0" w:color="1F497D" w:themeColor="accent1"/>
      </w:tblBorders>
    </w:tblPr>
    <w:tcPr>
      <w:shd w:val="clear" w:color="auto" w:fill="1F497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aliases w:val="Section Heading Char,Hoofdstuk Char,sectionHeading Char,hoofdstuk Char,h1 Char,ips_Hoofdstuk Char,H1 Char,Univé Hoofdstuk Char"/>
    <w:basedOn w:val="Standaardalinea-lettertype"/>
    <w:link w:val="Kop1"/>
    <w:uiPriority w:val="9"/>
    <w:rPr>
      <w:rFonts w:asciiTheme="minorHAnsi" w:hAnsiTheme="minorHAnsi"/>
      <w:b/>
      <w:color w:val="004983"/>
      <w:kern w:val="36"/>
      <w:sz w:val="28"/>
      <w:szCs w:val="28"/>
    </w:rPr>
  </w:style>
  <w:style w:type="table" w:customStyle="1" w:styleId="GridTable5Dark-Accent11">
    <w:name w:val="Grid Table 5 Dark - Accent 11"/>
    <w:basedOn w:val="Standaardtabe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D9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band1Vert">
      <w:tblPr/>
      <w:tcPr>
        <w:shd w:val="clear" w:color="auto" w:fill="8DB3E2" w:themeFill="accent1" w:themeFillTint="66"/>
      </w:tcPr>
    </w:tblStylePr>
    <w:tblStylePr w:type="band1Horz">
      <w:tblPr/>
      <w:tcPr>
        <w:shd w:val="clear" w:color="auto" w:fill="8DB3E2" w:themeFill="accent1" w:themeFillTint="66"/>
      </w:tcPr>
    </w:tblStylePr>
  </w:style>
  <w:style w:type="paragraph" w:styleId="Normaalweb">
    <w:name w:val="Normal (Web)"/>
    <w:basedOn w:val="Standaard"/>
    <w:link w:val="NormaalwebChar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pPr>
      <w:numPr>
        <w:numId w:val="7"/>
      </w:numPr>
    </w:pPr>
  </w:style>
  <w:style w:type="table" w:customStyle="1" w:styleId="Lijsttabel3-Accent11">
    <w:name w:val="Lijsttabel 3 - Accent 11"/>
    <w:basedOn w:val="Standaardtabel"/>
    <w:uiPriority w:val="48"/>
    <w:tblPr>
      <w:tblStyleRowBandSize w:val="1"/>
      <w:tblStyleColBandSize w:val="1"/>
      <w:tblBorders>
        <w:top w:val="single" w:sz="4" w:space="0" w:color="1F497D" w:themeColor="accent1"/>
        <w:left w:val="single" w:sz="4" w:space="0" w:color="1F497D" w:themeColor="accent1"/>
        <w:bottom w:val="single" w:sz="4" w:space="0" w:color="1F497D" w:themeColor="accent1"/>
        <w:right w:val="single" w:sz="4" w:space="0" w:color="1F497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497D" w:themeColor="accent1"/>
          <w:right w:val="single" w:sz="4" w:space="0" w:color="1F497D" w:themeColor="accent1"/>
        </w:tcBorders>
      </w:tcPr>
    </w:tblStylePr>
    <w:tblStylePr w:type="band1Horz">
      <w:tblPr/>
      <w:tcPr>
        <w:tcBorders>
          <w:top w:val="single" w:sz="4" w:space="0" w:color="1F497D" w:themeColor="accent1"/>
          <w:bottom w:val="single" w:sz="4" w:space="0" w:color="1F497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497D" w:themeColor="accent1"/>
          <w:left w:val="nil"/>
        </w:tcBorders>
      </w:tcPr>
    </w:tblStylePr>
    <w:tblStylePr w:type="swCell">
      <w:tblPr/>
      <w:tcPr>
        <w:tcBorders>
          <w:top w:val="double" w:sz="4" w:space="0" w:color="1F497D" w:themeColor="accent1"/>
          <w:right w:val="nil"/>
        </w:tcBorders>
      </w:tcPr>
    </w:tblStyle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GH">
    <w:name w:val="GH"/>
    <w:basedOn w:val="Standaard"/>
    <w:link w:val="GHChar"/>
    <w:qFormat/>
    <w:pPr>
      <w:ind w:left="-35"/>
    </w:pPr>
  </w:style>
  <w:style w:type="character" w:customStyle="1" w:styleId="GHChar">
    <w:name w:val="GH Char"/>
    <w:basedOn w:val="Standaardalinea-lettertype"/>
    <w:link w:val="GH"/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asciiTheme="minorHAnsi" w:hAnsiTheme="minorHAnsi"/>
      <w:sz w:val="16"/>
    </w:rPr>
  </w:style>
  <w:style w:type="paragraph" w:styleId="Aanhef">
    <w:name w:val="Salutation"/>
    <w:basedOn w:val="Standaard"/>
    <w:next w:val="Standaard"/>
    <w:link w:val="AanhefChar"/>
  </w:style>
  <w:style w:type="character" w:customStyle="1" w:styleId="AanhefChar">
    <w:name w:val="Aanhef Char"/>
    <w:basedOn w:val="Standaardalinea-lettertype"/>
    <w:link w:val="Aanhef"/>
    <w:rPr>
      <w:rFonts w:asciiTheme="minorHAnsi" w:hAnsiTheme="minorHAnsi"/>
      <w:sz w:val="22"/>
    </w:rPr>
  </w:style>
  <w:style w:type="paragraph" w:styleId="Adresenvelop">
    <w:name w:val="envelope address"/>
    <w:basedOn w:val="Standaard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Pr>
      <w:rFonts w:asciiTheme="minorHAnsi" w:hAnsiTheme="minorHAnsi"/>
      <w:sz w:val="22"/>
    </w:rPr>
  </w:style>
  <w:style w:type="paragraph" w:styleId="Afzender">
    <w:name w:val="envelope return"/>
    <w:basedOn w:val="Standaard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Berichtkop">
    <w:name w:val="Message Header"/>
    <w:basedOn w:val="Standaard"/>
    <w:link w:val="Berichtkop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loktekst">
    <w:name w:val="Block Text"/>
    <w:basedOn w:val="Standaard"/>
    <w:semiHidden/>
    <w:unhideWhenUsed/>
    <w:pPr>
      <w:pBdr>
        <w:top w:val="single" w:sz="2" w:space="10" w:color="1F497D" w:themeColor="accent1" w:shadow="1"/>
        <w:left w:val="single" w:sz="2" w:space="10" w:color="1F497D" w:themeColor="accent1" w:shadow="1"/>
        <w:bottom w:val="single" w:sz="2" w:space="10" w:color="1F497D" w:themeColor="accent1" w:shadow="1"/>
        <w:right w:val="single" w:sz="2" w:space="10" w:color="1F497D" w:themeColor="accent1" w:shadow="1"/>
      </w:pBdr>
      <w:ind w:left="1152" w:right="1152"/>
    </w:pPr>
    <w:rPr>
      <w:rFonts w:eastAsiaTheme="minorEastAsia" w:cstheme="minorBidi"/>
      <w:i/>
      <w:iCs/>
      <w:color w:val="1F497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1F497D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Theme="minorHAnsi" w:hAnsiTheme="minorHAnsi"/>
      <w:i/>
      <w:iCs/>
      <w:color w:val="1F497D" w:themeColor="text1"/>
      <w:sz w:val="22"/>
    </w:rPr>
  </w:style>
  <w:style w:type="paragraph" w:styleId="Datum">
    <w:name w:val="Date"/>
    <w:basedOn w:val="Standaard"/>
    <w:next w:val="Standaard"/>
    <w:link w:val="DatumChar"/>
  </w:style>
  <w:style w:type="character" w:customStyle="1" w:styleId="DatumChar">
    <w:name w:val="Datum Char"/>
    <w:basedOn w:val="Standaardalinea-lettertype"/>
    <w:link w:val="Datum"/>
    <w:rPr>
      <w:rFonts w:asciiTheme="minorHAnsi" w:hAnsiTheme="minorHAnsi"/>
      <w:sz w:val="22"/>
    </w:rPr>
  </w:style>
  <w:style w:type="paragraph" w:styleId="Eindnoottekst">
    <w:name w:val="endnote text"/>
    <w:basedOn w:val="Standaard"/>
    <w:link w:val="EindnoottekstChar"/>
    <w:semiHidden/>
    <w:unhideWhenUsed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Pr>
      <w:rFonts w:asciiTheme="minorHAnsi" w:hAnsiTheme="minorHAnsi"/>
    </w:rPr>
  </w:style>
  <w:style w:type="paragraph" w:styleId="E-mailhandtekening">
    <w:name w:val="E-mail Signature"/>
    <w:basedOn w:val="Standaard"/>
    <w:link w:val="E-mailhandtekeningChar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semiHidden/>
    <w:rPr>
      <w:rFonts w:asciiTheme="minorHAnsi" w:hAnsiTheme="minorHAnsi"/>
      <w:sz w:val="22"/>
    </w:rPr>
  </w:style>
  <w:style w:type="paragraph" w:styleId="Handtekening">
    <w:name w:val="Signature"/>
    <w:basedOn w:val="Standaard"/>
    <w:link w:val="HandtekeningChar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Pr>
      <w:rFonts w:asciiTheme="minorHAnsi" w:hAnsiTheme="minorHAnsi"/>
      <w:sz w:val="22"/>
    </w:rPr>
  </w:style>
  <w:style w:type="paragraph" w:styleId="HTML-voorafopgemaakt">
    <w:name w:val="HTML Preformatted"/>
    <w:basedOn w:val="Standaard"/>
    <w:link w:val="HTML-voorafopgemaaktChar"/>
    <w:semiHidden/>
    <w:unhideWhenUsed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Pr>
      <w:rFonts w:ascii="Consolas" w:hAnsi="Consolas"/>
    </w:rPr>
  </w:style>
  <w:style w:type="paragraph" w:styleId="HTML-adres">
    <w:name w:val="HTML Address"/>
    <w:basedOn w:val="Standaard"/>
    <w:link w:val="HTML-adresChar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Pr>
      <w:rFonts w:asciiTheme="minorHAnsi" w:hAnsiTheme="minorHAnsi"/>
      <w:i/>
      <w:iCs/>
      <w:sz w:val="22"/>
    </w:rPr>
  </w:style>
  <w:style w:type="paragraph" w:styleId="Index8">
    <w:name w:val="index 8"/>
    <w:basedOn w:val="Standaard"/>
    <w:next w:val="Standaard"/>
    <w:autoRedefine/>
    <w:semiHidden/>
    <w:unhideWhenUsed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semiHidden/>
    <w:unhideWhenUsed/>
    <w:pPr>
      <w:spacing w:line="240" w:lineRule="auto"/>
      <w:ind w:left="1980" w:hanging="220"/>
    </w:pPr>
  </w:style>
  <w:style w:type="paragraph" w:styleId="Notitiekop">
    <w:name w:val="Note Heading"/>
    <w:basedOn w:val="Standaard"/>
    <w:next w:val="Standaard"/>
    <w:link w:val="NotitiekopChar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semiHidden/>
    <w:rPr>
      <w:rFonts w:asciiTheme="minorHAnsi" w:hAnsiTheme="minorHAnsi"/>
      <w:sz w:val="22"/>
    </w:rPr>
  </w:style>
  <w:style w:type="paragraph" w:styleId="Ondertitel">
    <w:name w:val="Subtitle"/>
    <w:basedOn w:val="Standaard"/>
    <w:next w:val="Standaard"/>
    <w:link w:val="OndertitelCh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paragraph" w:styleId="Plattetekst3">
    <w:name w:val="Body Text 3"/>
    <w:basedOn w:val="Standaard"/>
    <w:link w:val="Plattetekst3Char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pPr>
      <w:ind w:firstLine="360"/>
    </w:pPr>
    <w:rPr>
      <w:rFonts w:cs="Times New Roman"/>
    </w:rPr>
  </w:style>
  <w:style w:type="character" w:customStyle="1" w:styleId="PlattetekstChar">
    <w:name w:val="Platte tekst Char"/>
    <w:basedOn w:val="Standaardalinea-lettertype"/>
    <w:link w:val="Plattetekst"/>
    <w:rPr>
      <w:rFonts w:asciiTheme="minorHAnsi" w:hAnsiTheme="minorHAnsi" w:cs="Lucida Sans Unicode"/>
      <w:sz w:val="22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Pr>
      <w:rFonts w:asciiTheme="minorHAnsi" w:hAnsiTheme="minorHAnsi" w:cs="Lucida Sans Unicode"/>
      <w:sz w:val="22"/>
    </w:rPr>
  </w:style>
  <w:style w:type="paragraph" w:styleId="Plattetekstinspringen">
    <w:name w:val="Body Text Indent"/>
    <w:basedOn w:val="Standaard"/>
    <w:link w:val="PlattetekstinspringenChar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Pr>
      <w:rFonts w:asciiTheme="minorHAnsi" w:hAnsiTheme="minorHAnsi"/>
      <w:sz w:val="22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Pr>
      <w:rFonts w:asciiTheme="minorHAnsi" w:hAnsiTheme="minorHAnsi"/>
      <w:sz w:val="22"/>
    </w:rPr>
  </w:style>
  <w:style w:type="paragraph" w:styleId="Plattetekstinspringen2">
    <w:name w:val="Body Text Indent 2"/>
    <w:basedOn w:val="Standaard"/>
    <w:link w:val="Plattetekstinspringen2Char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Pr>
      <w:rFonts w:asciiTheme="minorHAnsi" w:hAnsiTheme="minorHAnsi"/>
      <w:sz w:val="22"/>
    </w:rPr>
  </w:style>
  <w:style w:type="paragraph" w:styleId="Plattetekstinspringen3">
    <w:name w:val="Body Text Indent 3"/>
    <w:basedOn w:val="Standaard"/>
    <w:link w:val="Plattetekstinspringen3Char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Pr>
      <w:rFonts w:asciiTheme="minorHAnsi" w:hAnsiTheme="minorHAnsi"/>
      <w:sz w:val="16"/>
      <w:szCs w:val="16"/>
    </w:rPr>
  </w:style>
  <w:style w:type="paragraph" w:styleId="Standaardinspringing">
    <w:name w:val="Normal Indent"/>
    <w:basedOn w:val="Standaard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Pr>
      <w:rFonts w:ascii="Consolas" w:hAnsi="Consolas"/>
      <w:sz w:val="21"/>
      <w:szCs w:val="21"/>
    </w:rPr>
  </w:style>
  <w:style w:type="paragraph" w:customStyle="1" w:styleId="Eis">
    <w:name w:val="Eis"/>
    <w:basedOn w:val="Standaard"/>
    <w:link w:val="Eis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EisChar">
    <w:name w:val="Eis Char"/>
    <w:basedOn w:val="Standaardalinea-lettertype"/>
    <w:link w:val="Eis"/>
    <w:rPr>
      <w:rFonts w:asciiTheme="minorHAnsi" w:eastAsiaTheme="minorHAnsi" w:hAnsiTheme="minorHAnsi" w:cstheme="minorBidi"/>
      <w:sz w:val="22"/>
      <w:szCs w:val="22"/>
      <w:shd w:val="pct20" w:color="auto" w:fill="auto"/>
      <w:lang w:eastAsia="en-US"/>
    </w:rPr>
  </w:style>
  <w:style w:type="paragraph" w:customStyle="1" w:styleId="Inspring">
    <w:name w:val="Inspring"/>
    <w:basedOn w:val="Standaard"/>
    <w:pPr>
      <w:spacing w:after="180" w:line="360" w:lineRule="exact"/>
      <w:ind w:left="709"/>
    </w:pPr>
    <w:rPr>
      <w:rFonts w:ascii="Times New Roman" w:hAnsi="Times New Roman"/>
      <w:spacing w:val="-3"/>
      <w:sz w:val="2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3763"/>
    <w:rPr>
      <w:rFonts w:ascii="Tahoma" w:hAnsi="Tahoma"/>
      <w:sz w:val="16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DE3763"/>
    <w:rPr>
      <w:rFonts w:asciiTheme="minorHAnsi" w:hAnsiTheme="minorHAnsi"/>
      <w:b/>
      <w:color w:val="1F497D" w:themeColor="accent1"/>
      <w:sz w:val="26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uiPriority w:val="9"/>
    <w:rsid w:val="00DE3763"/>
    <w:rPr>
      <w:rFonts w:asciiTheme="minorHAnsi" w:hAnsiTheme="minorHAnsi"/>
      <w:b/>
      <w:sz w:val="22"/>
    </w:rPr>
  </w:style>
  <w:style w:type="table" w:customStyle="1" w:styleId="Tabelraster1">
    <w:name w:val="Tabelraster1"/>
    <w:basedOn w:val="Standaardtabel"/>
    <w:next w:val="Tabelraster"/>
    <w:rsid w:val="00DE3763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DE3763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DE3763"/>
    <w:rPr>
      <w:rFonts w:ascii="Calibri" w:eastAsiaTheme="minorHAnsi" w:hAnsi="Calibr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rsid w:val="00DE3763"/>
    <w:rPr>
      <w:rFonts w:ascii="Calibri" w:eastAsiaTheme="minorHAnsi" w:hAnsi="Calibr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3-accent51">
    <w:name w:val="Lijsttabel 3 - accent 51"/>
    <w:basedOn w:val="Standaardtabel"/>
    <w:uiPriority w:val="48"/>
    <w:rsid w:val="00DE3763"/>
    <w:rPr>
      <w:rFonts w:ascii="Calibri" w:eastAsiaTheme="minorHAnsi" w:hAnsi="Calibr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customStyle="1" w:styleId="Kop4Char">
    <w:name w:val="Kop 4 Char"/>
    <w:aliases w:val="Level 2 - a Char"/>
    <w:basedOn w:val="Standaardalinea-lettertype"/>
    <w:link w:val="Kop4"/>
    <w:uiPriority w:val="9"/>
    <w:rsid w:val="00DE3763"/>
    <w:rPr>
      <w:rFonts w:asciiTheme="minorHAnsi" w:hAnsiTheme="minorHAnsi"/>
      <w:b/>
      <w:sz w:val="28"/>
    </w:rPr>
  </w:style>
  <w:style w:type="table" w:customStyle="1" w:styleId="Tabelraster5">
    <w:name w:val="Tabelraster5"/>
    <w:basedOn w:val="Standaardtabel"/>
    <w:next w:val="Tabelraster"/>
    <w:rsid w:val="00DE3763"/>
    <w:rPr>
      <w:rFonts w:ascii="Calibri" w:eastAsiaTheme="minorHAnsi" w:hAnsi="Calibr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1">
    <w:name w:val="Tabelraster31"/>
    <w:basedOn w:val="Standaardtabel"/>
    <w:next w:val="Tabelraster"/>
    <w:rsid w:val="00DE3763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1">
    <w:name w:val="Tabelraster51"/>
    <w:basedOn w:val="Standaardtabel"/>
    <w:next w:val="Tabelraster"/>
    <w:rsid w:val="00DE3763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DE3763"/>
    <w:rPr>
      <w:rFonts w:ascii="Calibri" w:eastAsiaTheme="minorHAnsi" w:hAnsi="Calibr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3763"/>
    <w:rPr>
      <w:rFonts w:asciiTheme="minorHAnsi" w:hAnsiTheme="minorHAnsi"/>
      <w:b/>
      <w:bCs/>
      <w:sz w:val="22"/>
    </w:rPr>
  </w:style>
  <w:style w:type="table" w:customStyle="1" w:styleId="Tabelraster6">
    <w:name w:val="Tabelraster6"/>
    <w:basedOn w:val="Standaardtabel"/>
    <w:next w:val="Tabelraster"/>
    <w:rsid w:val="00CB325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1">
    <w:name w:val="Grid Table 4 - Accent 111"/>
    <w:basedOn w:val="Standaardtabel"/>
    <w:uiPriority w:val="49"/>
    <w:rsid w:val="00E168D3"/>
    <w:rPr>
      <w:rFonts w:eastAsia="Times New Roman"/>
    </w:rPr>
    <w:tblPr>
      <w:tblStyleRowBandSize w:val="1"/>
      <w:tblStyleColBandSize w:val="1"/>
      <w:tblBorders>
        <w:top w:val="single" w:sz="4" w:space="0" w:color="7E99CE"/>
        <w:left w:val="single" w:sz="4" w:space="0" w:color="7E99CE"/>
        <w:bottom w:val="single" w:sz="4" w:space="0" w:color="7E99CE"/>
        <w:right w:val="single" w:sz="4" w:space="0" w:color="7E99CE"/>
        <w:insideH w:val="single" w:sz="4" w:space="0" w:color="7E99CE"/>
        <w:insideV w:val="single" w:sz="4" w:space="0" w:color="7E99C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B5C9D"/>
          <w:left w:val="single" w:sz="4" w:space="0" w:color="3B5C9D"/>
          <w:bottom w:val="single" w:sz="4" w:space="0" w:color="3B5C9D"/>
          <w:right w:val="single" w:sz="4" w:space="0" w:color="3B5C9D"/>
          <w:insideH w:val="nil"/>
          <w:insideV w:val="nil"/>
        </w:tcBorders>
        <w:shd w:val="clear" w:color="auto" w:fill="3B5C9D"/>
      </w:tcPr>
    </w:tblStylePr>
    <w:tblStylePr w:type="lastRow">
      <w:rPr>
        <w:b/>
        <w:bCs/>
      </w:rPr>
      <w:tblPr/>
      <w:tcPr>
        <w:tcBorders>
          <w:top w:val="double" w:sz="4" w:space="0" w:color="3B5C9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/>
      </w:tcPr>
    </w:tblStylePr>
    <w:tblStylePr w:type="band1Horz">
      <w:tblPr/>
      <w:tcPr>
        <w:shd w:val="clear" w:color="auto" w:fill="D4DDEF"/>
      </w:tcPr>
    </w:tblStylePr>
  </w:style>
  <w:style w:type="table" w:customStyle="1" w:styleId="GridTable4-Accent112">
    <w:name w:val="Grid Table 4 - Accent 112"/>
    <w:basedOn w:val="Standaardtabel"/>
    <w:uiPriority w:val="49"/>
    <w:rsid w:val="00FC3FB8"/>
    <w:rPr>
      <w:rFonts w:eastAsia="Times New Roman"/>
    </w:rPr>
    <w:tblPr>
      <w:tblStyleRowBandSize w:val="1"/>
      <w:tblStyleColBandSize w:val="1"/>
      <w:tblBorders>
        <w:top w:val="single" w:sz="4" w:space="0" w:color="7E99CE"/>
        <w:left w:val="single" w:sz="4" w:space="0" w:color="7E99CE"/>
        <w:bottom w:val="single" w:sz="4" w:space="0" w:color="7E99CE"/>
        <w:right w:val="single" w:sz="4" w:space="0" w:color="7E99CE"/>
        <w:insideH w:val="single" w:sz="4" w:space="0" w:color="7E99CE"/>
        <w:insideV w:val="single" w:sz="4" w:space="0" w:color="7E99C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B5C9D"/>
          <w:left w:val="single" w:sz="4" w:space="0" w:color="3B5C9D"/>
          <w:bottom w:val="single" w:sz="4" w:space="0" w:color="3B5C9D"/>
          <w:right w:val="single" w:sz="4" w:space="0" w:color="3B5C9D"/>
          <w:insideH w:val="nil"/>
          <w:insideV w:val="nil"/>
        </w:tcBorders>
        <w:shd w:val="clear" w:color="auto" w:fill="3B5C9D"/>
      </w:tcPr>
    </w:tblStylePr>
    <w:tblStylePr w:type="lastRow">
      <w:rPr>
        <w:b/>
        <w:bCs/>
      </w:rPr>
      <w:tblPr/>
      <w:tcPr>
        <w:tcBorders>
          <w:top w:val="double" w:sz="4" w:space="0" w:color="3B5C9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/>
      </w:tcPr>
    </w:tblStylePr>
    <w:tblStylePr w:type="band1Horz">
      <w:tblPr/>
      <w:tcPr>
        <w:shd w:val="clear" w:color="auto" w:fill="D4DDEF"/>
      </w:tcPr>
    </w:tblStylePr>
  </w:style>
  <w:style w:type="table" w:customStyle="1" w:styleId="GridTable4-Accent113">
    <w:name w:val="Grid Table 4 - Accent 113"/>
    <w:basedOn w:val="Standaardtabel"/>
    <w:uiPriority w:val="49"/>
    <w:rsid w:val="00FC3FB8"/>
    <w:rPr>
      <w:rFonts w:eastAsia="Times New Roman"/>
    </w:rPr>
    <w:tblPr>
      <w:tblStyleRowBandSize w:val="1"/>
      <w:tblStyleColBandSize w:val="1"/>
      <w:tblBorders>
        <w:top w:val="single" w:sz="4" w:space="0" w:color="7E99CE"/>
        <w:left w:val="single" w:sz="4" w:space="0" w:color="7E99CE"/>
        <w:bottom w:val="single" w:sz="4" w:space="0" w:color="7E99CE"/>
        <w:right w:val="single" w:sz="4" w:space="0" w:color="7E99CE"/>
        <w:insideH w:val="single" w:sz="4" w:space="0" w:color="7E99CE"/>
        <w:insideV w:val="single" w:sz="4" w:space="0" w:color="7E99C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B5C9D"/>
          <w:left w:val="single" w:sz="4" w:space="0" w:color="3B5C9D"/>
          <w:bottom w:val="single" w:sz="4" w:space="0" w:color="3B5C9D"/>
          <w:right w:val="single" w:sz="4" w:space="0" w:color="3B5C9D"/>
          <w:insideH w:val="nil"/>
          <w:insideV w:val="nil"/>
        </w:tcBorders>
        <w:shd w:val="clear" w:color="auto" w:fill="3B5C9D"/>
      </w:tcPr>
    </w:tblStylePr>
    <w:tblStylePr w:type="lastRow">
      <w:rPr>
        <w:b/>
        <w:bCs/>
      </w:rPr>
      <w:tblPr/>
      <w:tcPr>
        <w:tcBorders>
          <w:top w:val="double" w:sz="4" w:space="0" w:color="3B5C9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/>
      </w:tcPr>
    </w:tblStylePr>
    <w:tblStylePr w:type="band1Horz">
      <w:tblPr/>
      <w:tcPr>
        <w:shd w:val="clear" w:color="auto" w:fill="D4DDE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1.%20Aanbestedingsleidraad.dotx" TargetMode="External"/></Relationships>
</file>

<file path=word/theme/theme1.xml><?xml version="1.0" encoding="utf-8"?>
<a:theme xmlns:a="http://schemas.openxmlformats.org/drawingml/2006/main" name="Tender People">
  <a:themeElements>
    <a:clrScheme name="Borghese / TenderPeople">
      <a:dk1>
        <a:srgbClr val="1F497D"/>
      </a:dk1>
      <a:lt1>
        <a:srgbClr val="FFFFFF"/>
      </a:lt1>
      <a:dk2>
        <a:srgbClr val="1F497D"/>
      </a:dk2>
      <a:lt2>
        <a:srgbClr val="FFFFFF"/>
      </a:lt2>
      <a:accent1>
        <a:srgbClr val="1F497D"/>
      </a:accent1>
      <a:accent2>
        <a:srgbClr val="366092"/>
      </a:accent2>
      <a:accent3>
        <a:srgbClr val="95B3D7"/>
      </a:accent3>
      <a:accent4>
        <a:srgbClr val="8DB3E2"/>
      </a:accent4>
      <a:accent5>
        <a:srgbClr val="17365D"/>
      </a:accent5>
      <a:accent6>
        <a:srgbClr val="A5A5A5"/>
      </a:accent6>
      <a:hlink>
        <a:srgbClr val="548DD4"/>
      </a:hlink>
      <a:folHlink>
        <a:srgbClr val="548DD4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nder People" id="{09CEE2D5-45F9-495C-A785-EDA56C5E2628}" vid="{4A6207E4-E684-4E44-B12F-1840F60F865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3E861-46FA-4A66-8267-E4F72ACF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Aanbestedingsleidraad.dotx</Template>
  <TotalTime>39</TotalTime>
  <Pages>5</Pages>
  <Words>785</Words>
  <Characters>4888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Gemeente Haarlem</vt:lpstr>
      <vt:lpstr/>
    </vt:vector>
  </TitlesOfParts>
  <Company>Tender People</Company>
  <LinksUpToDate>false</LinksUpToDate>
  <CharactersWithSpaces>5662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Haarlem</dc:title>
  <dc:creator>Marleen Oosterveld-Willebrand</dc:creator>
  <cp:lastModifiedBy>Rob Bosma</cp:lastModifiedBy>
  <cp:revision>40</cp:revision>
  <cp:lastPrinted>2013-12-04T11:35:00Z</cp:lastPrinted>
  <dcterms:created xsi:type="dcterms:W3CDTF">2020-10-12T19:25:00Z</dcterms:created>
  <dcterms:modified xsi:type="dcterms:W3CDTF">2020-10-27T20:15:00Z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procesdocument">
    <vt:lpwstr>Aanbestedingsleidraad</vt:lpwstr>
  </property>
  <property fmtid="{D5CDD505-2E9C-101B-9397-08002B2CF9AE}" pid="3" name="Klantnaam kort">
    <vt:lpwstr>Haarlem</vt:lpwstr>
  </property>
  <property fmtid="{D5CDD505-2E9C-101B-9397-08002B2CF9AE}" pid="4" name="Lidwoord bij PD">
    <vt:lpwstr>[LIDWOORD BIJ PROCESDOCUMENT]</vt:lpwstr>
  </property>
  <property fmtid="{D5CDD505-2E9C-101B-9397-08002B2CF9AE}" pid="5" name="Lidwoord bij klantnaam">
    <vt:lpwstr>[LIDWOORD BIJ KLANTNAAM]</vt:lpwstr>
  </property>
  <property fmtid="{D5CDD505-2E9C-101B-9397-08002B2CF9AE}" pid="6" name="Project">
    <vt:lpwstr>[NAAM PROJECT]</vt:lpwstr>
  </property>
  <property fmtid="{D5CDD505-2E9C-101B-9397-08002B2CF9AE}" pid="7" name="Referentie">
    <vt:lpwstr>[KENMERK]</vt:lpwstr>
  </property>
</Properties>
</file>