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F30B" w14:textId="77777777" w:rsidR="00A81F9B" w:rsidRPr="00F33EAD" w:rsidRDefault="00A81F9B" w:rsidP="00A81F9B">
      <w:pPr>
        <w:pStyle w:val="Kop1"/>
        <w:keepLines w:val="0"/>
        <w:numPr>
          <w:ilvl w:val="0"/>
          <w:numId w:val="0"/>
        </w:numPr>
        <w:spacing w:before="240" w:after="60" w:line="288" w:lineRule="auto"/>
        <w:rPr>
          <w:rFonts w:cs="Tahoma"/>
          <w:sz w:val="24"/>
        </w:rPr>
      </w:pPr>
      <w:bookmarkStart w:id="0" w:name="_Toc39748623"/>
      <w:r>
        <w:rPr>
          <w:rFonts w:cs="Tahoma"/>
          <w:sz w:val="24"/>
        </w:rPr>
        <w:t>Standaardform</w:t>
      </w:r>
      <w:bookmarkStart w:id="1" w:name="_GoBack"/>
      <w:bookmarkEnd w:id="1"/>
      <w:r>
        <w:rPr>
          <w:rFonts w:cs="Tahoma"/>
          <w:sz w:val="24"/>
        </w:rPr>
        <w:t>ulier G</w:t>
      </w:r>
      <w:r w:rsidRPr="00F33EAD">
        <w:rPr>
          <w:rFonts w:cs="Tahoma"/>
          <w:sz w:val="24"/>
        </w:rPr>
        <w:t xml:space="preserve">: </w:t>
      </w:r>
      <w:r>
        <w:rPr>
          <w:rFonts w:cs="Tahoma"/>
          <w:sz w:val="24"/>
        </w:rPr>
        <w:t>Derdenverklaring beroep financiële en economische draagkracht</w:t>
      </w:r>
      <w:bookmarkEnd w:id="0"/>
    </w:p>
    <w:p w14:paraId="07E4A3C6" w14:textId="77777777" w:rsidR="00A81F9B" w:rsidRDefault="00A81F9B" w:rsidP="00A81F9B">
      <w:pPr>
        <w:spacing w:after="200" w:line="276" w:lineRule="auto"/>
        <w:rPr>
          <w:rFonts w:cs="Tahoma"/>
          <w:b/>
          <w:szCs w:val="18"/>
        </w:rPr>
      </w:pPr>
    </w:p>
    <w:p w14:paraId="696B8DF0" w14:textId="77777777" w:rsidR="00A81F9B" w:rsidRDefault="00A81F9B" w:rsidP="00A81F9B">
      <w:pPr>
        <w:spacing w:after="200" w:line="276" w:lineRule="auto"/>
        <w:rPr>
          <w:rFonts w:cs="Tahoma"/>
          <w:b/>
          <w:szCs w:val="18"/>
        </w:rPr>
      </w:pPr>
      <w:r>
        <w:rPr>
          <w:rFonts w:cs="Tahoma"/>
          <w:b/>
          <w:szCs w:val="18"/>
        </w:rPr>
        <w:t xml:space="preserve">Het </w:t>
      </w:r>
      <w:r w:rsidRPr="0060763E">
        <w:rPr>
          <w:rFonts w:cs="Tahoma"/>
          <w:b/>
          <w:szCs w:val="18"/>
        </w:rPr>
        <w:t xml:space="preserve">ingevulde en door een rechtsgeldige vertegenwoordiger ondertekende </w:t>
      </w:r>
      <w:r>
        <w:rPr>
          <w:rFonts w:cs="Tahoma"/>
          <w:b/>
          <w:szCs w:val="18"/>
        </w:rPr>
        <w:t>Standaardformulier G</w:t>
      </w:r>
      <w:r w:rsidRPr="0060763E">
        <w:rPr>
          <w:rFonts w:cs="Tahoma"/>
          <w:b/>
          <w:szCs w:val="18"/>
        </w:rPr>
        <w:t xml:space="preserve"> dient </w:t>
      </w:r>
      <w:r>
        <w:rPr>
          <w:rFonts w:cs="Tahoma"/>
          <w:b/>
          <w:szCs w:val="18"/>
        </w:rPr>
        <w:t xml:space="preserve">na bekendmaking van de (voorlopige) gunningsbeslissing op verzoek van de Aanbestedende Dienst binnen vijf kalenderdagen te worden ingediend.  </w:t>
      </w:r>
    </w:p>
    <w:p w14:paraId="5E311411" w14:textId="77777777" w:rsidR="00A81F9B" w:rsidRPr="00155979" w:rsidRDefault="00A81F9B" w:rsidP="00A81F9B">
      <w:pPr>
        <w:spacing w:after="200" w:line="276" w:lineRule="auto"/>
        <w:rPr>
          <w:rFonts w:cs="Tahoma"/>
          <w:b/>
          <w:szCs w:val="18"/>
        </w:rPr>
      </w:pPr>
      <w:r>
        <w:rPr>
          <w:rFonts w:cs="Tahoma"/>
          <w:b/>
          <w:szCs w:val="18"/>
        </w:rPr>
        <w:t>Voor iedere Derde waarop de Inschrijver een beroep doet om te voldoen aan de Geschiktheidseis ter zake van de financiële en economische draagkracht dient een afzonderlijk Standaardformulier G te worden ingevuld, rechtsgeldig ondertekend en ingediend.</w:t>
      </w:r>
    </w:p>
    <w:p w14:paraId="1BDBAEE3" w14:textId="77777777" w:rsidR="00A81F9B" w:rsidRDefault="00A81F9B" w:rsidP="00A81F9B">
      <w:pPr>
        <w:rPr>
          <w:rFonts w:ascii="Verdana" w:hAnsi="Verdana"/>
        </w:rPr>
      </w:pPr>
    </w:p>
    <w:p w14:paraId="55D104B8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 xml:space="preserve">Hierbij verklaart de Inschrijver dat hij een beroep doet op de financiële en economische draagkracht van de hierna genoemde onderaannemer/Derde en dat hij volledig aansprakelijk is </w:t>
      </w:r>
      <w:commentRangeStart w:id="2"/>
      <w:r w:rsidRPr="00155979">
        <w:rPr>
          <w:rFonts w:ascii="Verdana" w:hAnsi="Verdana"/>
        </w:rPr>
        <w:t>[</w:t>
      </w:r>
      <w:r w:rsidRPr="00765887">
        <w:rPr>
          <w:rFonts w:ascii="Verdana" w:hAnsi="Verdana"/>
          <w:highlight w:val="yellow"/>
        </w:rPr>
        <w:t>of: dat zowel de onderaannemer/Derde als de Inschrijver beide hoofdelijk aansprakelijk zijn]</w:t>
      </w:r>
      <w:commentRangeEnd w:id="2"/>
      <w:r w:rsidRPr="00765887">
        <w:rPr>
          <w:rStyle w:val="Verwijzingopmerking"/>
          <w:rFonts w:ascii="Tahoma" w:eastAsia="Times New Roman" w:hAnsi="Tahoma" w:cs="Times New Roman"/>
          <w:highlight w:val="yellow"/>
        </w:rPr>
        <w:commentReference w:id="2"/>
      </w:r>
      <w:r w:rsidRPr="00155979">
        <w:rPr>
          <w:rFonts w:ascii="Verdana" w:hAnsi="Verdana"/>
        </w:rPr>
        <w:t xml:space="preserve"> voor de gestanddoening van de verplichtingen voortvloeiend uit de Inschrijving op de onderhavige Aanbestedingsprocedure alsmede de eventuele uitvoering van de Overeenkomst.</w:t>
      </w:r>
    </w:p>
    <w:p w14:paraId="4EAEE0E8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25F70ADC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116866F4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Naam Inschrijver:</w:t>
      </w:r>
    </w:p>
    <w:p w14:paraId="6D4247A0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22C2ACAE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Naam rechtsgeldige vertegenwoordiger van Inschrijver:</w:t>
      </w:r>
    </w:p>
    <w:p w14:paraId="216743E3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11A4298B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 xml:space="preserve">Functie: </w:t>
      </w:r>
    </w:p>
    <w:p w14:paraId="61DA774F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15200C49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Onderneming:</w:t>
      </w:r>
    </w:p>
    <w:p w14:paraId="0984064B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28F22072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Datum:</w:t>
      </w:r>
    </w:p>
    <w:p w14:paraId="6BD38DE7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2DF7C49D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Handtekening rechtsgeldige vertegenwoordiger van Inschrijver:</w:t>
      </w:r>
    </w:p>
    <w:p w14:paraId="153E91E1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1C6F2C39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7000451F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55689BDD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Hierbij verklaart hierna genoemde onderaannemer/Derde dat [</w:t>
      </w:r>
      <w:r w:rsidRPr="00765887">
        <w:rPr>
          <w:rFonts w:ascii="Verdana" w:hAnsi="Verdana"/>
          <w:highlight w:val="yellow"/>
        </w:rPr>
        <w:t>zowel de Inschrijver als de onderaannemer/Derde hoofdelijk aansprakelijk zijn en</w:t>
      </w:r>
      <w:commentRangeStart w:id="3"/>
      <w:r w:rsidRPr="00155979">
        <w:rPr>
          <w:rFonts w:ascii="Verdana" w:hAnsi="Verdana"/>
        </w:rPr>
        <w:t xml:space="preserve">] </w:t>
      </w:r>
      <w:commentRangeEnd w:id="3"/>
      <w:r>
        <w:rPr>
          <w:rStyle w:val="Verwijzingopmerking"/>
          <w:rFonts w:ascii="Tahoma" w:eastAsia="Times New Roman" w:hAnsi="Tahoma" w:cs="Times New Roman"/>
        </w:rPr>
        <w:commentReference w:id="3"/>
      </w:r>
      <w:r w:rsidRPr="00155979">
        <w:rPr>
          <w:rFonts w:ascii="Verdana" w:hAnsi="Verdana"/>
        </w:rPr>
        <w:t>de onderaannemer/Derde zijn mensen en middelen inzet voor de volledige en juiste uitvoering van de Overeenkomst, indien tot sluiting van de Overeenkomst met de Inschrijver wordt overgegaan.</w:t>
      </w:r>
    </w:p>
    <w:p w14:paraId="293052D1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3DE5D41F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Naam onderaannemer/Derde:</w:t>
      </w:r>
    </w:p>
    <w:p w14:paraId="35078BF1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7D907EDA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Naam rechtsgeldige vertegenwoordiger van onderaannemer/Derde:</w:t>
      </w:r>
    </w:p>
    <w:p w14:paraId="2B5F7D63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095A131D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 xml:space="preserve">Functie: </w:t>
      </w:r>
    </w:p>
    <w:p w14:paraId="5F9BF256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7CACACEC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Onderneming:</w:t>
      </w:r>
    </w:p>
    <w:p w14:paraId="0772D838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5BDD80D5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Datum:</w:t>
      </w:r>
    </w:p>
    <w:p w14:paraId="5BA456D3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</w:p>
    <w:p w14:paraId="4AA3C8A0" w14:textId="77777777" w:rsidR="00A81F9B" w:rsidRPr="00155979" w:rsidRDefault="00A81F9B" w:rsidP="00A81F9B">
      <w:pPr>
        <w:spacing w:line="240" w:lineRule="auto"/>
        <w:rPr>
          <w:rFonts w:ascii="Verdana" w:hAnsi="Verdana"/>
        </w:rPr>
      </w:pPr>
      <w:r w:rsidRPr="00155979">
        <w:rPr>
          <w:rFonts w:ascii="Verdana" w:hAnsi="Verdana"/>
        </w:rPr>
        <w:t>Handtekening rechtsgeldige vertegenwoordiger van onderaannemer/Derde:</w:t>
      </w:r>
    </w:p>
    <w:p w14:paraId="2D64CD56" w14:textId="77777777" w:rsidR="00C27420" w:rsidRPr="00A81F9B" w:rsidRDefault="00C27420" w:rsidP="00A81F9B"/>
    <w:sectPr w:rsidR="00C27420" w:rsidRPr="00A81F9B" w:rsidSect="00B6282B">
      <w:headerReference w:type="default" r:id="rId10"/>
      <w:footerReference w:type="default" r:id="rId11"/>
      <w:headerReference w:type="first" r:id="rId12"/>
      <w:pgSz w:w="11906" w:h="16838"/>
      <w:pgMar w:top="1810" w:right="3005" w:bottom="1559" w:left="1707" w:header="709" w:footer="544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Christine van Goor" w:date="2020-04-30T13:37:00Z" w:initials="CvG">
    <w:p w14:paraId="08547227" w14:textId="77777777" w:rsidR="00A81F9B" w:rsidRDefault="00A81F9B" w:rsidP="00A81F9B">
      <w:pPr>
        <w:pStyle w:val="Tekstopmerking"/>
      </w:pPr>
      <w:r>
        <w:rPr>
          <w:rStyle w:val="Verwijzingopmerking"/>
        </w:rPr>
        <w:annotationRef/>
      </w:r>
      <w:r w:rsidRPr="00155979">
        <w:t>Indien hoofdelijke aansprakelijkheid in paragraaf 2.2 onder j van de leidraad wordt bedongen.</w:t>
      </w:r>
    </w:p>
  </w:comment>
  <w:comment w:id="3" w:author="Christine van Goor" w:date="2020-04-30T13:37:00Z" w:initials="CvG">
    <w:p w14:paraId="2AABF558" w14:textId="77777777" w:rsidR="00A81F9B" w:rsidRDefault="00A81F9B" w:rsidP="00A81F9B">
      <w:pPr>
        <w:pStyle w:val="Tekstopmerking"/>
      </w:pPr>
      <w:r>
        <w:rPr>
          <w:rStyle w:val="Verwijzingopmerking"/>
        </w:rPr>
        <w:annotationRef/>
      </w:r>
      <w:r w:rsidRPr="00155979">
        <w:t>Zie voorgaande opmerking</w:t>
      </w:r>
      <w: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547227" w15:done="0"/>
  <w15:commentEx w15:paraId="2AABF558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88970" w14:textId="77777777" w:rsidR="00C60380" w:rsidRDefault="00C60380" w:rsidP="00083702">
      <w:pPr>
        <w:spacing w:line="240" w:lineRule="auto"/>
      </w:pPr>
      <w:r>
        <w:separator/>
      </w:r>
    </w:p>
  </w:endnote>
  <w:endnote w:type="continuationSeparator" w:id="0">
    <w:p w14:paraId="7D116F6F" w14:textId="77777777" w:rsidR="00C60380" w:rsidRDefault="00C60380" w:rsidP="000837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A1002AE7" w:usb1="C0000063" w:usb2="00000038" w:usb3="00000000" w:csb0="000000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514E2" w14:textId="77777777" w:rsidR="00E63324" w:rsidRDefault="00E63324" w:rsidP="00E02524">
    <w:pPr>
      <w:pStyle w:val="Extrainfo"/>
      <w:spacing w:after="60"/>
      <w:ind w:left="7476" w:right="-1185"/>
    </w:pPr>
    <w:r>
      <w:t>Pagina</w:t>
    </w:r>
  </w:p>
  <w:p w14:paraId="78AF2E97" w14:textId="0B29DFEF" w:rsidR="00E63324" w:rsidRDefault="00E63324" w:rsidP="00E02524">
    <w:pPr>
      <w:pStyle w:val="Voettekst"/>
      <w:tabs>
        <w:tab w:val="clear" w:pos="4320"/>
        <w:tab w:val="clear" w:pos="8640"/>
        <w:tab w:val="left" w:pos="4260"/>
      </w:tabs>
      <w:ind w:left="7476" w:right="-1184"/>
    </w:pPr>
    <w:r>
      <w:rPr>
        <w:lang w:val="en-GB"/>
      </w:rPr>
      <w:fldChar w:fldCharType="begin"/>
    </w:r>
    <w:r>
      <w:rPr>
        <w:lang w:val="en-GB"/>
      </w:rPr>
      <w:instrText xml:space="preserve"> PAGE  \* MERGEFORMAT </w:instrText>
    </w:r>
    <w:r>
      <w:rPr>
        <w:lang w:val="en-GB"/>
      </w:rPr>
      <w:fldChar w:fldCharType="separate"/>
    </w:r>
    <w:r w:rsidR="00A81F9B">
      <w:rPr>
        <w:noProof/>
        <w:lang w:val="en-GB"/>
      </w:rPr>
      <w:t>1</w:t>
    </w:r>
    <w:r>
      <w:rPr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A282A" w14:textId="77777777" w:rsidR="00C60380" w:rsidRDefault="00C60380" w:rsidP="00083702">
      <w:pPr>
        <w:spacing w:line="240" w:lineRule="auto"/>
      </w:pPr>
      <w:r>
        <w:separator/>
      </w:r>
    </w:p>
  </w:footnote>
  <w:footnote w:type="continuationSeparator" w:id="0">
    <w:p w14:paraId="34C12436" w14:textId="77777777" w:rsidR="00C60380" w:rsidRDefault="00C60380" w:rsidP="000837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AC64A" w14:textId="77777777" w:rsidR="006C1A2C" w:rsidRDefault="006C1A2C">
    <w:pPr>
      <w:pStyle w:val="Koptekst"/>
    </w:pPr>
    <w:r>
      <w:rPr>
        <w:noProof/>
        <w:lang w:eastAsia="nl-NL"/>
      </w:rPr>
      <mc:AlternateContent>
        <mc:Choice Requires="wpc">
          <w:drawing>
            <wp:anchor distT="0" distB="0" distL="114300" distR="114300" simplePos="0" relativeHeight="251659264" behindDoc="1" locked="0" layoutInCell="1" allowOverlap="1" wp14:anchorId="2D6A6D7C" wp14:editId="66F70569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4305046" cy="1452880"/>
              <wp:effectExtent l="0" t="0" r="0" b="0"/>
              <wp:wrapNone/>
              <wp:docPr id="31" name="TeVerwijderenShape_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5" name="Freeform 13"/>
                      <wps:cNvSpPr>
                        <a:spLocks noEditPoints="1"/>
                      </wps:cNvSpPr>
                      <wps:spPr bwMode="auto">
                        <a:xfrm>
                          <a:off x="203581" y="496570"/>
                          <a:ext cx="2179955" cy="102235"/>
                        </a:xfrm>
                        <a:custGeom>
                          <a:avLst/>
                          <a:gdLst>
                            <a:gd name="T0" fmla="*/ 0 w 6866"/>
                            <a:gd name="T1" fmla="*/ 6 h 323"/>
                            <a:gd name="T2" fmla="*/ 166 w 6866"/>
                            <a:gd name="T3" fmla="*/ 180 h 323"/>
                            <a:gd name="T4" fmla="*/ 412 w 6866"/>
                            <a:gd name="T5" fmla="*/ 134 h 323"/>
                            <a:gd name="T6" fmla="*/ 354 w 6866"/>
                            <a:gd name="T7" fmla="*/ 318 h 323"/>
                            <a:gd name="T8" fmla="*/ 651 w 6866"/>
                            <a:gd name="T9" fmla="*/ 318 h 323"/>
                            <a:gd name="T10" fmla="*/ 888 w 6866"/>
                            <a:gd name="T11" fmla="*/ 6 h 323"/>
                            <a:gd name="T12" fmla="*/ 888 w 6866"/>
                            <a:gd name="T13" fmla="*/ 275 h 323"/>
                            <a:gd name="T14" fmla="*/ 1087 w 6866"/>
                            <a:gd name="T15" fmla="*/ 6 h 323"/>
                            <a:gd name="T16" fmla="*/ 1402 w 6866"/>
                            <a:gd name="T17" fmla="*/ 282 h 323"/>
                            <a:gd name="T18" fmla="*/ 1501 w 6866"/>
                            <a:gd name="T19" fmla="*/ 35 h 323"/>
                            <a:gd name="T20" fmla="*/ 1398 w 6866"/>
                            <a:gd name="T21" fmla="*/ 322 h 323"/>
                            <a:gd name="T22" fmla="*/ 1795 w 6866"/>
                            <a:gd name="T23" fmla="*/ 131 h 323"/>
                            <a:gd name="T24" fmla="*/ 1676 w 6866"/>
                            <a:gd name="T25" fmla="*/ 318 h 323"/>
                            <a:gd name="T26" fmla="*/ 1853 w 6866"/>
                            <a:gd name="T27" fmla="*/ 6 h 323"/>
                            <a:gd name="T28" fmla="*/ 2132 w 6866"/>
                            <a:gd name="T29" fmla="*/ 134 h 323"/>
                            <a:gd name="T30" fmla="*/ 1967 w 6866"/>
                            <a:gd name="T31" fmla="*/ 6 h 323"/>
                            <a:gd name="T32" fmla="*/ 2026 w 6866"/>
                            <a:gd name="T33" fmla="*/ 176 h 323"/>
                            <a:gd name="T34" fmla="*/ 2263 w 6866"/>
                            <a:gd name="T35" fmla="*/ 318 h 323"/>
                            <a:gd name="T36" fmla="*/ 2444 w 6866"/>
                            <a:gd name="T37" fmla="*/ 318 h 323"/>
                            <a:gd name="T38" fmla="*/ 2604 w 6866"/>
                            <a:gd name="T39" fmla="*/ 74 h 323"/>
                            <a:gd name="T40" fmla="*/ 2626 w 6866"/>
                            <a:gd name="T41" fmla="*/ 168 h 323"/>
                            <a:gd name="T42" fmla="*/ 2978 w 6866"/>
                            <a:gd name="T43" fmla="*/ 67 h 323"/>
                            <a:gd name="T44" fmla="*/ 2857 w 6866"/>
                            <a:gd name="T45" fmla="*/ 176 h 323"/>
                            <a:gd name="T46" fmla="*/ 2762 w 6866"/>
                            <a:gd name="T47" fmla="*/ 296 h 323"/>
                            <a:gd name="T48" fmla="*/ 3357 w 6866"/>
                            <a:gd name="T49" fmla="*/ 318 h 323"/>
                            <a:gd name="T50" fmla="*/ 3176 w 6866"/>
                            <a:gd name="T51" fmla="*/ 318 h 323"/>
                            <a:gd name="T52" fmla="*/ 3252 w 6866"/>
                            <a:gd name="T53" fmla="*/ 181 h 323"/>
                            <a:gd name="T54" fmla="*/ 3176 w 6866"/>
                            <a:gd name="T55" fmla="*/ 48 h 323"/>
                            <a:gd name="T56" fmla="*/ 3602 w 6866"/>
                            <a:gd name="T57" fmla="*/ 176 h 323"/>
                            <a:gd name="T58" fmla="*/ 3630 w 6866"/>
                            <a:gd name="T59" fmla="*/ 6 h 323"/>
                            <a:gd name="T60" fmla="*/ 3496 w 6866"/>
                            <a:gd name="T61" fmla="*/ 274 h 323"/>
                            <a:gd name="T62" fmla="*/ 3856 w 6866"/>
                            <a:gd name="T63" fmla="*/ 282 h 323"/>
                            <a:gd name="T64" fmla="*/ 3955 w 6866"/>
                            <a:gd name="T65" fmla="*/ 35 h 323"/>
                            <a:gd name="T66" fmla="*/ 3852 w 6866"/>
                            <a:gd name="T67" fmla="*/ 322 h 323"/>
                            <a:gd name="T68" fmla="*/ 4074 w 6866"/>
                            <a:gd name="T69" fmla="*/ 318 h 323"/>
                            <a:gd name="T70" fmla="*/ 4527 w 6866"/>
                            <a:gd name="T71" fmla="*/ 162 h 323"/>
                            <a:gd name="T72" fmla="*/ 4461 w 6866"/>
                            <a:gd name="T73" fmla="*/ 165 h 323"/>
                            <a:gd name="T74" fmla="*/ 4964 w 6866"/>
                            <a:gd name="T75" fmla="*/ 215 h 323"/>
                            <a:gd name="T76" fmla="*/ 4781 w 6866"/>
                            <a:gd name="T77" fmla="*/ 231 h 323"/>
                            <a:gd name="T78" fmla="*/ 4964 w 6866"/>
                            <a:gd name="T79" fmla="*/ 215 h 323"/>
                            <a:gd name="T80" fmla="*/ 5240 w 6866"/>
                            <a:gd name="T81" fmla="*/ 49 h 323"/>
                            <a:gd name="T82" fmla="*/ 5589 w 6866"/>
                            <a:gd name="T83" fmla="*/ 243 h 323"/>
                            <a:gd name="T84" fmla="*/ 5459 w 6866"/>
                            <a:gd name="T85" fmla="*/ 183 h 323"/>
                            <a:gd name="T86" fmla="*/ 5621 w 6866"/>
                            <a:gd name="T87" fmla="*/ 95 h 323"/>
                            <a:gd name="T88" fmla="*/ 5490 w 6866"/>
                            <a:gd name="T89" fmla="*/ 48 h 323"/>
                            <a:gd name="T90" fmla="*/ 5781 w 6866"/>
                            <a:gd name="T91" fmla="*/ 176 h 323"/>
                            <a:gd name="T92" fmla="*/ 5908 w 6866"/>
                            <a:gd name="T93" fmla="*/ 48 h 323"/>
                            <a:gd name="T94" fmla="*/ 5921 w 6866"/>
                            <a:gd name="T95" fmla="*/ 274 h 323"/>
                            <a:gd name="T96" fmla="*/ 6055 w 6866"/>
                            <a:gd name="T97" fmla="*/ 161 h 323"/>
                            <a:gd name="T98" fmla="*/ 6142 w 6866"/>
                            <a:gd name="T99" fmla="*/ 0 h 323"/>
                            <a:gd name="T100" fmla="*/ 6236 w 6866"/>
                            <a:gd name="T101" fmla="*/ 295 h 323"/>
                            <a:gd name="T102" fmla="*/ 6377 w 6866"/>
                            <a:gd name="T103" fmla="*/ 6 h 323"/>
                            <a:gd name="T104" fmla="*/ 6496 w 6866"/>
                            <a:gd name="T105" fmla="*/ 174 h 323"/>
                            <a:gd name="T106" fmla="*/ 6496 w 6866"/>
                            <a:gd name="T107" fmla="*/ 131 h 323"/>
                            <a:gd name="T108" fmla="*/ 6771 w 6866"/>
                            <a:gd name="T109" fmla="*/ 318 h 3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6866" h="323">
                              <a:moveTo>
                                <a:pt x="230" y="6"/>
                              </a:moveTo>
                              <a:cubicBezTo>
                                <a:pt x="291" y="6"/>
                                <a:pt x="291" y="6"/>
                                <a:pt x="291" y="6"/>
                              </a:cubicBezTo>
                              <a:cubicBezTo>
                                <a:pt x="171" y="319"/>
                                <a:pt x="171" y="319"/>
                                <a:pt x="171" y="319"/>
                              </a:cubicBezTo>
                              <a:cubicBezTo>
                                <a:pt x="117" y="319"/>
                                <a:pt x="117" y="319"/>
                                <a:pt x="117" y="319"/>
                              </a:cubicBezTo>
                              <a:cubicBezTo>
                                <a:pt x="0" y="6"/>
                                <a:pt x="0" y="6"/>
                                <a:pt x="0" y="6"/>
                              </a:cubicBezTo>
                              <a:cubicBezTo>
                                <a:pt x="63" y="6"/>
                                <a:pt x="63" y="6"/>
                                <a:pt x="63" y="6"/>
                              </a:cubicBezTo>
                              <a:cubicBezTo>
                                <a:pt x="126" y="183"/>
                                <a:pt x="126" y="183"/>
                                <a:pt x="126" y="183"/>
                              </a:cubicBezTo>
                              <a:cubicBezTo>
                                <a:pt x="140" y="222"/>
                                <a:pt x="144" y="245"/>
                                <a:pt x="144" y="245"/>
                              </a:cubicBezTo>
                              <a:cubicBezTo>
                                <a:pt x="145" y="245"/>
                                <a:pt x="145" y="245"/>
                                <a:pt x="145" y="245"/>
                              </a:cubicBezTo>
                              <a:cubicBezTo>
                                <a:pt x="145" y="245"/>
                                <a:pt x="149" y="226"/>
                                <a:pt x="166" y="180"/>
                              </a:cubicBezTo>
                              <a:lnTo>
                                <a:pt x="230" y="6"/>
                              </a:lnTo>
                              <a:close/>
                              <a:moveTo>
                                <a:pt x="413" y="176"/>
                              </a:moveTo>
                              <a:cubicBezTo>
                                <a:pt x="519" y="176"/>
                                <a:pt x="519" y="176"/>
                                <a:pt x="519" y="176"/>
                              </a:cubicBezTo>
                              <a:cubicBezTo>
                                <a:pt x="519" y="134"/>
                                <a:pt x="519" y="134"/>
                                <a:pt x="519" y="134"/>
                              </a:cubicBezTo>
                              <a:cubicBezTo>
                                <a:pt x="412" y="134"/>
                                <a:pt x="412" y="134"/>
                                <a:pt x="412" y="134"/>
                              </a:cubicBezTo>
                              <a:cubicBezTo>
                                <a:pt x="412" y="48"/>
                                <a:pt x="412" y="48"/>
                                <a:pt x="412" y="48"/>
                              </a:cubicBezTo>
                              <a:cubicBezTo>
                                <a:pt x="540" y="48"/>
                                <a:pt x="540" y="48"/>
                                <a:pt x="540" y="48"/>
                              </a:cubicBezTo>
                              <a:cubicBezTo>
                                <a:pt x="547" y="6"/>
                                <a:pt x="547" y="6"/>
                                <a:pt x="547" y="6"/>
                              </a:cubicBezTo>
                              <a:cubicBezTo>
                                <a:pt x="354" y="6"/>
                                <a:pt x="354" y="6"/>
                                <a:pt x="354" y="6"/>
                              </a:cubicBezTo>
                              <a:cubicBezTo>
                                <a:pt x="354" y="318"/>
                                <a:pt x="354" y="318"/>
                                <a:pt x="354" y="318"/>
                              </a:cubicBezTo>
                              <a:cubicBezTo>
                                <a:pt x="552" y="318"/>
                                <a:pt x="552" y="318"/>
                                <a:pt x="552" y="318"/>
                              </a:cubicBezTo>
                              <a:cubicBezTo>
                                <a:pt x="552" y="274"/>
                                <a:pt x="552" y="274"/>
                                <a:pt x="552" y="274"/>
                              </a:cubicBezTo>
                              <a:cubicBezTo>
                                <a:pt x="413" y="274"/>
                                <a:pt x="413" y="274"/>
                                <a:pt x="413" y="274"/>
                              </a:cubicBezTo>
                              <a:lnTo>
                                <a:pt x="413" y="176"/>
                              </a:lnTo>
                              <a:close/>
                              <a:moveTo>
                                <a:pt x="651" y="318"/>
                              </a:moveTo>
                              <a:cubicBezTo>
                                <a:pt x="710" y="318"/>
                                <a:pt x="710" y="318"/>
                                <a:pt x="710" y="318"/>
                              </a:cubicBezTo>
                              <a:cubicBezTo>
                                <a:pt x="710" y="6"/>
                                <a:pt x="710" y="6"/>
                                <a:pt x="710" y="6"/>
                              </a:cubicBezTo>
                              <a:cubicBezTo>
                                <a:pt x="651" y="6"/>
                                <a:pt x="651" y="6"/>
                                <a:pt x="651" y="6"/>
                              </a:cubicBezTo>
                              <a:lnTo>
                                <a:pt x="651" y="318"/>
                              </a:lnTo>
                              <a:close/>
                              <a:moveTo>
                                <a:pt x="888" y="6"/>
                              </a:moveTo>
                              <a:cubicBezTo>
                                <a:pt x="829" y="6"/>
                                <a:pt x="829" y="6"/>
                                <a:pt x="829" y="6"/>
                              </a:cubicBezTo>
                              <a:cubicBezTo>
                                <a:pt x="829" y="318"/>
                                <a:pt x="829" y="318"/>
                                <a:pt x="829" y="318"/>
                              </a:cubicBezTo>
                              <a:cubicBezTo>
                                <a:pt x="1007" y="318"/>
                                <a:pt x="1007" y="318"/>
                                <a:pt x="1007" y="318"/>
                              </a:cubicBezTo>
                              <a:cubicBezTo>
                                <a:pt x="1017" y="275"/>
                                <a:pt x="1017" y="275"/>
                                <a:pt x="1017" y="275"/>
                              </a:cubicBezTo>
                              <a:cubicBezTo>
                                <a:pt x="888" y="275"/>
                                <a:pt x="888" y="275"/>
                                <a:pt x="888" y="275"/>
                              </a:cubicBezTo>
                              <a:lnTo>
                                <a:pt x="888" y="6"/>
                              </a:lnTo>
                              <a:close/>
                              <a:moveTo>
                                <a:pt x="1087" y="318"/>
                              </a:moveTo>
                              <a:cubicBezTo>
                                <a:pt x="1146" y="318"/>
                                <a:pt x="1146" y="318"/>
                                <a:pt x="1146" y="318"/>
                              </a:cubicBezTo>
                              <a:cubicBezTo>
                                <a:pt x="1146" y="6"/>
                                <a:pt x="1146" y="6"/>
                                <a:pt x="1146" y="6"/>
                              </a:cubicBezTo>
                              <a:cubicBezTo>
                                <a:pt x="1087" y="6"/>
                                <a:pt x="1087" y="6"/>
                                <a:pt x="1087" y="6"/>
                              </a:cubicBezTo>
                              <a:lnTo>
                                <a:pt x="1087" y="318"/>
                              </a:lnTo>
                              <a:close/>
                              <a:moveTo>
                                <a:pt x="1389" y="191"/>
                              </a:moveTo>
                              <a:cubicBezTo>
                                <a:pt x="1448" y="191"/>
                                <a:pt x="1448" y="191"/>
                                <a:pt x="1448" y="191"/>
                              </a:cubicBezTo>
                              <a:cubicBezTo>
                                <a:pt x="1448" y="272"/>
                                <a:pt x="1448" y="272"/>
                                <a:pt x="1448" y="272"/>
                              </a:cubicBezTo>
                              <a:cubicBezTo>
                                <a:pt x="1435" y="278"/>
                                <a:pt x="1420" y="282"/>
                                <a:pt x="1402" y="282"/>
                              </a:cubicBezTo>
                              <a:cubicBezTo>
                                <a:pt x="1375" y="282"/>
                                <a:pt x="1350" y="274"/>
                                <a:pt x="1336" y="259"/>
                              </a:cubicBezTo>
                              <a:cubicBezTo>
                                <a:pt x="1319" y="241"/>
                                <a:pt x="1310" y="211"/>
                                <a:pt x="1310" y="167"/>
                              </a:cubicBezTo>
                              <a:cubicBezTo>
                                <a:pt x="1310" y="94"/>
                                <a:pt x="1334" y="44"/>
                                <a:pt x="1398" y="44"/>
                              </a:cubicBezTo>
                              <a:cubicBezTo>
                                <a:pt x="1425" y="44"/>
                                <a:pt x="1448" y="51"/>
                                <a:pt x="1472" y="67"/>
                              </a:cubicBezTo>
                              <a:cubicBezTo>
                                <a:pt x="1501" y="35"/>
                                <a:pt x="1501" y="35"/>
                                <a:pt x="1501" y="35"/>
                              </a:cubicBezTo>
                              <a:cubicBezTo>
                                <a:pt x="1472" y="13"/>
                                <a:pt x="1437" y="2"/>
                                <a:pt x="1397" y="2"/>
                              </a:cubicBezTo>
                              <a:cubicBezTo>
                                <a:pt x="1364" y="2"/>
                                <a:pt x="1336" y="9"/>
                                <a:pt x="1311" y="26"/>
                              </a:cubicBezTo>
                              <a:cubicBezTo>
                                <a:pt x="1267" y="55"/>
                                <a:pt x="1246" y="100"/>
                                <a:pt x="1246" y="164"/>
                              </a:cubicBezTo>
                              <a:cubicBezTo>
                                <a:pt x="1246" y="213"/>
                                <a:pt x="1258" y="248"/>
                                <a:pt x="1284" y="278"/>
                              </a:cubicBezTo>
                              <a:cubicBezTo>
                                <a:pt x="1312" y="308"/>
                                <a:pt x="1349" y="322"/>
                                <a:pt x="1398" y="322"/>
                              </a:cubicBezTo>
                              <a:cubicBezTo>
                                <a:pt x="1437" y="322"/>
                                <a:pt x="1475" y="313"/>
                                <a:pt x="1507" y="296"/>
                              </a:cubicBezTo>
                              <a:cubicBezTo>
                                <a:pt x="1507" y="149"/>
                                <a:pt x="1507" y="149"/>
                                <a:pt x="1507" y="149"/>
                              </a:cubicBezTo>
                              <a:cubicBezTo>
                                <a:pt x="1381" y="149"/>
                                <a:pt x="1381" y="149"/>
                                <a:pt x="1381" y="149"/>
                              </a:cubicBezTo>
                              <a:lnTo>
                                <a:pt x="1389" y="191"/>
                              </a:lnTo>
                              <a:close/>
                              <a:moveTo>
                                <a:pt x="1795" y="131"/>
                              </a:moveTo>
                              <a:cubicBezTo>
                                <a:pt x="1676" y="131"/>
                                <a:pt x="1676" y="131"/>
                                <a:pt x="1676" y="131"/>
                              </a:cubicBezTo>
                              <a:cubicBezTo>
                                <a:pt x="1676" y="6"/>
                                <a:pt x="1676" y="6"/>
                                <a:pt x="1676" y="6"/>
                              </a:cubicBezTo>
                              <a:cubicBezTo>
                                <a:pt x="1618" y="6"/>
                                <a:pt x="1618" y="6"/>
                                <a:pt x="1618" y="6"/>
                              </a:cubicBezTo>
                              <a:cubicBezTo>
                                <a:pt x="1618" y="318"/>
                                <a:pt x="1618" y="318"/>
                                <a:pt x="1618" y="318"/>
                              </a:cubicBezTo>
                              <a:cubicBezTo>
                                <a:pt x="1676" y="318"/>
                                <a:pt x="1676" y="318"/>
                                <a:pt x="1676" y="318"/>
                              </a:cubicBezTo>
                              <a:cubicBezTo>
                                <a:pt x="1676" y="174"/>
                                <a:pt x="1676" y="174"/>
                                <a:pt x="1676" y="174"/>
                              </a:cubicBezTo>
                              <a:cubicBezTo>
                                <a:pt x="1795" y="174"/>
                                <a:pt x="1795" y="174"/>
                                <a:pt x="1795" y="174"/>
                              </a:cubicBezTo>
                              <a:cubicBezTo>
                                <a:pt x="1795" y="318"/>
                                <a:pt x="1795" y="318"/>
                                <a:pt x="1795" y="318"/>
                              </a:cubicBezTo>
                              <a:cubicBezTo>
                                <a:pt x="1853" y="318"/>
                                <a:pt x="1853" y="318"/>
                                <a:pt x="1853" y="318"/>
                              </a:cubicBezTo>
                              <a:cubicBezTo>
                                <a:pt x="1853" y="6"/>
                                <a:pt x="1853" y="6"/>
                                <a:pt x="1853" y="6"/>
                              </a:cubicBezTo>
                              <a:cubicBezTo>
                                <a:pt x="1795" y="6"/>
                                <a:pt x="1795" y="6"/>
                                <a:pt x="1795" y="6"/>
                              </a:cubicBezTo>
                              <a:lnTo>
                                <a:pt x="1795" y="131"/>
                              </a:lnTo>
                              <a:close/>
                              <a:moveTo>
                                <a:pt x="2026" y="176"/>
                              </a:moveTo>
                              <a:cubicBezTo>
                                <a:pt x="2132" y="176"/>
                                <a:pt x="2132" y="176"/>
                                <a:pt x="2132" y="176"/>
                              </a:cubicBezTo>
                              <a:cubicBezTo>
                                <a:pt x="2132" y="134"/>
                                <a:pt x="2132" y="134"/>
                                <a:pt x="2132" y="134"/>
                              </a:cubicBezTo>
                              <a:cubicBezTo>
                                <a:pt x="2025" y="134"/>
                                <a:pt x="2025" y="134"/>
                                <a:pt x="2025" y="134"/>
                              </a:cubicBezTo>
                              <a:cubicBezTo>
                                <a:pt x="2025" y="48"/>
                                <a:pt x="2025" y="48"/>
                                <a:pt x="2025" y="48"/>
                              </a:cubicBezTo>
                              <a:cubicBezTo>
                                <a:pt x="2153" y="48"/>
                                <a:pt x="2153" y="48"/>
                                <a:pt x="2153" y="48"/>
                              </a:cubicBezTo>
                              <a:cubicBezTo>
                                <a:pt x="2160" y="6"/>
                                <a:pt x="2160" y="6"/>
                                <a:pt x="2160" y="6"/>
                              </a:cubicBezTo>
                              <a:cubicBezTo>
                                <a:pt x="1967" y="6"/>
                                <a:pt x="1967" y="6"/>
                                <a:pt x="1967" y="6"/>
                              </a:cubicBezTo>
                              <a:cubicBezTo>
                                <a:pt x="1967" y="318"/>
                                <a:pt x="1967" y="318"/>
                                <a:pt x="1967" y="318"/>
                              </a:cubicBezTo>
                              <a:cubicBezTo>
                                <a:pt x="2165" y="318"/>
                                <a:pt x="2165" y="318"/>
                                <a:pt x="2165" y="318"/>
                              </a:cubicBezTo>
                              <a:cubicBezTo>
                                <a:pt x="2165" y="274"/>
                                <a:pt x="2165" y="274"/>
                                <a:pt x="2165" y="274"/>
                              </a:cubicBezTo>
                              <a:cubicBezTo>
                                <a:pt x="2026" y="274"/>
                                <a:pt x="2026" y="274"/>
                                <a:pt x="2026" y="274"/>
                              </a:cubicBezTo>
                              <a:lnTo>
                                <a:pt x="2026" y="176"/>
                              </a:lnTo>
                              <a:close/>
                              <a:moveTo>
                                <a:pt x="2263" y="318"/>
                              </a:moveTo>
                              <a:cubicBezTo>
                                <a:pt x="2323" y="318"/>
                                <a:pt x="2323" y="318"/>
                                <a:pt x="2323" y="318"/>
                              </a:cubicBezTo>
                              <a:cubicBezTo>
                                <a:pt x="2323" y="6"/>
                                <a:pt x="2323" y="6"/>
                                <a:pt x="2323" y="6"/>
                              </a:cubicBezTo>
                              <a:cubicBezTo>
                                <a:pt x="2263" y="6"/>
                                <a:pt x="2263" y="6"/>
                                <a:pt x="2263" y="6"/>
                              </a:cubicBezTo>
                              <a:lnTo>
                                <a:pt x="2263" y="318"/>
                              </a:lnTo>
                              <a:close/>
                              <a:moveTo>
                                <a:pt x="2653" y="50"/>
                              </a:moveTo>
                              <a:cubicBezTo>
                                <a:pt x="2679" y="77"/>
                                <a:pt x="2691" y="114"/>
                                <a:pt x="2691" y="163"/>
                              </a:cubicBezTo>
                              <a:cubicBezTo>
                                <a:pt x="2691" y="210"/>
                                <a:pt x="2678" y="247"/>
                                <a:pt x="2654" y="274"/>
                              </a:cubicBezTo>
                              <a:cubicBezTo>
                                <a:pt x="2625" y="307"/>
                                <a:pt x="2595" y="318"/>
                                <a:pt x="2530" y="318"/>
                              </a:cubicBezTo>
                              <a:cubicBezTo>
                                <a:pt x="2444" y="318"/>
                                <a:pt x="2444" y="318"/>
                                <a:pt x="2444" y="318"/>
                              </a:cubicBezTo>
                              <a:cubicBezTo>
                                <a:pt x="2444" y="6"/>
                                <a:pt x="2444" y="6"/>
                                <a:pt x="2444" y="6"/>
                              </a:cubicBezTo>
                              <a:cubicBezTo>
                                <a:pt x="2516" y="6"/>
                                <a:pt x="2516" y="6"/>
                                <a:pt x="2516" y="6"/>
                              </a:cubicBezTo>
                              <a:cubicBezTo>
                                <a:pt x="2582" y="6"/>
                                <a:pt x="2620" y="17"/>
                                <a:pt x="2653" y="50"/>
                              </a:cubicBezTo>
                              <a:close/>
                              <a:moveTo>
                                <a:pt x="2626" y="168"/>
                              </a:moveTo>
                              <a:cubicBezTo>
                                <a:pt x="2626" y="128"/>
                                <a:pt x="2622" y="96"/>
                                <a:pt x="2604" y="74"/>
                              </a:cubicBezTo>
                              <a:cubicBezTo>
                                <a:pt x="2588" y="54"/>
                                <a:pt x="2570" y="47"/>
                                <a:pt x="2539" y="47"/>
                              </a:cubicBezTo>
                              <a:cubicBezTo>
                                <a:pt x="2502" y="47"/>
                                <a:pt x="2502" y="47"/>
                                <a:pt x="2502" y="47"/>
                              </a:cubicBezTo>
                              <a:cubicBezTo>
                                <a:pt x="2502" y="275"/>
                                <a:pt x="2502" y="275"/>
                                <a:pt x="2502" y="275"/>
                              </a:cubicBezTo>
                              <a:cubicBezTo>
                                <a:pt x="2540" y="275"/>
                                <a:pt x="2540" y="275"/>
                                <a:pt x="2540" y="275"/>
                              </a:cubicBezTo>
                              <a:cubicBezTo>
                                <a:pt x="2602" y="275"/>
                                <a:pt x="2626" y="239"/>
                                <a:pt x="2626" y="168"/>
                              </a:cubicBezTo>
                              <a:close/>
                              <a:moveTo>
                                <a:pt x="2926" y="135"/>
                              </a:moveTo>
                              <a:cubicBezTo>
                                <a:pt x="2885" y="124"/>
                                <a:pt x="2885" y="124"/>
                                <a:pt x="2885" y="124"/>
                              </a:cubicBezTo>
                              <a:cubicBezTo>
                                <a:pt x="2851" y="115"/>
                                <a:pt x="2839" y="105"/>
                                <a:pt x="2839" y="86"/>
                              </a:cubicBezTo>
                              <a:cubicBezTo>
                                <a:pt x="2839" y="60"/>
                                <a:pt x="2861" y="44"/>
                                <a:pt x="2896" y="44"/>
                              </a:cubicBezTo>
                              <a:cubicBezTo>
                                <a:pt x="2923" y="44"/>
                                <a:pt x="2946" y="50"/>
                                <a:pt x="2978" y="67"/>
                              </a:cubicBezTo>
                              <a:cubicBezTo>
                                <a:pt x="3004" y="31"/>
                                <a:pt x="3004" y="31"/>
                                <a:pt x="3004" y="31"/>
                              </a:cubicBezTo>
                              <a:cubicBezTo>
                                <a:pt x="2973" y="12"/>
                                <a:pt x="2934" y="1"/>
                                <a:pt x="2894" y="1"/>
                              </a:cubicBezTo>
                              <a:cubicBezTo>
                                <a:pt x="2824" y="1"/>
                                <a:pt x="2775" y="39"/>
                                <a:pt x="2775" y="94"/>
                              </a:cubicBezTo>
                              <a:cubicBezTo>
                                <a:pt x="2775" y="111"/>
                                <a:pt x="2780" y="126"/>
                                <a:pt x="2790" y="139"/>
                              </a:cubicBezTo>
                              <a:cubicBezTo>
                                <a:pt x="2803" y="157"/>
                                <a:pt x="2826" y="168"/>
                                <a:pt x="2857" y="176"/>
                              </a:cubicBezTo>
                              <a:cubicBezTo>
                                <a:pt x="2895" y="186"/>
                                <a:pt x="2895" y="186"/>
                                <a:pt x="2895" y="186"/>
                              </a:cubicBezTo>
                              <a:cubicBezTo>
                                <a:pt x="2931" y="195"/>
                                <a:pt x="2947" y="209"/>
                                <a:pt x="2947" y="232"/>
                              </a:cubicBezTo>
                              <a:cubicBezTo>
                                <a:pt x="2947" y="263"/>
                                <a:pt x="2921" y="282"/>
                                <a:pt x="2878" y="282"/>
                              </a:cubicBezTo>
                              <a:cubicBezTo>
                                <a:pt x="2843" y="282"/>
                                <a:pt x="2815" y="272"/>
                                <a:pt x="2784" y="256"/>
                              </a:cubicBezTo>
                              <a:cubicBezTo>
                                <a:pt x="2762" y="296"/>
                                <a:pt x="2762" y="296"/>
                                <a:pt x="2762" y="296"/>
                              </a:cubicBezTo>
                              <a:cubicBezTo>
                                <a:pt x="2796" y="314"/>
                                <a:pt x="2836" y="323"/>
                                <a:pt x="2876" y="323"/>
                              </a:cubicBezTo>
                              <a:cubicBezTo>
                                <a:pt x="2965" y="323"/>
                                <a:pt x="3012" y="275"/>
                                <a:pt x="3012" y="224"/>
                              </a:cubicBezTo>
                              <a:cubicBezTo>
                                <a:pt x="3012" y="177"/>
                                <a:pt x="2977" y="148"/>
                                <a:pt x="2926" y="135"/>
                              </a:cubicBezTo>
                              <a:close/>
                              <a:moveTo>
                                <a:pt x="3306" y="243"/>
                              </a:moveTo>
                              <a:cubicBezTo>
                                <a:pt x="3357" y="318"/>
                                <a:pt x="3357" y="318"/>
                                <a:pt x="3357" y="318"/>
                              </a:cubicBezTo>
                              <a:cubicBezTo>
                                <a:pt x="3288" y="318"/>
                                <a:pt x="3288" y="318"/>
                                <a:pt x="3288" y="318"/>
                              </a:cubicBezTo>
                              <a:cubicBezTo>
                                <a:pt x="3258" y="269"/>
                                <a:pt x="3258" y="269"/>
                                <a:pt x="3258" y="269"/>
                              </a:cubicBezTo>
                              <a:cubicBezTo>
                                <a:pt x="3233" y="231"/>
                                <a:pt x="3217" y="210"/>
                                <a:pt x="3198" y="193"/>
                              </a:cubicBezTo>
                              <a:cubicBezTo>
                                <a:pt x="3192" y="187"/>
                                <a:pt x="3187" y="183"/>
                                <a:pt x="3176" y="183"/>
                              </a:cubicBezTo>
                              <a:cubicBezTo>
                                <a:pt x="3176" y="318"/>
                                <a:pt x="3176" y="318"/>
                                <a:pt x="3176" y="318"/>
                              </a:cubicBezTo>
                              <a:cubicBezTo>
                                <a:pt x="3119" y="318"/>
                                <a:pt x="3119" y="318"/>
                                <a:pt x="3119" y="318"/>
                              </a:cubicBezTo>
                              <a:cubicBezTo>
                                <a:pt x="3119" y="6"/>
                                <a:pt x="3119" y="6"/>
                                <a:pt x="3119" y="6"/>
                              </a:cubicBezTo>
                              <a:cubicBezTo>
                                <a:pt x="3225" y="6"/>
                                <a:pt x="3225" y="6"/>
                                <a:pt x="3225" y="6"/>
                              </a:cubicBezTo>
                              <a:cubicBezTo>
                                <a:pt x="3303" y="6"/>
                                <a:pt x="3338" y="47"/>
                                <a:pt x="3338" y="95"/>
                              </a:cubicBezTo>
                              <a:cubicBezTo>
                                <a:pt x="3338" y="143"/>
                                <a:pt x="3304" y="181"/>
                                <a:pt x="3252" y="181"/>
                              </a:cubicBezTo>
                              <a:cubicBezTo>
                                <a:pt x="3264" y="187"/>
                                <a:pt x="3287" y="217"/>
                                <a:pt x="3306" y="243"/>
                              </a:cubicBezTo>
                              <a:close/>
                              <a:moveTo>
                                <a:pt x="3262" y="134"/>
                              </a:moveTo>
                              <a:cubicBezTo>
                                <a:pt x="3272" y="125"/>
                                <a:pt x="3278" y="112"/>
                                <a:pt x="3278" y="96"/>
                              </a:cubicBezTo>
                              <a:cubicBezTo>
                                <a:pt x="3278" y="64"/>
                                <a:pt x="3259" y="48"/>
                                <a:pt x="3207" y="48"/>
                              </a:cubicBezTo>
                              <a:cubicBezTo>
                                <a:pt x="3176" y="48"/>
                                <a:pt x="3176" y="48"/>
                                <a:pt x="3176" y="48"/>
                              </a:cubicBezTo>
                              <a:cubicBezTo>
                                <a:pt x="3176" y="147"/>
                                <a:pt x="3176" y="147"/>
                                <a:pt x="3176" y="147"/>
                              </a:cubicBezTo>
                              <a:cubicBezTo>
                                <a:pt x="3205" y="147"/>
                                <a:pt x="3205" y="147"/>
                                <a:pt x="3205" y="147"/>
                              </a:cubicBezTo>
                              <a:cubicBezTo>
                                <a:pt x="3236" y="147"/>
                                <a:pt x="3252" y="143"/>
                                <a:pt x="3262" y="134"/>
                              </a:cubicBezTo>
                              <a:close/>
                              <a:moveTo>
                                <a:pt x="3496" y="176"/>
                              </a:moveTo>
                              <a:cubicBezTo>
                                <a:pt x="3602" y="176"/>
                                <a:pt x="3602" y="176"/>
                                <a:pt x="3602" y="176"/>
                              </a:cubicBezTo>
                              <a:cubicBezTo>
                                <a:pt x="3602" y="134"/>
                                <a:pt x="3602" y="134"/>
                                <a:pt x="3602" y="134"/>
                              </a:cubicBezTo>
                              <a:cubicBezTo>
                                <a:pt x="3495" y="134"/>
                                <a:pt x="3495" y="134"/>
                                <a:pt x="3495" y="134"/>
                              </a:cubicBezTo>
                              <a:cubicBezTo>
                                <a:pt x="3495" y="48"/>
                                <a:pt x="3495" y="48"/>
                                <a:pt x="3495" y="48"/>
                              </a:cubicBezTo>
                              <a:cubicBezTo>
                                <a:pt x="3622" y="48"/>
                                <a:pt x="3622" y="48"/>
                                <a:pt x="3622" y="48"/>
                              </a:cubicBezTo>
                              <a:cubicBezTo>
                                <a:pt x="3630" y="6"/>
                                <a:pt x="3630" y="6"/>
                                <a:pt x="3630" y="6"/>
                              </a:cubicBezTo>
                              <a:cubicBezTo>
                                <a:pt x="3437" y="6"/>
                                <a:pt x="3437" y="6"/>
                                <a:pt x="3437" y="6"/>
                              </a:cubicBezTo>
                              <a:cubicBezTo>
                                <a:pt x="3437" y="318"/>
                                <a:pt x="3437" y="318"/>
                                <a:pt x="3437" y="318"/>
                              </a:cubicBezTo>
                              <a:cubicBezTo>
                                <a:pt x="3635" y="318"/>
                                <a:pt x="3635" y="318"/>
                                <a:pt x="3635" y="318"/>
                              </a:cubicBezTo>
                              <a:cubicBezTo>
                                <a:pt x="3635" y="274"/>
                                <a:pt x="3635" y="274"/>
                                <a:pt x="3635" y="274"/>
                              </a:cubicBezTo>
                              <a:cubicBezTo>
                                <a:pt x="3496" y="274"/>
                                <a:pt x="3496" y="274"/>
                                <a:pt x="3496" y="274"/>
                              </a:cubicBezTo>
                              <a:lnTo>
                                <a:pt x="3496" y="176"/>
                              </a:lnTo>
                              <a:close/>
                              <a:moveTo>
                                <a:pt x="3843" y="191"/>
                              </a:moveTo>
                              <a:cubicBezTo>
                                <a:pt x="3902" y="191"/>
                                <a:pt x="3902" y="191"/>
                                <a:pt x="3902" y="191"/>
                              </a:cubicBezTo>
                              <a:cubicBezTo>
                                <a:pt x="3902" y="272"/>
                                <a:pt x="3902" y="272"/>
                                <a:pt x="3902" y="272"/>
                              </a:cubicBezTo>
                              <a:cubicBezTo>
                                <a:pt x="3889" y="278"/>
                                <a:pt x="3874" y="282"/>
                                <a:pt x="3856" y="282"/>
                              </a:cubicBezTo>
                              <a:cubicBezTo>
                                <a:pt x="3829" y="282"/>
                                <a:pt x="3804" y="274"/>
                                <a:pt x="3790" y="259"/>
                              </a:cubicBezTo>
                              <a:cubicBezTo>
                                <a:pt x="3773" y="241"/>
                                <a:pt x="3764" y="211"/>
                                <a:pt x="3764" y="167"/>
                              </a:cubicBezTo>
                              <a:cubicBezTo>
                                <a:pt x="3764" y="94"/>
                                <a:pt x="3788" y="44"/>
                                <a:pt x="3852" y="44"/>
                              </a:cubicBezTo>
                              <a:cubicBezTo>
                                <a:pt x="3879" y="44"/>
                                <a:pt x="3902" y="51"/>
                                <a:pt x="3926" y="67"/>
                              </a:cubicBezTo>
                              <a:cubicBezTo>
                                <a:pt x="3955" y="35"/>
                                <a:pt x="3955" y="35"/>
                                <a:pt x="3955" y="35"/>
                              </a:cubicBezTo>
                              <a:cubicBezTo>
                                <a:pt x="3927" y="13"/>
                                <a:pt x="3891" y="2"/>
                                <a:pt x="3851" y="2"/>
                              </a:cubicBezTo>
                              <a:cubicBezTo>
                                <a:pt x="3818" y="2"/>
                                <a:pt x="3790" y="9"/>
                                <a:pt x="3765" y="26"/>
                              </a:cubicBezTo>
                              <a:cubicBezTo>
                                <a:pt x="3721" y="55"/>
                                <a:pt x="3700" y="100"/>
                                <a:pt x="3700" y="164"/>
                              </a:cubicBezTo>
                              <a:cubicBezTo>
                                <a:pt x="3700" y="213"/>
                                <a:pt x="3712" y="248"/>
                                <a:pt x="3739" y="278"/>
                              </a:cubicBezTo>
                              <a:cubicBezTo>
                                <a:pt x="3766" y="308"/>
                                <a:pt x="3804" y="322"/>
                                <a:pt x="3852" y="322"/>
                              </a:cubicBezTo>
                              <a:cubicBezTo>
                                <a:pt x="3891" y="322"/>
                                <a:pt x="3930" y="313"/>
                                <a:pt x="3961" y="296"/>
                              </a:cubicBezTo>
                              <a:cubicBezTo>
                                <a:pt x="3961" y="149"/>
                                <a:pt x="3961" y="149"/>
                                <a:pt x="3961" y="149"/>
                              </a:cubicBezTo>
                              <a:cubicBezTo>
                                <a:pt x="3835" y="149"/>
                                <a:pt x="3835" y="149"/>
                                <a:pt x="3835" y="149"/>
                              </a:cubicBezTo>
                              <a:lnTo>
                                <a:pt x="3843" y="191"/>
                              </a:lnTo>
                              <a:close/>
                              <a:moveTo>
                                <a:pt x="4074" y="318"/>
                              </a:moveTo>
                              <a:cubicBezTo>
                                <a:pt x="4133" y="318"/>
                                <a:pt x="4133" y="318"/>
                                <a:pt x="4133" y="318"/>
                              </a:cubicBezTo>
                              <a:cubicBezTo>
                                <a:pt x="4133" y="6"/>
                                <a:pt x="4133" y="6"/>
                                <a:pt x="4133" y="6"/>
                              </a:cubicBezTo>
                              <a:cubicBezTo>
                                <a:pt x="4074" y="6"/>
                                <a:pt x="4074" y="6"/>
                                <a:pt x="4074" y="6"/>
                              </a:cubicBezTo>
                              <a:lnTo>
                                <a:pt x="4074" y="318"/>
                              </a:lnTo>
                              <a:close/>
                              <a:moveTo>
                                <a:pt x="4527" y="162"/>
                              </a:moveTo>
                              <a:cubicBezTo>
                                <a:pt x="4527" y="260"/>
                                <a:pt x="4475" y="323"/>
                                <a:pt x="4384" y="323"/>
                              </a:cubicBezTo>
                              <a:cubicBezTo>
                                <a:pt x="4285" y="323"/>
                                <a:pt x="4236" y="254"/>
                                <a:pt x="4236" y="162"/>
                              </a:cubicBezTo>
                              <a:cubicBezTo>
                                <a:pt x="4236" y="59"/>
                                <a:pt x="4294" y="2"/>
                                <a:pt x="4381" y="2"/>
                              </a:cubicBezTo>
                              <a:cubicBezTo>
                                <a:pt x="4480" y="2"/>
                                <a:pt x="4527" y="71"/>
                                <a:pt x="4527" y="162"/>
                              </a:cubicBezTo>
                              <a:close/>
                              <a:moveTo>
                                <a:pt x="4461" y="165"/>
                              </a:moveTo>
                              <a:cubicBezTo>
                                <a:pt x="4461" y="89"/>
                                <a:pt x="4443" y="42"/>
                                <a:pt x="4381" y="42"/>
                              </a:cubicBezTo>
                              <a:cubicBezTo>
                                <a:pt x="4322" y="42"/>
                                <a:pt x="4300" y="84"/>
                                <a:pt x="4300" y="159"/>
                              </a:cubicBezTo>
                              <a:cubicBezTo>
                                <a:pt x="4300" y="239"/>
                                <a:pt x="4323" y="283"/>
                                <a:pt x="4382" y="283"/>
                              </a:cubicBezTo>
                              <a:cubicBezTo>
                                <a:pt x="4434" y="283"/>
                                <a:pt x="4461" y="249"/>
                                <a:pt x="4461" y="165"/>
                              </a:cubicBezTo>
                              <a:close/>
                              <a:moveTo>
                                <a:pt x="4964" y="215"/>
                              </a:moveTo>
                              <a:cubicBezTo>
                                <a:pt x="4964" y="257"/>
                                <a:pt x="4943" y="279"/>
                                <a:pt x="4901" y="279"/>
                              </a:cubicBezTo>
                              <a:cubicBezTo>
                                <a:pt x="4858" y="279"/>
                                <a:pt x="4839" y="263"/>
                                <a:pt x="4839" y="215"/>
                              </a:cubicBezTo>
                              <a:cubicBezTo>
                                <a:pt x="4839" y="6"/>
                                <a:pt x="4839" y="6"/>
                                <a:pt x="4839" y="6"/>
                              </a:cubicBezTo>
                              <a:cubicBezTo>
                                <a:pt x="4781" y="6"/>
                                <a:pt x="4781" y="6"/>
                                <a:pt x="4781" y="6"/>
                              </a:cubicBezTo>
                              <a:cubicBezTo>
                                <a:pt x="4781" y="231"/>
                                <a:pt x="4781" y="231"/>
                                <a:pt x="4781" y="231"/>
                              </a:cubicBezTo>
                              <a:cubicBezTo>
                                <a:pt x="4781" y="281"/>
                                <a:pt x="4809" y="323"/>
                                <a:pt x="4901" y="323"/>
                              </a:cubicBezTo>
                              <a:cubicBezTo>
                                <a:pt x="4978" y="323"/>
                                <a:pt x="5022" y="287"/>
                                <a:pt x="5022" y="230"/>
                              </a:cubicBezTo>
                              <a:cubicBezTo>
                                <a:pt x="5022" y="6"/>
                                <a:pt x="5022" y="6"/>
                                <a:pt x="5022" y="6"/>
                              </a:cubicBezTo>
                              <a:cubicBezTo>
                                <a:pt x="4964" y="6"/>
                                <a:pt x="4964" y="6"/>
                                <a:pt x="4964" y="6"/>
                              </a:cubicBezTo>
                              <a:lnTo>
                                <a:pt x="4964" y="215"/>
                              </a:lnTo>
                              <a:close/>
                              <a:moveTo>
                                <a:pt x="5094" y="49"/>
                              </a:moveTo>
                              <a:cubicBezTo>
                                <a:pt x="5182" y="49"/>
                                <a:pt x="5182" y="49"/>
                                <a:pt x="5182" y="49"/>
                              </a:cubicBezTo>
                              <a:cubicBezTo>
                                <a:pt x="5182" y="318"/>
                                <a:pt x="5182" y="318"/>
                                <a:pt x="5182" y="318"/>
                              </a:cubicBezTo>
                              <a:cubicBezTo>
                                <a:pt x="5240" y="318"/>
                                <a:pt x="5240" y="318"/>
                                <a:pt x="5240" y="318"/>
                              </a:cubicBezTo>
                              <a:cubicBezTo>
                                <a:pt x="5240" y="49"/>
                                <a:pt x="5240" y="49"/>
                                <a:pt x="5240" y="49"/>
                              </a:cubicBezTo>
                              <a:cubicBezTo>
                                <a:pt x="5328" y="49"/>
                                <a:pt x="5328" y="49"/>
                                <a:pt x="5328" y="49"/>
                              </a:cubicBezTo>
                              <a:cubicBezTo>
                                <a:pt x="5336" y="6"/>
                                <a:pt x="5336" y="6"/>
                                <a:pt x="5336" y="6"/>
                              </a:cubicBezTo>
                              <a:cubicBezTo>
                                <a:pt x="5094" y="6"/>
                                <a:pt x="5094" y="6"/>
                                <a:pt x="5094" y="6"/>
                              </a:cubicBezTo>
                              <a:lnTo>
                                <a:pt x="5094" y="49"/>
                              </a:lnTo>
                              <a:close/>
                              <a:moveTo>
                                <a:pt x="5589" y="243"/>
                              </a:moveTo>
                              <a:cubicBezTo>
                                <a:pt x="5640" y="318"/>
                                <a:pt x="5640" y="318"/>
                                <a:pt x="5640" y="318"/>
                              </a:cubicBezTo>
                              <a:cubicBezTo>
                                <a:pt x="5571" y="318"/>
                                <a:pt x="5571" y="318"/>
                                <a:pt x="5571" y="318"/>
                              </a:cubicBezTo>
                              <a:cubicBezTo>
                                <a:pt x="5541" y="269"/>
                                <a:pt x="5541" y="269"/>
                                <a:pt x="5541" y="269"/>
                              </a:cubicBezTo>
                              <a:cubicBezTo>
                                <a:pt x="5517" y="231"/>
                                <a:pt x="5501" y="210"/>
                                <a:pt x="5481" y="193"/>
                              </a:cubicBezTo>
                              <a:cubicBezTo>
                                <a:pt x="5475" y="187"/>
                                <a:pt x="5470" y="183"/>
                                <a:pt x="5459" y="183"/>
                              </a:cubicBezTo>
                              <a:cubicBezTo>
                                <a:pt x="5459" y="318"/>
                                <a:pt x="5459" y="318"/>
                                <a:pt x="5459" y="318"/>
                              </a:cubicBezTo>
                              <a:cubicBezTo>
                                <a:pt x="5402" y="318"/>
                                <a:pt x="5402" y="318"/>
                                <a:pt x="5402" y="318"/>
                              </a:cubicBezTo>
                              <a:cubicBezTo>
                                <a:pt x="5402" y="6"/>
                                <a:pt x="5402" y="6"/>
                                <a:pt x="5402" y="6"/>
                              </a:cubicBezTo>
                              <a:cubicBezTo>
                                <a:pt x="5508" y="6"/>
                                <a:pt x="5508" y="6"/>
                                <a:pt x="5508" y="6"/>
                              </a:cubicBezTo>
                              <a:cubicBezTo>
                                <a:pt x="5586" y="6"/>
                                <a:pt x="5621" y="47"/>
                                <a:pt x="5621" y="95"/>
                              </a:cubicBezTo>
                              <a:cubicBezTo>
                                <a:pt x="5621" y="143"/>
                                <a:pt x="5587" y="181"/>
                                <a:pt x="5535" y="181"/>
                              </a:cubicBezTo>
                              <a:cubicBezTo>
                                <a:pt x="5547" y="187"/>
                                <a:pt x="5571" y="217"/>
                                <a:pt x="5589" y="243"/>
                              </a:cubicBezTo>
                              <a:close/>
                              <a:moveTo>
                                <a:pt x="5545" y="134"/>
                              </a:moveTo>
                              <a:cubicBezTo>
                                <a:pt x="5555" y="125"/>
                                <a:pt x="5561" y="112"/>
                                <a:pt x="5561" y="96"/>
                              </a:cubicBezTo>
                              <a:cubicBezTo>
                                <a:pt x="5561" y="64"/>
                                <a:pt x="5542" y="48"/>
                                <a:pt x="5490" y="48"/>
                              </a:cubicBezTo>
                              <a:cubicBezTo>
                                <a:pt x="5459" y="48"/>
                                <a:pt x="5459" y="48"/>
                                <a:pt x="5459" y="48"/>
                              </a:cubicBezTo>
                              <a:cubicBezTo>
                                <a:pt x="5459" y="147"/>
                                <a:pt x="5459" y="147"/>
                                <a:pt x="5459" y="147"/>
                              </a:cubicBezTo>
                              <a:cubicBezTo>
                                <a:pt x="5488" y="147"/>
                                <a:pt x="5488" y="147"/>
                                <a:pt x="5488" y="147"/>
                              </a:cubicBezTo>
                              <a:cubicBezTo>
                                <a:pt x="5519" y="147"/>
                                <a:pt x="5535" y="143"/>
                                <a:pt x="5545" y="134"/>
                              </a:cubicBezTo>
                              <a:close/>
                              <a:moveTo>
                                <a:pt x="5781" y="176"/>
                              </a:moveTo>
                              <a:cubicBezTo>
                                <a:pt x="5887" y="176"/>
                                <a:pt x="5887" y="176"/>
                                <a:pt x="5887" y="176"/>
                              </a:cubicBezTo>
                              <a:cubicBezTo>
                                <a:pt x="5887" y="134"/>
                                <a:pt x="5887" y="134"/>
                                <a:pt x="5887" y="134"/>
                              </a:cubicBezTo>
                              <a:cubicBezTo>
                                <a:pt x="5780" y="134"/>
                                <a:pt x="5780" y="134"/>
                                <a:pt x="5780" y="134"/>
                              </a:cubicBezTo>
                              <a:cubicBezTo>
                                <a:pt x="5780" y="48"/>
                                <a:pt x="5780" y="48"/>
                                <a:pt x="5780" y="48"/>
                              </a:cubicBezTo>
                              <a:cubicBezTo>
                                <a:pt x="5908" y="48"/>
                                <a:pt x="5908" y="48"/>
                                <a:pt x="5908" y="48"/>
                              </a:cubicBezTo>
                              <a:cubicBezTo>
                                <a:pt x="5916" y="6"/>
                                <a:pt x="5916" y="6"/>
                                <a:pt x="5916" y="6"/>
                              </a:cubicBezTo>
                              <a:cubicBezTo>
                                <a:pt x="5722" y="6"/>
                                <a:pt x="5722" y="6"/>
                                <a:pt x="5722" y="6"/>
                              </a:cubicBezTo>
                              <a:cubicBezTo>
                                <a:pt x="5722" y="318"/>
                                <a:pt x="5722" y="318"/>
                                <a:pt x="5722" y="318"/>
                              </a:cubicBezTo>
                              <a:cubicBezTo>
                                <a:pt x="5921" y="318"/>
                                <a:pt x="5921" y="318"/>
                                <a:pt x="5921" y="318"/>
                              </a:cubicBezTo>
                              <a:cubicBezTo>
                                <a:pt x="5921" y="274"/>
                                <a:pt x="5921" y="274"/>
                                <a:pt x="5921" y="274"/>
                              </a:cubicBezTo>
                              <a:cubicBezTo>
                                <a:pt x="5781" y="274"/>
                                <a:pt x="5781" y="274"/>
                                <a:pt x="5781" y="274"/>
                              </a:cubicBezTo>
                              <a:lnTo>
                                <a:pt x="5781" y="176"/>
                              </a:lnTo>
                              <a:close/>
                              <a:moveTo>
                                <a:pt x="6146" y="282"/>
                              </a:moveTo>
                              <a:cubicBezTo>
                                <a:pt x="6112" y="282"/>
                                <a:pt x="6084" y="268"/>
                                <a:pt x="6068" y="238"/>
                              </a:cubicBezTo>
                              <a:cubicBezTo>
                                <a:pt x="6059" y="220"/>
                                <a:pt x="6055" y="199"/>
                                <a:pt x="6055" y="161"/>
                              </a:cubicBezTo>
                              <a:cubicBezTo>
                                <a:pt x="6055" y="124"/>
                                <a:pt x="6061" y="98"/>
                                <a:pt x="6073" y="79"/>
                              </a:cubicBezTo>
                              <a:cubicBezTo>
                                <a:pt x="6088" y="55"/>
                                <a:pt x="6113" y="41"/>
                                <a:pt x="6143" y="41"/>
                              </a:cubicBezTo>
                              <a:cubicBezTo>
                                <a:pt x="6164" y="41"/>
                                <a:pt x="6183" y="47"/>
                                <a:pt x="6202" y="59"/>
                              </a:cubicBezTo>
                              <a:cubicBezTo>
                                <a:pt x="6229" y="25"/>
                                <a:pt x="6229" y="25"/>
                                <a:pt x="6229" y="25"/>
                              </a:cubicBezTo>
                              <a:cubicBezTo>
                                <a:pt x="6208" y="9"/>
                                <a:pt x="6176" y="0"/>
                                <a:pt x="6142" y="0"/>
                              </a:cubicBezTo>
                              <a:cubicBezTo>
                                <a:pt x="6088" y="0"/>
                                <a:pt x="6040" y="27"/>
                                <a:pt x="6014" y="72"/>
                              </a:cubicBezTo>
                              <a:cubicBezTo>
                                <a:pt x="5998" y="98"/>
                                <a:pt x="5990" y="129"/>
                                <a:pt x="5990" y="166"/>
                              </a:cubicBezTo>
                              <a:cubicBezTo>
                                <a:pt x="5990" y="211"/>
                                <a:pt x="6004" y="249"/>
                                <a:pt x="6030" y="278"/>
                              </a:cubicBezTo>
                              <a:cubicBezTo>
                                <a:pt x="6057" y="307"/>
                                <a:pt x="6094" y="323"/>
                                <a:pt x="6140" y="323"/>
                              </a:cubicBezTo>
                              <a:cubicBezTo>
                                <a:pt x="6178" y="323"/>
                                <a:pt x="6209" y="314"/>
                                <a:pt x="6236" y="295"/>
                              </a:cubicBezTo>
                              <a:cubicBezTo>
                                <a:pt x="6209" y="262"/>
                                <a:pt x="6209" y="262"/>
                                <a:pt x="6209" y="262"/>
                              </a:cubicBezTo>
                              <a:cubicBezTo>
                                <a:pt x="6189" y="276"/>
                                <a:pt x="6171" y="282"/>
                                <a:pt x="6146" y="282"/>
                              </a:cubicBezTo>
                              <a:close/>
                              <a:moveTo>
                                <a:pt x="6496" y="131"/>
                              </a:moveTo>
                              <a:cubicBezTo>
                                <a:pt x="6377" y="131"/>
                                <a:pt x="6377" y="131"/>
                                <a:pt x="6377" y="131"/>
                              </a:cubicBezTo>
                              <a:cubicBezTo>
                                <a:pt x="6377" y="6"/>
                                <a:pt x="6377" y="6"/>
                                <a:pt x="6377" y="6"/>
                              </a:cubicBezTo>
                              <a:cubicBezTo>
                                <a:pt x="6320" y="6"/>
                                <a:pt x="6320" y="6"/>
                                <a:pt x="6320" y="6"/>
                              </a:cubicBezTo>
                              <a:cubicBezTo>
                                <a:pt x="6320" y="318"/>
                                <a:pt x="6320" y="318"/>
                                <a:pt x="6320" y="318"/>
                              </a:cubicBezTo>
                              <a:cubicBezTo>
                                <a:pt x="6377" y="318"/>
                                <a:pt x="6377" y="318"/>
                                <a:pt x="6377" y="318"/>
                              </a:cubicBezTo>
                              <a:cubicBezTo>
                                <a:pt x="6377" y="174"/>
                                <a:pt x="6377" y="174"/>
                                <a:pt x="6377" y="174"/>
                              </a:cubicBezTo>
                              <a:cubicBezTo>
                                <a:pt x="6496" y="174"/>
                                <a:pt x="6496" y="174"/>
                                <a:pt x="6496" y="174"/>
                              </a:cubicBezTo>
                              <a:cubicBezTo>
                                <a:pt x="6496" y="318"/>
                                <a:pt x="6496" y="318"/>
                                <a:pt x="6496" y="318"/>
                              </a:cubicBezTo>
                              <a:cubicBezTo>
                                <a:pt x="6554" y="318"/>
                                <a:pt x="6554" y="318"/>
                                <a:pt x="6554" y="318"/>
                              </a:cubicBezTo>
                              <a:cubicBezTo>
                                <a:pt x="6554" y="6"/>
                                <a:pt x="6554" y="6"/>
                                <a:pt x="6554" y="6"/>
                              </a:cubicBezTo>
                              <a:cubicBezTo>
                                <a:pt x="6496" y="6"/>
                                <a:pt x="6496" y="6"/>
                                <a:pt x="6496" y="6"/>
                              </a:cubicBezTo>
                              <a:lnTo>
                                <a:pt x="6496" y="131"/>
                              </a:lnTo>
                              <a:close/>
                              <a:moveTo>
                                <a:pt x="6625" y="6"/>
                              </a:moveTo>
                              <a:cubicBezTo>
                                <a:pt x="6625" y="49"/>
                                <a:pt x="6625" y="49"/>
                                <a:pt x="6625" y="49"/>
                              </a:cubicBezTo>
                              <a:cubicBezTo>
                                <a:pt x="6713" y="49"/>
                                <a:pt x="6713" y="49"/>
                                <a:pt x="6713" y="49"/>
                              </a:cubicBezTo>
                              <a:cubicBezTo>
                                <a:pt x="6713" y="318"/>
                                <a:pt x="6713" y="318"/>
                                <a:pt x="6713" y="318"/>
                              </a:cubicBezTo>
                              <a:cubicBezTo>
                                <a:pt x="6771" y="318"/>
                                <a:pt x="6771" y="318"/>
                                <a:pt x="6771" y="318"/>
                              </a:cubicBezTo>
                              <a:cubicBezTo>
                                <a:pt x="6771" y="49"/>
                                <a:pt x="6771" y="49"/>
                                <a:pt x="6771" y="49"/>
                              </a:cubicBezTo>
                              <a:cubicBezTo>
                                <a:pt x="6858" y="49"/>
                                <a:pt x="6858" y="49"/>
                                <a:pt x="6858" y="49"/>
                              </a:cubicBezTo>
                              <a:cubicBezTo>
                                <a:pt x="6866" y="6"/>
                                <a:pt x="6866" y="6"/>
                                <a:pt x="6866" y="6"/>
                              </a:cubicBezTo>
                              <a:lnTo>
                                <a:pt x="6625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14"/>
                      <wps:cNvSpPr>
                        <a:spLocks/>
                      </wps:cNvSpPr>
                      <wps:spPr bwMode="auto">
                        <a:xfrm>
                          <a:off x="2938526" y="446405"/>
                          <a:ext cx="352425" cy="65405"/>
                        </a:xfrm>
                        <a:custGeom>
                          <a:avLst/>
                          <a:gdLst>
                            <a:gd name="T0" fmla="*/ 369 w 1110"/>
                            <a:gd name="T1" fmla="*/ 35 h 206"/>
                            <a:gd name="T2" fmla="*/ 0 w 1110"/>
                            <a:gd name="T3" fmla="*/ 127 h 206"/>
                            <a:gd name="T4" fmla="*/ 49 w 1110"/>
                            <a:gd name="T5" fmla="*/ 186 h 206"/>
                            <a:gd name="T6" fmla="*/ 378 w 1110"/>
                            <a:gd name="T7" fmla="*/ 99 h 206"/>
                            <a:gd name="T8" fmla="*/ 982 w 1110"/>
                            <a:gd name="T9" fmla="*/ 206 h 206"/>
                            <a:gd name="T10" fmla="*/ 1110 w 1110"/>
                            <a:gd name="T11" fmla="*/ 152 h 206"/>
                            <a:gd name="T12" fmla="*/ 369 w 1110"/>
                            <a:gd name="T13" fmla="*/ 3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110" h="206">
                              <a:moveTo>
                                <a:pt x="369" y="35"/>
                              </a:moveTo>
                              <a:cubicBezTo>
                                <a:pt x="234" y="51"/>
                                <a:pt x="109" y="84"/>
                                <a:pt x="0" y="127"/>
                              </a:cubicBezTo>
                              <a:cubicBezTo>
                                <a:pt x="49" y="186"/>
                                <a:pt x="49" y="186"/>
                                <a:pt x="49" y="186"/>
                              </a:cubicBezTo>
                              <a:cubicBezTo>
                                <a:pt x="144" y="144"/>
                                <a:pt x="256" y="113"/>
                                <a:pt x="378" y="99"/>
                              </a:cubicBezTo>
                              <a:cubicBezTo>
                                <a:pt x="626" y="69"/>
                                <a:pt x="852" y="114"/>
                                <a:pt x="982" y="206"/>
                              </a:cubicBezTo>
                              <a:cubicBezTo>
                                <a:pt x="1110" y="152"/>
                                <a:pt x="1110" y="152"/>
                                <a:pt x="1110" y="152"/>
                              </a:cubicBezTo>
                              <a:cubicBezTo>
                                <a:pt x="939" y="49"/>
                                <a:pt x="666" y="0"/>
                                <a:pt x="369" y="3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DD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15"/>
                      <wps:cNvSpPr>
                        <a:spLocks/>
                      </wps:cNvSpPr>
                      <wps:spPr bwMode="auto">
                        <a:xfrm>
                          <a:off x="2673731" y="379730"/>
                          <a:ext cx="813435" cy="469265"/>
                        </a:xfrm>
                        <a:custGeom>
                          <a:avLst/>
                          <a:gdLst>
                            <a:gd name="T0" fmla="*/ 2511 w 2562"/>
                            <a:gd name="T1" fmla="*/ 591 h 1478"/>
                            <a:gd name="T2" fmla="*/ 1177 w 2562"/>
                            <a:gd name="T3" fmla="*/ 82 h 1478"/>
                            <a:gd name="T4" fmla="*/ 855 w 2562"/>
                            <a:gd name="T5" fmla="*/ 143 h 1478"/>
                            <a:gd name="T6" fmla="*/ 916 w 2562"/>
                            <a:gd name="T7" fmla="*/ 222 h 1478"/>
                            <a:gd name="T8" fmla="*/ 1190 w 2562"/>
                            <a:gd name="T9" fmla="*/ 169 h 1478"/>
                            <a:gd name="T10" fmla="*/ 2326 w 2562"/>
                            <a:gd name="T11" fmla="*/ 603 h 1478"/>
                            <a:gd name="T12" fmla="*/ 1347 w 2562"/>
                            <a:gd name="T13" fmla="*/ 1287 h 1478"/>
                            <a:gd name="T14" fmla="*/ 212 w 2562"/>
                            <a:gd name="T15" fmla="*/ 854 h 1478"/>
                            <a:gd name="T16" fmla="*/ 515 w 2562"/>
                            <a:gd name="T17" fmla="*/ 390 h 1478"/>
                            <a:gd name="T18" fmla="*/ 382 w 2562"/>
                            <a:gd name="T19" fmla="*/ 342 h 1478"/>
                            <a:gd name="T20" fmla="*/ 27 w 2562"/>
                            <a:gd name="T21" fmla="*/ 887 h 1478"/>
                            <a:gd name="T22" fmla="*/ 1361 w 2562"/>
                            <a:gd name="T23" fmla="*/ 1396 h 1478"/>
                            <a:gd name="T24" fmla="*/ 2511 w 2562"/>
                            <a:gd name="T25" fmla="*/ 591 h 14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562" h="1478">
                              <a:moveTo>
                                <a:pt x="2511" y="591"/>
                              </a:moveTo>
                              <a:cubicBezTo>
                                <a:pt x="2461" y="228"/>
                                <a:pt x="1864" y="0"/>
                                <a:pt x="1177" y="82"/>
                              </a:cubicBezTo>
                              <a:cubicBezTo>
                                <a:pt x="1065" y="95"/>
                                <a:pt x="958" y="116"/>
                                <a:pt x="855" y="143"/>
                              </a:cubicBezTo>
                              <a:cubicBezTo>
                                <a:pt x="916" y="222"/>
                                <a:pt x="916" y="222"/>
                                <a:pt x="916" y="222"/>
                              </a:cubicBezTo>
                              <a:cubicBezTo>
                                <a:pt x="1002" y="199"/>
                                <a:pt x="1094" y="181"/>
                                <a:pt x="1190" y="169"/>
                              </a:cubicBezTo>
                              <a:cubicBezTo>
                                <a:pt x="1774" y="100"/>
                                <a:pt x="2282" y="294"/>
                                <a:pt x="2326" y="603"/>
                              </a:cubicBezTo>
                              <a:cubicBezTo>
                                <a:pt x="2369" y="911"/>
                                <a:pt x="1930" y="1218"/>
                                <a:pt x="1347" y="1287"/>
                              </a:cubicBezTo>
                              <a:cubicBezTo>
                                <a:pt x="763" y="1357"/>
                                <a:pt x="256" y="1163"/>
                                <a:pt x="212" y="854"/>
                              </a:cubicBezTo>
                              <a:cubicBezTo>
                                <a:pt x="189" y="686"/>
                                <a:pt x="307" y="519"/>
                                <a:pt x="515" y="390"/>
                              </a:cubicBezTo>
                              <a:cubicBezTo>
                                <a:pt x="382" y="342"/>
                                <a:pt x="382" y="342"/>
                                <a:pt x="382" y="342"/>
                              </a:cubicBezTo>
                              <a:cubicBezTo>
                                <a:pt x="139" y="493"/>
                                <a:pt x="0" y="690"/>
                                <a:pt x="27" y="887"/>
                              </a:cubicBezTo>
                              <a:cubicBezTo>
                                <a:pt x="78" y="1249"/>
                                <a:pt x="675" y="1478"/>
                                <a:pt x="1361" y="1396"/>
                              </a:cubicBezTo>
                              <a:cubicBezTo>
                                <a:pt x="2047" y="1314"/>
                                <a:pt x="2562" y="954"/>
                                <a:pt x="2511" y="591"/>
                              </a:cubicBezTo>
                            </a:path>
                          </a:pathLst>
                        </a:custGeom>
                        <a:solidFill>
                          <a:srgbClr val="F294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16"/>
                      <wps:cNvSpPr>
                        <a:spLocks/>
                      </wps:cNvSpPr>
                      <wps:spPr bwMode="auto">
                        <a:xfrm>
                          <a:off x="2565781" y="375285"/>
                          <a:ext cx="415925" cy="447675"/>
                        </a:xfrm>
                        <a:custGeom>
                          <a:avLst/>
                          <a:gdLst>
                            <a:gd name="T0" fmla="*/ 203 w 1309"/>
                            <a:gd name="T1" fmla="*/ 931 h 1412"/>
                            <a:gd name="T2" fmla="*/ 1309 w 1309"/>
                            <a:gd name="T3" fmla="*/ 52 h 1412"/>
                            <a:gd name="T4" fmla="*/ 1286 w 1309"/>
                            <a:gd name="T5" fmla="*/ 0 h 1412"/>
                            <a:gd name="T6" fmla="*/ 59 w 1309"/>
                            <a:gd name="T7" fmla="*/ 1018 h 1412"/>
                            <a:gd name="T8" fmla="*/ 313 w 1309"/>
                            <a:gd name="T9" fmla="*/ 1412 h 1412"/>
                            <a:gd name="T10" fmla="*/ 488 w 1309"/>
                            <a:gd name="T11" fmla="*/ 1310 h 1412"/>
                            <a:gd name="T12" fmla="*/ 203 w 1309"/>
                            <a:gd name="T13" fmla="*/ 931 h 14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309" h="1412">
                              <a:moveTo>
                                <a:pt x="203" y="931"/>
                              </a:moveTo>
                              <a:cubicBezTo>
                                <a:pt x="151" y="556"/>
                                <a:pt x="633" y="183"/>
                                <a:pt x="1309" y="52"/>
                              </a:cubicBezTo>
                              <a:cubicBezTo>
                                <a:pt x="1286" y="0"/>
                                <a:pt x="1286" y="0"/>
                                <a:pt x="1286" y="0"/>
                              </a:cubicBezTo>
                              <a:cubicBezTo>
                                <a:pt x="536" y="154"/>
                                <a:pt x="0" y="584"/>
                                <a:pt x="59" y="1018"/>
                              </a:cubicBezTo>
                              <a:cubicBezTo>
                                <a:pt x="79" y="1170"/>
                                <a:pt x="170" y="1304"/>
                                <a:pt x="313" y="1412"/>
                              </a:cubicBezTo>
                              <a:cubicBezTo>
                                <a:pt x="488" y="1310"/>
                                <a:pt x="488" y="1310"/>
                                <a:pt x="488" y="1310"/>
                              </a:cubicBezTo>
                              <a:cubicBezTo>
                                <a:pt x="328" y="1211"/>
                                <a:pt x="224" y="1082"/>
                                <a:pt x="203" y="931"/>
                              </a:cubicBezTo>
                            </a:path>
                          </a:pathLst>
                        </a:custGeom>
                        <a:solidFill>
                          <a:srgbClr val="E200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17"/>
                      <wps:cNvSpPr>
                        <a:spLocks/>
                      </wps:cNvSpPr>
                      <wps:spPr bwMode="auto">
                        <a:xfrm>
                          <a:off x="2850261" y="373380"/>
                          <a:ext cx="746760" cy="548005"/>
                        </a:xfrm>
                        <a:custGeom>
                          <a:avLst/>
                          <a:gdLst>
                            <a:gd name="T0" fmla="*/ 2288 w 2352"/>
                            <a:gd name="T1" fmla="*/ 636 h 1727"/>
                            <a:gd name="T2" fmla="*/ 1465 w 2352"/>
                            <a:gd name="T3" fmla="*/ 0 h 1727"/>
                            <a:gd name="T4" fmla="*/ 1401 w 2352"/>
                            <a:gd name="T5" fmla="*/ 56 h 1727"/>
                            <a:gd name="T6" fmla="*/ 2120 w 2352"/>
                            <a:gd name="T7" fmla="*/ 602 h 1727"/>
                            <a:gd name="T8" fmla="*/ 818 w 2352"/>
                            <a:gd name="T9" fmla="*/ 1513 h 1727"/>
                            <a:gd name="T10" fmla="*/ 115 w 2352"/>
                            <a:gd name="T11" fmla="*/ 1499 h 1727"/>
                            <a:gd name="T12" fmla="*/ 0 w 2352"/>
                            <a:gd name="T13" fmla="*/ 1663 h 1727"/>
                            <a:gd name="T14" fmla="*/ 841 w 2352"/>
                            <a:gd name="T15" fmla="*/ 1690 h 1727"/>
                            <a:gd name="T16" fmla="*/ 2288 w 2352"/>
                            <a:gd name="T17" fmla="*/ 636 h 17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352" h="1727">
                              <a:moveTo>
                                <a:pt x="2288" y="636"/>
                              </a:moveTo>
                              <a:cubicBezTo>
                                <a:pt x="2247" y="331"/>
                                <a:pt x="1921" y="98"/>
                                <a:pt x="1465" y="0"/>
                              </a:cubicBezTo>
                              <a:cubicBezTo>
                                <a:pt x="1401" y="56"/>
                                <a:pt x="1401" y="56"/>
                                <a:pt x="1401" y="56"/>
                              </a:cubicBezTo>
                              <a:cubicBezTo>
                                <a:pt x="1801" y="144"/>
                                <a:pt x="2083" y="342"/>
                                <a:pt x="2120" y="602"/>
                              </a:cubicBezTo>
                              <a:cubicBezTo>
                                <a:pt x="2177" y="1013"/>
                                <a:pt x="1594" y="1421"/>
                                <a:pt x="818" y="1513"/>
                              </a:cubicBezTo>
                              <a:cubicBezTo>
                                <a:pt x="567" y="1543"/>
                                <a:pt x="326" y="1536"/>
                                <a:pt x="115" y="1499"/>
                              </a:cubicBezTo>
                              <a:cubicBezTo>
                                <a:pt x="0" y="1663"/>
                                <a:pt x="0" y="1663"/>
                                <a:pt x="0" y="1663"/>
                              </a:cubicBezTo>
                              <a:cubicBezTo>
                                <a:pt x="250" y="1715"/>
                                <a:pt x="538" y="1727"/>
                                <a:pt x="841" y="1690"/>
                              </a:cubicBezTo>
                              <a:cubicBezTo>
                                <a:pt x="1703" y="1583"/>
                                <a:pt x="2352" y="1111"/>
                                <a:pt x="2288" y="636"/>
                              </a:cubicBezTo>
                            </a:path>
                          </a:pathLst>
                        </a:custGeom>
                        <a:solidFill>
                          <a:srgbClr val="E200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18"/>
                      <wps:cNvSpPr>
                        <a:spLocks noEditPoints="1"/>
                      </wps:cNvSpPr>
                      <wps:spPr bwMode="auto">
                        <a:xfrm>
                          <a:off x="2822321" y="469265"/>
                          <a:ext cx="549275" cy="232410"/>
                        </a:xfrm>
                        <a:custGeom>
                          <a:avLst/>
                          <a:gdLst>
                            <a:gd name="T0" fmla="*/ 1731 w 1731"/>
                            <a:gd name="T1" fmla="*/ 197 h 732"/>
                            <a:gd name="T2" fmla="*/ 1475 w 1731"/>
                            <a:gd name="T3" fmla="*/ 569 h 732"/>
                            <a:gd name="T4" fmla="*/ 1101 w 1731"/>
                            <a:gd name="T5" fmla="*/ 732 h 732"/>
                            <a:gd name="T6" fmla="*/ 967 w 1731"/>
                            <a:gd name="T7" fmla="*/ 541 h 732"/>
                            <a:gd name="T8" fmla="*/ 1205 w 1731"/>
                            <a:gd name="T9" fmla="*/ 197 h 732"/>
                            <a:gd name="T10" fmla="*/ 1355 w 1731"/>
                            <a:gd name="T11" fmla="*/ 197 h 732"/>
                            <a:gd name="T12" fmla="*/ 1153 w 1731"/>
                            <a:gd name="T13" fmla="*/ 489 h 732"/>
                            <a:gd name="T14" fmla="*/ 1165 w 1731"/>
                            <a:gd name="T15" fmla="*/ 610 h 732"/>
                            <a:gd name="T16" fmla="*/ 1359 w 1731"/>
                            <a:gd name="T17" fmla="*/ 516 h 732"/>
                            <a:gd name="T18" fmla="*/ 1581 w 1731"/>
                            <a:gd name="T19" fmla="*/ 197 h 732"/>
                            <a:gd name="T20" fmla="*/ 1731 w 1731"/>
                            <a:gd name="T21" fmla="*/ 197 h 732"/>
                            <a:gd name="T22" fmla="*/ 1044 w 1731"/>
                            <a:gd name="T23" fmla="*/ 315 h 732"/>
                            <a:gd name="T24" fmla="*/ 1130 w 1731"/>
                            <a:gd name="T25" fmla="*/ 189 h 732"/>
                            <a:gd name="T26" fmla="*/ 1091 w 1731"/>
                            <a:gd name="T27" fmla="*/ 187 h 732"/>
                            <a:gd name="T28" fmla="*/ 658 w 1731"/>
                            <a:gd name="T29" fmla="*/ 351 h 732"/>
                            <a:gd name="T30" fmla="*/ 400 w 1731"/>
                            <a:gd name="T31" fmla="*/ 723 h 732"/>
                            <a:gd name="T32" fmla="*/ 553 w 1731"/>
                            <a:gd name="T33" fmla="*/ 723 h 732"/>
                            <a:gd name="T34" fmla="*/ 741 w 1731"/>
                            <a:gd name="T35" fmla="*/ 450 h 732"/>
                            <a:gd name="T36" fmla="*/ 1032 w 1731"/>
                            <a:gd name="T37" fmla="*/ 315 h 732"/>
                            <a:gd name="T38" fmla="*/ 1044 w 1731"/>
                            <a:gd name="T39" fmla="*/ 315 h 732"/>
                            <a:gd name="T40" fmla="*/ 672 w 1731"/>
                            <a:gd name="T41" fmla="*/ 197 h 732"/>
                            <a:gd name="T42" fmla="*/ 507 w 1731"/>
                            <a:gd name="T43" fmla="*/ 197 h 732"/>
                            <a:gd name="T44" fmla="*/ 155 w 1731"/>
                            <a:gd name="T45" fmla="*/ 544 h 732"/>
                            <a:gd name="T46" fmla="*/ 273 w 1731"/>
                            <a:gd name="T47" fmla="*/ 0 h 732"/>
                            <a:gd name="T48" fmla="*/ 105 w 1731"/>
                            <a:gd name="T49" fmla="*/ 78 h 732"/>
                            <a:gd name="T50" fmla="*/ 7 w 1731"/>
                            <a:gd name="T51" fmla="*/ 723 h 732"/>
                            <a:gd name="T52" fmla="*/ 142 w 1731"/>
                            <a:gd name="T53" fmla="*/ 723 h 732"/>
                            <a:gd name="T54" fmla="*/ 672 w 1731"/>
                            <a:gd name="T55" fmla="*/ 197 h 7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731" h="732">
                              <a:moveTo>
                                <a:pt x="1731" y="197"/>
                              </a:moveTo>
                              <a:cubicBezTo>
                                <a:pt x="1475" y="569"/>
                                <a:pt x="1475" y="569"/>
                                <a:pt x="1475" y="569"/>
                              </a:cubicBezTo>
                              <a:cubicBezTo>
                                <a:pt x="1367" y="723"/>
                                <a:pt x="1203" y="732"/>
                                <a:pt x="1101" y="732"/>
                              </a:cubicBezTo>
                              <a:cubicBezTo>
                                <a:pt x="1031" y="732"/>
                                <a:pt x="870" y="681"/>
                                <a:pt x="967" y="541"/>
                              </a:cubicBezTo>
                              <a:cubicBezTo>
                                <a:pt x="1205" y="197"/>
                                <a:pt x="1205" y="197"/>
                                <a:pt x="1205" y="197"/>
                              </a:cubicBezTo>
                              <a:cubicBezTo>
                                <a:pt x="1355" y="197"/>
                                <a:pt x="1355" y="197"/>
                                <a:pt x="1355" y="197"/>
                              </a:cubicBezTo>
                              <a:cubicBezTo>
                                <a:pt x="1153" y="489"/>
                                <a:pt x="1153" y="489"/>
                                <a:pt x="1153" y="489"/>
                              </a:cubicBezTo>
                              <a:cubicBezTo>
                                <a:pt x="1090" y="585"/>
                                <a:pt x="1058" y="610"/>
                                <a:pt x="1165" y="610"/>
                              </a:cubicBezTo>
                              <a:cubicBezTo>
                                <a:pt x="1206" y="610"/>
                                <a:pt x="1297" y="606"/>
                                <a:pt x="1359" y="516"/>
                              </a:cubicBezTo>
                              <a:cubicBezTo>
                                <a:pt x="1581" y="197"/>
                                <a:pt x="1581" y="197"/>
                                <a:pt x="1581" y="197"/>
                              </a:cubicBezTo>
                              <a:lnTo>
                                <a:pt x="1731" y="197"/>
                              </a:lnTo>
                              <a:close/>
                              <a:moveTo>
                                <a:pt x="1044" y="315"/>
                              </a:moveTo>
                              <a:cubicBezTo>
                                <a:pt x="1130" y="189"/>
                                <a:pt x="1130" y="189"/>
                                <a:pt x="1130" y="189"/>
                              </a:cubicBezTo>
                              <a:cubicBezTo>
                                <a:pt x="1091" y="187"/>
                                <a:pt x="1091" y="187"/>
                                <a:pt x="1091" y="187"/>
                              </a:cubicBezTo>
                              <a:cubicBezTo>
                                <a:pt x="885" y="178"/>
                                <a:pt x="739" y="233"/>
                                <a:pt x="658" y="351"/>
                              </a:cubicBezTo>
                              <a:cubicBezTo>
                                <a:pt x="400" y="723"/>
                                <a:pt x="400" y="723"/>
                                <a:pt x="400" y="723"/>
                              </a:cubicBezTo>
                              <a:cubicBezTo>
                                <a:pt x="553" y="723"/>
                                <a:pt x="553" y="723"/>
                                <a:pt x="553" y="723"/>
                              </a:cubicBezTo>
                              <a:cubicBezTo>
                                <a:pt x="741" y="450"/>
                                <a:pt x="741" y="450"/>
                                <a:pt x="741" y="450"/>
                              </a:cubicBezTo>
                              <a:cubicBezTo>
                                <a:pt x="817" y="340"/>
                                <a:pt x="834" y="314"/>
                                <a:pt x="1032" y="315"/>
                              </a:cubicBezTo>
                              <a:lnTo>
                                <a:pt x="1044" y="315"/>
                              </a:lnTo>
                              <a:close/>
                              <a:moveTo>
                                <a:pt x="672" y="197"/>
                              </a:moveTo>
                              <a:cubicBezTo>
                                <a:pt x="507" y="197"/>
                                <a:pt x="507" y="197"/>
                                <a:pt x="507" y="197"/>
                              </a:cubicBezTo>
                              <a:cubicBezTo>
                                <a:pt x="507" y="197"/>
                                <a:pt x="325" y="389"/>
                                <a:pt x="155" y="544"/>
                              </a:cubicBezTo>
                              <a:cubicBezTo>
                                <a:pt x="155" y="544"/>
                                <a:pt x="170" y="294"/>
                                <a:pt x="273" y="0"/>
                              </a:cubicBezTo>
                              <a:cubicBezTo>
                                <a:pt x="273" y="0"/>
                                <a:pt x="189" y="30"/>
                                <a:pt x="105" y="78"/>
                              </a:cubicBezTo>
                              <a:cubicBezTo>
                                <a:pt x="105" y="78"/>
                                <a:pt x="0" y="347"/>
                                <a:pt x="7" y="723"/>
                              </a:cubicBezTo>
                              <a:cubicBezTo>
                                <a:pt x="142" y="723"/>
                                <a:pt x="142" y="723"/>
                                <a:pt x="142" y="723"/>
                              </a:cubicBezTo>
                              <a:cubicBezTo>
                                <a:pt x="342" y="551"/>
                                <a:pt x="506" y="382"/>
                                <a:pt x="672" y="1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77EBB1" id="TeVerwijderenShape_1" o:spid="_x0000_s1026" editas="canvas" style="position:absolute;margin-left:287.8pt;margin-top:0;width:339pt;height:114.4pt;z-index:-251657216;mso-position-horizontal:right;mso-position-horizontal-relative:right-margin-area;mso-position-vertical-relative:page" coordsize="43046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3046;height:14528;visibility:visible;mso-wrap-style:square">
                <v:fill o:detectmouseclick="t"/>
                <v:path o:connecttype="none"/>
              </v:shape>
              <v:shape id="Freeform 13" o:spid="_x0000_s1028" style="position:absolute;left:2035;top:4965;width:21800;height:1023;visibility:visible;mso-wrap-style:square;v-text-anchor:top" coordsize="6866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" path="m230,6v61,,61,,61,c171,319,171,319,171,319v-54,,-54,,-54,c,6,,6,,6v63,,63,,63,c126,183,126,183,126,183v14,39,18,62,18,62c145,245,145,245,145,245v,,4,-19,21,-65l230,6xm413,176v106,,106,,106,c519,134,519,134,519,134v-107,,-107,,-107,c412,48,412,48,412,48v128,,128,,128,c547,6,547,6,547,6,354,6,354,6,354,6v,312,,312,,312c552,318,552,318,552,318v,-44,,-44,,-44c413,274,413,274,413,274r,-98xm651,318v59,,59,,59,c710,6,710,6,710,6v-59,,-59,,-59,l651,318xm888,6v-59,,-59,,-59,c829,318,829,318,829,318v178,,178,,178,c1017,275,1017,275,1017,275v-129,,-129,,-129,l888,6xm1087,318v59,,59,,59,c1146,6,1146,6,1146,6v-59,,-59,,-59,l1087,318xm1389,191v59,,59,,59,c1448,272,1448,272,1448,272v-13,6,-28,10,-46,10c1375,282,1350,274,1336,259v-17,-18,-26,-48,-26,-92c1310,94,1334,44,1398,44v27,,50,7,74,23c1501,35,1501,35,1501,35,1472,13,1437,2,1397,2v-33,,-61,7,-86,24c1267,55,1246,100,1246,164v,49,12,84,38,114c1312,308,1349,322,1398,322v39,,77,-9,109,-26c1507,149,1507,149,1507,149v-126,,-126,,-126,l1389,191xm1795,131v-119,,-119,,-119,c1676,6,1676,6,1676,6v-58,,-58,,-58,c1618,318,1618,318,1618,318v58,,58,,58,c1676,174,1676,174,1676,174v119,,119,,119,c1795,318,1795,318,1795,318v58,,58,,58,c1853,6,1853,6,1853,6v-58,,-58,,-58,l1795,131xm2026,176v106,,106,,106,c2132,134,2132,134,2132,134v-107,,-107,,-107,c2025,48,2025,48,2025,48v128,,128,,128,c2160,6,2160,6,2160,6v-193,,-193,,-193,c1967,318,1967,318,1967,318v198,,198,,198,c2165,274,2165,274,2165,274v-139,,-139,,-139,l2026,176xm2263,318v60,,60,,60,c2323,6,2323,6,2323,6v-60,,-60,,-60,l2263,318xm2653,50v26,27,38,64,38,113c2691,210,2678,247,2654,274v-29,33,-59,44,-124,44c2444,318,2444,318,2444,318v,-312,,-312,,-312c2516,6,2516,6,2516,6v66,,104,11,137,44xm2626,168v,-40,-4,-72,-22,-94c2588,54,2570,47,2539,47v-37,,-37,,-37,c2502,275,2502,275,2502,275v38,,38,,38,c2602,275,2626,239,2626,168xm2926,135v-41,-11,-41,-11,-41,-11c2851,115,2839,105,2839,86v,-26,22,-42,57,-42c2923,44,2946,50,2978,67v26,-36,26,-36,26,-36c2973,12,2934,1,2894,1v-70,,-119,38,-119,93c2775,111,2780,126,2790,139v13,18,36,29,67,37c2895,186,2895,186,2895,186v36,9,52,23,52,46c2947,263,2921,282,2878,282v-35,,-63,-10,-94,-26c2762,296,2762,296,2762,296v34,18,74,27,114,27c2965,323,3012,275,3012,224v,-47,-35,-76,-86,-89xm3306,243v51,75,51,75,51,75c3288,318,3288,318,3288,318v-30,-49,-30,-49,-30,-49c3233,231,3217,210,3198,193v-6,-6,-11,-10,-22,-10c3176,318,3176,318,3176,318v-57,,-57,,-57,c3119,6,3119,6,3119,6v106,,106,,106,c3303,6,3338,47,3338,95v,48,-34,86,-86,86c3264,187,3287,217,3306,243xm3262,134v10,-9,16,-22,16,-38c3278,64,3259,48,3207,48v-31,,-31,,-31,c3176,147,3176,147,3176,147v29,,29,,29,c3236,147,3252,143,3262,134xm3496,176v106,,106,,106,c3602,134,3602,134,3602,134v-107,,-107,,-107,c3495,48,3495,48,3495,48v127,,127,,127,c3630,6,3630,6,3630,6v-193,,-193,,-193,c3437,318,3437,318,3437,318v198,,198,,198,c3635,274,3635,274,3635,274v-139,,-139,,-139,l3496,176xm3843,191v59,,59,,59,c3902,272,3902,272,3902,272v-13,6,-28,10,-46,10c3829,282,3804,274,3790,259v-17,-18,-26,-48,-26,-92c3764,94,3788,44,3852,44v27,,50,7,74,23c3955,35,3955,35,3955,35,3927,13,3891,2,3851,2v-33,,-61,7,-86,24c3721,55,3700,100,3700,164v,49,12,84,39,114c3766,308,3804,322,3852,322v39,,78,-9,109,-26c3961,149,3961,149,3961,149v-126,,-126,,-126,l3843,191xm4074,318v59,,59,,59,c4133,6,4133,6,4133,6v-59,,-59,,-59,l4074,318xm4527,162v,98,-52,161,-143,161c4285,323,4236,254,4236,162,4236,59,4294,2,4381,2v99,,146,69,146,160xm4461,165v,-76,-18,-123,-80,-123c4322,42,4300,84,4300,159v,80,23,124,82,124c4434,283,4461,249,4461,165xm4964,215v,42,-21,64,-63,64c4858,279,4839,263,4839,215v,-209,,-209,,-209c4781,6,4781,6,4781,6v,225,,225,,225c4781,281,4809,323,4901,323v77,,121,-36,121,-93c5022,6,5022,6,5022,6v-58,,-58,,-58,l4964,215xm5094,49v88,,88,,88,c5182,318,5182,318,5182,318v58,,58,,58,c5240,49,5240,49,5240,49v88,,88,,88,c5336,6,5336,6,5336,6v-242,,-242,,-242,l5094,49xm5589,243v51,75,51,75,51,75c5571,318,5571,318,5571,318v-30,-49,-30,-49,-30,-49c5517,231,5501,210,5481,193v-6,-6,-11,-10,-22,-10c5459,318,5459,318,5459,318v-57,,-57,,-57,c5402,6,5402,6,5402,6v106,,106,,106,c5586,6,5621,47,5621,95v,48,-34,86,-86,86c5547,187,5571,217,5589,243xm5545,134v10,-9,16,-22,16,-38c5561,64,5542,48,5490,48v-31,,-31,,-31,c5459,147,5459,147,5459,147v29,,29,,29,c5519,147,5535,143,5545,134xm5781,176v106,,106,,106,c5887,134,5887,134,5887,134v-107,,-107,,-107,c5780,48,5780,48,5780,48v128,,128,,128,c5916,6,5916,6,5916,6v-194,,-194,,-194,c5722,318,5722,318,5722,318v199,,199,,199,c5921,274,5921,274,5921,274v-140,,-140,,-140,l5781,176xm6146,282v-34,,-62,-14,-78,-44c6059,220,6055,199,6055,161v,-37,6,-63,18,-82c6088,55,6113,41,6143,41v21,,40,6,59,18c6229,25,6229,25,6229,25,6208,9,6176,,6142,v-54,,-102,27,-128,72c5998,98,5990,129,5990,166v,45,14,83,40,112c6057,307,6094,323,6140,323v38,,69,-9,96,-28c6209,262,6209,262,6209,262v-20,14,-38,20,-63,20xm6496,131v-119,,-119,,-119,c6377,6,6377,6,6377,6v-57,,-57,,-57,c6320,318,6320,318,6320,318v57,,57,,57,c6377,174,6377,174,6377,174v119,,119,,119,c6496,318,6496,318,6496,318v58,,58,,58,c6554,6,6554,6,6554,6v-58,,-58,,-58,l6496,131xm6625,6v,43,,43,,43c6713,49,6713,49,6713,49v,269,,269,,269c6771,318,6771,318,6771,318v,-269,,-269,,-269c6858,49,6858,49,6858,49v8,-43,8,-43,8,-43l6625,6xe" fillcolor="black" stroked="f">
                <v:path arrowok="t" o:connecttype="custom" o:connectlocs="0,1899;52705,56973;130810,42413;112395,100652;206693,100652;281940,1899;281940,87042;345123,1899;445135,89258;476568,11078;443865,101918;569913,41464;532130,100652;588328,1899;676910,42413;624523,1899;643255,55707;718503,100652;775970,100652;826770,23422;833755,53175;945515,21207;907098,55707;876935,93689;1065848,100652;1008380,100652;1032510,57290;1008380,15193;1143635,55707;1152525,1899;1109980,86726;1224280,89258;1255713,11078;1223010,101918;1293495,100652;1437323,51276;1416368,52225;1576070,68051;1517968,73115;1576070,68051;1663700,15509;1774508,76914;1733233,57923;1784668,30069;1743075,15193;1835468,55707;1875790,15193;1879918,86726;1922463,50959;1950085,0;1979930,93373;2024698,1899;2062480,55074;2062480,41464;2149793,100652" o:connectangles="0,0,0,0,0,0,0,0,0,0,0,0,0,0,0,0,0,0,0,0,0,0,0,0,0,0,0,0,0,0,0,0,0,0,0,0,0,0,0,0,0,0,0,0,0,0,0,0,0,0,0,0,0,0,0"/>
                <o:lock v:ext="edit" verticies="t"/>
              </v:shape>
              <v:shape id="Freeform 14" o:spid="_x0000_s1029" style="position:absolute;left:29385;top:4464;width:3524;height:654;visibility:visible;mso-wrap-style:square;v-text-anchor:top" coordsize="1110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" path="m369,35c234,51,109,84,,127v49,59,49,59,49,59c144,144,256,113,378,99,626,69,852,114,982,206v128,-54,128,-54,128,-54c939,49,666,,369,35xe" fillcolor="#fd0" stroked="f">
                <v:path arrowok="t" o:connecttype="custom" o:connectlocs="117158,11113;0,40323;15558,59055;120015,31433;311785,65405;352425,48260;117158,11113" o:connectangles="0,0,0,0,0,0,0"/>
              </v:shape>
              <v:shape id="Freeform 15" o:spid="_x0000_s1030" style="position:absolute;left:26737;top:3797;width:8134;height:4692;visibility:visible;mso-wrap-style:square;v-text-anchor:top" coordsize="2562,1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" path="m2511,591c2461,228,1864,,1177,82,1065,95,958,116,855,143v61,79,61,79,61,79c1002,199,1094,181,1190,169v584,-69,1092,125,1136,434c2369,911,1930,1218,1347,1287,763,1357,256,1163,212,854,189,686,307,519,515,390,382,342,382,342,382,342,139,493,,690,27,887v51,362,648,591,1334,509c2047,1314,2562,954,2511,591e" fillcolor="#f29400" stroked="f">
                <v:path arrowok="t" o:connecttype="custom" o:connectlocs="797243,187643;373698,26035;271463,45403;290830,70485;377825,53658;738505,191453;427673,408623;67310,271145;163513,123825;121285,108585;8573,281623;432118,443230;797243,187643" o:connectangles="0,0,0,0,0,0,0,0,0,0,0,0,0"/>
              </v:shape>
              <v:shape id="Freeform 16" o:spid="_x0000_s1031" style="position:absolute;left:25657;top:3752;width:4160;height:4477;visibility:visible;mso-wrap-style:square;v-text-anchor:top" coordsize="1309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" path="m203,931c151,556,633,183,1309,52,1286,,1286,,1286,,536,154,,584,59,1018v20,152,111,286,254,394c488,1310,488,1310,488,1310,328,1211,224,1082,203,931e" fillcolor="#e2001a" stroked="f">
                <v:path arrowok="t" o:connecttype="custom" o:connectlocs="64502,295174;415925,16487;408617,0;18747,322757;99453,447675;155058,415336;64502,295174" o:connectangles="0,0,0,0,0,0,0"/>
              </v:shape>
              <v:shape id="Freeform 17" o:spid="_x0000_s1032" style="position:absolute;left:28502;top:3733;width:7468;height:5480;visibility:visible;mso-wrap-style:square;v-text-anchor:top" coordsize="2352,1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" path="m2288,636c2247,331,1921,98,1465,v-64,56,-64,56,-64,56c1801,144,2083,342,2120,602v57,411,-526,819,-1302,911c567,1543,326,1536,115,1499,,1663,,1663,,1663v250,52,538,64,841,27c1703,1583,2352,1111,2288,636e" fillcolor="#e2001a" stroked="f">
                <v:path arrowok="t" o:connecttype="custom" o:connectlocs="726440,201813;465138,0;444818,17770;673100,191024;259715,480099;36513,475657;0,527697;267018,536264;726440,201813" o:connectangles="0,0,0,0,0,0,0,0,0"/>
              </v:shape>
              <v:shape id="Freeform 18" o:spid="_x0000_s1033" style="position:absolute;left:28223;top:4692;width:5492;height:2324;visibility:visible;mso-wrap-style:square;v-text-anchor:top" coordsize="1731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" path="m1731,197c1475,569,1475,569,1475,569,1367,723,1203,732,1101,732v-70,,-231,-51,-134,-191c1205,197,1205,197,1205,197v150,,150,,150,c1153,489,1153,489,1153,489v-63,96,-95,121,12,121c1206,610,1297,606,1359,516,1581,197,1581,197,1581,197r150,xm1044,315v86,-126,86,-126,86,-126c1091,187,1091,187,1091,187,885,178,739,233,658,351,400,723,400,723,400,723v153,,153,,153,c741,450,741,450,741,450,817,340,834,314,1032,315r12,xm672,197v-165,,-165,,-165,c507,197,325,389,155,544v,,15,-250,118,-544c273,,189,30,105,78,105,78,,347,7,723v135,,135,,135,c342,551,506,382,672,197xe" fillcolor="black" stroked="f">
                <v:path arrowok="t" o:connecttype="custom" o:connectlocs="549275,62548;468042,180658;349366,232410;306845,171768;382366,62548;429964,62548;365866,155258;369674,193675;431233,163830;501678,62548;549275,62548;331279,100013;358568,60008;346192,59373;208794,111443;126927,229553;175476,229553;235132,142875;327471,100013;331279,100013;213237,62548;160880,62548;49184,172720;86627,0;33318,24765;2221,229553;45059,229553;213237,62548" o:connectangles="0,0,0,0,0,0,0,0,0,0,0,0,0,0,0,0,0,0,0,0,0,0,0,0,0,0,0,0"/>
                <o:lock v:ext="edit" verticies="t"/>
              </v:shape>
              <w10:wrap anchorx="margin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AC822" w14:textId="77777777" w:rsidR="006C1A2C" w:rsidRDefault="006C1A2C">
    <w:pPr>
      <w:pStyle w:val="Koptekst"/>
    </w:pPr>
    <w:r>
      <w:rPr>
        <w:noProof/>
        <w:lang w:eastAsia="nl-NL"/>
      </w:rPr>
      <mc:AlternateContent>
        <mc:Choice Requires="wpc">
          <w:drawing>
            <wp:anchor distT="0" distB="0" distL="114300" distR="114300" simplePos="0" relativeHeight="251661312" behindDoc="1" locked="0" layoutInCell="1" allowOverlap="1" wp14:anchorId="2D978568" wp14:editId="28E5AEB7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4305046" cy="1452880"/>
              <wp:effectExtent l="0" t="0" r="0" b="0"/>
              <wp:wrapNone/>
              <wp:docPr id="24" name="TeVerwijderenShape_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Freeform 13"/>
                      <wps:cNvSpPr>
                        <a:spLocks noEditPoints="1"/>
                      </wps:cNvSpPr>
                      <wps:spPr bwMode="auto">
                        <a:xfrm>
                          <a:off x="203581" y="496570"/>
                          <a:ext cx="2179955" cy="102235"/>
                        </a:xfrm>
                        <a:custGeom>
                          <a:avLst/>
                          <a:gdLst>
                            <a:gd name="T0" fmla="*/ 0 w 6866"/>
                            <a:gd name="T1" fmla="*/ 6 h 323"/>
                            <a:gd name="T2" fmla="*/ 166 w 6866"/>
                            <a:gd name="T3" fmla="*/ 180 h 323"/>
                            <a:gd name="T4" fmla="*/ 412 w 6866"/>
                            <a:gd name="T5" fmla="*/ 134 h 323"/>
                            <a:gd name="T6" fmla="*/ 354 w 6866"/>
                            <a:gd name="T7" fmla="*/ 318 h 323"/>
                            <a:gd name="T8" fmla="*/ 651 w 6866"/>
                            <a:gd name="T9" fmla="*/ 318 h 323"/>
                            <a:gd name="T10" fmla="*/ 888 w 6866"/>
                            <a:gd name="T11" fmla="*/ 6 h 323"/>
                            <a:gd name="T12" fmla="*/ 888 w 6866"/>
                            <a:gd name="T13" fmla="*/ 275 h 323"/>
                            <a:gd name="T14" fmla="*/ 1087 w 6866"/>
                            <a:gd name="T15" fmla="*/ 6 h 323"/>
                            <a:gd name="T16" fmla="*/ 1402 w 6866"/>
                            <a:gd name="T17" fmla="*/ 282 h 323"/>
                            <a:gd name="T18" fmla="*/ 1501 w 6866"/>
                            <a:gd name="T19" fmla="*/ 35 h 323"/>
                            <a:gd name="T20" fmla="*/ 1398 w 6866"/>
                            <a:gd name="T21" fmla="*/ 322 h 323"/>
                            <a:gd name="T22" fmla="*/ 1795 w 6866"/>
                            <a:gd name="T23" fmla="*/ 131 h 323"/>
                            <a:gd name="T24" fmla="*/ 1676 w 6866"/>
                            <a:gd name="T25" fmla="*/ 318 h 323"/>
                            <a:gd name="T26" fmla="*/ 1853 w 6866"/>
                            <a:gd name="T27" fmla="*/ 6 h 323"/>
                            <a:gd name="T28" fmla="*/ 2132 w 6866"/>
                            <a:gd name="T29" fmla="*/ 134 h 323"/>
                            <a:gd name="T30" fmla="*/ 1967 w 6866"/>
                            <a:gd name="T31" fmla="*/ 6 h 323"/>
                            <a:gd name="T32" fmla="*/ 2026 w 6866"/>
                            <a:gd name="T33" fmla="*/ 176 h 323"/>
                            <a:gd name="T34" fmla="*/ 2263 w 6866"/>
                            <a:gd name="T35" fmla="*/ 318 h 323"/>
                            <a:gd name="T36" fmla="*/ 2444 w 6866"/>
                            <a:gd name="T37" fmla="*/ 318 h 323"/>
                            <a:gd name="T38" fmla="*/ 2604 w 6866"/>
                            <a:gd name="T39" fmla="*/ 74 h 323"/>
                            <a:gd name="T40" fmla="*/ 2626 w 6866"/>
                            <a:gd name="T41" fmla="*/ 168 h 323"/>
                            <a:gd name="T42" fmla="*/ 2978 w 6866"/>
                            <a:gd name="T43" fmla="*/ 67 h 323"/>
                            <a:gd name="T44" fmla="*/ 2857 w 6866"/>
                            <a:gd name="T45" fmla="*/ 176 h 323"/>
                            <a:gd name="T46" fmla="*/ 2762 w 6866"/>
                            <a:gd name="T47" fmla="*/ 296 h 323"/>
                            <a:gd name="T48" fmla="*/ 3357 w 6866"/>
                            <a:gd name="T49" fmla="*/ 318 h 323"/>
                            <a:gd name="T50" fmla="*/ 3176 w 6866"/>
                            <a:gd name="T51" fmla="*/ 318 h 323"/>
                            <a:gd name="T52" fmla="*/ 3252 w 6866"/>
                            <a:gd name="T53" fmla="*/ 181 h 323"/>
                            <a:gd name="T54" fmla="*/ 3176 w 6866"/>
                            <a:gd name="T55" fmla="*/ 48 h 323"/>
                            <a:gd name="T56" fmla="*/ 3602 w 6866"/>
                            <a:gd name="T57" fmla="*/ 176 h 323"/>
                            <a:gd name="T58" fmla="*/ 3630 w 6866"/>
                            <a:gd name="T59" fmla="*/ 6 h 323"/>
                            <a:gd name="T60" fmla="*/ 3496 w 6866"/>
                            <a:gd name="T61" fmla="*/ 274 h 323"/>
                            <a:gd name="T62" fmla="*/ 3856 w 6866"/>
                            <a:gd name="T63" fmla="*/ 282 h 323"/>
                            <a:gd name="T64" fmla="*/ 3955 w 6866"/>
                            <a:gd name="T65" fmla="*/ 35 h 323"/>
                            <a:gd name="T66" fmla="*/ 3852 w 6866"/>
                            <a:gd name="T67" fmla="*/ 322 h 323"/>
                            <a:gd name="T68" fmla="*/ 4074 w 6866"/>
                            <a:gd name="T69" fmla="*/ 318 h 323"/>
                            <a:gd name="T70" fmla="*/ 4527 w 6866"/>
                            <a:gd name="T71" fmla="*/ 162 h 323"/>
                            <a:gd name="T72" fmla="*/ 4461 w 6866"/>
                            <a:gd name="T73" fmla="*/ 165 h 323"/>
                            <a:gd name="T74" fmla="*/ 4964 w 6866"/>
                            <a:gd name="T75" fmla="*/ 215 h 323"/>
                            <a:gd name="T76" fmla="*/ 4781 w 6866"/>
                            <a:gd name="T77" fmla="*/ 231 h 323"/>
                            <a:gd name="T78" fmla="*/ 4964 w 6866"/>
                            <a:gd name="T79" fmla="*/ 215 h 323"/>
                            <a:gd name="T80" fmla="*/ 5240 w 6866"/>
                            <a:gd name="T81" fmla="*/ 49 h 323"/>
                            <a:gd name="T82" fmla="*/ 5589 w 6866"/>
                            <a:gd name="T83" fmla="*/ 243 h 323"/>
                            <a:gd name="T84" fmla="*/ 5459 w 6866"/>
                            <a:gd name="T85" fmla="*/ 183 h 323"/>
                            <a:gd name="T86" fmla="*/ 5621 w 6866"/>
                            <a:gd name="T87" fmla="*/ 95 h 323"/>
                            <a:gd name="T88" fmla="*/ 5490 w 6866"/>
                            <a:gd name="T89" fmla="*/ 48 h 323"/>
                            <a:gd name="T90" fmla="*/ 5781 w 6866"/>
                            <a:gd name="T91" fmla="*/ 176 h 323"/>
                            <a:gd name="T92" fmla="*/ 5908 w 6866"/>
                            <a:gd name="T93" fmla="*/ 48 h 323"/>
                            <a:gd name="T94" fmla="*/ 5921 w 6866"/>
                            <a:gd name="T95" fmla="*/ 274 h 323"/>
                            <a:gd name="T96" fmla="*/ 6055 w 6866"/>
                            <a:gd name="T97" fmla="*/ 161 h 323"/>
                            <a:gd name="T98" fmla="*/ 6142 w 6866"/>
                            <a:gd name="T99" fmla="*/ 0 h 323"/>
                            <a:gd name="T100" fmla="*/ 6236 w 6866"/>
                            <a:gd name="T101" fmla="*/ 295 h 323"/>
                            <a:gd name="T102" fmla="*/ 6377 w 6866"/>
                            <a:gd name="T103" fmla="*/ 6 h 323"/>
                            <a:gd name="T104" fmla="*/ 6496 w 6866"/>
                            <a:gd name="T105" fmla="*/ 174 h 323"/>
                            <a:gd name="T106" fmla="*/ 6496 w 6866"/>
                            <a:gd name="T107" fmla="*/ 131 h 323"/>
                            <a:gd name="T108" fmla="*/ 6771 w 6866"/>
                            <a:gd name="T109" fmla="*/ 318 h 3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6866" h="323">
                              <a:moveTo>
                                <a:pt x="230" y="6"/>
                              </a:moveTo>
                              <a:cubicBezTo>
                                <a:pt x="291" y="6"/>
                                <a:pt x="291" y="6"/>
                                <a:pt x="291" y="6"/>
                              </a:cubicBezTo>
                              <a:cubicBezTo>
                                <a:pt x="171" y="319"/>
                                <a:pt x="171" y="319"/>
                                <a:pt x="171" y="319"/>
                              </a:cubicBezTo>
                              <a:cubicBezTo>
                                <a:pt x="117" y="319"/>
                                <a:pt x="117" y="319"/>
                                <a:pt x="117" y="319"/>
                              </a:cubicBezTo>
                              <a:cubicBezTo>
                                <a:pt x="0" y="6"/>
                                <a:pt x="0" y="6"/>
                                <a:pt x="0" y="6"/>
                              </a:cubicBezTo>
                              <a:cubicBezTo>
                                <a:pt x="63" y="6"/>
                                <a:pt x="63" y="6"/>
                                <a:pt x="63" y="6"/>
                              </a:cubicBezTo>
                              <a:cubicBezTo>
                                <a:pt x="126" y="183"/>
                                <a:pt x="126" y="183"/>
                                <a:pt x="126" y="183"/>
                              </a:cubicBezTo>
                              <a:cubicBezTo>
                                <a:pt x="140" y="222"/>
                                <a:pt x="144" y="245"/>
                                <a:pt x="144" y="245"/>
                              </a:cubicBezTo>
                              <a:cubicBezTo>
                                <a:pt x="145" y="245"/>
                                <a:pt x="145" y="245"/>
                                <a:pt x="145" y="245"/>
                              </a:cubicBezTo>
                              <a:cubicBezTo>
                                <a:pt x="145" y="245"/>
                                <a:pt x="149" y="226"/>
                                <a:pt x="166" y="180"/>
                              </a:cubicBezTo>
                              <a:lnTo>
                                <a:pt x="230" y="6"/>
                              </a:lnTo>
                              <a:close/>
                              <a:moveTo>
                                <a:pt x="413" y="176"/>
                              </a:moveTo>
                              <a:cubicBezTo>
                                <a:pt x="519" y="176"/>
                                <a:pt x="519" y="176"/>
                                <a:pt x="519" y="176"/>
                              </a:cubicBezTo>
                              <a:cubicBezTo>
                                <a:pt x="519" y="134"/>
                                <a:pt x="519" y="134"/>
                                <a:pt x="519" y="134"/>
                              </a:cubicBezTo>
                              <a:cubicBezTo>
                                <a:pt x="412" y="134"/>
                                <a:pt x="412" y="134"/>
                                <a:pt x="412" y="134"/>
                              </a:cubicBezTo>
                              <a:cubicBezTo>
                                <a:pt x="412" y="48"/>
                                <a:pt x="412" y="48"/>
                                <a:pt x="412" y="48"/>
                              </a:cubicBezTo>
                              <a:cubicBezTo>
                                <a:pt x="540" y="48"/>
                                <a:pt x="540" y="48"/>
                                <a:pt x="540" y="48"/>
                              </a:cubicBezTo>
                              <a:cubicBezTo>
                                <a:pt x="547" y="6"/>
                                <a:pt x="547" y="6"/>
                                <a:pt x="547" y="6"/>
                              </a:cubicBezTo>
                              <a:cubicBezTo>
                                <a:pt x="354" y="6"/>
                                <a:pt x="354" y="6"/>
                                <a:pt x="354" y="6"/>
                              </a:cubicBezTo>
                              <a:cubicBezTo>
                                <a:pt x="354" y="318"/>
                                <a:pt x="354" y="318"/>
                                <a:pt x="354" y="318"/>
                              </a:cubicBezTo>
                              <a:cubicBezTo>
                                <a:pt x="552" y="318"/>
                                <a:pt x="552" y="318"/>
                                <a:pt x="552" y="318"/>
                              </a:cubicBezTo>
                              <a:cubicBezTo>
                                <a:pt x="552" y="274"/>
                                <a:pt x="552" y="274"/>
                                <a:pt x="552" y="274"/>
                              </a:cubicBezTo>
                              <a:cubicBezTo>
                                <a:pt x="413" y="274"/>
                                <a:pt x="413" y="274"/>
                                <a:pt x="413" y="274"/>
                              </a:cubicBezTo>
                              <a:lnTo>
                                <a:pt x="413" y="176"/>
                              </a:lnTo>
                              <a:close/>
                              <a:moveTo>
                                <a:pt x="651" y="318"/>
                              </a:moveTo>
                              <a:cubicBezTo>
                                <a:pt x="710" y="318"/>
                                <a:pt x="710" y="318"/>
                                <a:pt x="710" y="318"/>
                              </a:cubicBezTo>
                              <a:cubicBezTo>
                                <a:pt x="710" y="6"/>
                                <a:pt x="710" y="6"/>
                                <a:pt x="710" y="6"/>
                              </a:cubicBezTo>
                              <a:cubicBezTo>
                                <a:pt x="651" y="6"/>
                                <a:pt x="651" y="6"/>
                                <a:pt x="651" y="6"/>
                              </a:cubicBezTo>
                              <a:lnTo>
                                <a:pt x="651" y="318"/>
                              </a:lnTo>
                              <a:close/>
                              <a:moveTo>
                                <a:pt x="888" y="6"/>
                              </a:moveTo>
                              <a:cubicBezTo>
                                <a:pt x="829" y="6"/>
                                <a:pt x="829" y="6"/>
                                <a:pt x="829" y="6"/>
                              </a:cubicBezTo>
                              <a:cubicBezTo>
                                <a:pt x="829" y="318"/>
                                <a:pt x="829" y="318"/>
                                <a:pt x="829" y="318"/>
                              </a:cubicBezTo>
                              <a:cubicBezTo>
                                <a:pt x="1007" y="318"/>
                                <a:pt x="1007" y="318"/>
                                <a:pt x="1007" y="318"/>
                              </a:cubicBezTo>
                              <a:cubicBezTo>
                                <a:pt x="1017" y="275"/>
                                <a:pt x="1017" y="275"/>
                                <a:pt x="1017" y="275"/>
                              </a:cubicBezTo>
                              <a:cubicBezTo>
                                <a:pt x="888" y="275"/>
                                <a:pt x="888" y="275"/>
                                <a:pt x="888" y="275"/>
                              </a:cubicBezTo>
                              <a:lnTo>
                                <a:pt x="888" y="6"/>
                              </a:lnTo>
                              <a:close/>
                              <a:moveTo>
                                <a:pt x="1087" y="318"/>
                              </a:moveTo>
                              <a:cubicBezTo>
                                <a:pt x="1146" y="318"/>
                                <a:pt x="1146" y="318"/>
                                <a:pt x="1146" y="318"/>
                              </a:cubicBezTo>
                              <a:cubicBezTo>
                                <a:pt x="1146" y="6"/>
                                <a:pt x="1146" y="6"/>
                                <a:pt x="1146" y="6"/>
                              </a:cubicBezTo>
                              <a:cubicBezTo>
                                <a:pt x="1087" y="6"/>
                                <a:pt x="1087" y="6"/>
                                <a:pt x="1087" y="6"/>
                              </a:cubicBezTo>
                              <a:lnTo>
                                <a:pt x="1087" y="318"/>
                              </a:lnTo>
                              <a:close/>
                              <a:moveTo>
                                <a:pt x="1389" y="191"/>
                              </a:moveTo>
                              <a:cubicBezTo>
                                <a:pt x="1448" y="191"/>
                                <a:pt x="1448" y="191"/>
                                <a:pt x="1448" y="191"/>
                              </a:cubicBezTo>
                              <a:cubicBezTo>
                                <a:pt x="1448" y="272"/>
                                <a:pt x="1448" y="272"/>
                                <a:pt x="1448" y="272"/>
                              </a:cubicBezTo>
                              <a:cubicBezTo>
                                <a:pt x="1435" y="278"/>
                                <a:pt x="1420" y="282"/>
                                <a:pt x="1402" y="282"/>
                              </a:cubicBezTo>
                              <a:cubicBezTo>
                                <a:pt x="1375" y="282"/>
                                <a:pt x="1350" y="274"/>
                                <a:pt x="1336" y="259"/>
                              </a:cubicBezTo>
                              <a:cubicBezTo>
                                <a:pt x="1319" y="241"/>
                                <a:pt x="1310" y="211"/>
                                <a:pt x="1310" y="167"/>
                              </a:cubicBezTo>
                              <a:cubicBezTo>
                                <a:pt x="1310" y="94"/>
                                <a:pt x="1334" y="44"/>
                                <a:pt x="1398" y="44"/>
                              </a:cubicBezTo>
                              <a:cubicBezTo>
                                <a:pt x="1425" y="44"/>
                                <a:pt x="1448" y="51"/>
                                <a:pt x="1472" y="67"/>
                              </a:cubicBezTo>
                              <a:cubicBezTo>
                                <a:pt x="1501" y="35"/>
                                <a:pt x="1501" y="35"/>
                                <a:pt x="1501" y="35"/>
                              </a:cubicBezTo>
                              <a:cubicBezTo>
                                <a:pt x="1472" y="13"/>
                                <a:pt x="1437" y="2"/>
                                <a:pt x="1397" y="2"/>
                              </a:cubicBezTo>
                              <a:cubicBezTo>
                                <a:pt x="1364" y="2"/>
                                <a:pt x="1336" y="9"/>
                                <a:pt x="1311" y="26"/>
                              </a:cubicBezTo>
                              <a:cubicBezTo>
                                <a:pt x="1267" y="55"/>
                                <a:pt x="1246" y="100"/>
                                <a:pt x="1246" y="164"/>
                              </a:cubicBezTo>
                              <a:cubicBezTo>
                                <a:pt x="1246" y="213"/>
                                <a:pt x="1258" y="248"/>
                                <a:pt x="1284" y="278"/>
                              </a:cubicBezTo>
                              <a:cubicBezTo>
                                <a:pt x="1312" y="308"/>
                                <a:pt x="1349" y="322"/>
                                <a:pt x="1398" y="322"/>
                              </a:cubicBezTo>
                              <a:cubicBezTo>
                                <a:pt x="1437" y="322"/>
                                <a:pt x="1475" y="313"/>
                                <a:pt x="1507" y="296"/>
                              </a:cubicBezTo>
                              <a:cubicBezTo>
                                <a:pt x="1507" y="149"/>
                                <a:pt x="1507" y="149"/>
                                <a:pt x="1507" y="149"/>
                              </a:cubicBezTo>
                              <a:cubicBezTo>
                                <a:pt x="1381" y="149"/>
                                <a:pt x="1381" y="149"/>
                                <a:pt x="1381" y="149"/>
                              </a:cubicBezTo>
                              <a:lnTo>
                                <a:pt x="1389" y="191"/>
                              </a:lnTo>
                              <a:close/>
                              <a:moveTo>
                                <a:pt x="1795" y="131"/>
                              </a:moveTo>
                              <a:cubicBezTo>
                                <a:pt x="1676" y="131"/>
                                <a:pt x="1676" y="131"/>
                                <a:pt x="1676" y="131"/>
                              </a:cubicBezTo>
                              <a:cubicBezTo>
                                <a:pt x="1676" y="6"/>
                                <a:pt x="1676" y="6"/>
                                <a:pt x="1676" y="6"/>
                              </a:cubicBezTo>
                              <a:cubicBezTo>
                                <a:pt x="1618" y="6"/>
                                <a:pt x="1618" y="6"/>
                                <a:pt x="1618" y="6"/>
                              </a:cubicBezTo>
                              <a:cubicBezTo>
                                <a:pt x="1618" y="318"/>
                                <a:pt x="1618" y="318"/>
                                <a:pt x="1618" y="318"/>
                              </a:cubicBezTo>
                              <a:cubicBezTo>
                                <a:pt x="1676" y="318"/>
                                <a:pt x="1676" y="318"/>
                                <a:pt x="1676" y="318"/>
                              </a:cubicBezTo>
                              <a:cubicBezTo>
                                <a:pt x="1676" y="174"/>
                                <a:pt x="1676" y="174"/>
                                <a:pt x="1676" y="174"/>
                              </a:cubicBezTo>
                              <a:cubicBezTo>
                                <a:pt x="1795" y="174"/>
                                <a:pt x="1795" y="174"/>
                                <a:pt x="1795" y="174"/>
                              </a:cubicBezTo>
                              <a:cubicBezTo>
                                <a:pt x="1795" y="318"/>
                                <a:pt x="1795" y="318"/>
                                <a:pt x="1795" y="318"/>
                              </a:cubicBezTo>
                              <a:cubicBezTo>
                                <a:pt x="1853" y="318"/>
                                <a:pt x="1853" y="318"/>
                                <a:pt x="1853" y="318"/>
                              </a:cubicBezTo>
                              <a:cubicBezTo>
                                <a:pt x="1853" y="6"/>
                                <a:pt x="1853" y="6"/>
                                <a:pt x="1853" y="6"/>
                              </a:cubicBezTo>
                              <a:cubicBezTo>
                                <a:pt x="1795" y="6"/>
                                <a:pt x="1795" y="6"/>
                                <a:pt x="1795" y="6"/>
                              </a:cubicBezTo>
                              <a:lnTo>
                                <a:pt x="1795" y="131"/>
                              </a:lnTo>
                              <a:close/>
                              <a:moveTo>
                                <a:pt x="2026" y="176"/>
                              </a:moveTo>
                              <a:cubicBezTo>
                                <a:pt x="2132" y="176"/>
                                <a:pt x="2132" y="176"/>
                                <a:pt x="2132" y="176"/>
                              </a:cubicBezTo>
                              <a:cubicBezTo>
                                <a:pt x="2132" y="134"/>
                                <a:pt x="2132" y="134"/>
                                <a:pt x="2132" y="134"/>
                              </a:cubicBezTo>
                              <a:cubicBezTo>
                                <a:pt x="2025" y="134"/>
                                <a:pt x="2025" y="134"/>
                                <a:pt x="2025" y="134"/>
                              </a:cubicBezTo>
                              <a:cubicBezTo>
                                <a:pt x="2025" y="48"/>
                                <a:pt x="2025" y="48"/>
                                <a:pt x="2025" y="48"/>
                              </a:cubicBezTo>
                              <a:cubicBezTo>
                                <a:pt x="2153" y="48"/>
                                <a:pt x="2153" y="48"/>
                                <a:pt x="2153" y="48"/>
                              </a:cubicBezTo>
                              <a:cubicBezTo>
                                <a:pt x="2160" y="6"/>
                                <a:pt x="2160" y="6"/>
                                <a:pt x="2160" y="6"/>
                              </a:cubicBezTo>
                              <a:cubicBezTo>
                                <a:pt x="1967" y="6"/>
                                <a:pt x="1967" y="6"/>
                                <a:pt x="1967" y="6"/>
                              </a:cubicBezTo>
                              <a:cubicBezTo>
                                <a:pt x="1967" y="318"/>
                                <a:pt x="1967" y="318"/>
                                <a:pt x="1967" y="318"/>
                              </a:cubicBezTo>
                              <a:cubicBezTo>
                                <a:pt x="2165" y="318"/>
                                <a:pt x="2165" y="318"/>
                                <a:pt x="2165" y="318"/>
                              </a:cubicBezTo>
                              <a:cubicBezTo>
                                <a:pt x="2165" y="274"/>
                                <a:pt x="2165" y="274"/>
                                <a:pt x="2165" y="274"/>
                              </a:cubicBezTo>
                              <a:cubicBezTo>
                                <a:pt x="2026" y="274"/>
                                <a:pt x="2026" y="274"/>
                                <a:pt x="2026" y="274"/>
                              </a:cubicBezTo>
                              <a:lnTo>
                                <a:pt x="2026" y="176"/>
                              </a:lnTo>
                              <a:close/>
                              <a:moveTo>
                                <a:pt x="2263" y="318"/>
                              </a:moveTo>
                              <a:cubicBezTo>
                                <a:pt x="2323" y="318"/>
                                <a:pt x="2323" y="318"/>
                                <a:pt x="2323" y="318"/>
                              </a:cubicBezTo>
                              <a:cubicBezTo>
                                <a:pt x="2323" y="6"/>
                                <a:pt x="2323" y="6"/>
                                <a:pt x="2323" y="6"/>
                              </a:cubicBezTo>
                              <a:cubicBezTo>
                                <a:pt x="2263" y="6"/>
                                <a:pt x="2263" y="6"/>
                                <a:pt x="2263" y="6"/>
                              </a:cubicBezTo>
                              <a:lnTo>
                                <a:pt x="2263" y="318"/>
                              </a:lnTo>
                              <a:close/>
                              <a:moveTo>
                                <a:pt x="2653" y="50"/>
                              </a:moveTo>
                              <a:cubicBezTo>
                                <a:pt x="2679" y="77"/>
                                <a:pt x="2691" y="114"/>
                                <a:pt x="2691" y="163"/>
                              </a:cubicBezTo>
                              <a:cubicBezTo>
                                <a:pt x="2691" y="210"/>
                                <a:pt x="2678" y="247"/>
                                <a:pt x="2654" y="274"/>
                              </a:cubicBezTo>
                              <a:cubicBezTo>
                                <a:pt x="2625" y="307"/>
                                <a:pt x="2595" y="318"/>
                                <a:pt x="2530" y="318"/>
                              </a:cubicBezTo>
                              <a:cubicBezTo>
                                <a:pt x="2444" y="318"/>
                                <a:pt x="2444" y="318"/>
                                <a:pt x="2444" y="318"/>
                              </a:cubicBezTo>
                              <a:cubicBezTo>
                                <a:pt x="2444" y="6"/>
                                <a:pt x="2444" y="6"/>
                                <a:pt x="2444" y="6"/>
                              </a:cubicBezTo>
                              <a:cubicBezTo>
                                <a:pt x="2516" y="6"/>
                                <a:pt x="2516" y="6"/>
                                <a:pt x="2516" y="6"/>
                              </a:cubicBezTo>
                              <a:cubicBezTo>
                                <a:pt x="2582" y="6"/>
                                <a:pt x="2620" y="17"/>
                                <a:pt x="2653" y="50"/>
                              </a:cubicBezTo>
                              <a:close/>
                              <a:moveTo>
                                <a:pt x="2626" y="168"/>
                              </a:moveTo>
                              <a:cubicBezTo>
                                <a:pt x="2626" y="128"/>
                                <a:pt x="2622" y="96"/>
                                <a:pt x="2604" y="74"/>
                              </a:cubicBezTo>
                              <a:cubicBezTo>
                                <a:pt x="2588" y="54"/>
                                <a:pt x="2570" y="47"/>
                                <a:pt x="2539" y="47"/>
                              </a:cubicBezTo>
                              <a:cubicBezTo>
                                <a:pt x="2502" y="47"/>
                                <a:pt x="2502" y="47"/>
                                <a:pt x="2502" y="47"/>
                              </a:cubicBezTo>
                              <a:cubicBezTo>
                                <a:pt x="2502" y="275"/>
                                <a:pt x="2502" y="275"/>
                                <a:pt x="2502" y="275"/>
                              </a:cubicBezTo>
                              <a:cubicBezTo>
                                <a:pt x="2540" y="275"/>
                                <a:pt x="2540" y="275"/>
                                <a:pt x="2540" y="275"/>
                              </a:cubicBezTo>
                              <a:cubicBezTo>
                                <a:pt x="2602" y="275"/>
                                <a:pt x="2626" y="239"/>
                                <a:pt x="2626" y="168"/>
                              </a:cubicBezTo>
                              <a:close/>
                              <a:moveTo>
                                <a:pt x="2926" y="135"/>
                              </a:moveTo>
                              <a:cubicBezTo>
                                <a:pt x="2885" y="124"/>
                                <a:pt x="2885" y="124"/>
                                <a:pt x="2885" y="124"/>
                              </a:cubicBezTo>
                              <a:cubicBezTo>
                                <a:pt x="2851" y="115"/>
                                <a:pt x="2839" y="105"/>
                                <a:pt x="2839" y="86"/>
                              </a:cubicBezTo>
                              <a:cubicBezTo>
                                <a:pt x="2839" y="60"/>
                                <a:pt x="2861" y="44"/>
                                <a:pt x="2896" y="44"/>
                              </a:cubicBezTo>
                              <a:cubicBezTo>
                                <a:pt x="2923" y="44"/>
                                <a:pt x="2946" y="50"/>
                                <a:pt x="2978" y="67"/>
                              </a:cubicBezTo>
                              <a:cubicBezTo>
                                <a:pt x="3004" y="31"/>
                                <a:pt x="3004" y="31"/>
                                <a:pt x="3004" y="31"/>
                              </a:cubicBezTo>
                              <a:cubicBezTo>
                                <a:pt x="2973" y="12"/>
                                <a:pt x="2934" y="1"/>
                                <a:pt x="2894" y="1"/>
                              </a:cubicBezTo>
                              <a:cubicBezTo>
                                <a:pt x="2824" y="1"/>
                                <a:pt x="2775" y="39"/>
                                <a:pt x="2775" y="94"/>
                              </a:cubicBezTo>
                              <a:cubicBezTo>
                                <a:pt x="2775" y="111"/>
                                <a:pt x="2780" y="126"/>
                                <a:pt x="2790" y="139"/>
                              </a:cubicBezTo>
                              <a:cubicBezTo>
                                <a:pt x="2803" y="157"/>
                                <a:pt x="2826" y="168"/>
                                <a:pt x="2857" y="176"/>
                              </a:cubicBezTo>
                              <a:cubicBezTo>
                                <a:pt x="2895" y="186"/>
                                <a:pt x="2895" y="186"/>
                                <a:pt x="2895" y="186"/>
                              </a:cubicBezTo>
                              <a:cubicBezTo>
                                <a:pt x="2931" y="195"/>
                                <a:pt x="2947" y="209"/>
                                <a:pt x="2947" y="232"/>
                              </a:cubicBezTo>
                              <a:cubicBezTo>
                                <a:pt x="2947" y="263"/>
                                <a:pt x="2921" y="282"/>
                                <a:pt x="2878" y="282"/>
                              </a:cubicBezTo>
                              <a:cubicBezTo>
                                <a:pt x="2843" y="282"/>
                                <a:pt x="2815" y="272"/>
                                <a:pt x="2784" y="256"/>
                              </a:cubicBezTo>
                              <a:cubicBezTo>
                                <a:pt x="2762" y="296"/>
                                <a:pt x="2762" y="296"/>
                                <a:pt x="2762" y="296"/>
                              </a:cubicBezTo>
                              <a:cubicBezTo>
                                <a:pt x="2796" y="314"/>
                                <a:pt x="2836" y="323"/>
                                <a:pt x="2876" y="323"/>
                              </a:cubicBezTo>
                              <a:cubicBezTo>
                                <a:pt x="2965" y="323"/>
                                <a:pt x="3012" y="275"/>
                                <a:pt x="3012" y="224"/>
                              </a:cubicBezTo>
                              <a:cubicBezTo>
                                <a:pt x="3012" y="177"/>
                                <a:pt x="2977" y="148"/>
                                <a:pt x="2926" y="135"/>
                              </a:cubicBezTo>
                              <a:close/>
                              <a:moveTo>
                                <a:pt x="3306" y="243"/>
                              </a:moveTo>
                              <a:cubicBezTo>
                                <a:pt x="3357" y="318"/>
                                <a:pt x="3357" y="318"/>
                                <a:pt x="3357" y="318"/>
                              </a:cubicBezTo>
                              <a:cubicBezTo>
                                <a:pt x="3288" y="318"/>
                                <a:pt x="3288" y="318"/>
                                <a:pt x="3288" y="318"/>
                              </a:cubicBezTo>
                              <a:cubicBezTo>
                                <a:pt x="3258" y="269"/>
                                <a:pt x="3258" y="269"/>
                                <a:pt x="3258" y="269"/>
                              </a:cubicBezTo>
                              <a:cubicBezTo>
                                <a:pt x="3233" y="231"/>
                                <a:pt x="3217" y="210"/>
                                <a:pt x="3198" y="193"/>
                              </a:cubicBezTo>
                              <a:cubicBezTo>
                                <a:pt x="3192" y="187"/>
                                <a:pt x="3187" y="183"/>
                                <a:pt x="3176" y="183"/>
                              </a:cubicBezTo>
                              <a:cubicBezTo>
                                <a:pt x="3176" y="318"/>
                                <a:pt x="3176" y="318"/>
                                <a:pt x="3176" y="318"/>
                              </a:cubicBezTo>
                              <a:cubicBezTo>
                                <a:pt x="3119" y="318"/>
                                <a:pt x="3119" y="318"/>
                                <a:pt x="3119" y="318"/>
                              </a:cubicBezTo>
                              <a:cubicBezTo>
                                <a:pt x="3119" y="6"/>
                                <a:pt x="3119" y="6"/>
                                <a:pt x="3119" y="6"/>
                              </a:cubicBezTo>
                              <a:cubicBezTo>
                                <a:pt x="3225" y="6"/>
                                <a:pt x="3225" y="6"/>
                                <a:pt x="3225" y="6"/>
                              </a:cubicBezTo>
                              <a:cubicBezTo>
                                <a:pt x="3303" y="6"/>
                                <a:pt x="3338" y="47"/>
                                <a:pt x="3338" y="95"/>
                              </a:cubicBezTo>
                              <a:cubicBezTo>
                                <a:pt x="3338" y="143"/>
                                <a:pt x="3304" y="181"/>
                                <a:pt x="3252" y="181"/>
                              </a:cubicBezTo>
                              <a:cubicBezTo>
                                <a:pt x="3264" y="187"/>
                                <a:pt x="3287" y="217"/>
                                <a:pt x="3306" y="243"/>
                              </a:cubicBezTo>
                              <a:close/>
                              <a:moveTo>
                                <a:pt x="3262" y="134"/>
                              </a:moveTo>
                              <a:cubicBezTo>
                                <a:pt x="3272" y="125"/>
                                <a:pt x="3278" y="112"/>
                                <a:pt x="3278" y="96"/>
                              </a:cubicBezTo>
                              <a:cubicBezTo>
                                <a:pt x="3278" y="64"/>
                                <a:pt x="3259" y="48"/>
                                <a:pt x="3207" y="48"/>
                              </a:cubicBezTo>
                              <a:cubicBezTo>
                                <a:pt x="3176" y="48"/>
                                <a:pt x="3176" y="48"/>
                                <a:pt x="3176" y="48"/>
                              </a:cubicBezTo>
                              <a:cubicBezTo>
                                <a:pt x="3176" y="147"/>
                                <a:pt x="3176" y="147"/>
                                <a:pt x="3176" y="147"/>
                              </a:cubicBezTo>
                              <a:cubicBezTo>
                                <a:pt x="3205" y="147"/>
                                <a:pt x="3205" y="147"/>
                                <a:pt x="3205" y="147"/>
                              </a:cubicBezTo>
                              <a:cubicBezTo>
                                <a:pt x="3236" y="147"/>
                                <a:pt x="3252" y="143"/>
                                <a:pt x="3262" y="134"/>
                              </a:cubicBezTo>
                              <a:close/>
                              <a:moveTo>
                                <a:pt x="3496" y="176"/>
                              </a:moveTo>
                              <a:cubicBezTo>
                                <a:pt x="3602" y="176"/>
                                <a:pt x="3602" y="176"/>
                                <a:pt x="3602" y="176"/>
                              </a:cubicBezTo>
                              <a:cubicBezTo>
                                <a:pt x="3602" y="134"/>
                                <a:pt x="3602" y="134"/>
                                <a:pt x="3602" y="134"/>
                              </a:cubicBezTo>
                              <a:cubicBezTo>
                                <a:pt x="3495" y="134"/>
                                <a:pt x="3495" y="134"/>
                                <a:pt x="3495" y="134"/>
                              </a:cubicBezTo>
                              <a:cubicBezTo>
                                <a:pt x="3495" y="48"/>
                                <a:pt x="3495" y="48"/>
                                <a:pt x="3495" y="48"/>
                              </a:cubicBezTo>
                              <a:cubicBezTo>
                                <a:pt x="3622" y="48"/>
                                <a:pt x="3622" y="48"/>
                                <a:pt x="3622" y="48"/>
                              </a:cubicBezTo>
                              <a:cubicBezTo>
                                <a:pt x="3630" y="6"/>
                                <a:pt x="3630" y="6"/>
                                <a:pt x="3630" y="6"/>
                              </a:cubicBezTo>
                              <a:cubicBezTo>
                                <a:pt x="3437" y="6"/>
                                <a:pt x="3437" y="6"/>
                                <a:pt x="3437" y="6"/>
                              </a:cubicBezTo>
                              <a:cubicBezTo>
                                <a:pt x="3437" y="318"/>
                                <a:pt x="3437" y="318"/>
                                <a:pt x="3437" y="318"/>
                              </a:cubicBezTo>
                              <a:cubicBezTo>
                                <a:pt x="3635" y="318"/>
                                <a:pt x="3635" y="318"/>
                                <a:pt x="3635" y="318"/>
                              </a:cubicBezTo>
                              <a:cubicBezTo>
                                <a:pt x="3635" y="274"/>
                                <a:pt x="3635" y="274"/>
                                <a:pt x="3635" y="274"/>
                              </a:cubicBezTo>
                              <a:cubicBezTo>
                                <a:pt x="3496" y="274"/>
                                <a:pt x="3496" y="274"/>
                                <a:pt x="3496" y="274"/>
                              </a:cubicBezTo>
                              <a:lnTo>
                                <a:pt x="3496" y="176"/>
                              </a:lnTo>
                              <a:close/>
                              <a:moveTo>
                                <a:pt x="3843" y="191"/>
                              </a:moveTo>
                              <a:cubicBezTo>
                                <a:pt x="3902" y="191"/>
                                <a:pt x="3902" y="191"/>
                                <a:pt x="3902" y="191"/>
                              </a:cubicBezTo>
                              <a:cubicBezTo>
                                <a:pt x="3902" y="272"/>
                                <a:pt x="3902" y="272"/>
                                <a:pt x="3902" y="272"/>
                              </a:cubicBezTo>
                              <a:cubicBezTo>
                                <a:pt x="3889" y="278"/>
                                <a:pt x="3874" y="282"/>
                                <a:pt x="3856" y="282"/>
                              </a:cubicBezTo>
                              <a:cubicBezTo>
                                <a:pt x="3829" y="282"/>
                                <a:pt x="3804" y="274"/>
                                <a:pt x="3790" y="259"/>
                              </a:cubicBezTo>
                              <a:cubicBezTo>
                                <a:pt x="3773" y="241"/>
                                <a:pt x="3764" y="211"/>
                                <a:pt x="3764" y="167"/>
                              </a:cubicBezTo>
                              <a:cubicBezTo>
                                <a:pt x="3764" y="94"/>
                                <a:pt x="3788" y="44"/>
                                <a:pt x="3852" y="44"/>
                              </a:cubicBezTo>
                              <a:cubicBezTo>
                                <a:pt x="3879" y="44"/>
                                <a:pt x="3902" y="51"/>
                                <a:pt x="3926" y="67"/>
                              </a:cubicBezTo>
                              <a:cubicBezTo>
                                <a:pt x="3955" y="35"/>
                                <a:pt x="3955" y="35"/>
                                <a:pt x="3955" y="35"/>
                              </a:cubicBezTo>
                              <a:cubicBezTo>
                                <a:pt x="3927" y="13"/>
                                <a:pt x="3891" y="2"/>
                                <a:pt x="3851" y="2"/>
                              </a:cubicBezTo>
                              <a:cubicBezTo>
                                <a:pt x="3818" y="2"/>
                                <a:pt x="3790" y="9"/>
                                <a:pt x="3765" y="26"/>
                              </a:cubicBezTo>
                              <a:cubicBezTo>
                                <a:pt x="3721" y="55"/>
                                <a:pt x="3700" y="100"/>
                                <a:pt x="3700" y="164"/>
                              </a:cubicBezTo>
                              <a:cubicBezTo>
                                <a:pt x="3700" y="213"/>
                                <a:pt x="3712" y="248"/>
                                <a:pt x="3739" y="278"/>
                              </a:cubicBezTo>
                              <a:cubicBezTo>
                                <a:pt x="3766" y="308"/>
                                <a:pt x="3804" y="322"/>
                                <a:pt x="3852" y="322"/>
                              </a:cubicBezTo>
                              <a:cubicBezTo>
                                <a:pt x="3891" y="322"/>
                                <a:pt x="3930" y="313"/>
                                <a:pt x="3961" y="296"/>
                              </a:cubicBezTo>
                              <a:cubicBezTo>
                                <a:pt x="3961" y="149"/>
                                <a:pt x="3961" y="149"/>
                                <a:pt x="3961" y="149"/>
                              </a:cubicBezTo>
                              <a:cubicBezTo>
                                <a:pt x="3835" y="149"/>
                                <a:pt x="3835" y="149"/>
                                <a:pt x="3835" y="149"/>
                              </a:cubicBezTo>
                              <a:lnTo>
                                <a:pt x="3843" y="191"/>
                              </a:lnTo>
                              <a:close/>
                              <a:moveTo>
                                <a:pt x="4074" y="318"/>
                              </a:moveTo>
                              <a:cubicBezTo>
                                <a:pt x="4133" y="318"/>
                                <a:pt x="4133" y="318"/>
                                <a:pt x="4133" y="318"/>
                              </a:cubicBezTo>
                              <a:cubicBezTo>
                                <a:pt x="4133" y="6"/>
                                <a:pt x="4133" y="6"/>
                                <a:pt x="4133" y="6"/>
                              </a:cubicBezTo>
                              <a:cubicBezTo>
                                <a:pt x="4074" y="6"/>
                                <a:pt x="4074" y="6"/>
                                <a:pt x="4074" y="6"/>
                              </a:cubicBezTo>
                              <a:lnTo>
                                <a:pt x="4074" y="318"/>
                              </a:lnTo>
                              <a:close/>
                              <a:moveTo>
                                <a:pt x="4527" y="162"/>
                              </a:moveTo>
                              <a:cubicBezTo>
                                <a:pt x="4527" y="260"/>
                                <a:pt x="4475" y="323"/>
                                <a:pt x="4384" y="323"/>
                              </a:cubicBezTo>
                              <a:cubicBezTo>
                                <a:pt x="4285" y="323"/>
                                <a:pt x="4236" y="254"/>
                                <a:pt x="4236" y="162"/>
                              </a:cubicBezTo>
                              <a:cubicBezTo>
                                <a:pt x="4236" y="59"/>
                                <a:pt x="4294" y="2"/>
                                <a:pt x="4381" y="2"/>
                              </a:cubicBezTo>
                              <a:cubicBezTo>
                                <a:pt x="4480" y="2"/>
                                <a:pt x="4527" y="71"/>
                                <a:pt x="4527" y="162"/>
                              </a:cubicBezTo>
                              <a:close/>
                              <a:moveTo>
                                <a:pt x="4461" y="165"/>
                              </a:moveTo>
                              <a:cubicBezTo>
                                <a:pt x="4461" y="89"/>
                                <a:pt x="4443" y="42"/>
                                <a:pt x="4381" y="42"/>
                              </a:cubicBezTo>
                              <a:cubicBezTo>
                                <a:pt x="4322" y="42"/>
                                <a:pt x="4300" y="84"/>
                                <a:pt x="4300" y="159"/>
                              </a:cubicBezTo>
                              <a:cubicBezTo>
                                <a:pt x="4300" y="239"/>
                                <a:pt x="4323" y="283"/>
                                <a:pt x="4382" y="283"/>
                              </a:cubicBezTo>
                              <a:cubicBezTo>
                                <a:pt x="4434" y="283"/>
                                <a:pt x="4461" y="249"/>
                                <a:pt x="4461" y="165"/>
                              </a:cubicBezTo>
                              <a:close/>
                              <a:moveTo>
                                <a:pt x="4964" y="215"/>
                              </a:moveTo>
                              <a:cubicBezTo>
                                <a:pt x="4964" y="257"/>
                                <a:pt x="4943" y="279"/>
                                <a:pt x="4901" y="279"/>
                              </a:cubicBezTo>
                              <a:cubicBezTo>
                                <a:pt x="4858" y="279"/>
                                <a:pt x="4839" y="263"/>
                                <a:pt x="4839" y="215"/>
                              </a:cubicBezTo>
                              <a:cubicBezTo>
                                <a:pt x="4839" y="6"/>
                                <a:pt x="4839" y="6"/>
                                <a:pt x="4839" y="6"/>
                              </a:cubicBezTo>
                              <a:cubicBezTo>
                                <a:pt x="4781" y="6"/>
                                <a:pt x="4781" y="6"/>
                                <a:pt x="4781" y="6"/>
                              </a:cubicBezTo>
                              <a:cubicBezTo>
                                <a:pt x="4781" y="231"/>
                                <a:pt x="4781" y="231"/>
                                <a:pt x="4781" y="231"/>
                              </a:cubicBezTo>
                              <a:cubicBezTo>
                                <a:pt x="4781" y="281"/>
                                <a:pt x="4809" y="323"/>
                                <a:pt x="4901" y="323"/>
                              </a:cubicBezTo>
                              <a:cubicBezTo>
                                <a:pt x="4978" y="323"/>
                                <a:pt x="5022" y="287"/>
                                <a:pt x="5022" y="230"/>
                              </a:cubicBezTo>
                              <a:cubicBezTo>
                                <a:pt x="5022" y="6"/>
                                <a:pt x="5022" y="6"/>
                                <a:pt x="5022" y="6"/>
                              </a:cubicBezTo>
                              <a:cubicBezTo>
                                <a:pt x="4964" y="6"/>
                                <a:pt x="4964" y="6"/>
                                <a:pt x="4964" y="6"/>
                              </a:cubicBezTo>
                              <a:lnTo>
                                <a:pt x="4964" y="215"/>
                              </a:lnTo>
                              <a:close/>
                              <a:moveTo>
                                <a:pt x="5094" y="49"/>
                              </a:moveTo>
                              <a:cubicBezTo>
                                <a:pt x="5182" y="49"/>
                                <a:pt x="5182" y="49"/>
                                <a:pt x="5182" y="49"/>
                              </a:cubicBezTo>
                              <a:cubicBezTo>
                                <a:pt x="5182" y="318"/>
                                <a:pt x="5182" y="318"/>
                                <a:pt x="5182" y="318"/>
                              </a:cubicBezTo>
                              <a:cubicBezTo>
                                <a:pt x="5240" y="318"/>
                                <a:pt x="5240" y="318"/>
                                <a:pt x="5240" y="318"/>
                              </a:cubicBezTo>
                              <a:cubicBezTo>
                                <a:pt x="5240" y="49"/>
                                <a:pt x="5240" y="49"/>
                                <a:pt x="5240" y="49"/>
                              </a:cubicBezTo>
                              <a:cubicBezTo>
                                <a:pt x="5328" y="49"/>
                                <a:pt x="5328" y="49"/>
                                <a:pt x="5328" y="49"/>
                              </a:cubicBezTo>
                              <a:cubicBezTo>
                                <a:pt x="5336" y="6"/>
                                <a:pt x="5336" y="6"/>
                                <a:pt x="5336" y="6"/>
                              </a:cubicBezTo>
                              <a:cubicBezTo>
                                <a:pt x="5094" y="6"/>
                                <a:pt x="5094" y="6"/>
                                <a:pt x="5094" y="6"/>
                              </a:cubicBezTo>
                              <a:lnTo>
                                <a:pt x="5094" y="49"/>
                              </a:lnTo>
                              <a:close/>
                              <a:moveTo>
                                <a:pt x="5589" y="243"/>
                              </a:moveTo>
                              <a:cubicBezTo>
                                <a:pt x="5640" y="318"/>
                                <a:pt x="5640" y="318"/>
                                <a:pt x="5640" y="318"/>
                              </a:cubicBezTo>
                              <a:cubicBezTo>
                                <a:pt x="5571" y="318"/>
                                <a:pt x="5571" y="318"/>
                                <a:pt x="5571" y="318"/>
                              </a:cubicBezTo>
                              <a:cubicBezTo>
                                <a:pt x="5541" y="269"/>
                                <a:pt x="5541" y="269"/>
                                <a:pt x="5541" y="269"/>
                              </a:cubicBezTo>
                              <a:cubicBezTo>
                                <a:pt x="5517" y="231"/>
                                <a:pt x="5501" y="210"/>
                                <a:pt x="5481" y="193"/>
                              </a:cubicBezTo>
                              <a:cubicBezTo>
                                <a:pt x="5475" y="187"/>
                                <a:pt x="5470" y="183"/>
                                <a:pt x="5459" y="183"/>
                              </a:cubicBezTo>
                              <a:cubicBezTo>
                                <a:pt x="5459" y="318"/>
                                <a:pt x="5459" y="318"/>
                                <a:pt x="5459" y="318"/>
                              </a:cubicBezTo>
                              <a:cubicBezTo>
                                <a:pt x="5402" y="318"/>
                                <a:pt x="5402" y="318"/>
                                <a:pt x="5402" y="318"/>
                              </a:cubicBezTo>
                              <a:cubicBezTo>
                                <a:pt x="5402" y="6"/>
                                <a:pt x="5402" y="6"/>
                                <a:pt x="5402" y="6"/>
                              </a:cubicBezTo>
                              <a:cubicBezTo>
                                <a:pt x="5508" y="6"/>
                                <a:pt x="5508" y="6"/>
                                <a:pt x="5508" y="6"/>
                              </a:cubicBezTo>
                              <a:cubicBezTo>
                                <a:pt x="5586" y="6"/>
                                <a:pt x="5621" y="47"/>
                                <a:pt x="5621" y="95"/>
                              </a:cubicBezTo>
                              <a:cubicBezTo>
                                <a:pt x="5621" y="143"/>
                                <a:pt x="5587" y="181"/>
                                <a:pt x="5535" y="181"/>
                              </a:cubicBezTo>
                              <a:cubicBezTo>
                                <a:pt x="5547" y="187"/>
                                <a:pt x="5571" y="217"/>
                                <a:pt x="5589" y="243"/>
                              </a:cubicBezTo>
                              <a:close/>
                              <a:moveTo>
                                <a:pt x="5545" y="134"/>
                              </a:moveTo>
                              <a:cubicBezTo>
                                <a:pt x="5555" y="125"/>
                                <a:pt x="5561" y="112"/>
                                <a:pt x="5561" y="96"/>
                              </a:cubicBezTo>
                              <a:cubicBezTo>
                                <a:pt x="5561" y="64"/>
                                <a:pt x="5542" y="48"/>
                                <a:pt x="5490" y="48"/>
                              </a:cubicBezTo>
                              <a:cubicBezTo>
                                <a:pt x="5459" y="48"/>
                                <a:pt x="5459" y="48"/>
                                <a:pt x="5459" y="48"/>
                              </a:cubicBezTo>
                              <a:cubicBezTo>
                                <a:pt x="5459" y="147"/>
                                <a:pt x="5459" y="147"/>
                                <a:pt x="5459" y="147"/>
                              </a:cubicBezTo>
                              <a:cubicBezTo>
                                <a:pt x="5488" y="147"/>
                                <a:pt x="5488" y="147"/>
                                <a:pt x="5488" y="147"/>
                              </a:cubicBezTo>
                              <a:cubicBezTo>
                                <a:pt x="5519" y="147"/>
                                <a:pt x="5535" y="143"/>
                                <a:pt x="5545" y="134"/>
                              </a:cubicBezTo>
                              <a:close/>
                              <a:moveTo>
                                <a:pt x="5781" y="176"/>
                              </a:moveTo>
                              <a:cubicBezTo>
                                <a:pt x="5887" y="176"/>
                                <a:pt x="5887" y="176"/>
                                <a:pt x="5887" y="176"/>
                              </a:cubicBezTo>
                              <a:cubicBezTo>
                                <a:pt x="5887" y="134"/>
                                <a:pt x="5887" y="134"/>
                                <a:pt x="5887" y="134"/>
                              </a:cubicBezTo>
                              <a:cubicBezTo>
                                <a:pt x="5780" y="134"/>
                                <a:pt x="5780" y="134"/>
                                <a:pt x="5780" y="134"/>
                              </a:cubicBezTo>
                              <a:cubicBezTo>
                                <a:pt x="5780" y="48"/>
                                <a:pt x="5780" y="48"/>
                                <a:pt x="5780" y="48"/>
                              </a:cubicBezTo>
                              <a:cubicBezTo>
                                <a:pt x="5908" y="48"/>
                                <a:pt x="5908" y="48"/>
                                <a:pt x="5908" y="48"/>
                              </a:cubicBezTo>
                              <a:cubicBezTo>
                                <a:pt x="5916" y="6"/>
                                <a:pt x="5916" y="6"/>
                                <a:pt x="5916" y="6"/>
                              </a:cubicBezTo>
                              <a:cubicBezTo>
                                <a:pt x="5722" y="6"/>
                                <a:pt x="5722" y="6"/>
                                <a:pt x="5722" y="6"/>
                              </a:cubicBezTo>
                              <a:cubicBezTo>
                                <a:pt x="5722" y="318"/>
                                <a:pt x="5722" y="318"/>
                                <a:pt x="5722" y="318"/>
                              </a:cubicBezTo>
                              <a:cubicBezTo>
                                <a:pt x="5921" y="318"/>
                                <a:pt x="5921" y="318"/>
                                <a:pt x="5921" y="318"/>
                              </a:cubicBezTo>
                              <a:cubicBezTo>
                                <a:pt x="5921" y="274"/>
                                <a:pt x="5921" y="274"/>
                                <a:pt x="5921" y="274"/>
                              </a:cubicBezTo>
                              <a:cubicBezTo>
                                <a:pt x="5781" y="274"/>
                                <a:pt x="5781" y="274"/>
                                <a:pt x="5781" y="274"/>
                              </a:cubicBezTo>
                              <a:lnTo>
                                <a:pt x="5781" y="176"/>
                              </a:lnTo>
                              <a:close/>
                              <a:moveTo>
                                <a:pt x="6146" y="282"/>
                              </a:moveTo>
                              <a:cubicBezTo>
                                <a:pt x="6112" y="282"/>
                                <a:pt x="6084" y="268"/>
                                <a:pt x="6068" y="238"/>
                              </a:cubicBezTo>
                              <a:cubicBezTo>
                                <a:pt x="6059" y="220"/>
                                <a:pt x="6055" y="199"/>
                                <a:pt x="6055" y="161"/>
                              </a:cubicBezTo>
                              <a:cubicBezTo>
                                <a:pt x="6055" y="124"/>
                                <a:pt x="6061" y="98"/>
                                <a:pt x="6073" y="79"/>
                              </a:cubicBezTo>
                              <a:cubicBezTo>
                                <a:pt x="6088" y="55"/>
                                <a:pt x="6113" y="41"/>
                                <a:pt x="6143" y="41"/>
                              </a:cubicBezTo>
                              <a:cubicBezTo>
                                <a:pt x="6164" y="41"/>
                                <a:pt x="6183" y="47"/>
                                <a:pt x="6202" y="59"/>
                              </a:cubicBezTo>
                              <a:cubicBezTo>
                                <a:pt x="6229" y="25"/>
                                <a:pt x="6229" y="25"/>
                                <a:pt x="6229" y="25"/>
                              </a:cubicBezTo>
                              <a:cubicBezTo>
                                <a:pt x="6208" y="9"/>
                                <a:pt x="6176" y="0"/>
                                <a:pt x="6142" y="0"/>
                              </a:cubicBezTo>
                              <a:cubicBezTo>
                                <a:pt x="6088" y="0"/>
                                <a:pt x="6040" y="27"/>
                                <a:pt x="6014" y="72"/>
                              </a:cubicBezTo>
                              <a:cubicBezTo>
                                <a:pt x="5998" y="98"/>
                                <a:pt x="5990" y="129"/>
                                <a:pt x="5990" y="166"/>
                              </a:cubicBezTo>
                              <a:cubicBezTo>
                                <a:pt x="5990" y="211"/>
                                <a:pt x="6004" y="249"/>
                                <a:pt x="6030" y="278"/>
                              </a:cubicBezTo>
                              <a:cubicBezTo>
                                <a:pt x="6057" y="307"/>
                                <a:pt x="6094" y="323"/>
                                <a:pt x="6140" y="323"/>
                              </a:cubicBezTo>
                              <a:cubicBezTo>
                                <a:pt x="6178" y="323"/>
                                <a:pt x="6209" y="314"/>
                                <a:pt x="6236" y="295"/>
                              </a:cubicBezTo>
                              <a:cubicBezTo>
                                <a:pt x="6209" y="262"/>
                                <a:pt x="6209" y="262"/>
                                <a:pt x="6209" y="262"/>
                              </a:cubicBezTo>
                              <a:cubicBezTo>
                                <a:pt x="6189" y="276"/>
                                <a:pt x="6171" y="282"/>
                                <a:pt x="6146" y="282"/>
                              </a:cubicBezTo>
                              <a:close/>
                              <a:moveTo>
                                <a:pt x="6496" y="131"/>
                              </a:moveTo>
                              <a:cubicBezTo>
                                <a:pt x="6377" y="131"/>
                                <a:pt x="6377" y="131"/>
                                <a:pt x="6377" y="131"/>
                              </a:cubicBezTo>
                              <a:cubicBezTo>
                                <a:pt x="6377" y="6"/>
                                <a:pt x="6377" y="6"/>
                                <a:pt x="6377" y="6"/>
                              </a:cubicBezTo>
                              <a:cubicBezTo>
                                <a:pt x="6320" y="6"/>
                                <a:pt x="6320" y="6"/>
                                <a:pt x="6320" y="6"/>
                              </a:cubicBezTo>
                              <a:cubicBezTo>
                                <a:pt x="6320" y="318"/>
                                <a:pt x="6320" y="318"/>
                                <a:pt x="6320" y="318"/>
                              </a:cubicBezTo>
                              <a:cubicBezTo>
                                <a:pt x="6377" y="318"/>
                                <a:pt x="6377" y="318"/>
                                <a:pt x="6377" y="318"/>
                              </a:cubicBezTo>
                              <a:cubicBezTo>
                                <a:pt x="6377" y="174"/>
                                <a:pt x="6377" y="174"/>
                                <a:pt x="6377" y="174"/>
                              </a:cubicBezTo>
                              <a:cubicBezTo>
                                <a:pt x="6496" y="174"/>
                                <a:pt x="6496" y="174"/>
                                <a:pt x="6496" y="174"/>
                              </a:cubicBezTo>
                              <a:cubicBezTo>
                                <a:pt x="6496" y="318"/>
                                <a:pt x="6496" y="318"/>
                                <a:pt x="6496" y="318"/>
                              </a:cubicBezTo>
                              <a:cubicBezTo>
                                <a:pt x="6554" y="318"/>
                                <a:pt x="6554" y="318"/>
                                <a:pt x="6554" y="318"/>
                              </a:cubicBezTo>
                              <a:cubicBezTo>
                                <a:pt x="6554" y="6"/>
                                <a:pt x="6554" y="6"/>
                                <a:pt x="6554" y="6"/>
                              </a:cubicBezTo>
                              <a:cubicBezTo>
                                <a:pt x="6496" y="6"/>
                                <a:pt x="6496" y="6"/>
                                <a:pt x="6496" y="6"/>
                              </a:cubicBezTo>
                              <a:lnTo>
                                <a:pt x="6496" y="131"/>
                              </a:lnTo>
                              <a:close/>
                              <a:moveTo>
                                <a:pt x="6625" y="6"/>
                              </a:moveTo>
                              <a:cubicBezTo>
                                <a:pt x="6625" y="49"/>
                                <a:pt x="6625" y="49"/>
                                <a:pt x="6625" y="49"/>
                              </a:cubicBezTo>
                              <a:cubicBezTo>
                                <a:pt x="6713" y="49"/>
                                <a:pt x="6713" y="49"/>
                                <a:pt x="6713" y="49"/>
                              </a:cubicBezTo>
                              <a:cubicBezTo>
                                <a:pt x="6713" y="318"/>
                                <a:pt x="6713" y="318"/>
                                <a:pt x="6713" y="318"/>
                              </a:cubicBezTo>
                              <a:cubicBezTo>
                                <a:pt x="6771" y="318"/>
                                <a:pt x="6771" y="318"/>
                                <a:pt x="6771" y="318"/>
                              </a:cubicBezTo>
                              <a:cubicBezTo>
                                <a:pt x="6771" y="49"/>
                                <a:pt x="6771" y="49"/>
                                <a:pt x="6771" y="49"/>
                              </a:cubicBezTo>
                              <a:cubicBezTo>
                                <a:pt x="6858" y="49"/>
                                <a:pt x="6858" y="49"/>
                                <a:pt x="6858" y="49"/>
                              </a:cubicBezTo>
                              <a:cubicBezTo>
                                <a:pt x="6866" y="6"/>
                                <a:pt x="6866" y="6"/>
                                <a:pt x="6866" y="6"/>
                              </a:cubicBezTo>
                              <a:lnTo>
                                <a:pt x="6625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14"/>
                      <wps:cNvSpPr>
                        <a:spLocks/>
                      </wps:cNvSpPr>
                      <wps:spPr bwMode="auto">
                        <a:xfrm>
                          <a:off x="2938526" y="446405"/>
                          <a:ext cx="352425" cy="65405"/>
                        </a:xfrm>
                        <a:custGeom>
                          <a:avLst/>
                          <a:gdLst>
                            <a:gd name="T0" fmla="*/ 369 w 1110"/>
                            <a:gd name="T1" fmla="*/ 35 h 206"/>
                            <a:gd name="T2" fmla="*/ 0 w 1110"/>
                            <a:gd name="T3" fmla="*/ 127 h 206"/>
                            <a:gd name="T4" fmla="*/ 49 w 1110"/>
                            <a:gd name="T5" fmla="*/ 186 h 206"/>
                            <a:gd name="T6" fmla="*/ 378 w 1110"/>
                            <a:gd name="T7" fmla="*/ 99 h 206"/>
                            <a:gd name="T8" fmla="*/ 982 w 1110"/>
                            <a:gd name="T9" fmla="*/ 206 h 206"/>
                            <a:gd name="T10" fmla="*/ 1110 w 1110"/>
                            <a:gd name="T11" fmla="*/ 152 h 206"/>
                            <a:gd name="T12" fmla="*/ 369 w 1110"/>
                            <a:gd name="T13" fmla="*/ 3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110" h="206">
                              <a:moveTo>
                                <a:pt x="369" y="35"/>
                              </a:moveTo>
                              <a:cubicBezTo>
                                <a:pt x="234" y="51"/>
                                <a:pt x="109" y="84"/>
                                <a:pt x="0" y="127"/>
                              </a:cubicBezTo>
                              <a:cubicBezTo>
                                <a:pt x="49" y="186"/>
                                <a:pt x="49" y="186"/>
                                <a:pt x="49" y="186"/>
                              </a:cubicBezTo>
                              <a:cubicBezTo>
                                <a:pt x="144" y="144"/>
                                <a:pt x="256" y="113"/>
                                <a:pt x="378" y="99"/>
                              </a:cubicBezTo>
                              <a:cubicBezTo>
                                <a:pt x="626" y="69"/>
                                <a:pt x="852" y="114"/>
                                <a:pt x="982" y="206"/>
                              </a:cubicBezTo>
                              <a:cubicBezTo>
                                <a:pt x="1110" y="152"/>
                                <a:pt x="1110" y="152"/>
                                <a:pt x="1110" y="152"/>
                              </a:cubicBezTo>
                              <a:cubicBezTo>
                                <a:pt x="939" y="49"/>
                                <a:pt x="666" y="0"/>
                                <a:pt x="369" y="3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DD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15"/>
                      <wps:cNvSpPr>
                        <a:spLocks/>
                      </wps:cNvSpPr>
                      <wps:spPr bwMode="auto">
                        <a:xfrm>
                          <a:off x="2673731" y="379730"/>
                          <a:ext cx="813435" cy="469265"/>
                        </a:xfrm>
                        <a:custGeom>
                          <a:avLst/>
                          <a:gdLst>
                            <a:gd name="T0" fmla="*/ 2511 w 2562"/>
                            <a:gd name="T1" fmla="*/ 591 h 1478"/>
                            <a:gd name="T2" fmla="*/ 1177 w 2562"/>
                            <a:gd name="T3" fmla="*/ 82 h 1478"/>
                            <a:gd name="T4" fmla="*/ 855 w 2562"/>
                            <a:gd name="T5" fmla="*/ 143 h 1478"/>
                            <a:gd name="T6" fmla="*/ 916 w 2562"/>
                            <a:gd name="T7" fmla="*/ 222 h 1478"/>
                            <a:gd name="T8" fmla="*/ 1190 w 2562"/>
                            <a:gd name="T9" fmla="*/ 169 h 1478"/>
                            <a:gd name="T10" fmla="*/ 2326 w 2562"/>
                            <a:gd name="T11" fmla="*/ 603 h 1478"/>
                            <a:gd name="T12" fmla="*/ 1347 w 2562"/>
                            <a:gd name="T13" fmla="*/ 1287 h 1478"/>
                            <a:gd name="T14" fmla="*/ 212 w 2562"/>
                            <a:gd name="T15" fmla="*/ 854 h 1478"/>
                            <a:gd name="T16" fmla="*/ 515 w 2562"/>
                            <a:gd name="T17" fmla="*/ 390 h 1478"/>
                            <a:gd name="T18" fmla="*/ 382 w 2562"/>
                            <a:gd name="T19" fmla="*/ 342 h 1478"/>
                            <a:gd name="T20" fmla="*/ 27 w 2562"/>
                            <a:gd name="T21" fmla="*/ 887 h 1478"/>
                            <a:gd name="T22" fmla="*/ 1361 w 2562"/>
                            <a:gd name="T23" fmla="*/ 1396 h 1478"/>
                            <a:gd name="T24" fmla="*/ 2511 w 2562"/>
                            <a:gd name="T25" fmla="*/ 591 h 14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562" h="1478">
                              <a:moveTo>
                                <a:pt x="2511" y="591"/>
                              </a:moveTo>
                              <a:cubicBezTo>
                                <a:pt x="2461" y="228"/>
                                <a:pt x="1864" y="0"/>
                                <a:pt x="1177" y="82"/>
                              </a:cubicBezTo>
                              <a:cubicBezTo>
                                <a:pt x="1065" y="95"/>
                                <a:pt x="958" y="116"/>
                                <a:pt x="855" y="143"/>
                              </a:cubicBezTo>
                              <a:cubicBezTo>
                                <a:pt x="916" y="222"/>
                                <a:pt x="916" y="222"/>
                                <a:pt x="916" y="222"/>
                              </a:cubicBezTo>
                              <a:cubicBezTo>
                                <a:pt x="1002" y="199"/>
                                <a:pt x="1094" y="181"/>
                                <a:pt x="1190" y="169"/>
                              </a:cubicBezTo>
                              <a:cubicBezTo>
                                <a:pt x="1774" y="100"/>
                                <a:pt x="2282" y="294"/>
                                <a:pt x="2326" y="603"/>
                              </a:cubicBezTo>
                              <a:cubicBezTo>
                                <a:pt x="2369" y="911"/>
                                <a:pt x="1930" y="1218"/>
                                <a:pt x="1347" y="1287"/>
                              </a:cubicBezTo>
                              <a:cubicBezTo>
                                <a:pt x="763" y="1357"/>
                                <a:pt x="256" y="1163"/>
                                <a:pt x="212" y="854"/>
                              </a:cubicBezTo>
                              <a:cubicBezTo>
                                <a:pt x="189" y="686"/>
                                <a:pt x="307" y="519"/>
                                <a:pt x="515" y="390"/>
                              </a:cubicBezTo>
                              <a:cubicBezTo>
                                <a:pt x="382" y="342"/>
                                <a:pt x="382" y="342"/>
                                <a:pt x="382" y="342"/>
                              </a:cubicBezTo>
                              <a:cubicBezTo>
                                <a:pt x="139" y="493"/>
                                <a:pt x="0" y="690"/>
                                <a:pt x="27" y="887"/>
                              </a:cubicBezTo>
                              <a:cubicBezTo>
                                <a:pt x="78" y="1249"/>
                                <a:pt x="675" y="1478"/>
                                <a:pt x="1361" y="1396"/>
                              </a:cubicBezTo>
                              <a:cubicBezTo>
                                <a:pt x="2047" y="1314"/>
                                <a:pt x="2562" y="954"/>
                                <a:pt x="2511" y="591"/>
                              </a:cubicBezTo>
                            </a:path>
                          </a:pathLst>
                        </a:custGeom>
                        <a:solidFill>
                          <a:srgbClr val="F294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16"/>
                      <wps:cNvSpPr>
                        <a:spLocks/>
                      </wps:cNvSpPr>
                      <wps:spPr bwMode="auto">
                        <a:xfrm>
                          <a:off x="2565781" y="375285"/>
                          <a:ext cx="415925" cy="447675"/>
                        </a:xfrm>
                        <a:custGeom>
                          <a:avLst/>
                          <a:gdLst>
                            <a:gd name="T0" fmla="*/ 203 w 1309"/>
                            <a:gd name="T1" fmla="*/ 931 h 1412"/>
                            <a:gd name="T2" fmla="*/ 1309 w 1309"/>
                            <a:gd name="T3" fmla="*/ 52 h 1412"/>
                            <a:gd name="T4" fmla="*/ 1286 w 1309"/>
                            <a:gd name="T5" fmla="*/ 0 h 1412"/>
                            <a:gd name="T6" fmla="*/ 59 w 1309"/>
                            <a:gd name="T7" fmla="*/ 1018 h 1412"/>
                            <a:gd name="T8" fmla="*/ 313 w 1309"/>
                            <a:gd name="T9" fmla="*/ 1412 h 1412"/>
                            <a:gd name="T10" fmla="*/ 488 w 1309"/>
                            <a:gd name="T11" fmla="*/ 1310 h 1412"/>
                            <a:gd name="T12" fmla="*/ 203 w 1309"/>
                            <a:gd name="T13" fmla="*/ 931 h 14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309" h="1412">
                              <a:moveTo>
                                <a:pt x="203" y="931"/>
                              </a:moveTo>
                              <a:cubicBezTo>
                                <a:pt x="151" y="556"/>
                                <a:pt x="633" y="183"/>
                                <a:pt x="1309" y="52"/>
                              </a:cubicBezTo>
                              <a:cubicBezTo>
                                <a:pt x="1286" y="0"/>
                                <a:pt x="1286" y="0"/>
                                <a:pt x="1286" y="0"/>
                              </a:cubicBezTo>
                              <a:cubicBezTo>
                                <a:pt x="536" y="154"/>
                                <a:pt x="0" y="584"/>
                                <a:pt x="59" y="1018"/>
                              </a:cubicBezTo>
                              <a:cubicBezTo>
                                <a:pt x="79" y="1170"/>
                                <a:pt x="170" y="1304"/>
                                <a:pt x="313" y="1412"/>
                              </a:cubicBezTo>
                              <a:cubicBezTo>
                                <a:pt x="488" y="1310"/>
                                <a:pt x="488" y="1310"/>
                                <a:pt x="488" y="1310"/>
                              </a:cubicBezTo>
                              <a:cubicBezTo>
                                <a:pt x="328" y="1211"/>
                                <a:pt x="224" y="1082"/>
                                <a:pt x="203" y="931"/>
                              </a:cubicBezTo>
                            </a:path>
                          </a:pathLst>
                        </a:custGeom>
                        <a:solidFill>
                          <a:srgbClr val="E200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17"/>
                      <wps:cNvSpPr>
                        <a:spLocks/>
                      </wps:cNvSpPr>
                      <wps:spPr bwMode="auto">
                        <a:xfrm>
                          <a:off x="2850261" y="373380"/>
                          <a:ext cx="746760" cy="548005"/>
                        </a:xfrm>
                        <a:custGeom>
                          <a:avLst/>
                          <a:gdLst>
                            <a:gd name="T0" fmla="*/ 2288 w 2352"/>
                            <a:gd name="T1" fmla="*/ 636 h 1727"/>
                            <a:gd name="T2" fmla="*/ 1465 w 2352"/>
                            <a:gd name="T3" fmla="*/ 0 h 1727"/>
                            <a:gd name="T4" fmla="*/ 1401 w 2352"/>
                            <a:gd name="T5" fmla="*/ 56 h 1727"/>
                            <a:gd name="T6" fmla="*/ 2120 w 2352"/>
                            <a:gd name="T7" fmla="*/ 602 h 1727"/>
                            <a:gd name="T8" fmla="*/ 818 w 2352"/>
                            <a:gd name="T9" fmla="*/ 1513 h 1727"/>
                            <a:gd name="T10" fmla="*/ 115 w 2352"/>
                            <a:gd name="T11" fmla="*/ 1499 h 1727"/>
                            <a:gd name="T12" fmla="*/ 0 w 2352"/>
                            <a:gd name="T13" fmla="*/ 1663 h 1727"/>
                            <a:gd name="T14" fmla="*/ 841 w 2352"/>
                            <a:gd name="T15" fmla="*/ 1690 h 1727"/>
                            <a:gd name="T16" fmla="*/ 2288 w 2352"/>
                            <a:gd name="T17" fmla="*/ 636 h 17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352" h="1727">
                              <a:moveTo>
                                <a:pt x="2288" y="636"/>
                              </a:moveTo>
                              <a:cubicBezTo>
                                <a:pt x="2247" y="331"/>
                                <a:pt x="1921" y="98"/>
                                <a:pt x="1465" y="0"/>
                              </a:cubicBezTo>
                              <a:cubicBezTo>
                                <a:pt x="1401" y="56"/>
                                <a:pt x="1401" y="56"/>
                                <a:pt x="1401" y="56"/>
                              </a:cubicBezTo>
                              <a:cubicBezTo>
                                <a:pt x="1801" y="144"/>
                                <a:pt x="2083" y="342"/>
                                <a:pt x="2120" y="602"/>
                              </a:cubicBezTo>
                              <a:cubicBezTo>
                                <a:pt x="2177" y="1013"/>
                                <a:pt x="1594" y="1421"/>
                                <a:pt x="818" y="1513"/>
                              </a:cubicBezTo>
                              <a:cubicBezTo>
                                <a:pt x="567" y="1543"/>
                                <a:pt x="326" y="1536"/>
                                <a:pt x="115" y="1499"/>
                              </a:cubicBezTo>
                              <a:cubicBezTo>
                                <a:pt x="0" y="1663"/>
                                <a:pt x="0" y="1663"/>
                                <a:pt x="0" y="1663"/>
                              </a:cubicBezTo>
                              <a:cubicBezTo>
                                <a:pt x="250" y="1715"/>
                                <a:pt x="538" y="1727"/>
                                <a:pt x="841" y="1690"/>
                              </a:cubicBezTo>
                              <a:cubicBezTo>
                                <a:pt x="1703" y="1583"/>
                                <a:pt x="2352" y="1111"/>
                                <a:pt x="2288" y="636"/>
                              </a:cubicBezTo>
                            </a:path>
                          </a:pathLst>
                        </a:custGeom>
                        <a:solidFill>
                          <a:srgbClr val="E200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18"/>
                      <wps:cNvSpPr>
                        <a:spLocks noEditPoints="1"/>
                      </wps:cNvSpPr>
                      <wps:spPr bwMode="auto">
                        <a:xfrm>
                          <a:off x="2822321" y="469265"/>
                          <a:ext cx="549275" cy="232410"/>
                        </a:xfrm>
                        <a:custGeom>
                          <a:avLst/>
                          <a:gdLst>
                            <a:gd name="T0" fmla="*/ 1731 w 1731"/>
                            <a:gd name="T1" fmla="*/ 197 h 732"/>
                            <a:gd name="T2" fmla="*/ 1475 w 1731"/>
                            <a:gd name="T3" fmla="*/ 569 h 732"/>
                            <a:gd name="T4" fmla="*/ 1101 w 1731"/>
                            <a:gd name="T5" fmla="*/ 732 h 732"/>
                            <a:gd name="T6" fmla="*/ 967 w 1731"/>
                            <a:gd name="T7" fmla="*/ 541 h 732"/>
                            <a:gd name="T8" fmla="*/ 1205 w 1731"/>
                            <a:gd name="T9" fmla="*/ 197 h 732"/>
                            <a:gd name="T10" fmla="*/ 1355 w 1731"/>
                            <a:gd name="T11" fmla="*/ 197 h 732"/>
                            <a:gd name="T12" fmla="*/ 1153 w 1731"/>
                            <a:gd name="T13" fmla="*/ 489 h 732"/>
                            <a:gd name="T14" fmla="*/ 1165 w 1731"/>
                            <a:gd name="T15" fmla="*/ 610 h 732"/>
                            <a:gd name="T16" fmla="*/ 1359 w 1731"/>
                            <a:gd name="T17" fmla="*/ 516 h 732"/>
                            <a:gd name="T18" fmla="*/ 1581 w 1731"/>
                            <a:gd name="T19" fmla="*/ 197 h 732"/>
                            <a:gd name="T20" fmla="*/ 1731 w 1731"/>
                            <a:gd name="T21" fmla="*/ 197 h 732"/>
                            <a:gd name="T22" fmla="*/ 1044 w 1731"/>
                            <a:gd name="T23" fmla="*/ 315 h 732"/>
                            <a:gd name="T24" fmla="*/ 1130 w 1731"/>
                            <a:gd name="T25" fmla="*/ 189 h 732"/>
                            <a:gd name="T26" fmla="*/ 1091 w 1731"/>
                            <a:gd name="T27" fmla="*/ 187 h 732"/>
                            <a:gd name="T28" fmla="*/ 658 w 1731"/>
                            <a:gd name="T29" fmla="*/ 351 h 732"/>
                            <a:gd name="T30" fmla="*/ 400 w 1731"/>
                            <a:gd name="T31" fmla="*/ 723 h 732"/>
                            <a:gd name="T32" fmla="*/ 553 w 1731"/>
                            <a:gd name="T33" fmla="*/ 723 h 732"/>
                            <a:gd name="T34" fmla="*/ 741 w 1731"/>
                            <a:gd name="T35" fmla="*/ 450 h 732"/>
                            <a:gd name="T36" fmla="*/ 1032 w 1731"/>
                            <a:gd name="T37" fmla="*/ 315 h 732"/>
                            <a:gd name="T38" fmla="*/ 1044 w 1731"/>
                            <a:gd name="T39" fmla="*/ 315 h 732"/>
                            <a:gd name="T40" fmla="*/ 672 w 1731"/>
                            <a:gd name="T41" fmla="*/ 197 h 732"/>
                            <a:gd name="T42" fmla="*/ 507 w 1731"/>
                            <a:gd name="T43" fmla="*/ 197 h 732"/>
                            <a:gd name="T44" fmla="*/ 155 w 1731"/>
                            <a:gd name="T45" fmla="*/ 544 h 732"/>
                            <a:gd name="T46" fmla="*/ 273 w 1731"/>
                            <a:gd name="T47" fmla="*/ 0 h 732"/>
                            <a:gd name="T48" fmla="*/ 105 w 1731"/>
                            <a:gd name="T49" fmla="*/ 78 h 732"/>
                            <a:gd name="T50" fmla="*/ 7 w 1731"/>
                            <a:gd name="T51" fmla="*/ 723 h 732"/>
                            <a:gd name="T52" fmla="*/ 142 w 1731"/>
                            <a:gd name="T53" fmla="*/ 723 h 732"/>
                            <a:gd name="T54" fmla="*/ 672 w 1731"/>
                            <a:gd name="T55" fmla="*/ 197 h 7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731" h="732">
                              <a:moveTo>
                                <a:pt x="1731" y="197"/>
                              </a:moveTo>
                              <a:cubicBezTo>
                                <a:pt x="1475" y="569"/>
                                <a:pt x="1475" y="569"/>
                                <a:pt x="1475" y="569"/>
                              </a:cubicBezTo>
                              <a:cubicBezTo>
                                <a:pt x="1367" y="723"/>
                                <a:pt x="1203" y="732"/>
                                <a:pt x="1101" y="732"/>
                              </a:cubicBezTo>
                              <a:cubicBezTo>
                                <a:pt x="1031" y="732"/>
                                <a:pt x="870" y="681"/>
                                <a:pt x="967" y="541"/>
                              </a:cubicBezTo>
                              <a:cubicBezTo>
                                <a:pt x="1205" y="197"/>
                                <a:pt x="1205" y="197"/>
                                <a:pt x="1205" y="197"/>
                              </a:cubicBezTo>
                              <a:cubicBezTo>
                                <a:pt x="1355" y="197"/>
                                <a:pt x="1355" y="197"/>
                                <a:pt x="1355" y="197"/>
                              </a:cubicBezTo>
                              <a:cubicBezTo>
                                <a:pt x="1153" y="489"/>
                                <a:pt x="1153" y="489"/>
                                <a:pt x="1153" y="489"/>
                              </a:cubicBezTo>
                              <a:cubicBezTo>
                                <a:pt x="1090" y="585"/>
                                <a:pt x="1058" y="610"/>
                                <a:pt x="1165" y="610"/>
                              </a:cubicBezTo>
                              <a:cubicBezTo>
                                <a:pt x="1206" y="610"/>
                                <a:pt x="1297" y="606"/>
                                <a:pt x="1359" y="516"/>
                              </a:cubicBezTo>
                              <a:cubicBezTo>
                                <a:pt x="1581" y="197"/>
                                <a:pt x="1581" y="197"/>
                                <a:pt x="1581" y="197"/>
                              </a:cubicBezTo>
                              <a:lnTo>
                                <a:pt x="1731" y="197"/>
                              </a:lnTo>
                              <a:close/>
                              <a:moveTo>
                                <a:pt x="1044" y="315"/>
                              </a:moveTo>
                              <a:cubicBezTo>
                                <a:pt x="1130" y="189"/>
                                <a:pt x="1130" y="189"/>
                                <a:pt x="1130" y="189"/>
                              </a:cubicBezTo>
                              <a:cubicBezTo>
                                <a:pt x="1091" y="187"/>
                                <a:pt x="1091" y="187"/>
                                <a:pt x="1091" y="187"/>
                              </a:cubicBezTo>
                              <a:cubicBezTo>
                                <a:pt x="885" y="178"/>
                                <a:pt x="739" y="233"/>
                                <a:pt x="658" y="351"/>
                              </a:cubicBezTo>
                              <a:cubicBezTo>
                                <a:pt x="400" y="723"/>
                                <a:pt x="400" y="723"/>
                                <a:pt x="400" y="723"/>
                              </a:cubicBezTo>
                              <a:cubicBezTo>
                                <a:pt x="553" y="723"/>
                                <a:pt x="553" y="723"/>
                                <a:pt x="553" y="723"/>
                              </a:cubicBezTo>
                              <a:cubicBezTo>
                                <a:pt x="741" y="450"/>
                                <a:pt x="741" y="450"/>
                                <a:pt x="741" y="450"/>
                              </a:cubicBezTo>
                              <a:cubicBezTo>
                                <a:pt x="817" y="340"/>
                                <a:pt x="834" y="314"/>
                                <a:pt x="1032" y="315"/>
                              </a:cubicBezTo>
                              <a:lnTo>
                                <a:pt x="1044" y="315"/>
                              </a:lnTo>
                              <a:close/>
                              <a:moveTo>
                                <a:pt x="672" y="197"/>
                              </a:moveTo>
                              <a:cubicBezTo>
                                <a:pt x="507" y="197"/>
                                <a:pt x="507" y="197"/>
                                <a:pt x="507" y="197"/>
                              </a:cubicBezTo>
                              <a:cubicBezTo>
                                <a:pt x="507" y="197"/>
                                <a:pt x="325" y="389"/>
                                <a:pt x="155" y="544"/>
                              </a:cubicBezTo>
                              <a:cubicBezTo>
                                <a:pt x="155" y="544"/>
                                <a:pt x="170" y="294"/>
                                <a:pt x="273" y="0"/>
                              </a:cubicBezTo>
                              <a:cubicBezTo>
                                <a:pt x="273" y="0"/>
                                <a:pt x="189" y="30"/>
                                <a:pt x="105" y="78"/>
                              </a:cubicBezTo>
                              <a:cubicBezTo>
                                <a:pt x="105" y="78"/>
                                <a:pt x="0" y="347"/>
                                <a:pt x="7" y="723"/>
                              </a:cubicBezTo>
                              <a:cubicBezTo>
                                <a:pt x="142" y="723"/>
                                <a:pt x="142" y="723"/>
                                <a:pt x="142" y="723"/>
                              </a:cubicBezTo>
                              <a:cubicBezTo>
                                <a:pt x="342" y="551"/>
                                <a:pt x="506" y="382"/>
                                <a:pt x="672" y="1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451A9A" id="TeVerwijderenShape_2" o:spid="_x0000_s1026" editas="canvas" style="position:absolute;margin-left:287.8pt;margin-top:0;width:339pt;height:114.4pt;z-index:-251655168;mso-position-horizontal:right;mso-position-horizontal-relative:right-margin-area;mso-position-vertical-relative:page" coordsize="43046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3046;height:14528;visibility:visible;mso-wrap-style:square">
                <v:fill o:detectmouseclick="t"/>
                <v:path o:connecttype="none"/>
              </v:shape>
              <v:shape id="Freeform 13" o:spid="_x0000_s1028" style="position:absolute;left:2035;top:4965;width:21800;height:1023;visibility:visible;mso-wrap-style:square;v-text-anchor:top" coordsize="6866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" path="m230,6v61,,61,,61,c171,319,171,319,171,319v-54,,-54,,-54,c,6,,6,,6v63,,63,,63,c126,183,126,183,126,183v14,39,18,62,18,62c145,245,145,245,145,245v,,4,-19,21,-65l230,6xm413,176v106,,106,,106,c519,134,519,134,519,134v-107,,-107,,-107,c412,48,412,48,412,48v128,,128,,128,c547,6,547,6,547,6,354,6,354,6,354,6v,312,,312,,312c552,318,552,318,552,318v,-44,,-44,,-44c413,274,413,274,413,274r,-98xm651,318v59,,59,,59,c710,6,710,6,710,6v-59,,-59,,-59,l651,318xm888,6v-59,,-59,,-59,c829,318,829,318,829,318v178,,178,,178,c1017,275,1017,275,1017,275v-129,,-129,,-129,l888,6xm1087,318v59,,59,,59,c1146,6,1146,6,1146,6v-59,,-59,,-59,l1087,318xm1389,191v59,,59,,59,c1448,272,1448,272,1448,272v-13,6,-28,10,-46,10c1375,282,1350,274,1336,259v-17,-18,-26,-48,-26,-92c1310,94,1334,44,1398,44v27,,50,7,74,23c1501,35,1501,35,1501,35,1472,13,1437,2,1397,2v-33,,-61,7,-86,24c1267,55,1246,100,1246,164v,49,12,84,38,114c1312,308,1349,322,1398,322v39,,77,-9,109,-26c1507,149,1507,149,1507,149v-126,,-126,,-126,l1389,191xm1795,131v-119,,-119,,-119,c1676,6,1676,6,1676,6v-58,,-58,,-58,c1618,318,1618,318,1618,318v58,,58,,58,c1676,174,1676,174,1676,174v119,,119,,119,c1795,318,1795,318,1795,318v58,,58,,58,c1853,6,1853,6,1853,6v-58,,-58,,-58,l1795,131xm2026,176v106,,106,,106,c2132,134,2132,134,2132,134v-107,,-107,,-107,c2025,48,2025,48,2025,48v128,,128,,128,c2160,6,2160,6,2160,6v-193,,-193,,-193,c1967,318,1967,318,1967,318v198,,198,,198,c2165,274,2165,274,2165,274v-139,,-139,,-139,l2026,176xm2263,318v60,,60,,60,c2323,6,2323,6,2323,6v-60,,-60,,-60,l2263,318xm2653,50v26,27,38,64,38,113c2691,210,2678,247,2654,274v-29,33,-59,44,-124,44c2444,318,2444,318,2444,318v,-312,,-312,,-312c2516,6,2516,6,2516,6v66,,104,11,137,44xm2626,168v,-40,-4,-72,-22,-94c2588,54,2570,47,2539,47v-37,,-37,,-37,c2502,275,2502,275,2502,275v38,,38,,38,c2602,275,2626,239,2626,168xm2926,135v-41,-11,-41,-11,-41,-11c2851,115,2839,105,2839,86v,-26,22,-42,57,-42c2923,44,2946,50,2978,67v26,-36,26,-36,26,-36c2973,12,2934,1,2894,1v-70,,-119,38,-119,93c2775,111,2780,126,2790,139v13,18,36,29,67,37c2895,186,2895,186,2895,186v36,9,52,23,52,46c2947,263,2921,282,2878,282v-35,,-63,-10,-94,-26c2762,296,2762,296,2762,296v34,18,74,27,114,27c2965,323,3012,275,3012,224v,-47,-35,-76,-86,-89xm3306,243v51,75,51,75,51,75c3288,318,3288,318,3288,318v-30,-49,-30,-49,-30,-49c3233,231,3217,210,3198,193v-6,-6,-11,-10,-22,-10c3176,318,3176,318,3176,318v-57,,-57,,-57,c3119,6,3119,6,3119,6v106,,106,,106,c3303,6,3338,47,3338,95v,48,-34,86,-86,86c3264,187,3287,217,3306,243xm3262,134v10,-9,16,-22,16,-38c3278,64,3259,48,3207,48v-31,,-31,,-31,c3176,147,3176,147,3176,147v29,,29,,29,c3236,147,3252,143,3262,134xm3496,176v106,,106,,106,c3602,134,3602,134,3602,134v-107,,-107,,-107,c3495,48,3495,48,3495,48v127,,127,,127,c3630,6,3630,6,3630,6v-193,,-193,,-193,c3437,318,3437,318,3437,318v198,,198,,198,c3635,274,3635,274,3635,274v-139,,-139,,-139,l3496,176xm3843,191v59,,59,,59,c3902,272,3902,272,3902,272v-13,6,-28,10,-46,10c3829,282,3804,274,3790,259v-17,-18,-26,-48,-26,-92c3764,94,3788,44,3852,44v27,,50,7,74,23c3955,35,3955,35,3955,35,3927,13,3891,2,3851,2v-33,,-61,7,-86,24c3721,55,3700,100,3700,164v,49,12,84,39,114c3766,308,3804,322,3852,322v39,,78,-9,109,-26c3961,149,3961,149,3961,149v-126,,-126,,-126,l3843,191xm4074,318v59,,59,,59,c4133,6,4133,6,4133,6v-59,,-59,,-59,l4074,318xm4527,162v,98,-52,161,-143,161c4285,323,4236,254,4236,162,4236,59,4294,2,4381,2v99,,146,69,146,160xm4461,165v,-76,-18,-123,-80,-123c4322,42,4300,84,4300,159v,80,23,124,82,124c4434,283,4461,249,4461,165xm4964,215v,42,-21,64,-63,64c4858,279,4839,263,4839,215v,-209,,-209,,-209c4781,6,4781,6,4781,6v,225,,225,,225c4781,281,4809,323,4901,323v77,,121,-36,121,-93c5022,6,5022,6,5022,6v-58,,-58,,-58,l4964,215xm5094,49v88,,88,,88,c5182,318,5182,318,5182,318v58,,58,,58,c5240,49,5240,49,5240,49v88,,88,,88,c5336,6,5336,6,5336,6v-242,,-242,,-242,l5094,49xm5589,243v51,75,51,75,51,75c5571,318,5571,318,5571,318v-30,-49,-30,-49,-30,-49c5517,231,5501,210,5481,193v-6,-6,-11,-10,-22,-10c5459,318,5459,318,5459,318v-57,,-57,,-57,c5402,6,5402,6,5402,6v106,,106,,106,c5586,6,5621,47,5621,95v,48,-34,86,-86,86c5547,187,5571,217,5589,243xm5545,134v10,-9,16,-22,16,-38c5561,64,5542,48,5490,48v-31,,-31,,-31,c5459,147,5459,147,5459,147v29,,29,,29,c5519,147,5535,143,5545,134xm5781,176v106,,106,,106,c5887,134,5887,134,5887,134v-107,,-107,,-107,c5780,48,5780,48,5780,48v128,,128,,128,c5916,6,5916,6,5916,6v-194,,-194,,-194,c5722,318,5722,318,5722,318v199,,199,,199,c5921,274,5921,274,5921,274v-140,,-140,,-140,l5781,176xm6146,282v-34,,-62,-14,-78,-44c6059,220,6055,199,6055,161v,-37,6,-63,18,-82c6088,55,6113,41,6143,41v21,,40,6,59,18c6229,25,6229,25,6229,25,6208,9,6176,,6142,v-54,,-102,27,-128,72c5998,98,5990,129,5990,166v,45,14,83,40,112c6057,307,6094,323,6140,323v38,,69,-9,96,-28c6209,262,6209,262,6209,262v-20,14,-38,20,-63,20xm6496,131v-119,,-119,,-119,c6377,6,6377,6,6377,6v-57,,-57,,-57,c6320,318,6320,318,6320,318v57,,57,,57,c6377,174,6377,174,6377,174v119,,119,,119,c6496,318,6496,318,6496,318v58,,58,,58,c6554,6,6554,6,6554,6v-58,,-58,,-58,l6496,131xm6625,6v,43,,43,,43c6713,49,6713,49,6713,49v,269,,269,,269c6771,318,6771,318,6771,318v,-269,,-269,,-269c6858,49,6858,49,6858,49v8,-43,8,-43,8,-43l6625,6xe" fillcolor="black" stroked="f">
                <v:path arrowok="t" o:connecttype="custom" o:connectlocs="0,1899;52705,56973;130810,42413;112395,100652;206693,100652;281940,1899;281940,87042;345123,1899;445135,89258;476568,11078;443865,101918;569913,41464;532130,100652;588328,1899;676910,42413;624523,1899;643255,55707;718503,100652;775970,100652;826770,23422;833755,53175;945515,21207;907098,55707;876935,93689;1065848,100652;1008380,100652;1032510,57290;1008380,15193;1143635,55707;1152525,1899;1109980,86726;1224280,89258;1255713,11078;1223010,101918;1293495,100652;1437323,51276;1416368,52225;1576070,68051;1517968,73115;1576070,68051;1663700,15509;1774508,76914;1733233,57923;1784668,30069;1743075,15193;1835468,55707;1875790,15193;1879918,86726;1922463,50959;1950085,0;1979930,93373;2024698,1899;2062480,55074;2062480,41464;2149793,100652" o:connectangles="0,0,0,0,0,0,0,0,0,0,0,0,0,0,0,0,0,0,0,0,0,0,0,0,0,0,0,0,0,0,0,0,0,0,0,0,0,0,0,0,0,0,0,0,0,0,0,0,0,0,0,0,0,0,0"/>
                <o:lock v:ext="edit" verticies="t"/>
              </v:shape>
              <v:shape id="Freeform 14" o:spid="_x0000_s1029" style="position:absolute;left:29385;top:4464;width:3524;height:654;visibility:visible;mso-wrap-style:square;v-text-anchor:top" coordsize="1110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" path="m369,35c234,51,109,84,,127v49,59,49,59,49,59c144,144,256,113,378,99,626,69,852,114,982,206v128,-54,128,-54,128,-54c939,49,666,,369,35xe" fillcolor="#fd0" stroked="f">
                <v:path arrowok="t" o:connecttype="custom" o:connectlocs="117158,11113;0,40323;15558,59055;120015,31433;311785,65405;352425,48260;117158,11113" o:connectangles="0,0,0,0,0,0,0"/>
              </v:shape>
              <v:shape id="Freeform 15" o:spid="_x0000_s1030" style="position:absolute;left:26737;top:3797;width:8134;height:4692;visibility:visible;mso-wrap-style:square;v-text-anchor:top" coordsize="2562,1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" path="m2511,591c2461,228,1864,,1177,82,1065,95,958,116,855,143v61,79,61,79,61,79c1002,199,1094,181,1190,169v584,-69,1092,125,1136,434c2369,911,1930,1218,1347,1287,763,1357,256,1163,212,854,189,686,307,519,515,390,382,342,382,342,382,342,139,493,,690,27,887v51,362,648,591,1334,509c2047,1314,2562,954,2511,591e" fillcolor="#f29400" stroked="f">
                <v:path arrowok="t" o:connecttype="custom" o:connectlocs="797243,187643;373698,26035;271463,45403;290830,70485;377825,53658;738505,191453;427673,408623;67310,271145;163513,123825;121285,108585;8573,281623;432118,443230;797243,187643" o:connectangles="0,0,0,0,0,0,0,0,0,0,0,0,0"/>
              </v:shape>
              <v:shape id="Freeform 16" o:spid="_x0000_s1031" style="position:absolute;left:25657;top:3752;width:4160;height:4477;visibility:visible;mso-wrap-style:square;v-text-anchor:top" coordsize="1309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" path="m203,931c151,556,633,183,1309,52,1286,,1286,,1286,,536,154,,584,59,1018v20,152,111,286,254,394c488,1310,488,1310,488,1310,328,1211,224,1082,203,931e" fillcolor="#e2001a" stroked="f">
                <v:path arrowok="t" o:connecttype="custom" o:connectlocs="64502,295174;415925,16487;408617,0;18747,322757;99453,447675;155058,415336;64502,295174" o:connectangles="0,0,0,0,0,0,0"/>
              </v:shape>
              <v:shape id="Freeform 17" o:spid="_x0000_s1032" style="position:absolute;left:28502;top:3733;width:7468;height:5480;visibility:visible;mso-wrap-style:square;v-text-anchor:top" coordsize="2352,1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" path="m2288,636c2247,331,1921,98,1465,v-64,56,-64,56,-64,56c1801,144,2083,342,2120,602v57,411,-526,819,-1302,911c567,1543,326,1536,115,1499,,1663,,1663,,1663v250,52,538,64,841,27c1703,1583,2352,1111,2288,636e" fillcolor="#e2001a" stroked="f">
                <v:path arrowok="t" o:connecttype="custom" o:connectlocs="726440,201813;465138,0;444818,17770;673100,191024;259715,480099;36513,475657;0,527697;267018,536264;726440,201813" o:connectangles="0,0,0,0,0,0,0,0,0"/>
              </v:shape>
              <v:shape id="Freeform 18" o:spid="_x0000_s1033" style="position:absolute;left:28223;top:4692;width:5492;height:2324;visibility:visible;mso-wrap-style:square;v-text-anchor:top" coordsize="1731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" path="m1731,197c1475,569,1475,569,1475,569,1367,723,1203,732,1101,732v-70,,-231,-51,-134,-191c1205,197,1205,197,1205,197v150,,150,,150,c1153,489,1153,489,1153,489v-63,96,-95,121,12,121c1206,610,1297,606,1359,516,1581,197,1581,197,1581,197r150,xm1044,315v86,-126,86,-126,86,-126c1091,187,1091,187,1091,187,885,178,739,233,658,351,400,723,400,723,400,723v153,,153,,153,c741,450,741,450,741,450,817,340,834,314,1032,315r12,xm672,197v-165,,-165,,-165,c507,197,325,389,155,544v,,15,-250,118,-544c273,,189,30,105,78,105,78,,347,7,723v135,,135,,135,c342,551,506,382,672,197xe" fillcolor="black" stroked="f">
                <v:path arrowok="t" o:connecttype="custom" o:connectlocs="549275,62548;468042,180658;349366,232410;306845,171768;382366,62548;429964,62548;365866,155258;369674,193675;431233,163830;501678,62548;549275,62548;331279,100013;358568,60008;346192,59373;208794,111443;126927,229553;175476,229553;235132,142875;327471,100013;331279,100013;213237,62548;160880,62548;49184,172720;86627,0;33318,24765;2221,229553;45059,229553;213237,62548" o:connectangles="0,0,0,0,0,0,0,0,0,0,0,0,0,0,0,0,0,0,0,0,0,0,0,0,0,0,0,0"/>
                <o:lock v:ext="edit" verticies="t"/>
              </v:shape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EF066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B8CF5C0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6EE0152E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A6442304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B78CE3B2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E0CD718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E3CDB2E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7EA1D0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8A0148A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F7A785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A944206"/>
    <w:lvl w:ilvl="0">
      <w:start w:val="1"/>
      <w:numFmt w:val="bullet"/>
      <w:pStyle w:val="Lijstopsomteken"/>
      <w:lvlText w:val=""/>
      <w:lvlJc w:val="left"/>
      <w:pPr>
        <w:ind w:left="284" w:hanging="284"/>
      </w:pPr>
      <w:rPr>
        <w:rFonts w:ascii="Symbol" w:hAnsi="Symbol" w:hint="default"/>
      </w:rPr>
    </w:lvl>
  </w:abstractNum>
  <w:abstractNum w:abstractNumId="11" w15:restartNumberingAfterBreak="0">
    <w:nsid w:val="07B85857"/>
    <w:multiLevelType w:val="hybridMultilevel"/>
    <w:tmpl w:val="5E847102"/>
    <w:lvl w:ilvl="0" w:tplc="9BC0AA7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2236C5"/>
    <w:multiLevelType w:val="hybridMultilevel"/>
    <w:tmpl w:val="E662CDC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FE1D72"/>
    <w:multiLevelType w:val="hybridMultilevel"/>
    <w:tmpl w:val="8B78111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76105F"/>
    <w:multiLevelType w:val="hybridMultilevel"/>
    <w:tmpl w:val="96769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831FA1"/>
    <w:multiLevelType w:val="hybridMultilevel"/>
    <w:tmpl w:val="555AB798"/>
    <w:lvl w:ilvl="0" w:tplc="36360E68">
      <w:start w:val="1"/>
      <w:numFmt w:val="bullet"/>
      <w:pStyle w:val="Lijstalinea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475F5"/>
    <w:multiLevelType w:val="hybridMultilevel"/>
    <w:tmpl w:val="AFC6E0E2"/>
    <w:lvl w:ilvl="0" w:tplc="2AF2CC4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674128"/>
    <w:multiLevelType w:val="multilevel"/>
    <w:tmpl w:val="04130023"/>
    <w:styleLink w:val="Artikelsectie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Secti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E811418"/>
    <w:multiLevelType w:val="multilevel"/>
    <w:tmpl w:val="F502E56A"/>
    <w:styleLink w:val="111111"/>
    <w:lvl w:ilvl="0">
      <w:start w:val="1"/>
      <w:numFmt w:val="decimal"/>
      <w:pStyle w:val="Kop1"/>
      <w:lvlText w:val="%1"/>
      <w:lvlJc w:val="right"/>
      <w:pPr>
        <w:ind w:left="0" w:hanging="284"/>
      </w:pPr>
      <w:rPr>
        <w:rFonts w:ascii="Calibri" w:hAnsi="Calibri" w:hint="default"/>
        <w:b w:val="0"/>
        <w:bCs w:val="0"/>
        <w:i w:val="0"/>
        <w:iCs w:val="0"/>
      </w:rPr>
    </w:lvl>
    <w:lvl w:ilvl="1">
      <w:start w:val="1"/>
      <w:numFmt w:val="decimal"/>
      <w:pStyle w:val="Kop2"/>
      <w:lvlText w:val="%1.%2"/>
      <w:lvlJc w:val="right"/>
      <w:pPr>
        <w:ind w:left="0" w:hanging="284"/>
      </w:pPr>
      <w:rPr>
        <w:rFonts w:ascii="Calibri" w:hAnsi="Calibri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8EE208A"/>
    <w:multiLevelType w:val="multilevel"/>
    <w:tmpl w:val="F502E56A"/>
    <w:numStyleLink w:val="111111"/>
  </w:abstractNum>
  <w:abstractNum w:abstractNumId="20" w15:restartNumberingAfterBreak="0">
    <w:nsid w:val="4AA14F84"/>
    <w:multiLevelType w:val="hybridMultilevel"/>
    <w:tmpl w:val="9AB6A6D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756833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3AA32EC"/>
    <w:multiLevelType w:val="hybridMultilevel"/>
    <w:tmpl w:val="BC4424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0"/>
  </w:num>
  <w:num w:numId="4">
    <w:abstractNumId w:val="14"/>
  </w:num>
  <w:num w:numId="5">
    <w:abstractNumId w:val="15"/>
  </w:num>
  <w:num w:numId="6">
    <w:abstractNumId w:val="10"/>
  </w:num>
  <w:num w:numId="7">
    <w:abstractNumId w:val="18"/>
  </w:num>
  <w:num w:numId="8">
    <w:abstractNumId w:val="22"/>
  </w:num>
  <w:num w:numId="9">
    <w:abstractNumId w:val="16"/>
  </w:num>
  <w:num w:numId="10">
    <w:abstractNumId w:val="11"/>
  </w:num>
  <w:num w:numId="11">
    <w:abstractNumId w:val="12"/>
  </w:num>
  <w:num w:numId="12">
    <w:abstractNumId w:val="19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9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  <w:num w:numId="23">
    <w:abstractNumId w:val="21"/>
  </w:num>
  <w:num w:numId="24">
    <w:abstractNumId w:val="18"/>
    <w:lvlOverride w:ilvl="0">
      <w:lvl w:ilvl="0">
        <w:start w:val="1"/>
        <w:numFmt w:val="decimal"/>
        <w:pStyle w:val="Kop1"/>
        <w:lvlText w:val="%1"/>
        <w:lvlJc w:val="right"/>
        <w:pPr>
          <w:ind w:left="0" w:hanging="284"/>
        </w:pPr>
        <w:rPr>
          <w:rFonts w:ascii="Verdana" w:hAnsi="Verdana" w:hint="default"/>
          <w:b w:val="0"/>
          <w:bCs w:val="0"/>
          <w:i w:val="0"/>
          <w:iCs w:val="0"/>
        </w:rPr>
      </w:lvl>
    </w:lvlOverride>
    <w:lvlOverride w:ilvl="1">
      <w:lvl w:ilvl="1">
        <w:start w:val="1"/>
        <w:numFmt w:val="decimal"/>
        <w:pStyle w:val="Kop2"/>
        <w:lvlText w:val="%1.%2"/>
        <w:lvlJc w:val="right"/>
        <w:pPr>
          <w:ind w:left="0" w:hanging="284"/>
        </w:pPr>
        <w:rPr>
          <w:rFonts w:ascii="Verdana" w:hAnsi="Verdana" w:hint="default"/>
          <w:b w:val="0"/>
          <w:bCs w:val="0"/>
          <w:i w:val="0"/>
          <w:iCs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1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380"/>
    <w:rsid w:val="000066C0"/>
    <w:rsid w:val="00025A31"/>
    <w:rsid w:val="0003278F"/>
    <w:rsid w:val="00064778"/>
    <w:rsid w:val="00083702"/>
    <w:rsid w:val="000D1999"/>
    <w:rsid w:val="000D291D"/>
    <w:rsid w:val="000D67D8"/>
    <w:rsid w:val="000E71EB"/>
    <w:rsid w:val="000F6D92"/>
    <w:rsid w:val="0010645B"/>
    <w:rsid w:val="00114DE5"/>
    <w:rsid w:val="00130A57"/>
    <w:rsid w:val="00162ADB"/>
    <w:rsid w:val="00177CCB"/>
    <w:rsid w:val="0022364E"/>
    <w:rsid w:val="002554CB"/>
    <w:rsid w:val="002A2B59"/>
    <w:rsid w:val="00320C58"/>
    <w:rsid w:val="00352CAB"/>
    <w:rsid w:val="003D4B12"/>
    <w:rsid w:val="003D7395"/>
    <w:rsid w:val="004166A5"/>
    <w:rsid w:val="00440451"/>
    <w:rsid w:val="00445352"/>
    <w:rsid w:val="00471AFA"/>
    <w:rsid w:val="00474B98"/>
    <w:rsid w:val="004823ED"/>
    <w:rsid w:val="0049421E"/>
    <w:rsid w:val="004F7B1E"/>
    <w:rsid w:val="00557275"/>
    <w:rsid w:val="00595364"/>
    <w:rsid w:val="005C064B"/>
    <w:rsid w:val="00620D73"/>
    <w:rsid w:val="00630938"/>
    <w:rsid w:val="0067167E"/>
    <w:rsid w:val="00673CAF"/>
    <w:rsid w:val="0068598B"/>
    <w:rsid w:val="006A3FA2"/>
    <w:rsid w:val="006C1A2C"/>
    <w:rsid w:val="006C5DA0"/>
    <w:rsid w:val="006C735A"/>
    <w:rsid w:val="007274DB"/>
    <w:rsid w:val="00730A6F"/>
    <w:rsid w:val="007C2F6F"/>
    <w:rsid w:val="007C7EC8"/>
    <w:rsid w:val="007D69CD"/>
    <w:rsid w:val="007F65C0"/>
    <w:rsid w:val="007F7A88"/>
    <w:rsid w:val="00814EF8"/>
    <w:rsid w:val="00830A07"/>
    <w:rsid w:val="00881A08"/>
    <w:rsid w:val="008834A0"/>
    <w:rsid w:val="008B4211"/>
    <w:rsid w:val="00922B9E"/>
    <w:rsid w:val="00934301"/>
    <w:rsid w:val="009A26E3"/>
    <w:rsid w:val="009D0927"/>
    <w:rsid w:val="009F0D73"/>
    <w:rsid w:val="00A00D29"/>
    <w:rsid w:val="00A16A29"/>
    <w:rsid w:val="00A450A0"/>
    <w:rsid w:val="00A51E86"/>
    <w:rsid w:val="00A707D2"/>
    <w:rsid w:val="00A80BE7"/>
    <w:rsid w:val="00A81F9B"/>
    <w:rsid w:val="00A8709F"/>
    <w:rsid w:val="00AE48C3"/>
    <w:rsid w:val="00AE76C4"/>
    <w:rsid w:val="00AF778A"/>
    <w:rsid w:val="00B6282B"/>
    <w:rsid w:val="00B82D2D"/>
    <w:rsid w:val="00BA4BC6"/>
    <w:rsid w:val="00BB4C7A"/>
    <w:rsid w:val="00C20D83"/>
    <w:rsid w:val="00C27420"/>
    <w:rsid w:val="00C60380"/>
    <w:rsid w:val="00CC79A0"/>
    <w:rsid w:val="00CF3D5B"/>
    <w:rsid w:val="00D038B6"/>
    <w:rsid w:val="00D17F6B"/>
    <w:rsid w:val="00D53DD6"/>
    <w:rsid w:val="00D73427"/>
    <w:rsid w:val="00DE441A"/>
    <w:rsid w:val="00DF785D"/>
    <w:rsid w:val="00E0132C"/>
    <w:rsid w:val="00E02524"/>
    <w:rsid w:val="00E2397B"/>
    <w:rsid w:val="00E50F8D"/>
    <w:rsid w:val="00E63324"/>
    <w:rsid w:val="00E745AB"/>
    <w:rsid w:val="00E87017"/>
    <w:rsid w:val="00EA6337"/>
    <w:rsid w:val="00ED7F06"/>
    <w:rsid w:val="00F036C9"/>
    <w:rsid w:val="00F0721B"/>
    <w:rsid w:val="00F2679A"/>
    <w:rsid w:val="00F30603"/>
    <w:rsid w:val="00F55AFC"/>
    <w:rsid w:val="00F774B6"/>
    <w:rsid w:val="00F91106"/>
    <w:rsid w:val="00FD273B"/>
    <w:rsid w:val="00FE2C1D"/>
    <w:rsid w:val="00FF5913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9D7865"/>
  <w15:docId w15:val="{A45F4AA8-1BAC-4F00-82E3-2AF3EBF28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60380"/>
    <w:pPr>
      <w:spacing w:after="0" w:line="300" w:lineRule="atLeast"/>
    </w:pPr>
    <w:rPr>
      <w:sz w:val="18"/>
    </w:rPr>
  </w:style>
  <w:style w:type="paragraph" w:styleId="Kop1">
    <w:name w:val="heading 1"/>
    <w:basedOn w:val="Standaard"/>
    <w:next w:val="Standaard"/>
    <w:link w:val="Kop1Char"/>
    <w:uiPriority w:val="9"/>
    <w:qFormat/>
    <w:rsid w:val="00AE48C3"/>
    <w:pPr>
      <w:keepNext/>
      <w:keepLines/>
      <w:numPr>
        <w:numId w:val="12"/>
      </w:numPr>
      <w:outlineLvl w:val="0"/>
    </w:pPr>
    <w:rPr>
      <w:rFonts w:asciiTheme="majorHAnsi" w:eastAsiaTheme="majorEastAsia" w:hAnsiTheme="majorHAnsi" w:cstheme="majorBidi"/>
      <w:b/>
      <w:bCs/>
      <w:color w:val="E2001A" w:themeColor="accent1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qFormat/>
    <w:rsid w:val="00AE48C3"/>
    <w:pPr>
      <w:keepNext/>
      <w:keepLines/>
      <w:numPr>
        <w:ilvl w:val="1"/>
        <w:numId w:val="12"/>
      </w:numPr>
      <w:outlineLvl w:val="1"/>
    </w:pPr>
    <w:rPr>
      <w:rFonts w:asciiTheme="majorHAnsi" w:eastAsiaTheme="majorEastAsia" w:hAnsiTheme="majorHAnsi" w:cstheme="majorBidi"/>
      <w:b/>
      <w:bCs/>
      <w:color w:val="EA4A0D" w:themeColor="accent2"/>
      <w:sz w:val="22"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E745AB"/>
    <w:pPr>
      <w:keepNext/>
      <w:keepLines/>
      <w:outlineLvl w:val="2"/>
    </w:pPr>
    <w:rPr>
      <w:rFonts w:asciiTheme="majorHAnsi" w:eastAsiaTheme="majorEastAsia" w:hAnsiTheme="majorHAnsi" w:cstheme="majorBidi"/>
      <w:bCs/>
      <w:i/>
      <w:color w:val="000000" w:themeColor="text1"/>
      <w:sz w:val="22"/>
    </w:rPr>
  </w:style>
  <w:style w:type="paragraph" w:styleId="Kop4">
    <w:name w:val="heading 4"/>
    <w:basedOn w:val="Standaard"/>
    <w:next w:val="Standaard"/>
    <w:link w:val="Kop4Char"/>
    <w:uiPriority w:val="9"/>
    <w:qFormat/>
    <w:rsid w:val="00E745AB"/>
    <w:pPr>
      <w:keepNext/>
      <w:keepLines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E48C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A90013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E48C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70000C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E48C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70000C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E48C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E48C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064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rsid w:val="006C735A"/>
    <w:pPr>
      <w:spacing w:line="240" w:lineRule="auto"/>
    </w:pPr>
    <w:rPr>
      <w:rFonts w:ascii="Lucida Grande" w:hAnsi="Lucida Grande" w:cs="Lucida Grande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7275"/>
    <w:rPr>
      <w:rFonts w:ascii="Lucida Grande" w:hAnsi="Lucida Grande" w:cs="Lucida Grande"/>
      <w:sz w:val="18"/>
      <w:szCs w:val="18"/>
    </w:rPr>
  </w:style>
  <w:style w:type="character" w:customStyle="1" w:styleId="Kop2Char">
    <w:name w:val="Kop 2 Char"/>
    <w:basedOn w:val="Standaardalinea-lettertype"/>
    <w:link w:val="Kop2"/>
    <w:uiPriority w:val="9"/>
    <w:rsid w:val="00881A08"/>
    <w:rPr>
      <w:rFonts w:asciiTheme="majorHAnsi" w:eastAsiaTheme="majorEastAsia" w:hAnsiTheme="majorHAnsi" w:cstheme="majorBidi"/>
      <w:b/>
      <w:bCs/>
      <w:color w:val="EA4A0D" w:themeColor="accent2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F7945"/>
    <w:rPr>
      <w:rFonts w:asciiTheme="majorHAnsi" w:eastAsiaTheme="majorEastAsia" w:hAnsiTheme="majorHAnsi" w:cstheme="majorBidi"/>
      <w:bCs/>
      <w:i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rsid w:val="00FF7945"/>
    <w:rPr>
      <w:rFonts w:asciiTheme="majorHAnsi" w:eastAsiaTheme="majorEastAsia" w:hAnsiTheme="majorHAnsi" w:cstheme="majorBidi"/>
      <w:b/>
      <w:bCs/>
      <w:iCs/>
      <w:color w:val="000000" w:themeColor="text1"/>
      <w:sz w:val="18"/>
    </w:rPr>
  </w:style>
  <w:style w:type="paragraph" w:styleId="Koptekst">
    <w:name w:val="header"/>
    <w:basedOn w:val="Standaard"/>
    <w:link w:val="KoptekstChar"/>
    <w:uiPriority w:val="99"/>
    <w:semiHidden/>
    <w:rsid w:val="00083702"/>
    <w:pPr>
      <w:tabs>
        <w:tab w:val="center" w:pos="4320"/>
        <w:tab w:val="right" w:pos="8640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083702"/>
    <w:rPr>
      <w:sz w:val="18"/>
    </w:rPr>
  </w:style>
  <w:style w:type="paragraph" w:styleId="Voettekst">
    <w:name w:val="footer"/>
    <w:basedOn w:val="Standaard"/>
    <w:link w:val="VoettekstChar"/>
    <w:uiPriority w:val="99"/>
    <w:semiHidden/>
    <w:rsid w:val="00083702"/>
    <w:pPr>
      <w:tabs>
        <w:tab w:val="center" w:pos="4320"/>
        <w:tab w:val="right" w:pos="8640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083702"/>
    <w:rPr>
      <w:sz w:val="18"/>
    </w:rPr>
  </w:style>
  <w:style w:type="paragraph" w:customStyle="1" w:styleId="Extrainfo">
    <w:name w:val="Extra info"/>
    <w:basedOn w:val="Standaard"/>
    <w:qFormat/>
    <w:rsid w:val="0067167E"/>
    <w:rPr>
      <w:color w:val="595959" w:themeColor="text1" w:themeTint="A6"/>
      <w:sz w:val="14"/>
      <w:szCs w:val="14"/>
      <w:lang w:val="en-GB"/>
    </w:rPr>
  </w:style>
  <w:style w:type="character" w:customStyle="1" w:styleId="Kop1Char">
    <w:name w:val="Kop 1 Char"/>
    <w:basedOn w:val="Standaardalinea-lettertype"/>
    <w:link w:val="Kop1"/>
    <w:uiPriority w:val="9"/>
    <w:rsid w:val="00881A08"/>
    <w:rPr>
      <w:rFonts w:asciiTheme="majorHAnsi" w:eastAsiaTheme="majorEastAsia" w:hAnsiTheme="majorHAnsi" w:cstheme="majorBidi"/>
      <w:b/>
      <w:bCs/>
      <w:color w:val="E2001A" w:themeColor="accent1"/>
      <w:sz w:val="32"/>
      <w:szCs w:val="32"/>
    </w:rPr>
  </w:style>
  <w:style w:type="paragraph" w:styleId="Titel">
    <w:name w:val="Title"/>
    <w:basedOn w:val="Standaard"/>
    <w:next w:val="Standaard"/>
    <w:link w:val="TitelChar"/>
    <w:uiPriority w:val="10"/>
    <w:semiHidden/>
    <w:rsid w:val="00E02524"/>
    <w:pPr>
      <w:spacing w:line="680" w:lineRule="atLeast"/>
      <w:contextualSpacing/>
    </w:pPr>
    <w:rPr>
      <w:rFonts w:asciiTheme="majorHAnsi" w:eastAsiaTheme="majorEastAsia" w:hAnsiTheme="majorHAnsi" w:cstheme="majorBidi"/>
      <w:b/>
      <w:color w:val="E2001A" w:themeColor="accent1"/>
      <w:spacing w:val="5"/>
      <w:kern w:val="28"/>
      <w:sz w:val="64"/>
      <w:szCs w:val="52"/>
    </w:rPr>
  </w:style>
  <w:style w:type="character" w:customStyle="1" w:styleId="TitelChar">
    <w:name w:val="Titel Char"/>
    <w:basedOn w:val="Standaardalinea-lettertype"/>
    <w:link w:val="Titel"/>
    <w:uiPriority w:val="10"/>
    <w:semiHidden/>
    <w:rsid w:val="00E02524"/>
    <w:rPr>
      <w:rFonts w:asciiTheme="majorHAnsi" w:eastAsiaTheme="majorEastAsia" w:hAnsiTheme="majorHAnsi" w:cstheme="majorBidi"/>
      <w:b/>
      <w:color w:val="E2001A" w:themeColor="accent1"/>
      <w:spacing w:val="5"/>
      <w:kern w:val="28"/>
      <w:sz w:val="64"/>
      <w:szCs w:val="52"/>
    </w:rPr>
  </w:style>
  <w:style w:type="character" w:styleId="Zwaar">
    <w:name w:val="Strong"/>
    <w:basedOn w:val="Standaardalinea-lettertype"/>
    <w:uiPriority w:val="22"/>
    <w:rsid w:val="00AE48C3"/>
    <w:rPr>
      <w:b/>
      <w:bCs/>
    </w:rPr>
  </w:style>
  <w:style w:type="paragraph" w:customStyle="1" w:styleId="Tabeltekst">
    <w:name w:val="Tabeltekst"/>
    <w:basedOn w:val="Standaard"/>
    <w:qFormat/>
    <w:rsid w:val="00440451"/>
    <w:pPr>
      <w:spacing w:line="200" w:lineRule="atLeast"/>
    </w:pPr>
  </w:style>
  <w:style w:type="paragraph" w:styleId="Lijstalinea">
    <w:name w:val="List Paragraph"/>
    <w:basedOn w:val="Standaard"/>
    <w:uiPriority w:val="34"/>
    <w:rsid w:val="00B82D2D"/>
    <w:pPr>
      <w:numPr>
        <w:numId w:val="5"/>
      </w:numPr>
      <w:contextualSpacing/>
    </w:pPr>
  </w:style>
  <w:style w:type="paragraph" w:styleId="Lijstopsomteken">
    <w:name w:val="List Bullet"/>
    <w:basedOn w:val="Standaard"/>
    <w:uiPriority w:val="99"/>
    <w:qFormat/>
    <w:rsid w:val="00B82D2D"/>
    <w:pPr>
      <w:numPr>
        <w:numId w:val="6"/>
      </w:numPr>
      <w:contextualSpacing/>
    </w:pPr>
  </w:style>
  <w:style w:type="paragraph" w:styleId="Kopvaninhoudsopgave">
    <w:name w:val="TOC Heading"/>
    <w:basedOn w:val="Kop1"/>
    <w:next w:val="Standaard"/>
    <w:uiPriority w:val="39"/>
    <w:unhideWhenUsed/>
    <w:qFormat/>
    <w:rsid w:val="00F55AFC"/>
    <w:pPr>
      <w:spacing w:before="480" w:line="276" w:lineRule="auto"/>
      <w:outlineLvl w:val="9"/>
    </w:pPr>
    <w:rPr>
      <w:color w:val="A90013" w:themeColor="accent1" w:themeShade="BF"/>
      <w:sz w:val="28"/>
      <w:szCs w:val="28"/>
      <w:lang w:val="en-US"/>
    </w:rPr>
  </w:style>
  <w:style w:type="paragraph" w:styleId="Ondertitel">
    <w:name w:val="Subtitle"/>
    <w:basedOn w:val="Standaard"/>
    <w:next w:val="Standaard"/>
    <w:link w:val="OndertitelChar"/>
    <w:uiPriority w:val="11"/>
    <w:semiHidden/>
    <w:rsid w:val="00E02524"/>
    <w:pPr>
      <w:numPr>
        <w:ilvl w:val="1"/>
      </w:numPr>
    </w:pPr>
    <w:rPr>
      <w:rFonts w:asciiTheme="majorHAnsi" w:eastAsiaTheme="majorEastAsia" w:hAnsiTheme="majorHAnsi" w:cstheme="majorBidi"/>
      <w:iCs/>
      <w:color w:val="EA4A0D" w:themeColor="accent2"/>
      <w:sz w:val="42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semiHidden/>
    <w:rsid w:val="00E02524"/>
    <w:rPr>
      <w:rFonts w:asciiTheme="majorHAnsi" w:eastAsiaTheme="majorEastAsia" w:hAnsiTheme="majorHAnsi" w:cstheme="majorBidi"/>
      <w:iCs/>
      <w:color w:val="EA4A0D" w:themeColor="accent2"/>
      <w:sz w:val="42"/>
      <w:szCs w:val="24"/>
    </w:rPr>
  </w:style>
  <w:style w:type="paragraph" w:styleId="Inhopg1">
    <w:name w:val="toc 1"/>
    <w:basedOn w:val="Standaard"/>
    <w:next w:val="Standaard"/>
    <w:uiPriority w:val="39"/>
    <w:rsid w:val="00A80BE7"/>
    <w:pPr>
      <w:tabs>
        <w:tab w:val="left" w:pos="568"/>
        <w:tab w:val="right" w:pos="7184"/>
      </w:tabs>
      <w:spacing w:before="300"/>
      <w:ind w:left="568" w:hanging="568"/>
    </w:pPr>
    <w:rPr>
      <w:b/>
      <w:noProof/>
      <w:szCs w:val="18"/>
    </w:rPr>
  </w:style>
  <w:style w:type="paragraph" w:styleId="Inhopg2">
    <w:name w:val="toc 2"/>
    <w:basedOn w:val="Standaard"/>
    <w:next w:val="Standaard"/>
    <w:uiPriority w:val="39"/>
    <w:rsid w:val="00A80BE7"/>
    <w:pPr>
      <w:tabs>
        <w:tab w:val="left" w:pos="534"/>
        <w:tab w:val="right" w:pos="7184"/>
      </w:tabs>
      <w:ind w:left="568" w:hanging="568"/>
    </w:pPr>
    <w:rPr>
      <w:noProof/>
      <w:szCs w:val="18"/>
    </w:rPr>
  </w:style>
  <w:style w:type="paragraph" w:styleId="Inhopg3">
    <w:name w:val="toc 3"/>
    <w:basedOn w:val="Standaard"/>
    <w:next w:val="Standaard"/>
    <w:uiPriority w:val="39"/>
    <w:rsid w:val="00A80BE7"/>
    <w:pPr>
      <w:tabs>
        <w:tab w:val="right" w:pos="7184"/>
      </w:tabs>
      <w:ind w:left="568"/>
    </w:pPr>
    <w:rPr>
      <w:i/>
      <w:noProof/>
      <w:szCs w:val="18"/>
    </w:rPr>
  </w:style>
  <w:style w:type="paragraph" w:styleId="Inhopg4">
    <w:name w:val="toc 4"/>
    <w:basedOn w:val="Standaard"/>
    <w:next w:val="Standaard"/>
    <w:autoRedefine/>
    <w:uiPriority w:val="39"/>
    <w:semiHidden/>
    <w:rsid w:val="00F55AFC"/>
    <w:pPr>
      <w:ind w:left="540"/>
    </w:pPr>
    <w:rPr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rsid w:val="00F55AFC"/>
    <w:pPr>
      <w:ind w:left="720"/>
    </w:pPr>
    <w:rPr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rsid w:val="00F55AFC"/>
    <w:pPr>
      <w:ind w:left="900"/>
    </w:pPr>
    <w:rPr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rsid w:val="00F55AFC"/>
    <w:pPr>
      <w:ind w:left="1080"/>
    </w:pPr>
    <w:rPr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rsid w:val="00F55AFC"/>
    <w:pPr>
      <w:ind w:left="1260"/>
    </w:pPr>
    <w:rPr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rsid w:val="00F55AFC"/>
    <w:pPr>
      <w:ind w:left="1440"/>
    </w:pPr>
    <w:rPr>
      <w:sz w:val="20"/>
      <w:szCs w:val="20"/>
    </w:rPr>
  </w:style>
  <w:style w:type="numbering" w:styleId="111111">
    <w:name w:val="Outline List 2"/>
    <w:basedOn w:val="Geenlijst"/>
    <w:uiPriority w:val="99"/>
    <w:semiHidden/>
    <w:unhideWhenUsed/>
    <w:rsid w:val="00AE48C3"/>
    <w:pPr>
      <w:numPr>
        <w:numId w:val="7"/>
      </w:numPr>
    </w:pPr>
  </w:style>
  <w:style w:type="paragraph" w:styleId="Voetnoottekst">
    <w:name w:val="footnote text"/>
    <w:basedOn w:val="Standaard"/>
    <w:link w:val="VoetnoottekstChar"/>
    <w:uiPriority w:val="99"/>
    <w:semiHidden/>
    <w:rsid w:val="00F036C9"/>
    <w:pPr>
      <w:spacing w:line="240" w:lineRule="auto"/>
    </w:pPr>
    <w:rPr>
      <w:sz w:val="16"/>
      <w:szCs w:val="24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036C9"/>
    <w:rPr>
      <w:sz w:val="16"/>
      <w:szCs w:val="24"/>
    </w:rPr>
  </w:style>
  <w:style w:type="character" w:styleId="Hyperlink">
    <w:name w:val="Hyperlink"/>
    <w:basedOn w:val="Standaardalinea-lettertype"/>
    <w:uiPriority w:val="99"/>
    <w:unhideWhenUsed/>
    <w:rsid w:val="004823ED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F6D92"/>
    <w:rPr>
      <w:color w:val="800080" w:themeColor="followedHyperlink"/>
      <w:u w:val="single"/>
    </w:rPr>
  </w:style>
  <w:style w:type="table" w:customStyle="1" w:styleId="TabelstijlVRU">
    <w:name w:val="Tabelstijl VRU"/>
    <w:basedOn w:val="Standaardtabel"/>
    <w:uiPriority w:val="99"/>
    <w:rsid w:val="00F2679A"/>
    <w:pPr>
      <w:spacing w:after="0" w:line="240" w:lineRule="atLeast"/>
    </w:pPr>
    <w:rPr>
      <w:sz w:val="18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28" w:type="dxa"/>
        <w:left w:w="57" w:type="dxa"/>
        <w:bottom w:w="28" w:type="dxa"/>
      </w:tblCellMar>
    </w:tblPr>
    <w:tblStylePr w:type="firstRow">
      <w:rPr>
        <w:b/>
        <w:color w:val="E2001A" w:themeColor="accent1"/>
      </w:rPr>
      <w:tblPr/>
      <w:tcPr>
        <w:shd w:val="clear" w:color="auto" w:fill="CCCCCC"/>
      </w:tcPr>
    </w:tblStylePr>
    <w:tblStylePr w:type="lastRow">
      <w:rPr>
        <w:b/>
        <w:color w:val="auto"/>
      </w:rPr>
    </w:tblStylePr>
    <w:tblStylePr w:type="firstCol">
      <w:rPr>
        <w:b/>
        <w:color w:val="auto"/>
      </w:rPr>
      <w:tblPr/>
      <w:tcPr>
        <w:shd w:val="clear" w:color="auto" w:fill="CCCCCC"/>
      </w:tcPr>
    </w:tblStylePr>
  </w:style>
  <w:style w:type="character" w:styleId="Voetnootmarkering">
    <w:name w:val="footnote reference"/>
    <w:basedOn w:val="Standaardalinea-lettertype"/>
    <w:uiPriority w:val="99"/>
    <w:semiHidden/>
    <w:unhideWhenUsed/>
    <w:rsid w:val="00AE48C3"/>
    <w:rPr>
      <w:vertAlign w:val="superscript"/>
    </w:rPr>
  </w:style>
  <w:style w:type="character" w:styleId="Verwijzingopmerking">
    <w:name w:val="annotation reference"/>
    <w:basedOn w:val="Standaardalinea-lettertype"/>
    <w:unhideWhenUsed/>
    <w:rsid w:val="00AE48C3"/>
    <w:rPr>
      <w:sz w:val="16"/>
      <w:szCs w:val="16"/>
    </w:rPr>
  </w:style>
  <w:style w:type="character" w:styleId="Titelvanboek">
    <w:name w:val="Book Title"/>
    <w:basedOn w:val="Standaardalinea-lettertype"/>
    <w:uiPriority w:val="33"/>
    <w:rsid w:val="00AE48C3"/>
    <w:rPr>
      <w:b/>
      <w:bCs/>
      <w:i/>
      <w:iCs/>
      <w:spacing w:val="5"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AE48C3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AE48C3"/>
    <w:rPr>
      <w:rFonts w:ascii="Consolas" w:hAnsi="Consolas"/>
      <w:sz w:val="21"/>
      <w:szCs w:val="21"/>
    </w:rPr>
  </w:style>
  <w:style w:type="character" w:styleId="Tekstvantijdelijkeaanduiding">
    <w:name w:val="Placeholder Text"/>
    <w:basedOn w:val="Standaardalinea-lettertype"/>
    <w:uiPriority w:val="99"/>
    <w:semiHidden/>
    <w:rsid w:val="00AE48C3"/>
    <w:rPr>
      <w:color w:val="808080"/>
    </w:rPr>
  </w:style>
  <w:style w:type="paragraph" w:styleId="Tekstopmerking">
    <w:name w:val="annotation text"/>
    <w:basedOn w:val="Standaard"/>
    <w:link w:val="TekstopmerkingChar"/>
    <w:unhideWhenUsed/>
    <w:rsid w:val="00AE48C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AE48C3"/>
    <w:rPr>
      <w:rFonts w:ascii="Calibri" w:hAnsi="Calibri"/>
      <w:sz w:val="20"/>
      <w:szCs w:val="20"/>
    </w:rPr>
  </w:style>
  <w:style w:type="character" w:styleId="Subtieleverwijzing">
    <w:name w:val="Subtle Reference"/>
    <w:basedOn w:val="Standaardalinea-lettertype"/>
    <w:uiPriority w:val="31"/>
    <w:rsid w:val="00AE48C3"/>
    <w:rPr>
      <w:smallCaps/>
      <w:color w:val="5A5A5A" w:themeColor="text1" w:themeTint="A5"/>
    </w:rPr>
  </w:style>
  <w:style w:type="character" w:styleId="Subtielebenadrukking">
    <w:name w:val="Subtle Emphasis"/>
    <w:basedOn w:val="Standaardalinea-lettertype"/>
    <w:uiPriority w:val="19"/>
    <w:rsid w:val="00AE48C3"/>
    <w:rPr>
      <w:i/>
      <w:iCs/>
      <w:color w:val="404040" w:themeColor="text1" w:themeTint="BF"/>
    </w:rPr>
  </w:style>
  <w:style w:type="paragraph" w:styleId="Standaardinspringing">
    <w:name w:val="Normal Indent"/>
    <w:basedOn w:val="Standaard"/>
    <w:uiPriority w:val="99"/>
    <w:semiHidden/>
    <w:unhideWhenUsed/>
    <w:rsid w:val="00AE48C3"/>
    <w:pPr>
      <w:ind w:left="708"/>
    </w:pPr>
  </w:style>
  <w:style w:type="character" w:styleId="Regelnummer">
    <w:name w:val="line number"/>
    <w:basedOn w:val="Standaardalinea-lettertype"/>
    <w:uiPriority w:val="99"/>
    <w:semiHidden/>
    <w:unhideWhenUsed/>
    <w:rsid w:val="00AE48C3"/>
  </w:style>
  <w:style w:type="paragraph" w:styleId="Plattetekstinspringen3">
    <w:name w:val="Body Text Indent 3"/>
    <w:basedOn w:val="Standaard"/>
    <w:link w:val="Plattetekstinspringen3Char"/>
    <w:uiPriority w:val="99"/>
    <w:semiHidden/>
    <w:unhideWhenUsed/>
    <w:rsid w:val="00AE48C3"/>
    <w:pPr>
      <w:spacing w:after="120"/>
      <w:ind w:left="283"/>
    </w:pPr>
    <w:rPr>
      <w:sz w:val="16"/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AE48C3"/>
    <w:rPr>
      <w:rFonts w:ascii="Calibri" w:hAnsi="Calibri"/>
      <w:sz w:val="16"/>
      <w:szCs w:val="16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AE48C3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AE48C3"/>
    <w:rPr>
      <w:rFonts w:ascii="Calibri" w:hAnsi="Calibri"/>
      <w:sz w:val="18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AE48C3"/>
    <w:pPr>
      <w:spacing w:after="120"/>
      <w:ind w:left="283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AE48C3"/>
    <w:rPr>
      <w:rFonts w:ascii="Calibri" w:hAnsi="Calibri"/>
      <w:sz w:val="18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unhideWhenUsed/>
    <w:rsid w:val="00AE48C3"/>
    <w:pPr>
      <w:spacing w:after="0"/>
      <w:ind w:left="360"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AE48C3"/>
    <w:rPr>
      <w:rFonts w:ascii="Calibri" w:hAnsi="Calibri"/>
      <w:sz w:val="18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AE48C3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AE48C3"/>
    <w:rPr>
      <w:rFonts w:ascii="Calibri" w:hAnsi="Calibri"/>
      <w:sz w:val="18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AE48C3"/>
    <w:pPr>
      <w:spacing w:after="0"/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AE48C3"/>
    <w:rPr>
      <w:rFonts w:ascii="Calibri" w:hAnsi="Calibri"/>
      <w:sz w:val="18"/>
    </w:rPr>
  </w:style>
  <w:style w:type="paragraph" w:styleId="Plattetekst3">
    <w:name w:val="Body Text 3"/>
    <w:basedOn w:val="Standaard"/>
    <w:link w:val="Plattetekst3Char"/>
    <w:uiPriority w:val="99"/>
    <w:semiHidden/>
    <w:unhideWhenUsed/>
    <w:rsid w:val="00AE48C3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AE48C3"/>
    <w:rPr>
      <w:rFonts w:ascii="Calibri" w:hAnsi="Calibri"/>
      <w:sz w:val="16"/>
      <w:szCs w:val="16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AE48C3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AE48C3"/>
    <w:rPr>
      <w:rFonts w:ascii="Calibri" w:hAnsi="Calibri"/>
      <w:sz w:val="18"/>
    </w:rPr>
  </w:style>
  <w:style w:type="character" w:styleId="Paginanummer">
    <w:name w:val="page number"/>
    <w:basedOn w:val="Standaardalinea-lettertype"/>
    <w:uiPriority w:val="99"/>
    <w:semiHidden/>
    <w:unhideWhenUsed/>
    <w:rsid w:val="00AE48C3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E48C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E48C3"/>
    <w:rPr>
      <w:rFonts w:ascii="Calibri" w:hAnsi="Calibri"/>
      <w:b/>
      <w:bCs/>
      <w:sz w:val="20"/>
      <w:szCs w:val="20"/>
    </w:rPr>
  </w:style>
  <w:style w:type="paragraph" w:styleId="Notitiekop">
    <w:name w:val="Note Heading"/>
    <w:basedOn w:val="Standaard"/>
    <w:next w:val="Standaard"/>
    <w:link w:val="NotitiekopChar"/>
    <w:uiPriority w:val="99"/>
    <w:semiHidden/>
    <w:unhideWhenUsed/>
    <w:rsid w:val="00AE48C3"/>
    <w:pPr>
      <w:spacing w:line="240" w:lineRule="auto"/>
    </w:pPr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AE48C3"/>
    <w:rPr>
      <w:rFonts w:ascii="Calibri" w:hAnsi="Calibri"/>
      <w:sz w:val="18"/>
    </w:rPr>
  </w:style>
  <w:style w:type="paragraph" w:styleId="Normaalweb">
    <w:name w:val="Normal (Web)"/>
    <w:basedOn w:val="Standaard"/>
    <w:uiPriority w:val="99"/>
    <w:semiHidden/>
    <w:unhideWhenUsed/>
    <w:rsid w:val="00AE48C3"/>
    <w:rPr>
      <w:rFonts w:ascii="Times New Roman" w:hAnsi="Times New Roman" w:cs="Times New Roman"/>
      <w:sz w:val="24"/>
      <w:szCs w:val="24"/>
    </w:rPr>
  </w:style>
  <w:style w:type="character" w:styleId="Nadruk">
    <w:name w:val="Emphasis"/>
    <w:basedOn w:val="Standaardalinea-lettertype"/>
    <w:uiPriority w:val="20"/>
    <w:rsid w:val="00AE48C3"/>
    <w:rPr>
      <w:i/>
      <w:iCs/>
    </w:rPr>
  </w:style>
  <w:style w:type="paragraph" w:styleId="Macrotekst">
    <w:name w:val="macro"/>
    <w:link w:val="MacrotekstChar"/>
    <w:uiPriority w:val="99"/>
    <w:semiHidden/>
    <w:unhideWhenUsed/>
    <w:rsid w:val="00AE48C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tLeast"/>
    </w:pPr>
    <w:rPr>
      <w:rFonts w:ascii="Consolas" w:hAnsi="Consolas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AE48C3"/>
    <w:rPr>
      <w:rFonts w:ascii="Consolas" w:hAnsi="Consolas"/>
      <w:sz w:val="20"/>
      <w:szCs w:val="20"/>
    </w:rPr>
  </w:style>
  <w:style w:type="paragraph" w:styleId="Lijstvoortzetting5">
    <w:name w:val="List Continue 5"/>
    <w:basedOn w:val="Standaard"/>
    <w:uiPriority w:val="99"/>
    <w:semiHidden/>
    <w:unhideWhenUsed/>
    <w:rsid w:val="00AE48C3"/>
    <w:pPr>
      <w:spacing w:after="120"/>
      <w:ind w:left="1415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AE48C3"/>
    <w:pPr>
      <w:spacing w:after="120"/>
      <w:ind w:left="1132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AE48C3"/>
    <w:pPr>
      <w:spacing w:after="120"/>
      <w:ind w:left="849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AE48C3"/>
    <w:pPr>
      <w:spacing w:after="120"/>
      <w:ind w:left="566"/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AE48C3"/>
    <w:pPr>
      <w:spacing w:after="120"/>
      <w:ind w:left="283"/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AE48C3"/>
    <w:pPr>
      <w:numPr>
        <w:numId w:val="1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AE48C3"/>
    <w:pPr>
      <w:numPr>
        <w:numId w:val="14"/>
      </w:numPr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AE48C3"/>
    <w:pPr>
      <w:numPr>
        <w:numId w:val="15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AE48C3"/>
    <w:pPr>
      <w:numPr>
        <w:numId w:val="16"/>
      </w:numPr>
      <w:contextualSpacing/>
    </w:pPr>
  </w:style>
  <w:style w:type="paragraph" w:styleId="Lijstnummering">
    <w:name w:val="List Number"/>
    <w:basedOn w:val="Standaard"/>
    <w:uiPriority w:val="99"/>
    <w:semiHidden/>
    <w:unhideWhenUsed/>
    <w:rsid w:val="00AE48C3"/>
    <w:pPr>
      <w:numPr>
        <w:numId w:val="17"/>
      </w:numPr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AE48C3"/>
    <w:pPr>
      <w:numPr>
        <w:numId w:val="18"/>
      </w:numPr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AE48C3"/>
    <w:pPr>
      <w:numPr>
        <w:numId w:val="19"/>
      </w:numPr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AE48C3"/>
    <w:pPr>
      <w:numPr>
        <w:numId w:val="20"/>
      </w:numPr>
      <w:contextualSpacing/>
    </w:pPr>
  </w:style>
  <w:style w:type="paragraph" w:styleId="Lijstopsomteken2">
    <w:name w:val="List Bullet 2"/>
    <w:basedOn w:val="Standaard"/>
    <w:uiPriority w:val="99"/>
    <w:semiHidden/>
    <w:unhideWhenUsed/>
    <w:rsid w:val="00AE48C3"/>
    <w:pPr>
      <w:numPr>
        <w:numId w:val="21"/>
      </w:numPr>
      <w:contextualSpacing/>
    </w:pPr>
  </w:style>
  <w:style w:type="paragraph" w:styleId="Lijstmetafbeeldingen">
    <w:name w:val="table of figures"/>
    <w:basedOn w:val="Standaard"/>
    <w:next w:val="Standaard"/>
    <w:uiPriority w:val="99"/>
    <w:semiHidden/>
    <w:unhideWhenUsed/>
    <w:rsid w:val="00AE48C3"/>
  </w:style>
  <w:style w:type="paragraph" w:styleId="Lijst5">
    <w:name w:val="List 5"/>
    <w:basedOn w:val="Standaard"/>
    <w:uiPriority w:val="99"/>
    <w:semiHidden/>
    <w:rsid w:val="00AE48C3"/>
    <w:pPr>
      <w:ind w:left="1415" w:hanging="283"/>
      <w:contextualSpacing/>
    </w:pPr>
  </w:style>
  <w:style w:type="paragraph" w:styleId="Lijst4">
    <w:name w:val="List 4"/>
    <w:basedOn w:val="Standaard"/>
    <w:uiPriority w:val="99"/>
    <w:semiHidden/>
    <w:rsid w:val="00AE48C3"/>
    <w:pPr>
      <w:ind w:left="1132" w:hanging="283"/>
      <w:contextualSpacing/>
    </w:pPr>
  </w:style>
  <w:style w:type="paragraph" w:styleId="Lijst3">
    <w:name w:val="List 3"/>
    <w:basedOn w:val="Standaard"/>
    <w:uiPriority w:val="99"/>
    <w:semiHidden/>
    <w:unhideWhenUsed/>
    <w:rsid w:val="00AE48C3"/>
    <w:pPr>
      <w:ind w:left="849" w:hanging="283"/>
      <w:contextualSpacing/>
    </w:pPr>
  </w:style>
  <w:style w:type="paragraph" w:styleId="Lijst2">
    <w:name w:val="List 2"/>
    <w:basedOn w:val="Standaard"/>
    <w:uiPriority w:val="99"/>
    <w:semiHidden/>
    <w:unhideWhenUsed/>
    <w:rsid w:val="00AE48C3"/>
    <w:pPr>
      <w:ind w:left="566" w:hanging="283"/>
      <w:contextualSpacing/>
    </w:pPr>
  </w:style>
  <w:style w:type="paragraph" w:styleId="Lijst">
    <w:name w:val="List"/>
    <w:basedOn w:val="Standaard"/>
    <w:uiPriority w:val="99"/>
    <w:semiHidden/>
    <w:unhideWhenUsed/>
    <w:rsid w:val="00AE48C3"/>
    <w:pPr>
      <w:ind w:left="283" w:hanging="283"/>
      <w:contextualSpacing/>
    </w:pPr>
  </w:style>
  <w:style w:type="paragraph" w:styleId="Kopbronvermelding">
    <w:name w:val="toa heading"/>
    <w:basedOn w:val="Standaard"/>
    <w:next w:val="Standaard"/>
    <w:uiPriority w:val="99"/>
    <w:semiHidden/>
    <w:unhideWhenUsed/>
    <w:rsid w:val="00AE48C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E48C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E48C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E48C3"/>
    <w:rPr>
      <w:rFonts w:asciiTheme="majorHAnsi" w:eastAsiaTheme="majorEastAsia" w:hAnsiTheme="majorHAnsi" w:cstheme="majorBidi"/>
      <w:i/>
      <w:iCs/>
      <w:color w:val="70000C" w:themeColor="accent1" w:themeShade="7F"/>
      <w:sz w:val="18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E48C3"/>
    <w:rPr>
      <w:rFonts w:asciiTheme="majorHAnsi" w:eastAsiaTheme="majorEastAsia" w:hAnsiTheme="majorHAnsi" w:cstheme="majorBidi"/>
      <w:color w:val="70000C" w:themeColor="accent1" w:themeShade="7F"/>
      <w:sz w:val="1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E48C3"/>
    <w:rPr>
      <w:rFonts w:asciiTheme="majorHAnsi" w:eastAsiaTheme="majorEastAsia" w:hAnsiTheme="majorHAnsi" w:cstheme="majorBidi"/>
      <w:color w:val="A90013" w:themeColor="accent1" w:themeShade="BF"/>
      <w:sz w:val="18"/>
    </w:rPr>
  </w:style>
  <w:style w:type="character" w:styleId="Intensieveverwijzing">
    <w:name w:val="Intense Reference"/>
    <w:basedOn w:val="Standaardalinea-lettertype"/>
    <w:uiPriority w:val="32"/>
    <w:rsid w:val="00AE48C3"/>
    <w:rPr>
      <w:b/>
      <w:bCs/>
      <w:smallCaps/>
      <w:color w:val="E2001A" w:themeColor="accent1"/>
      <w:spacing w:val="5"/>
    </w:rPr>
  </w:style>
  <w:style w:type="character" w:styleId="Intensievebenadrukking">
    <w:name w:val="Intense Emphasis"/>
    <w:basedOn w:val="Standaardalinea-lettertype"/>
    <w:uiPriority w:val="21"/>
    <w:rsid w:val="00AE48C3"/>
    <w:rPr>
      <w:i/>
      <w:iCs/>
      <w:color w:val="E2001A" w:themeColor="accent1"/>
    </w:r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180" w:hanging="180"/>
    </w:pPr>
  </w:style>
  <w:style w:type="paragraph" w:styleId="Indexkop">
    <w:name w:val="index heading"/>
    <w:basedOn w:val="Standaard"/>
    <w:next w:val="Index1"/>
    <w:uiPriority w:val="99"/>
    <w:semiHidden/>
    <w:unhideWhenUsed/>
    <w:rsid w:val="00AE48C3"/>
    <w:rPr>
      <w:rFonts w:asciiTheme="majorHAnsi" w:eastAsiaTheme="majorEastAsia" w:hAnsiTheme="majorHAnsi" w:cstheme="majorBidi"/>
      <w:b/>
      <w:bCs/>
    </w:r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1620" w:hanging="180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1440" w:hanging="180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1260" w:hanging="180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1080" w:hanging="180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900" w:hanging="180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720" w:hanging="180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540" w:hanging="180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AE48C3"/>
    <w:pPr>
      <w:spacing w:line="240" w:lineRule="auto"/>
      <w:ind w:left="360" w:hanging="180"/>
    </w:pPr>
  </w:style>
  <w:style w:type="character" w:styleId="HTML-voorbeeld">
    <w:name w:val="HTML Sample"/>
    <w:basedOn w:val="Standaardalinea-lettertype"/>
    <w:uiPriority w:val="99"/>
    <w:semiHidden/>
    <w:unhideWhenUsed/>
    <w:rsid w:val="00AE48C3"/>
    <w:rPr>
      <w:rFonts w:ascii="Consolas" w:hAnsi="Consolas"/>
      <w:sz w:val="24"/>
      <w:szCs w:val="24"/>
    </w:rPr>
  </w:style>
  <w:style w:type="character" w:styleId="HTML-toetsenbord">
    <w:name w:val="HTML Keyboard"/>
    <w:basedOn w:val="Standaardalinea-lettertype"/>
    <w:uiPriority w:val="99"/>
    <w:semiHidden/>
    <w:unhideWhenUsed/>
    <w:rsid w:val="00AE48C3"/>
    <w:rPr>
      <w:rFonts w:ascii="Consolas" w:hAnsi="Consolas"/>
      <w:sz w:val="20"/>
      <w:szCs w:val="20"/>
    </w:rPr>
  </w:style>
  <w:style w:type="character" w:styleId="HTML-schrijfmachine">
    <w:name w:val="HTML Typewriter"/>
    <w:basedOn w:val="Standaardalinea-lettertype"/>
    <w:uiPriority w:val="99"/>
    <w:semiHidden/>
    <w:unhideWhenUsed/>
    <w:rsid w:val="00AE48C3"/>
    <w:rPr>
      <w:rFonts w:ascii="Consolas" w:hAnsi="Consolas"/>
      <w:sz w:val="20"/>
      <w:szCs w:val="20"/>
    </w:rPr>
  </w:style>
  <w:style w:type="character" w:styleId="HTML-citaat">
    <w:name w:val="HTML Cite"/>
    <w:basedOn w:val="Standaardalinea-lettertype"/>
    <w:uiPriority w:val="99"/>
    <w:semiHidden/>
    <w:unhideWhenUsed/>
    <w:rsid w:val="00AE48C3"/>
    <w:rPr>
      <w:i/>
      <w:iCs/>
    </w:rPr>
  </w:style>
  <w:style w:type="paragraph" w:styleId="HTML-adres">
    <w:name w:val="HTML Address"/>
    <w:basedOn w:val="Standaard"/>
    <w:link w:val="HTML-adresChar"/>
    <w:uiPriority w:val="99"/>
    <w:semiHidden/>
    <w:unhideWhenUsed/>
    <w:rsid w:val="00AE48C3"/>
    <w:pPr>
      <w:spacing w:line="240" w:lineRule="auto"/>
    </w:pPr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AE48C3"/>
    <w:rPr>
      <w:rFonts w:ascii="Calibri" w:hAnsi="Calibri"/>
      <w:i/>
      <w:iCs/>
      <w:sz w:val="18"/>
    </w:rPr>
  </w:style>
  <w:style w:type="character" w:styleId="HTML-acroniem">
    <w:name w:val="HTML Acronym"/>
    <w:basedOn w:val="Standaardalinea-lettertype"/>
    <w:uiPriority w:val="99"/>
    <w:semiHidden/>
    <w:unhideWhenUsed/>
    <w:rsid w:val="00AE48C3"/>
  </w:style>
  <w:style w:type="character" w:styleId="HTMLVariable">
    <w:name w:val="HTML Variable"/>
    <w:basedOn w:val="Standaardalinea-lettertype"/>
    <w:uiPriority w:val="99"/>
    <w:semiHidden/>
    <w:unhideWhenUsed/>
    <w:rsid w:val="00AE48C3"/>
    <w:rPr>
      <w:i/>
      <w:iCs/>
    </w:rPr>
  </w:style>
  <w:style w:type="character" w:styleId="HTMLDefinition">
    <w:name w:val="HTML Definition"/>
    <w:basedOn w:val="Standaardalinea-lettertype"/>
    <w:uiPriority w:val="99"/>
    <w:semiHidden/>
    <w:unhideWhenUsed/>
    <w:rsid w:val="00AE48C3"/>
    <w:rPr>
      <w:i/>
      <w:iCs/>
    </w:rPr>
  </w:style>
  <w:style w:type="character" w:styleId="HTMLCode">
    <w:name w:val="HTML Code"/>
    <w:basedOn w:val="Standaardalinea-lettertype"/>
    <w:uiPriority w:val="99"/>
    <w:semiHidden/>
    <w:unhideWhenUsed/>
    <w:rsid w:val="00AE48C3"/>
    <w:rPr>
      <w:rFonts w:ascii="Consolas" w:hAnsi="Consolas"/>
      <w:sz w:val="20"/>
      <w:szCs w:val="20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AE48C3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AE48C3"/>
    <w:rPr>
      <w:rFonts w:ascii="Consolas" w:hAnsi="Consolas"/>
      <w:sz w:val="20"/>
      <w:szCs w:val="20"/>
    </w:rPr>
  </w:style>
  <w:style w:type="paragraph" w:styleId="Handtekening">
    <w:name w:val="Signature"/>
    <w:basedOn w:val="Standaard"/>
    <w:link w:val="HandtekeningChar"/>
    <w:uiPriority w:val="99"/>
    <w:semiHidden/>
    <w:unhideWhenUsed/>
    <w:rsid w:val="00AE48C3"/>
    <w:pPr>
      <w:spacing w:line="240" w:lineRule="auto"/>
      <w:ind w:left="4252"/>
    </w:pPr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AE48C3"/>
    <w:rPr>
      <w:rFonts w:ascii="Calibri" w:hAnsi="Calibri"/>
      <w:sz w:val="18"/>
    </w:rPr>
  </w:style>
  <w:style w:type="paragraph" w:styleId="Geenafstand">
    <w:name w:val="No Spacing"/>
    <w:uiPriority w:val="1"/>
    <w:semiHidden/>
    <w:rsid w:val="00AE48C3"/>
    <w:pPr>
      <w:spacing w:after="0" w:line="240" w:lineRule="auto"/>
    </w:pPr>
    <w:rPr>
      <w:rFonts w:ascii="Calibri" w:hAnsi="Calibri"/>
      <w:sz w:val="18"/>
    </w:rPr>
  </w:style>
  <w:style w:type="paragraph" w:styleId="E-mailhandtekening">
    <w:name w:val="E-mail Signature"/>
    <w:basedOn w:val="Standaard"/>
    <w:link w:val="E-mailhandtekeningChar"/>
    <w:uiPriority w:val="99"/>
    <w:semiHidden/>
    <w:unhideWhenUsed/>
    <w:rsid w:val="00AE48C3"/>
    <w:pPr>
      <w:spacing w:line="240" w:lineRule="auto"/>
    </w:pPr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AE48C3"/>
    <w:rPr>
      <w:rFonts w:ascii="Calibri" w:hAnsi="Calibri"/>
      <w:sz w:val="18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AE48C3"/>
    <w:pPr>
      <w:spacing w:line="240" w:lineRule="auto"/>
    </w:pPr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AE48C3"/>
    <w:rPr>
      <w:rFonts w:ascii="Calibri" w:hAnsi="Calibri"/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AE48C3"/>
    <w:rPr>
      <w:vertAlign w:val="superscript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AE48C3"/>
    <w:pPr>
      <w:pBdr>
        <w:top w:val="single" w:sz="4" w:space="10" w:color="E2001A" w:themeColor="accent1"/>
        <w:bottom w:val="single" w:sz="4" w:space="10" w:color="E2001A" w:themeColor="accent1"/>
      </w:pBdr>
      <w:spacing w:before="360" w:after="360"/>
      <w:ind w:left="864" w:right="864"/>
      <w:jc w:val="center"/>
    </w:pPr>
    <w:rPr>
      <w:i/>
      <w:iCs/>
      <w:color w:val="E2001A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E48C3"/>
    <w:rPr>
      <w:rFonts w:ascii="Calibri" w:hAnsi="Calibri"/>
      <w:i/>
      <w:iCs/>
      <w:color w:val="E2001A" w:themeColor="accent1"/>
      <w:sz w:val="18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AE48C3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AE48C3"/>
    <w:rPr>
      <w:rFonts w:ascii="Segoe UI" w:hAnsi="Segoe UI" w:cs="Segoe UI"/>
      <w:sz w:val="16"/>
      <w:szCs w:val="16"/>
    </w:rPr>
  </w:style>
  <w:style w:type="paragraph" w:styleId="Datum">
    <w:name w:val="Date"/>
    <w:basedOn w:val="Standaard"/>
    <w:next w:val="Standaard"/>
    <w:link w:val="DatumChar"/>
    <w:uiPriority w:val="99"/>
    <w:semiHidden/>
    <w:unhideWhenUsed/>
    <w:rsid w:val="00AE48C3"/>
  </w:style>
  <w:style w:type="character" w:customStyle="1" w:styleId="DatumChar">
    <w:name w:val="Datum Char"/>
    <w:basedOn w:val="Standaardalinea-lettertype"/>
    <w:link w:val="Datum"/>
    <w:uiPriority w:val="99"/>
    <w:semiHidden/>
    <w:rsid w:val="00AE48C3"/>
    <w:rPr>
      <w:rFonts w:ascii="Calibri" w:hAnsi="Calibri"/>
      <w:sz w:val="18"/>
    </w:rPr>
  </w:style>
  <w:style w:type="paragraph" w:styleId="Citaat">
    <w:name w:val="Quote"/>
    <w:basedOn w:val="Standaard"/>
    <w:next w:val="Standaard"/>
    <w:link w:val="CitaatChar"/>
    <w:uiPriority w:val="29"/>
    <w:rsid w:val="00AE48C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AE48C3"/>
    <w:rPr>
      <w:rFonts w:ascii="Calibri" w:hAnsi="Calibri"/>
      <w:i/>
      <w:iCs/>
      <w:color w:val="404040" w:themeColor="text1" w:themeTint="BF"/>
      <w:sz w:val="18"/>
    </w:rPr>
  </w:style>
  <w:style w:type="paragraph" w:styleId="Bronvermelding">
    <w:name w:val="table of authorities"/>
    <w:basedOn w:val="Standaard"/>
    <w:next w:val="Standaard"/>
    <w:uiPriority w:val="99"/>
    <w:semiHidden/>
    <w:unhideWhenUsed/>
    <w:rsid w:val="00AE48C3"/>
    <w:pPr>
      <w:ind w:left="180" w:hanging="180"/>
    </w:pPr>
  </w:style>
  <w:style w:type="paragraph" w:styleId="Bloktekst">
    <w:name w:val="Block Text"/>
    <w:basedOn w:val="Standaard"/>
    <w:uiPriority w:val="99"/>
    <w:semiHidden/>
    <w:unhideWhenUsed/>
    <w:rsid w:val="00AE48C3"/>
    <w:pPr>
      <w:pBdr>
        <w:top w:val="single" w:sz="2" w:space="10" w:color="E2001A" w:themeColor="accent1"/>
        <w:left w:val="single" w:sz="2" w:space="10" w:color="E2001A" w:themeColor="accent1"/>
        <w:bottom w:val="single" w:sz="2" w:space="10" w:color="E2001A" w:themeColor="accent1"/>
        <w:right w:val="single" w:sz="2" w:space="10" w:color="E2001A" w:themeColor="accent1"/>
      </w:pBdr>
      <w:ind w:left="1152" w:right="1152"/>
    </w:pPr>
    <w:rPr>
      <w:rFonts w:eastAsiaTheme="minorEastAsia"/>
      <w:i/>
      <w:iCs/>
      <w:color w:val="E2001A" w:themeColor="accent1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AE48C3"/>
    <w:pPr>
      <w:spacing w:after="200" w:line="240" w:lineRule="auto"/>
    </w:pPr>
    <w:rPr>
      <w:i/>
      <w:iCs/>
      <w:color w:val="283583" w:themeColor="text2"/>
      <w:szCs w:val="18"/>
    </w:rPr>
  </w:style>
  <w:style w:type="paragraph" w:styleId="Bibliografie">
    <w:name w:val="Bibliography"/>
    <w:basedOn w:val="Standaard"/>
    <w:next w:val="Standaard"/>
    <w:uiPriority w:val="37"/>
    <w:semiHidden/>
    <w:unhideWhenUsed/>
    <w:rsid w:val="00AE48C3"/>
  </w:style>
  <w:style w:type="paragraph" w:styleId="Berichtkop">
    <w:name w:val="Message Header"/>
    <w:basedOn w:val="Standaard"/>
    <w:link w:val="BerichtkopChar"/>
    <w:uiPriority w:val="99"/>
    <w:semiHidden/>
    <w:unhideWhenUsed/>
    <w:rsid w:val="00AE48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AE48C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numbering" w:styleId="Artikelsectie">
    <w:name w:val="Outline List 3"/>
    <w:basedOn w:val="Geenlijst"/>
    <w:uiPriority w:val="99"/>
    <w:semiHidden/>
    <w:unhideWhenUsed/>
    <w:rsid w:val="00AE48C3"/>
    <w:pPr>
      <w:numPr>
        <w:numId w:val="22"/>
      </w:numPr>
    </w:pPr>
  </w:style>
  <w:style w:type="paragraph" w:styleId="Afzender">
    <w:name w:val="envelope return"/>
    <w:basedOn w:val="Standaard"/>
    <w:uiPriority w:val="99"/>
    <w:semiHidden/>
    <w:unhideWhenUsed/>
    <w:rsid w:val="00AE48C3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AE48C3"/>
    <w:pPr>
      <w:spacing w:line="240" w:lineRule="auto"/>
      <w:ind w:left="4252"/>
    </w:pPr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AE48C3"/>
    <w:rPr>
      <w:rFonts w:ascii="Calibri" w:hAnsi="Calibri"/>
      <w:sz w:val="18"/>
    </w:rPr>
  </w:style>
  <w:style w:type="paragraph" w:styleId="Adresenvelop">
    <w:name w:val="envelope address"/>
    <w:basedOn w:val="Standaard"/>
    <w:uiPriority w:val="99"/>
    <w:semiHidden/>
    <w:unhideWhenUsed/>
    <w:rsid w:val="00AE48C3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anhef">
    <w:name w:val="Salutation"/>
    <w:basedOn w:val="Standaard"/>
    <w:next w:val="Standaard"/>
    <w:link w:val="AanhefChar"/>
    <w:uiPriority w:val="99"/>
    <w:semiHidden/>
    <w:unhideWhenUsed/>
    <w:rsid w:val="00AE48C3"/>
  </w:style>
  <w:style w:type="character" w:customStyle="1" w:styleId="AanhefChar">
    <w:name w:val="Aanhef Char"/>
    <w:basedOn w:val="Standaardalinea-lettertype"/>
    <w:link w:val="Aanhef"/>
    <w:uiPriority w:val="99"/>
    <w:semiHidden/>
    <w:rsid w:val="00AE48C3"/>
    <w:rPr>
      <w:rFonts w:ascii="Calibri" w:hAnsi="Calibri"/>
      <w:sz w:val="18"/>
    </w:rPr>
  </w:style>
  <w:style w:type="numbering" w:styleId="1ai">
    <w:name w:val="Outline List 1"/>
    <w:basedOn w:val="Geenlijst"/>
    <w:uiPriority w:val="99"/>
    <w:semiHidden/>
    <w:unhideWhenUsed/>
    <w:rsid w:val="00AE48C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1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VRU_Huisstijl\VRU%20Algemeen\Blanco.dotx" TargetMode="External"/></Relationships>
</file>

<file path=word/theme/theme1.xml><?xml version="1.0" encoding="utf-8"?>
<a:theme xmlns:a="http://schemas.openxmlformats.org/drawingml/2006/main" name="Office">
  <a:themeElements>
    <a:clrScheme name="Kleuren VRU">
      <a:dk1>
        <a:sysClr val="windowText" lastClr="000000"/>
      </a:dk1>
      <a:lt1>
        <a:sysClr val="window" lastClr="FFFFFF"/>
      </a:lt1>
      <a:dk2>
        <a:srgbClr val="283583"/>
      </a:dk2>
      <a:lt2>
        <a:srgbClr val="EEECE1"/>
      </a:lt2>
      <a:accent1>
        <a:srgbClr val="E2001A"/>
      </a:accent1>
      <a:accent2>
        <a:srgbClr val="EA4A0D"/>
      </a:accent2>
      <a:accent3>
        <a:srgbClr val="FFDD00"/>
      </a:accent3>
      <a:accent4>
        <a:srgbClr val="D1B247"/>
      </a:accent4>
      <a:accent5>
        <a:srgbClr val="009FE3"/>
      </a:accent5>
      <a:accent6>
        <a:srgbClr val="F29450"/>
      </a:accent6>
      <a:hlink>
        <a:srgbClr val="0000FF"/>
      </a:hlink>
      <a:folHlink>
        <a:srgbClr val="800080"/>
      </a:folHlink>
    </a:clrScheme>
    <a:fontScheme name="Lettertypen VRU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0F39E9-55C8-47E3-97A1-C09FDDBB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</Template>
  <TotalTime>0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>Rapport</vt:lpstr>
      <vt:lpstr/>
      <vt:lpstr>Titel hoofdstuk (stijl 'Kop 1')</vt:lpstr>
      <vt:lpstr>    Kop met stijl 'Kop 2'</vt:lpstr>
      <vt:lpstr>        Kop met stijl 'Kop 3'</vt:lpstr>
    </vt:vector>
  </TitlesOfParts>
  <Manager/>
  <Company>VRU</Company>
  <LinksUpToDate>false</LinksUpToDate>
  <CharactersWithSpaces>1725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Steman, Martijn</dc:creator>
  <cp:keywords/>
  <dc:description/>
  <cp:lastModifiedBy>Steman, Martijn</cp:lastModifiedBy>
  <cp:revision>2</cp:revision>
  <dcterms:created xsi:type="dcterms:W3CDTF">2020-09-22T09:12:00Z</dcterms:created>
  <dcterms:modified xsi:type="dcterms:W3CDTF">2020-09-22T09:12:00Z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512</vt:i4>
  </property>
</Properties>
</file>