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7F160" w14:textId="77777777" w:rsidR="008377F9" w:rsidRDefault="008377F9" w:rsidP="008377F9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  <w:bookmarkStart w:id="0" w:name="_Toc464651694"/>
      <w:bookmarkStart w:id="1" w:name="_GoBack"/>
      <w:bookmarkEnd w:id="1"/>
    </w:p>
    <w:p w14:paraId="1B404D56" w14:textId="77777777" w:rsidR="008377F9" w:rsidRDefault="008377F9" w:rsidP="008377F9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  <w:r>
        <w:rPr>
          <w:rFonts w:cs="Calibri"/>
          <w:color w:val="000000"/>
          <w:szCs w:val="18"/>
        </w:rPr>
        <w:t xml:space="preserve">BIJLAGE 1 VRAGENFORMULIER </w:t>
      </w:r>
    </w:p>
    <w:p w14:paraId="10697EE4" w14:textId="77777777" w:rsidR="008377F9" w:rsidRDefault="008377F9" w:rsidP="008377F9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</w:p>
    <w:p w14:paraId="3A35A893" w14:textId="77777777" w:rsidR="008377F9" w:rsidRPr="002B41A9" w:rsidRDefault="008377F9" w:rsidP="008377F9">
      <w:pPr>
        <w:autoSpaceDE w:val="0"/>
        <w:autoSpaceDN w:val="0"/>
        <w:adjustRightInd w:val="0"/>
        <w:spacing w:line="240" w:lineRule="auto"/>
        <w:rPr>
          <w:rFonts w:cs="Calibri"/>
          <w:color w:val="FFFFFF" w:themeColor="background1"/>
          <w:sz w:val="28"/>
          <w:szCs w:val="18"/>
        </w:rPr>
      </w:pPr>
      <w:r w:rsidRPr="002B41A9">
        <w:rPr>
          <w:rFonts w:cs="Calibri"/>
          <w:color w:val="FFFFFF" w:themeColor="background1"/>
          <w:sz w:val="28"/>
          <w:szCs w:val="18"/>
          <w:highlight w:val="black"/>
        </w:rPr>
        <w:t>EXPERTISE &amp; ERVARIN</w:t>
      </w:r>
      <w:r>
        <w:rPr>
          <w:rFonts w:cs="Calibri"/>
          <w:color w:val="FFFFFF" w:themeColor="background1"/>
          <w:sz w:val="28"/>
          <w:szCs w:val="18"/>
          <w:highlight w:val="black"/>
        </w:rPr>
        <w:t>G MET STIKSTOFDEPOSITIE</w:t>
      </w:r>
      <w:r>
        <w:rPr>
          <w:rFonts w:cs="Calibri"/>
          <w:color w:val="FFFFFF" w:themeColor="background1"/>
          <w:sz w:val="28"/>
          <w:szCs w:val="18"/>
        </w:rPr>
        <w:t xml:space="preserve"> </w:t>
      </w:r>
    </w:p>
    <w:p w14:paraId="3790EEA3" w14:textId="77777777" w:rsidR="008377F9" w:rsidRDefault="008377F9" w:rsidP="008377F9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</w:p>
    <w:p w14:paraId="4E1FB7E2" w14:textId="31905B2E" w:rsidR="008377F9" w:rsidRPr="00F82F28" w:rsidRDefault="008377F9" w:rsidP="008377F9">
      <w:pPr>
        <w:pStyle w:val="Lijstalinea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18"/>
        </w:rPr>
      </w:pPr>
      <w:r w:rsidRPr="00F82F28">
        <w:rPr>
          <w:rFonts w:ascii="Arial" w:hAnsi="Arial" w:cs="Arial"/>
          <w:sz w:val="24"/>
          <w:szCs w:val="18"/>
        </w:rPr>
        <w:t>Welke expertise is binnen uw bedrijf</w:t>
      </w:r>
      <w:r w:rsidR="00400921">
        <w:rPr>
          <w:rFonts w:ascii="Arial" w:hAnsi="Arial" w:cs="Arial"/>
          <w:sz w:val="24"/>
          <w:szCs w:val="18"/>
        </w:rPr>
        <w:t xml:space="preserve"> (of binnen uw samenwerk</w:t>
      </w:r>
      <w:r>
        <w:rPr>
          <w:rFonts w:ascii="Arial" w:hAnsi="Arial" w:cs="Arial"/>
          <w:sz w:val="24"/>
          <w:szCs w:val="18"/>
        </w:rPr>
        <w:t>verband</w:t>
      </w:r>
      <w:r w:rsidR="00400921">
        <w:rPr>
          <w:rFonts w:ascii="Arial" w:hAnsi="Arial" w:cs="Arial"/>
          <w:sz w:val="24"/>
          <w:szCs w:val="18"/>
        </w:rPr>
        <w:t xml:space="preserve"> met andere bedrijven) </w:t>
      </w:r>
      <w:r w:rsidRPr="00F82F28">
        <w:rPr>
          <w:rFonts w:ascii="Arial" w:hAnsi="Arial" w:cs="Arial"/>
          <w:sz w:val="24"/>
          <w:szCs w:val="18"/>
        </w:rPr>
        <w:t>beschikbaar op het gebied van omgang met het stikstofdossier?</w:t>
      </w:r>
    </w:p>
    <w:p w14:paraId="31DE3CAF" w14:textId="77777777" w:rsidR="008377F9" w:rsidRPr="00F82F28" w:rsidRDefault="008377F9" w:rsidP="008377F9">
      <w:pPr>
        <w:pStyle w:val="Lijstalinea"/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18"/>
        </w:rPr>
      </w:pPr>
    </w:p>
    <w:p w14:paraId="35CAC869" w14:textId="77777777" w:rsidR="008377F9" w:rsidRPr="000A2BE8" w:rsidRDefault="008377F9" w:rsidP="008377F9">
      <w:pPr>
        <w:pStyle w:val="Lijstalinea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18"/>
        </w:rPr>
      </w:pPr>
      <w:r w:rsidRPr="00F82F28">
        <w:rPr>
          <w:rFonts w:ascii="Arial" w:hAnsi="Arial" w:cs="Arial"/>
          <w:sz w:val="24"/>
          <w:szCs w:val="18"/>
        </w:rPr>
        <w:t>In hoeverre heeft u voor projecten veranderingen in de uitvoering moeten/kunnen doorvoeren om deze op het gebied van stikstof door te laten gaan?</w:t>
      </w:r>
    </w:p>
    <w:p w14:paraId="3F773EE2" w14:textId="77777777" w:rsidR="008377F9" w:rsidRPr="00F82F28" w:rsidRDefault="008377F9" w:rsidP="008377F9">
      <w:pPr>
        <w:pStyle w:val="Lijstalinea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18"/>
        </w:rPr>
      </w:pPr>
    </w:p>
    <w:p w14:paraId="5CB43CAA" w14:textId="428FE84A" w:rsidR="008377F9" w:rsidRDefault="008377F9" w:rsidP="008377F9">
      <w:pPr>
        <w:pStyle w:val="Lijstalinea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18"/>
        </w:rPr>
      </w:pPr>
      <w:r w:rsidRPr="00F82F28">
        <w:rPr>
          <w:rFonts w:ascii="Arial" w:hAnsi="Arial" w:cs="Arial"/>
          <w:sz w:val="24"/>
          <w:szCs w:val="18"/>
        </w:rPr>
        <w:t>In hoeverre heeft u voor projecten in de vergunningsfase te maken met problemen ten gevolge van stikstof</w:t>
      </w:r>
      <w:r>
        <w:rPr>
          <w:rFonts w:ascii="Arial" w:hAnsi="Arial" w:cs="Arial"/>
          <w:sz w:val="24"/>
          <w:szCs w:val="18"/>
        </w:rPr>
        <w:t xml:space="preserve"> en hoe </w:t>
      </w:r>
      <w:r w:rsidR="00400921">
        <w:rPr>
          <w:rFonts w:ascii="Arial" w:hAnsi="Arial" w:cs="Arial"/>
          <w:sz w:val="24"/>
          <w:szCs w:val="18"/>
        </w:rPr>
        <w:t>gaat u hiermee om</w:t>
      </w:r>
      <w:r w:rsidRPr="00F82F28">
        <w:rPr>
          <w:rFonts w:ascii="Arial" w:hAnsi="Arial" w:cs="Arial"/>
          <w:sz w:val="24"/>
          <w:szCs w:val="18"/>
        </w:rPr>
        <w:t>?</w:t>
      </w:r>
    </w:p>
    <w:p w14:paraId="09883A6D" w14:textId="77777777" w:rsidR="008377F9" w:rsidRPr="00F82F28" w:rsidRDefault="008377F9" w:rsidP="008377F9">
      <w:pPr>
        <w:pStyle w:val="Lijstalinea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18"/>
        </w:rPr>
      </w:pPr>
    </w:p>
    <w:p w14:paraId="4A3613F4" w14:textId="2F4BD8A7" w:rsidR="008377F9" w:rsidRDefault="008377F9" w:rsidP="008377F9">
      <w:pPr>
        <w:pStyle w:val="Lijstalinea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18"/>
        </w:rPr>
      </w:pPr>
      <w:r w:rsidRPr="00F82F28">
        <w:rPr>
          <w:rFonts w:ascii="Arial" w:hAnsi="Arial" w:cs="Arial"/>
          <w:sz w:val="24"/>
          <w:szCs w:val="18"/>
        </w:rPr>
        <w:t xml:space="preserve">Wat zijn uw ervaringen op dit moment omtrent </w:t>
      </w:r>
      <w:r w:rsidR="00D0193A" w:rsidRPr="00F82F28">
        <w:rPr>
          <w:rFonts w:ascii="Arial" w:hAnsi="Arial" w:cs="Arial"/>
          <w:sz w:val="24"/>
          <w:szCs w:val="18"/>
        </w:rPr>
        <w:t>emissiearm</w:t>
      </w:r>
      <w:r w:rsidRPr="00F82F28">
        <w:rPr>
          <w:rFonts w:ascii="Arial" w:hAnsi="Arial" w:cs="Arial"/>
          <w:sz w:val="24"/>
          <w:szCs w:val="18"/>
        </w:rPr>
        <w:t xml:space="preserve"> </w:t>
      </w:r>
      <w:r w:rsidR="00D0193A">
        <w:rPr>
          <w:rFonts w:ascii="Arial" w:hAnsi="Arial" w:cs="Arial"/>
          <w:sz w:val="24"/>
          <w:szCs w:val="18"/>
        </w:rPr>
        <w:t>ontwikkelen/</w:t>
      </w:r>
      <w:r>
        <w:rPr>
          <w:rFonts w:ascii="Arial" w:hAnsi="Arial" w:cs="Arial"/>
          <w:sz w:val="24"/>
          <w:szCs w:val="18"/>
        </w:rPr>
        <w:t xml:space="preserve"> </w:t>
      </w:r>
      <w:r w:rsidRPr="00F82F28">
        <w:rPr>
          <w:rFonts w:ascii="Arial" w:hAnsi="Arial" w:cs="Arial"/>
          <w:sz w:val="24"/>
          <w:szCs w:val="18"/>
        </w:rPr>
        <w:t>bouwen?</w:t>
      </w:r>
    </w:p>
    <w:p w14:paraId="17A865DD" w14:textId="77777777" w:rsidR="008377F9" w:rsidRPr="00F82F28" w:rsidRDefault="008377F9" w:rsidP="008377F9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18"/>
        </w:rPr>
      </w:pPr>
    </w:p>
    <w:p w14:paraId="32588A2E" w14:textId="77777777" w:rsidR="008377F9" w:rsidRDefault="008377F9" w:rsidP="008377F9">
      <w:pPr>
        <w:pStyle w:val="Lijstalinea"/>
        <w:rPr>
          <w:rFonts w:ascii="Arial" w:hAnsi="Arial" w:cs="Arial"/>
          <w:sz w:val="24"/>
          <w:szCs w:val="18"/>
        </w:rPr>
      </w:pPr>
    </w:p>
    <w:p w14:paraId="09B9D7B6" w14:textId="77777777" w:rsidR="008377F9" w:rsidRDefault="008377F9" w:rsidP="008377F9">
      <w:pPr>
        <w:autoSpaceDE w:val="0"/>
        <w:autoSpaceDN w:val="0"/>
        <w:adjustRightInd w:val="0"/>
        <w:spacing w:line="240" w:lineRule="auto"/>
        <w:rPr>
          <w:rFonts w:cs="Calibri"/>
          <w:color w:val="FFFFFF" w:themeColor="background1"/>
          <w:sz w:val="28"/>
          <w:szCs w:val="18"/>
          <w:highlight w:val="black"/>
        </w:rPr>
      </w:pPr>
      <w:r w:rsidRPr="002B41A9">
        <w:rPr>
          <w:rFonts w:cs="Calibri"/>
          <w:color w:val="FFFFFF" w:themeColor="background1"/>
          <w:sz w:val="28"/>
          <w:szCs w:val="18"/>
          <w:highlight w:val="black"/>
        </w:rPr>
        <w:t>ONTWIKKELINGEN OP STIKSTOFGEBIED</w:t>
      </w:r>
    </w:p>
    <w:p w14:paraId="39952228" w14:textId="77777777" w:rsidR="008377F9" w:rsidRPr="002B41A9" w:rsidRDefault="008377F9" w:rsidP="008377F9">
      <w:pPr>
        <w:autoSpaceDE w:val="0"/>
        <w:autoSpaceDN w:val="0"/>
        <w:adjustRightInd w:val="0"/>
        <w:spacing w:line="240" w:lineRule="auto"/>
        <w:rPr>
          <w:rFonts w:cs="Calibri"/>
          <w:color w:val="FFFFFF" w:themeColor="background1"/>
          <w:sz w:val="28"/>
          <w:szCs w:val="18"/>
          <w:highlight w:val="black"/>
        </w:rPr>
      </w:pPr>
    </w:p>
    <w:p w14:paraId="294C257C" w14:textId="77777777" w:rsidR="008377F9" w:rsidRDefault="008377F9" w:rsidP="008377F9">
      <w:pPr>
        <w:pStyle w:val="Lijstalinea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18"/>
        </w:rPr>
      </w:pPr>
      <w:r w:rsidRPr="00F82F28">
        <w:rPr>
          <w:rFonts w:ascii="Arial" w:hAnsi="Arial" w:cs="Arial"/>
          <w:sz w:val="24"/>
          <w:szCs w:val="18"/>
        </w:rPr>
        <w:t>Met welke ontwikkelingen bent u bezig om stikstofvrij of stikstofarm te kunnen bouwen?</w:t>
      </w:r>
    </w:p>
    <w:p w14:paraId="6946CE6D" w14:textId="77777777" w:rsidR="008377F9" w:rsidRDefault="008377F9" w:rsidP="008377F9">
      <w:pPr>
        <w:pStyle w:val="Lijstalinea"/>
        <w:tabs>
          <w:tab w:val="left" w:pos="2928"/>
        </w:tabs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ab/>
      </w:r>
    </w:p>
    <w:p w14:paraId="5C6A1745" w14:textId="77777777" w:rsidR="008377F9" w:rsidRDefault="008377F9" w:rsidP="008377F9">
      <w:pPr>
        <w:autoSpaceDE w:val="0"/>
        <w:autoSpaceDN w:val="0"/>
        <w:adjustRightInd w:val="0"/>
        <w:spacing w:line="240" w:lineRule="auto"/>
        <w:rPr>
          <w:rFonts w:cs="Calibri"/>
          <w:color w:val="FFFFFF" w:themeColor="background1"/>
          <w:sz w:val="28"/>
          <w:szCs w:val="18"/>
          <w:highlight w:val="black"/>
        </w:rPr>
      </w:pPr>
      <w:r>
        <w:rPr>
          <w:rFonts w:cs="Calibri"/>
          <w:color w:val="FFFFFF" w:themeColor="background1"/>
          <w:sz w:val="28"/>
          <w:szCs w:val="18"/>
          <w:highlight w:val="black"/>
        </w:rPr>
        <w:t>OPDRACHT</w:t>
      </w:r>
      <w:r w:rsidRPr="002B41A9">
        <w:rPr>
          <w:rFonts w:cs="Calibri"/>
          <w:color w:val="FFFFFF" w:themeColor="background1"/>
          <w:sz w:val="28"/>
          <w:szCs w:val="18"/>
          <w:highlight w:val="black"/>
        </w:rPr>
        <w:t>SPECIFIEK</w:t>
      </w:r>
    </w:p>
    <w:p w14:paraId="6D0B8C94" w14:textId="77777777" w:rsidR="008377F9" w:rsidRPr="002B41A9" w:rsidRDefault="008377F9" w:rsidP="008377F9">
      <w:pPr>
        <w:autoSpaceDE w:val="0"/>
        <w:autoSpaceDN w:val="0"/>
        <w:adjustRightInd w:val="0"/>
        <w:spacing w:line="240" w:lineRule="auto"/>
        <w:rPr>
          <w:rFonts w:cs="Calibri"/>
          <w:color w:val="FFFFFF" w:themeColor="background1"/>
          <w:sz w:val="28"/>
          <w:szCs w:val="18"/>
          <w:highlight w:val="black"/>
        </w:rPr>
      </w:pPr>
    </w:p>
    <w:p w14:paraId="6F1CF3C9" w14:textId="24A69116" w:rsidR="008377F9" w:rsidRDefault="008377F9" w:rsidP="008377F9">
      <w:pPr>
        <w:pStyle w:val="Lijstalinea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18"/>
        </w:rPr>
      </w:pPr>
      <w:r w:rsidRPr="00F82F28">
        <w:rPr>
          <w:rFonts w:ascii="Arial" w:hAnsi="Arial" w:cs="Arial"/>
          <w:sz w:val="24"/>
          <w:szCs w:val="18"/>
        </w:rPr>
        <w:t xml:space="preserve">Wat verwacht u van </w:t>
      </w:r>
      <w:r>
        <w:rPr>
          <w:rFonts w:ascii="Arial" w:hAnsi="Arial" w:cs="Arial"/>
          <w:sz w:val="24"/>
          <w:szCs w:val="18"/>
        </w:rPr>
        <w:t>het Rijksvastgoedbedrijf</w:t>
      </w:r>
      <w:r w:rsidRPr="00F82F28">
        <w:rPr>
          <w:rFonts w:ascii="Arial" w:hAnsi="Arial" w:cs="Arial"/>
          <w:sz w:val="24"/>
          <w:szCs w:val="18"/>
        </w:rPr>
        <w:t xml:space="preserve"> om stikstofarm te kunnen bouwen?</w:t>
      </w:r>
    </w:p>
    <w:p w14:paraId="44C1671F" w14:textId="77777777" w:rsidR="008377F9" w:rsidRDefault="008377F9" w:rsidP="008377F9">
      <w:pPr>
        <w:pStyle w:val="Lijstalinea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18"/>
        </w:rPr>
      </w:pPr>
    </w:p>
    <w:p w14:paraId="4A9DE8E7" w14:textId="77777777" w:rsidR="008377F9" w:rsidRDefault="008377F9" w:rsidP="008377F9">
      <w:pPr>
        <w:pStyle w:val="Lijstalinea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18"/>
        </w:rPr>
      </w:pPr>
      <w:r w:rsidRPr="00F82F28">
        <w:rPr>
          <w:rFonts w:ascii="Arial" w:hAnsi="Arial" w:cs="Arial"/>
          <w:sz w:val="24"/>
          <w:szCs w:val="18"/>
        </w:rPr>
        <w:t xml:space="preserve">Hoe kijkt u aan tegen de </w:t>
      </w:r>
      <w:r>
        <w:rPr>
          <w:rFonts w:ascii="Arial" w:hAnsi="Arial" w:cs="Arial"/>
          <w:sz w:val="24"/>
          <w:szCs w:val="18"/>
        </w:rPr>
        <w:t xml:space="preserve">gefaseerde </w:t>
      </w:r>
      <w:r w:rsidRPr="00F82F28">
        <w:rPr>
          <w:rFonts w:ascii="Arial" w:hAnsi="Arial" w:cs="Arial"/>
          <w:sz w:val="24"/>
          <w:szCs w:val="18"/>
        </w:rPr>
        <w:t xml:space="preserve">bouwopgave zoals geformuleerd in dit marktconsultatiedocument i.r.t. stikstof? </w:t>
      </w:r>
      <w:r>
        <w:rPr>
          <w:rFonts w:ascii="Arial" w:hAnsi="Arial" w:cs="Arial"/>
          <w:sz w:val="24"/>
          <w:szCs w:val="18"/>
        </w:rPr>
        <w:t>(</w:t>
      </w:r>
      <w:r w:rsidRPr="00F82F28">
        <w:rPr>
          <w:rFonts w:ascii="Arial" w:hAnsi="Arial" w:cs="Arial"/>
          <w:sz w:val="24"/>
          <w:szCs w:val="18"/>
        </w:rPr>
        <w:t>Welke kansen ziet u?</w:t>
      </w:r>
      <w:r>
        <w:rPr>
          <w:rFonts w:ascii="Arial" w:hAnsi="Arial" w:cs="Arial"/>
          <w:sz w:val="24"/>
          <w:szCs w:val="18"/>
        </w:rPr>
        <w:t xml:space="preserve"> </w:t>
      </w:r>
      <w:r w:rsidRPr="00F82F28">
        <w:rPr>
          <w:rFonts w:ascii="Arial" w:hAnsi="Arial" w:cs="Arial"/>
          <w:sz w:val="24"/>
          <w:szCs w:val="18"/>
        </w:rPr>
        <w:t>/</w:t>
      </w:r>
      <w:r>
        <w:rPr>
          <w:rFonts w:ascii="Arial" w:hAnsi="Arial" w:cs="Arial"/>
          <w:sz w:val="24"/>
          <w:szCs w:val="18"/>
        </w:rPr>
        <w:t xml:space="preserve"> </w:t>
      </w:r>
      <w:r w:rsidRPr="00F82F28">
        <w:rPr>
          <w:rFonts w:ascii="Arial" w:hAnsi="Arial" w:cs="Arial"/>
          <w:sz w:val="24"/>
          <w:szCs w:val="18"/>
        </w:rPr>
        <w:t>welke bedreigingen ziet u?</w:t>
      </w:r>
      <w:r>
        <w:rPr>
          <w:rFonts w:ascii="Arial" w:hAnsi="Arial" w:cs="Arial"/>
          <w:sz w:val="24"/>
          <w:szCs w:val="18"/>
        </w:rPr>
        <w:t xml:space="preserve"> </w:t>
      </w:r>
      <w:r w:rsidRPr="00F82F28">
        <w:rPr>
          <w:rFonts w:ascii="Arial" w:hAnsi="Arial" w:cs="Arial"/>
          <w:sz w:val="24"/>
          <w:szCs w:val="18"/>
        </w:rPr>
        <w:t>/</w:t>
      </w:r>
      <w:r>
        <w:rPr>
          <w:rFonts w:ascii="Arial" w:hAnsi="Arial" w:cs="Arial"/>
          <w:sz w:val="24"/>
          <w:szCs w:val="18"/>
        </w:rPr>
        <w:t xml:space="preserve"> </w:t>
      </w:r>
      <w:r w:rsidRPr="00F82F28">
        <w:rPr>
          <w:rFonts w:ascii="Arial" w:hAnsi="Arial" w:cs="Arial"/>
          <w:sz w:val="24"/>
          <w:szCs w:val="18"/>
        </w:rPr>
        <w:t>etc.</w:t>
      </w:r>
      <w:r>
        <w:rPr>
          <w:rFonts w:ascii="Arial" w:hAnsi="Arial" w:cs="Arial"/>
          <w:sz w:val="24"/>
          <w:szCs w:val="18"/>
        </w:rPr>
        <w:t>)</w:t>
      </w:r>
    </w:p>
    <w:p w14:paraId="26FCBB30" w14:textId="77777777" w:rsidR="008377F9" w:rsidRPr="000A2BE8" w:rsidRDefault="008377F9" w:rsidP="008377F9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18"/>
        </w:rPr>
      </w:pPr>
    </w:p>
    <w:p w14:paraId="48A5EF09" w14:textId="2575AFEB" w:rsidR="008377F9" w:rsidRDefault="008377F9" w:rsidP="008377F9">
      <w:pPr>
        <w:pStyle w:val="Lijstalinea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Wat zijn volgens u de consequenties t.g.v. stikstof bouwen voor de gebruiker die zijn bedrijfsvoering behoudt op d</w:t>
      </w:r>
      <w:r w:rsidR="00400921">
        <w:rPr>
          <w:rFonts w:ascii="Arial" w:hAnsi="Arial" w:cs="Arial"/>
          <w:sz w:val="24"/>
          <w:szCs w:val="18"/>
        </w:rPr>
        <w:t>eze locatie gedurende bouwfasen</w:t>
      </w:r>
      <w:r>
        <w:rPr>
          <w:rFonts w:ascii="Arial" w:hAnsi="Arial" w:cs="Arial"/>
          <w:sz w:val="24"/>
          <w:szCs w:val="18"/>
        </w:rPr>
        <w:t>?</w:t>
      </w:r>
    </w:p>
    <w:p w14:paraId="20D01ADE" w14:textId="77777777" w:rsidR="008377F9" w:rsidRPr="000A2BE8" w:rsidRDefault="008377F9" w:rsidP="008377F9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18"/>
        </w:rPr>
      </w:pPr>
    </w:p>
    <w:p w14:paraId="6AA36E05" w14:textId="77777777" w:rsidR="008377F9" w:rsidRDefault="008377F9" w:rsidP="008377F9">
      <w:pPr>
        <w:pStyle w:val="Lijstalinea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Heeft u nog opmerkingen die u aan het Rijksvastgoedbedrijf wilt voorleggen in het kader van deze bouwopgave?</w:t>
      </w:r>
    </w:p>
    <w:p w14:paraId="1AC09893" w14:textId="77777777" w:rsidR="008377F9" w:rsidRDefault="008377F9" w:rsidP="008377F9">
      <w:pPr>
        <w:pStyle w:val="Lijstalinea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18"/>
        </w:rPr>
      </w:pPr>
    </w:p>
    <w:p w14:paraId="1C1C9203" w14:textId="77777777" w:rsidR="008377F9" w:rsidRPr="00F82F28" w:rsidRDefault="008377F9" w:rsidP="008377F9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18"/>
        </w:rPr>
      </w:pPr>
    </w:p>
    <w:p w14:paraId="0F1A4BC5" w14:textId="77777777" w:rsidR="008377F9" w:rsidRPr="00F76430" w:rsidRDefault="008377F9" w:rsidP="008377F9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</w:p>
    <w:p w14:paraId="7ED96D66" w14:textId="77777777" w:rsidR="008377F9" w:rsidRDefault="008377F9" w:rsidP="008377F9"/>
    <w:bookmarkEnd w:id="0"/>
    <w:sectPr w:rsidR="008377F9" w:rsidSect="000B1C1D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75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MEMO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A4A41" w14:textId="77777777" w:rsidR="005445A9" w:rsidRDefault="005445A9">
      <w:r>
        <w:separator/>
      </w:r>
    </w:p>
  </w:endnote>
  <w:endnote w:type="continuationSeparator" w:id="0">
    <w:p w14:paraId="21D36F48" w14:textId="77777777" w:rsidR="005445A9" w:rsidRDefault="00544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jksoverheidSansText">
    <w:altName w:val="Malgun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24FB7" w14:textId="5BE23695" w:rsidR="002D09D8" w:rsidRDefault="002D09D8">
    <w:pPr>
      <w:pStyle w:val="Voettekst"/>
    </w:pPr>
    <w:bookmarkStart w:id="4" w:name="Rubricering_4"/>
    <w:bookmarkEnd w:id="4"/>
    <w:r>
      <w:tab/>
      <w:t xml:space="preserve">Pagina </w:t>
    </w:r>
    <w:r w:rsidR="002D1FEE">
      <w:fldChar w:fldCharType="begin"/>
    </w:r>
    <w:r w:rsidR="002D1FEE">
      <w:instrText xml:space="preserve"> PAGE </w:instrText>
    </w:r>
    <w:r w:rsidR="002D1FEE">
      <w:fldChar w:fldCharType="separate"/>
    </w:r>
    <w:r w:rsidR="006A3AC7">
      <w:rPr>
        <w:noProof/>
      </w:rPr>
      <w:t>2</w:t>
    </w:r>
    <w:r w:rsidR="002D1FEE">
      <w:rPr>
        <w:noProof/>
      </w:rPr>
      <w:fldChar w:fldCharType="end"/>
    </w:r>
    <w:r>
      <w:t xml:space="preserve"> van </w:t>
    </w:r>
    <w:r w:rsidR="006A3AC7">
      <w:fldChar w:fldCharType="begin"/>
    </w:r>
    <w:r w:rsidR="006A3AC7">
      <w:instrText xml:space="preserve"> NUMPAGES </w:instrText>
    </w:r>
    <w:r w:rsidR="006A3AC7">
      <w:fldChar w:fldCharType="separate"/>
    </w:r>
    <w:r w:rsidR="006A3AC7">
      <w:rPr>
        <w:noProof/>
      </w:rPr>
      <w:t>2</w:t>
    </w:r>
    <w:r w:rsidR="006A3AC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24FEB" w14:textId="299B9E6A" w:rsidR="002D09D8" w:rsidRDefault="002D09D8">
    <w:pPr>
      <w:pStyle w:val="Voettekst"/>
    </w:pPr>
    <w:bookmarkStart w:id="5" w:name="Rubricering_2"/>
    <w:bookmarkEnd w:id="5"/>
    <w:r>
      <w:tab/>
      <w:t xml:space="preserve">Pagina </w:t>
    </w:r>
    <w:r w:rsidR="002D1FEE">
      <w:fldChar w:fldCharType="begin"/>
    </w:r>
    <w:r w:rsidR="002D1FEE">
      <w:instrText xml:space="preserve"> PAGE </w:instrText>
    </w:r>
    <w:r w:rsidR="002D1FEE">
      <w:fldChar w:fldCharType="separate"/>
    </w:r>
    <w:r w:rsidR="006A3AC7">
      <w:rPr>
        <w:noProof/>
      </w:rPr>
      <w:t>1</w:t>
    </w:r>
    <w:r w:rsidR="002D1FEE">
      <w:rPr>
        <w:noProof/>
      </w:rPr>
      <w:fldChar w:fldCharType="end"/>
    </w:r>
    <w:r>
      <w:t xml:space="preserve"> van </w:t>
    </w:r>
    <w:r w:rsidR="006A3AC7">
      <w:fldChar w:fldCharType="begin"/>
    </w:r>
    <w:r w:rsidR="006A3AC7">
      <w:instrText xml:space="preserve"> NUMPAGES </w:instrText>
    </w:r>
    <w:r w:rsidR="006A3AC7">
      <w:fldChar w:fldCharType="separate"/>
    </w:r>
    <w:r w:rsidR="006A3AC7">
      <w:rPr>
        <w:noProof/>
      </w:rPr>
      <w:t>1</w:t>
    </w:r>
    <w:r w:rsidR="006A3AC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B7416" w14:textId="77777777" w:rsidR="005445A9" w:rsidRDefault="005445A9">
      <w:r>
        <w:separator/>
      </w:r>
    </w:p>
  </w:footnote>
  <w:footnote w:type="continuationSeparator" w:id="0">
    <w:p w14:paraId="5D9AF457" w14:textId="77777777" w:rsidR="005445A9" w:rsidRDefault="00544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24FAA" w14:textId="77777777" w:rsidR="002D09D8" w:rsidRPr="00AC2D84" w:rsidRDefault="002D09D8">
    <w:pPr>
      <w:pStyle w:val="opmKoptekst"/>
      <w:rPr>
        <w:vanish/>
      </w:rPr>
    </w:pPr>
    <w:bookmarkStart w:id="2" w:name="Rubricering_3_weg"/>
  </w:p>
  <w:p w14:paraId="54524FAB" w14:textId="77777777" w:rsidR="002D09D8" w:rsidRPr="00AC2D84" w:rsidRDefault="002D09D8">
    <w:pPr>
      <w:pStyle w:val="opmKoptekst"/>
      <w:rPr>
        <w:vanish/>
      </w:rPr>
    </w:pPr>
  </w:p>
  <w:p w14:paraId="54524FAC" w14:textId="77777777" w:rsidR="002D09D8" w:rsidRPr="00AC2D84" w:rsidRDefault="002D09D8">
    <w:pPr>
      <w:pStyle w:val="opmKoptekst"/>
      <w:rPr>
        <w:vanish/>
      </w:rPr>
    </w:pPr>
  </w:p>
  <w:p w14:paraId="54524FAD" w14:textId="77777777" w:rsidR="002D09D8" w:rsidRPr="00AC2D84" w:rsidRDefault="002D09D8">
    <w:pPr>
      <w:pStyle w:val="opmKoptekst"/>
      <w:rPr>
        <w:vanish/>
      </w:rPr>
    </w:pPr>
  </w:p>
  <w:bookmarkEnd w:id="2"/>
  <w:p w14:paraId="54524FAE" w14:textId="77777777" w:rsidR="002D09D8" w:rsidRDefault="002D09D8">
    <w:pPr>
      <w:pStyle w:val="opmKoptekst"/>
    </w:pPr>
  </w:p>
  <w:p w14:paraId="54524FAF" w14:textId="77777777" w:rsidR="002D09D8" w:rsidRDefault="002D09D8">
    <w:pPr>
      <w:pStyle w:val="opmKoptekst"/>
    </w:pPr>
  </w:p>
  <w:p w14:paraId="54524FB0" w14:textId="77777777" w:rsidR="002D09D8" w:rsidRDefault="002D09D8">
    <w:pPr>
      <w:pStyle w:val="opmKoptekst"/>
    </w:pPr>
  </w:p>
  <w:p w14:paraId="54524FB1" w14:textId="77777777" w:rsidR="002D09D8" w:rsidRDefault="002D09D8">
    <w:pPr>
      <w:pStyle w:val="opmKoptekst"/>
    </w:pPr>
  </w:p>
  <w:p w14:paraId="54524FB2" w14:textId="77777777" w:rsidR="002D09D8" w:rsidRDefault="002D09D8">
    <w:pPr>
      <w:pStyle w:val="opmKoptekst"/>
    </w:pPr>
  </w:p>
  <w:p w14:paraId="54524FB3" w14:textId="77777777" w:rsidR="002D09D8" w:rsidRDefault="002D09D8">
    <w:pPr>
      <w:pStyle w:val="opmKoptekst"/>
    </w:pPr>
  </w:p>
  <w:p w14:paraId="54524FB4" w14:textId="77777777" w:rsidR="002D09D8" w:rsidRPr="00AC2D84" w:rsidRDefault="002D09D8">
    <w:pPr>
      <w:pStyle w:val="opmRubricering"/>
    </w:pPr>
    <w:bookmarkStart w:id="3" w:name="Rubricering_3"/>
    <w:bookmarkEnd w:id="3"/>
  </w:p>
  <w:p w14:paraId="54524FB5" w14:textId="77777777" w:rsidR="002D09D8" w:rsidRDefault="002D09D8">
    <w:pPr>
      <w:pStyle w:val="opmKoptekst"/>
    </w:pPr>
  </w:p>
  <w:p w14:paraId="54524FB6" w14:textId="77777777" w:rsidR="002D09D8" w:rsidRDefault="002D09D8">
    <w:pPr>
      <w:pStyle w:val="Voet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24FB8" w14:textId="77777777" w:rsidR="002D09D8" w:rsidRPr="00876ABA" w:rsidRDefault="002D09D8">
    <w:pPr>
      <w:pStyle w:val="opmKoptekst"/>
      <w:rPr>
        <w:lang w:val="nl-NL"/>
      </w:rPr>
    </w:pPr>
    <w:r>
      <w:rPr>
        <w:noProof/>
        <w:lang w:val="nl-NL"/>
      </w:rPr>
      <w:drawing>
        <wp:anchor distT="0" distB="0" distL="114300" distR="114300" simplePos="0" relativeHeight="251654144" behindDoc="0" locked="0" layoutInCell="1" allowOverlap="1" wp14:anchorId="54524FEC" wp14:editId="54524FED">
          <wp:simplePos x="0" y="0"/>
          <wp:positionH relativeFrom="column">
            <wp:posOffset>3020695</wp:posOffset>
          </wp:positionH>
          <wp:positionV relativeFrom="paragraph">
            <wp:posOffset>-521335</wp:posOffset>
          </wp:positionV>
          <wp:extent cx="2344420" cy="1577340"/>
          <wp:effectExtent l="19050" t="0" r="0" b="0"/>
          <wp:wrapNone/>
          <wp:docPr id="24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3"/>
        <w:szCs w:val="18"/>
        <w:lang w:val="nl-NL"/>
      </w:rPr>
      <w:drawing>
        <wp:anchor distT="0" distB="0" distL="114300" distR="114300" simplePos="0" relativeHeight="251659264" behindDoc="0" locked="0" layoutInCell="1" allowOverlap="1" wp14:anchorId="54524FEE" wp14:editId="54524FEF">
          <wp:simplePos x="0" y="0"/>
          <wp:positionH relativeFrom="column">
            <wp:posOffset>3018790</wp:posOffset>
          </wp:positionH>
          <wp:positionV relativeFrom="paragraph">
            <wp:posOffset>-525780</wp:posOffset>
          </wp:positionV>
          <wp:extent cx="2333625" cy="1581150"/>
          <wp:effectExtent l="19050" t="0" r="9525" b="0"/>
          <wp:wrapNone/>
          <wp:docPr id="22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4"/>
        <w:szCs w:val="18"/>
        <w:lang w:val="nl-NL"/>
      </w:rPr>
      <w:drawing>
        <wp:anchor distT="0" distB="0" distL="114300" distR="114300" simplePos="0" relativeHeight="251660288" behindDoc="0" locked="0" layoutInCell="1" allowOverlap="1" wp14:anchorId="54524FF0" wp14:editId="54524FF1">
          <wp:simplePos x="0" y="0"/>
          <wp:positionH relativeFrom="column">
            <wp:posOffset>3020060</wp:posOffset>
          </wp:positionH>
          <wp:positionV relativeFrom="paragraph">
            <wp:posOffset>-527050</wp:posOffset>
          </wp:positionV>
          <wp:extent cx="2341245" cy="1581150"/>
          <wp:effectExtent l="19050" t="0" r="1905" b="0"/>
          <wp:wrapNone/>
          <wp:docPr id="23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nl-NL"/>
      </w:rPr>
      <w:drawing>
        <wp:anchor distT="0" distB="0" distL="114300" distR="114300" simplePos="0" relativeHeight="251656192" behindDoc="1" locked="0" layoutInCell="1" allowOverlap="1" wp14:anchorId="54524FF2" wp14:editId="54524FF3">
          <wp:simplePos x="0" y="0"/>
          <wp:positionH relativeFrom="column">
            <wp:posOffset>2552700</wp:posOffset>
          </wp:positionH>
          <wp:positionV relativeFrom="paragraph">
            <wp:posOffset>-514350</wp:posOffset>
          </wp:positionV>
          <wp:extent cx="466725" cy="1590675"/>
          <wp:effectExtent l="19050" t="0" r="9525" b="0"/>
          <wp:wrapNone/>
          <wp:docPr id="13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4524FB9" w14:textId="77777777" w:rsidR="002D09D8" w:rsidRPr="00876ABA" w:rsidRDefault="002D09D8">
    <w:pPr>
      <w:pStyle w:val="opmKoptekst"/>
      <w:rPr>
        <w:lang w:val="nl-NL"/>
      </w:rPr>
    </w:pPr>
  </w:p>
  <w:p w14:paraId="54524FE9" w14:textId="4BECCBF2" w:rsidR="002D09D8" w:rsidRPr="006A3AC7" w:rsidRDefault="002D09D8" w:rsidP="006A3AC7">
    <w:pPr>
      <w:pStyle w:val="opmKoptekst"/>
      <w:rPr>
        <w:lang w:val="nl-NL"/>
      </w:rPr>
    </w:pPr>
    <w:r>
      <w:rPr>
        <w:noProof/>
        <w:lang w:val="nl-NL"/>
      </w:rPr>
      <w:drawing>
        <wp:anchor distT="0" distB="0" distL="114300" distR="114300" simplePos="0" relativeHeight="251661312" behindDoc="1" locked="0" layoutInCell="1" allowOverlap="1" wp14:anchorId="54524FF4" wp14:editId="54524FF5">
          <wp:simplePos x="0" y="0"/>
          <wp:positionH relativeFrom="column">
            <wp:posOffset>3062605</wp:posOffset>
          </wp:positionH>
          <wp:positionV relativeFrom="paragraph">
            <wp:posOffset>61595</wp:posOffset>
          </wp:positionV>
          <wp:extent cx="1885950" cy="533400"/>
          <wp:effectExtent l="19050" t="0" r="0" b="0"/>
          <wp:wrapNone/>
          <wp:docPr id="26" name="Picture 0" descr="LOGO_RG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RGD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4524FEA" w14:textId="77777777" w:rsidR="002D09D8" w:rsidRPr="00876ABA" w:rsidRDefault="002D09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19B8"/>
    <w:multiLevelType w:val="hybridMultilevel"/>
    <w:tmpl w:val="B862F6D2"/>
    <w:lvl w:ilvl="0" w:tplc="F810000C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D021F"/>
    <w:multiLevelType w:val="hybridMultilevel"/>
    <w:tmpl w:val="1CE83D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87300"/>
    <w:multiLevelType w:val="hybridMultilevel"/>
    <w:tmpl w:val="DFBCAE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017DC"/>
    <w:multiLevelType w:val="hybridMultilevel"/>
    <w:tmpl w:val="C366CC24"/>
    <w:lvl w:ilvl="0" w:tplc="C32E60C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02256"/>
    <w:multiLevelType w:val="hybridMultilevel"/>
    <w:tmpl w:val="E1CE1C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746A3"/>
    <w:multiLevelType w:val="hybridMultilevel"/>
    <w:tmpl w:val="4AEA466A"/>
    <w:lvl w:ilvl="0" w:tplc="F2B8FFEE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F30C0"/>
    <w:multiLevelType w:val="hybridMultilevel"/>
    <w:tmpl w:val="A8B23BA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C56F28"/>
    <w:multiLevelType w:val="hybridMultilevel"/>
    <w:tmpl w:val="4A7E47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B7435"/>
    <w:multiLevelType w:val="hybridMultilevel"/>
    <w:tmpl w:val="C366CC24"/>
    <w:lvl w:ilvl="0" w:tplc="C32E60C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A0578"/>
    <w:multiLevelType w:val="hybridMultilevel"/>
    <w:tmpl w:val="A81A5E30"/>
    <w:lvl w:ilvl="0" w:tplc="B5C85A22">
      <w:start w:val="1"/>
      <w:numFmt w:val="upperLetter"/>
      <w:lvlText w:val="%1."/>
      <w:lvlJc w:val="left"/>
      <w:pPr>
        <w:ind w:left="1485" w:hanging="360"/>
      </w:pPr>
      <w:rPr>
        <w:rFonts w:hint="default"/>
        <w:b/>
        <w:color w:val="1F497D" w:themeColor="text2"/>
      </w:rPr>
    </w:lvl>
    <w:lvl w:ilvl="1" w:tplc="0413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35D60897"/>
    <w:multiLevelType w:val="multilevel"/>
    <w:tmpl w:val="173E2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7F02BCF"/>
    <w:multiLevelType w:val="hybridMultilevel"/>
    <w:tmpl w:val="CE16B9C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328E9"/>
    <w:multiLevelType w:val="hybridMultilevel"/>
    <w:tmpl w:val="6568D18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AF4177"/>
    <w:multiLevelType w:val="hybridMultilevel"/>
    <w:tmpl w:val="789A4E64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24C4B"/>
    <w:multiLevelType w:val="hybridMultilevel"/>
    <w:tmpl w:val="E7240CC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44466"/>
    <w:multiLevelType w:val="hybridMultilevel"/>
    <w:tmpl w:val="9CBED20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85019"/>
    <w:multiLevelType w:val="hybridMultilevel"/>
    <w:tmpl w:val="481499F8"/>
    <w:lvl w:ilvl="0" w:tplc="C32E60C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B56F5"/>
    <w:multiLevelType w:val="hybridMultilevel"/>
    <w:tmpl w:val="41D628A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D4972"/>
    <w:multiLevelType w:val="hybridMultilevel"/>
    <w:tmpl w:val="CD3871C0"/>
    <w:lvl w:ilvl="0" w:tplc="175EE9F0">
      <w:numFmt w:val="bullet"/>
      <w:lvlText w:val="•"/>
      <w:lvlJc w:val="left"/>
      <w:pPr>
        <w:ind w:left="705" w:hanging="70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F26ACC"/>
    <w:multiLevelType w:val="hybridMultilevel"/>
    <w:tmpl w:val="9E6072A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280C64"/>
    <w:multiLevelType w:val="hybridMultilevel"/>
    <w:tmpl w:val="2DC07708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5A7D42EF"/>
    <w:multiLevelType w:val="hybridMultilevel"/>
    <w:tmpl w:val="095ECE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11D9D"/>
    <w:multiLevelType w:val="hybridMultilevel"/>
    <w:tmpl w:val="75A0D6FC"/>
    <w:lvl w:ilvl="0" w:tplc="0413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5EDB44CC"/>
    <w:multiLevelType w:val="hybridMultilevel"/>
    <w:tmpl w:val="D4D2F3A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A91A1E"/>
    <w:multiLevelType w:val="hybridMultilevel"/>
    <w:tmpl w:val="8392F5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B704CB"/>
    <w:multiLevelType w:val="multilevel"/>
    <w:tmpl w:val="0FE64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62E23EBD"/>
    <w:multiLevelType w:val="hybridMultilevel"/>
    <w:tmpl w:val="48427934"/>
    <w:lvl w:ilvl="0" w:tplc="F810000C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47176"/>
    <w:multiLevelType w:val="hybridMultilevel"/>
    <w:tmpl w:val="A4A86DC6"/>
    <w:lvl w:ilvl="0" w:tplc="F978F188">
      <w:start w:val="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279D4"/>
    <w:multiLevelType w:val="hybridMultilevel"/>
    <w:tmpl w:val="FB463D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9D2622"/>
    <w:multiLevelType w:val="hybridMultilevel"/>
    <w:tmpl w:val="20B4E5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E90746"/>
    <w:multiLevelType w:val="hybridMultilevel"/>
    <w:tmpl w:val="DACC60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20238D"/>
    <w:multiLevelType w:val="hybridMultilevel"/>
    <w:tmpl w:val="C7B87AFC"/>
    <w:lvl w:ilvl="0" w:tplc="0413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5521AB0"/>
    <w:multiLevelType w:val="hybridMultilevel"/>
    <w:tmpl w:val="55922360"/>
    <w:lvl w:ilvl="0" w:tplc="175EE9F0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6737F8"/>
    <w:multiLevelType w:val="hybridMultilevel"/>
    <w:tmpl w:val="2E76B96E"/>
    <w:lvl w:ilvl="0" w:tplc="747EA8A4">
      <w:start w:val="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F7BF6"/>
    <w:multiLevelType w:val="hybridMultilevel"/>
    <w:tmpl w:val="DDB28EF6"/>
    <w:lvl w:ilvl="0" w:tplc="BA9A2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BF3395"/>
    <w:multiLevelType w:val="hybridMultilevel"/>
    <w:tmpl w:val="39365DA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954EBC"/>
    <w:multiLevelType w:val="hybridMultilevel"/>
    <w:tmpl w:val="A5D0B8D2"/>
    <w:lvl w:ilvl="0" w:tplc="0413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8" w15:restartNumberingAfterBreak="0">
    <w:nsid w:val="7DD06AB5"/>
    <w:multiLevelType w:val="hybridMultilevel"/>
    <w:tmpl w:val="B96612A2"/>
    <w:lvl w:ilvl="0" w:tplc="0394873E">
      <w:start w:val="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957F8A"/>
    <w:multiLevelType w:val="hybridMultilevel"/>
    <w:tmpl w:val="4362653C"/>
    <w:lvl w:ilvl="0" w:tplc="04130015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0" w15:restartNumberingAfterBreak="0">
    <w:nsid w:val="7F024E86"/>
    <w:multiLevelType w:val="hybridMultilevel"/>
    <w:tmpl w:val="AEFA64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3"/>
  </w:num>
  <w:num w:numId="3">
    <w:abstractNumId w:val="14"/>
  </w:num>
  <w:num w:numId="4">
    <w:abstractNumId w:val="13"/>
  </w:num>
  <w:num w:numId="5">
    <w:abstractNumId w:val="14"/>
  </w:num>
  <w:num w:numId="6">
    <w:abstractNumId w:val="28"/>
  </w:num>
  <w:num w:numId="7">
    <w:abstractNumId w:val="33"/>
  </w:num>
  <w:num w:numId="8">
    <w:abstractNumId w:val="18"/>
  </w:num>
  <w:num w:numId="9">
    <w:abstractNumId w:val="5"/>
  </w:num>
  <w:num w:numId="10">
    <w:abstractNumId w:val="5"/>
    <w:lvlOverride w:ilvl="0">
      <w:startOverride w:val="1"/>
    </w:lvlOverride>
  </w:num>
  <w:num w:numId="11">
    <w:abstractNumId w:val="2"/>
  </w:num>
  <w:num w:numId="12">
    <w:abstractNumId w:val="12"/>
  </w:num>
  <w:num w:numId="13">
    <w:abstractNumId w:val="11"/>
  </w:num>
  <w:num w:numId="14">
    <w:abstractNumId w:val="15"/>
  </w:num>
  <w:num w:numId="15">
    <w:abstractNumId w:val="36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20"/>
  </w:num>
  <w:num w:numId="21">
    <w:abstractNumId w:val="38"/>
  </w:num>
  <w:num w:numId="22">
    <w:abstractNumId w:val="34"/>
  </w:num>
  <w:num w:numId="23">
    <w:abstractNumId w:val="27"/>
  </w:num>
  <w:num w:numId="24">
    <w:abstractNumId w:val="22"/>
  </w:num>
  <w:num w:numId="25">
    <w:abstractNumId w:val="39"/>
  </w:num>
  <w:num w:numId="26">
    <w:abstractNumId w:val="9"/>
  </w:num>
  <w:num w:numId="27">
    <w:abstractNumId w:val="37"/>
  </w:num>
  <w:num w:numId="28">
    <w:abstractNumId w:val="19"/>
  </w:num>
  <w:num w:numId="29">
    <w:abstractNumId w:val="1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30"/>
  </w:num>
  <w:num w:numId="33">
    <w:abstractNumId w:val="32"/>
  </w:num>
  <w:num w:numId="34">
    <w:abstractNumId w:val="10"/>
  </w:num>
  <w:num w:numId="35">
    <w:abstractNumId w:val="4"/>
  </w:num>
  <w:num w:numId="36">
    <w:abstractNumId w:val="21"/>
  </w:num>
  <w:num w:numId="37">
    <w:abstractNumId w:val="17"/>
  </w:num>
  <w:num w:numId="38">
    <w:abstractNumId w:val="7"/>
  </w:num>
  <w:num w:numId="39">
    <w:abstractNumId w:val="35"/>
  </w:num>
  <w:num w:numId="40">
    <w:abstractNumId w:val="26"/>
  </w:num>
  <w:num w:numId="41">
    <w:abstractNumId w:val="24"/>
  </w:num>
  <w:num w:numId="42">
    <w:abstractNumId w:val="6"/>
  </w:num>
  <w:num w:numId="43">
    <w:abstractNumId w:val="16"/>
  </w:num>
  <w:num w:numId="44">
    <w:abstractNumId w:val="0"/>
  </w:num>
  <w:num w:numId="45">
    <w:abstractNumId w:val="8"/>
  </w:num>
  <w:num w:numId="46">
    <w:abstractNumId w:val="3"/>
  </w:num>
  <w:num w:numId="47">
    <w:abstractNumId w:val="40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9" w:dllVersion="512" w:checkStyle="1"/>
  <w:activeWritingStyle w:appName="MSWord" w:lang="nl-NL" w:vendorID="1" w:dllVersion="512" w:checkStyle="1"/>
  <w:attachedTemplate r:id="rId1"/>
  <w:defaultTabStop w:val="709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bobxAanDienst" w:val=" "/>
    <w:docVar w:name="cbobxAanDirectie" w:val=" "/>
    <w:docVar w:name="cboRubricering" w:val=" "/>
    <w:docVar w:name="chkVanEmail" w:val="Waar"/>
    <w:docVar w:name="chkVanGebouw" w:val="Onwaar"/>
    <w:docVar w:name="chkVanLand" w:val="Onwaar"/>
    <w:docVar w:name="Huisstijl" w:val="5.2"/>
    <w:docVar w:name="Sjabloon" w:val="RHSMemo"/>
    <w:docVar w:name="SjabloonVersie" w:val="5"/>
    <w:docVar w:name="txtAanAfdeling" w:val=" "/>
    <w:docVar w:name="txtAanIPC" w:val=" "/>
    <w:docVar w:name="txtAanKamer" w:val=" "/>
    <w:docVar w:name="txtAanNaam" w:val="Marktconsultatie Contract diensten"/>
    <w:docVar w:name="txtBetreft" w:val="Programma Groot onderhoud Walterboscomplex en Quintax (11399)"/>
    <w:docVar w:name="txtBijlagen" w:val=" "/>
    <w:docVar w:name="txtDatum" w:val="7 januari 2016"/>
    <w:docVar w:name="txtKenmerk" w:val=" "/>
    <w:docVar w:name="txtKopieAan" w:val=" "/>
    <w:docVar w:name="txtVanAfdeling" w:val="Afdeling Projecten"/>
    <w:docVar w:name="txtVanBezoekAdres" w:val="Stationsplein-West 30"/>
    <w:docVar w:name="txtVanContactpersoon" w:val="Ir. RJP van Bottenburg"/>
    <w:docVar w:name="txtVanDienst" w:val="Rijksvastgoedbedrijf"/>
    <w:docVar w:name="txtVanDirectie" w:val="Transacties &amp; Ontwikkeling"/>
    <w:docVar w:name="txtVanEmail" w:val="robert-jan.vanbottenburg@rijksoverheid.nl"/>
    <w:docVar w:name="txtVanFax" w:val=" "/>
    <w:docVar w:name="txtVanGebouw" w:val=" "/>
    <w:docVar w:name="txtVanIPC" w:val=" "/>
    <w:docVar w:name="txtVanKamer" w:val=" "/>
    <w:docVar w:name="txtVanLand" w:val=" "/>
    <w:docVar w:name="txtVanMobiel" w:val="06-20360409"/>
    <w:docVar w:name="txtVanPostAdres" w:val="Postbus 20952"/>
    <w:docVar w:name="txtVanPostPcdWpl" w:val="2500 EZ  Den Haag"/>
    <w:docVar w:name="txtVanTelefoon" w:val=" "/>
    <w:docVar w:name="txtWebSite" w:val="www.rijksvastgoedbedrijf.nl"/>
  </w:docVars>
  <w:rsids>
    <w:rsidRoot w:val="00E474F7"/>
    <w:rsid w:val="00004D2A"/>
    <w:rsid w:val="0000553E"/>
    <w:rsid w:val="00017B73"/>
    <w:rsid w:val="0005391A"/>
    <w:rsid w:val="00057168"/>
    <w:rsid w:val="00071639"/>
    <w:rsid w:val="00074E36"/>
    <w:rsid w:val="000856D7"/>
    <w:rsid w:val="000A0173"/>
    <w:rsid w:val="000A726F"/>
    <w:rsid w:val="000A7586"/>
    <w:rsid w:val="000B1C1D"/>
    <w:rsid w:val="000C734E"/>
    <w:rsid w:val="000D2648"/>
    <w:rsid w:val="000E145D"/>
    <w:rsid w:val="000F36EA"/>
    <w:rsid w:val="00106403"/>
    <w:rsid w:val="00106D49"/>
    <w:rsid w:val="00121680"/>
    <w:rsid w:val="00125E13"/>
    <w:rsid w:val="001304E6"/>
    <w:rsid w:val="00140142"/>
    <w:rsid w:val="00145040"/>
    <w:rsid w:val="00156837"/>
    <w:rsid w:val="00171DB0"/>
    <w:rsid w:val="001945B1"/>
    <w:rsid w:val="0019473B"/>
    <w:rsid w:val="001A0CAC"/>
    <w:rsid w:val="001A18D4"/>
    <w:rsid w:val="001A6B54"/>
    <w:rsid w:val="001D57FE"/>
    <w:rsid w:val="001E6936"/>
    <w:rsid w:val="001F1704"/>
    <w:rsid w:val="001F1E1A"/>
    <w:rsid w:val="001F7612"/>
    <w:rsid w:val="002073E2"/>
    <w:rsid w:val="00234D20"/>
    <w:rsid w:val="0024097D"/>
    <w:rsid w:val="002444A5"/>
    <w:rsid w:val="00261CC5"/>
    <w:rsid w:val="00266FFA"/>
    <w:rsid w:val="00285036"/>
    <w:rsid w:val="00292762"/>
    <w:rsid w:val="00292E6E"/>
    <w:rsid w:val="0029483D"/>
    <w:rsid w:val="002A4724"/>
    <w:rsid w:val="002B2169"/>
    <w:rsid w:val="002D09D8"/>
    <w:rsid w:val="002D1FEE"/>
    <w:rsid w:val="002E332C"/>
    <w:rsid w:val="00306A74"/>
    <w:rsid w:val="003076A9"/>
    <w:rsid w:val="00330DEF"/>
    <w:rsid w:val="00356C3E"/>
    <w:rsid w:val="0038291F"/>
    <w:rsid w:val="00394B43"/>
    <w:rsid w:val="003970D0"/>
    <w:rsid w:val="003A6EBA"/>
    <w:rsid w:val="003F715E"/>
    <w:rsid w:val="00400921"/>
    <w:rsid w:val="00402F67"/>
    <w:rsid w:val="00403D70"/>
    <w:rsid w:val="00406259"/>
    <w:rsid w:val="0041423A"/>
    <w:rsid w:val="00432135"/>
    <w:rsid w:val="004327D3"/>
    <w:rsid w:val="004347C2"/>
    <w:rsid w:val="004517B0"/>
    <w:rsid w:val="004558C0"/>
    <w:rsid w:val="00464531"/>
    <w:rsid w:val="0048148C"/>
    <w:rsid w:val="00484574"/>
    <w:rsid w:val="00486686"/>
    <w:rsid w:val="00491961"/>
    <w:rsid w:val="00493B5A"/>
    <w:rsid w:val="004A3EEE"/>
    <w:rsid w:val="004A7067"/>
    <w:rsid w:val="004B3780"/>
    <w:rsid w:val="004C23E5"/>
    <w:rsid w:val="004C78D5"/>
    <w:rsid w:val="004D2928"/>
    <w:rsid w:val="0050780E"/>
    <w:rsid w:val="005314D0"/>
    <w:rsid w:val="0054275E"/>
    <w:rsid w:val="005445A9"/>
    <w:rsid w:val="005451EB"/>
    <w:rsid w:val="0056132E"/>
    <w:rsid w:val="00564577"/>
    <w:rsid w:val="005802A6"/>
    <w:rsid w:val="00595D41"/>
    <w:rsid w:val="005A4F1D"/>
    <w:rsid w:val="005C1BC7"/>
    <w:rsid w:val="005C21AC"/>
    <w:rsid w:val="005D259F"/>
    <w:rsid w:val="005D7F97"/>
    <w:rsid w:val="005E3ACC"/>
    <w:rsid w:val="005F37C4"/>
    <w:rsid w:val="005F7CB6"/>
    <w:rsid w:val="006409E2"/>
    <w:rsid w:val="00641D8D"/>
    <w:rsid w:val="00642BF2"/>
    <w:rsid w:val="00646982"/>
    <w:rsid w:val="00651D76"/>
    <w:rsid w:val="0066251B"/>
    <w:rsid w:val="0066341A"/>
    <w:rsid w:val="006657B7"/>
    <w:rsid w:val="0066799C"/>
    <w:rsid w:val="006746E3"/>
    <w:rsid w:val="00677135"/>
    <w:rsid w:val="006A1445"/>
    <w:rsid w:val="006A18D2"/>
    <w:rsid w:val="006A3AC7"/>
    <w:rsid w:val="006A40B1"/>
    <w:rsid w:val="006A6F86"/>
    <w:rsid w:val="006C68B3"/>
    <w:rsid w:val="006C7953"/>
    <w:rsid w:val="006D5905"/>
    <w:rsid w:val="006D59D6"/>
    <w:rsid w:val="006E4E7A"/>
    <w:rsid w:val="00702C79"/>
    <w:rsid w:val="007049AD"/>
    <w:rsid w:val="00717667"/>
    <w:rsid w:val="00755FE7"/>
    <w:rsid w:val="007602E1"/>
    <w:rsid w:val="00773E14"/>
    <w:rsid w:val="007946DA"/>
    <w:rsid w:val="00795649"/>
    <w:rsid w:val="007975A4"/>
    <w:rsid w:val="007A14E7"/>
    <w:rsid w:val="007B47C9"/>
    <w:rsid w:val="007B6D2B"/>
    <w:rsid w:val="007D6709"/>
    <w:rsid w:val="007F00E2"/>
    <w:rsid w:val="00802E3B"/>
    <w:rsid w:val="008377F9"/>
    <w:rsid w:val="00842C1C"/>
    <w:rsid w:val="00857654"/>
    <w:rsid w:val="00861B47"/>
    <w:rsid w:val="008635EE"/>
    <w:rsid w:val="008644E7"/>
    <w:rsid w:val="0086702F"/>
    <w:rsid w:val="00871C76"/>
    <w:rsid w:val="00872448"/>
    <w:rsid w:val="00876ABA"/>
    <w:rsid w:val="00895B42"/>
    <w:rsid w:val="008968DB"/>
    <w:rsid w:val="00896F6A"/>
    <w:rsid w:val="008A2336"/>
    <w:rsid w:val="008B2E47"/>
    <w:rsid w:val="008C0B6A"/>
    <w:rsid w:val="008D7D58"/>
    <w:rsid w:val="008F0149"/>
    <w:rsid w:val="00917C1C"/>
    <w:rsid w:val="00925084"/>
    <w:rsid w:val="00933C3F"/>
    <w:rsid w:val="00943824"/>
    <w:rsid w:val="00967FE2"/>
    <w:rsid w:val="00980717"/>
    <w:rsid w:val="00981E2A"/>
    <w:rsid w:val="00986C1A"/>
    <w:rsid w:val="00997825"/>
    <w:rsid w:val="009A14E0"/>
    <w:rsid w:val="009A3CE4"/>
    <w:rsid w:val="009A4435"/>
    <w:rsid w:val="009A5926"/>
    <w:rsid w:val="009B06FA"/>
    <w:rsid w:val="009D0605"/>
    <w:rsid w:val="009D6AB1"/>
    <w:rsid w:val="009F525D"/>
    <w:rsid w:val="009F5AD1"/>
    <w:rsid w:val="00A06E26"/>
    <w:rsid w:val="00A232EF"/>
    <w:rsid w:val="00A24F08"/>
    <w:rsid w:val="00A25F7C"/>
    <w:rsid w:val="00A44D01"/>
    <w:rsid w:val="00A5097E"/>
    <w:rsid w:val="00A5131F"/>
    <w:rsid w:val="00A52C0F"/>
    <w:rsid w:val="00A62742"/>
    <w:rsid w:val="00A76560"/>
    <w:rsid w:val="00A85AD0"/>
    <w:rsid w:val="00A958D8"/>
    <w:rsid w:val="00A95FC6"/>
    <w:rsid w:val="00AC175C"/>
    <w:rsid w:val="00AC2D84"/>
    <w:rsid w:val="00AD5A8D"/>
    <w:rsid w:val="00AF5A8C"/>
    <w:rsid w:val="00B00C69"/>
    <w:rsid w:val="00B0361F"/>
    <w:rsid w:val="00B30F50"/>
    <w:rsid w:val="00B40724"/>
    <w:rsid w:val="00B44E13"/>
    <w:rsid w:val="00B51EE4"/>
    <w:rsid w:val="00B51F2B"/>
    <w:rsid w:val="00B70F1D"/>
    <w:rsid w:val="00B8101F"/>
    <w:rsid w:val="00B8555F"/>
    <w:rsid w:val="00BD198F"/>
    <w:rsid w:val="00BD73A2"/>
    <w:rsid w:val="00BD7822"/>
    <w:rsid w:val="00BE26BC"/>
    <w:rsid w:val="00BE3B78"/>
    <w:rsid w:val="00BE51B2"/>
    <w:rsid w:val="00BE7009"/>
    <w:rsid w:val="00BF217A"/>
    <w:rsid w:val="00C24C06"/>
    <w:rsid w:val="00C303EF"/>
    <w:rsid w:val="00C53A59"/>
    <w:rsid w:val="00C57EA5"/>
    <w:rsid w:val="00C66B98"/>
    <w:rsid w:val="00C66E94"/>
    <w:rsid w:val="00C77910"/>
    <w:rsid w:val="00C9592A"/>
    <w:rsid w:val="00CA794B"/>
    <w:rsid w:val="00CB320C"/>
    <w:rsid w:val="00CB736B"/>
    <w:rsid w:val="00CB7C25"/>
    <w:rsid w:val="00CC7C68"/>
    <w:rsid w:val="00CF3772"/>
    <w:rsid w:val="00D0193A"/>
    <w:rsid w:val="00D020B6"/>
    <w:rsid w:val="00D05D3C"/>
    <w:rsid w:val="00D13391"/>
    <w:rsid w:val="00D13F05"/>
    <w:rsid w:val="00D16747"/>
    <w:rsid w:val="00D208B7"/>
    <w:rsid w:val="00D248EB"/>
    <w:rsid w:val="00D24D69"/>
    <w:rsid w:val="00D40DE4"/>
    <w:rsid w:val="00D433AB"/>
    <w:rsid w:val="00D46D07"/>
    <w:rsid w:val="00D50FBF"/>
    <w:rsid w:val="00D53CA0"/>
    <w:rsid w:val="00D753E3"/>
    <w:rsid w:val="00D7677D"/>
    <w:rsid w:val="00D77056"/>
    <w:rsid w:val="00D7753E"/>
    <w:rsid w:val="00D77F02"/>
    <w:rsid w:val="00D90FFB"/>
    <w:rsid w:val="00DD34F8"/>
    <w:rsid w:val="00E11304"/>
    <w:rsid w:val="00E12B83"/>
    <w:rsid w:val="00E12CF6"/>
    <w:rsid w:val="00E3047B"/>
    <w:rsid w:val="00E33723"/>
    <w:rsid w:val="00E3413D"/>
    <w:rsid w:val="00E474F7"/>
    <w:rsid w:val="00E52F7E"/>
    <w:rsid w:val="00E55253"/>
    <w:rsid w:val="00E553C5"/>
    <w:rsid w:val="00E61B3D"/>
    <w:rsid w:val="00E6483F"/>
    <w:rsid w:val="00E66541"/>
    <w:rsid w:val="00E706A3"/>
    <w:rsid w:val="00E8145D"/>
    <w:rsid w:val="00EA0E6C"/>
    <w:rsid w:val="00EB0274"/>
    <w:rsid w:val="00EC05C2"/>
    <w:rsid w:val="00EC1DA1"/>
    <w:rsid w:val="00EC60C2"/>
    <w:rsid w:val="00ED3823"/>
    <w:rsid w:val="00EE7CB5"/>
    <w:rsid w:val="00EF3D03"/>
    <w:rsid w:val="00EF7AD3"/>
    <w:rsid w:val="00F06262"/>
    <w:rsid w:val="00F10277"/>
    <w:rsid w:val="00F1221E"/>
    <w:rsid w:val="00F15111"/>
    <w:rsid w:val="00F15941"/>
    <w:rsid w:val="00F17015"/>
    <w:rsid w:val="00F1707E"/>
    <w:rsid w:val="00F34556"/>
    <w:rsid w:val="00F44A31"/>
    <w:rsid w:val="00F52A61"/>
    <w:rsid w:val="00F667B1"/>
    <w:rsid w:val="00F67E84"/>
    <w:rsid w:val="00F7431C"/>
    <w:rsid w:val="00F9102B"/>
    <w:rsid w:val="00FA6B75"/>
    <w:rsid w:val="00FB56B1"/>
    <w:rsid w:val="00FC4930"/>
    <w:rsid w:val="00FD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4524EF7"/>
  <w15:docId w15:val="{1253793B-ACB0-4CC9-9F24-C6D99FF5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303E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F1707E"/>
    <w:pPr>
      <w:keepNext/>
      <w:ind w:right="-711" w:firstLine="709"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C303EF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C303EF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C303E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C303EF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C303EF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C303EF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C303EF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C303EF"/>
    <w:pPr>
      <w:tabs>
        <w:tab w:val="center" w:pos="4536"/>
        <w:tab w:val="right" w:pos="9072"/>
      </w:tabs>
      <w:spacing w:line="240" w:lineRule="auto"/>
    </w:pPr>
  </w:style>
  <w:style w:type="paragraph" w:styleId="Voettekst">
    <w:name w:val="footer"/>
    <w:basedOn w:val="Standaard"/>
    <w:autoRedefine/>
    <w:semiHidden/>
    <w:rsid w:val="00C303EF"/>
    <w:pPr>
      <w:tabs>
        <w:tab w:val="left" w:pos="7711"/>
      </w:tabs>
    </w:pPr>
    <w:rPr>
      <w:sz w:val="13"/>
    </w:rPr>
  </w:style>
  <w:style w:type="paragraph" w:customStyle="1" w:styleId="opmContactpersoon">
    <w:name w:val="opmContactpersoon"/>
    <w:basedOn w:val="Standaard"/>
    <w:autoRedefine/>
    <w:rsid w:val="00C303EF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basedOn w:val="Standaardalinea-lettertype"/>
    <w:semiHidden/>
    <w:rsid w:val="00C303EF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C303EF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C303EF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C303EF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C303EF"/>
  </w:style>
  <w:style w:type="paragraph" w:customStyle="1" w:styleId="opmAfzenderVet">
    <w:name w:val="opmAfzenderVet"/>
    <w:basedOn w:val="opmAfzender"/>
    <w:rsid w:val="00C303EF"/>
    <w:rPr>
      <w:b/>
      <w:bCs w:val="0"/>
    </w:rPr>
  </w:style>
  <w:style w:type="paragraph" w:customStyle="1" w:styleId="opmRubricering">
    <w:name w:val="opmRubricering"/>
    <w:basedOn w:val="Voettekst"/>
    <w:autoRedefine/>
    <w:rsid w:val="00C303EF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Standaard"/>
    <w:autoRedefine/>
    <w:rsid w:val="00C303EF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C303EF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paragraph" w:customStyle="1" w:styleId="opmWit1">
    <w:name w:val="opmWit1"/>
    <w:basedOn w:val="Standaard"/>
    <w:autoRedefine/>
    <w:rsid w:val="00C303EF"/>
    <w:pPr>
      <w:spacing w:line="240" w:lineRule="auto"/>
    </w:pPr>
    <w:rPr>
      <w:sz w:val="8"/>
    </w:rPr>
  </w:style>
  <w:style w:type="character" w:styleId="HTMLCode">
    <w:name w:val="HTML Code"/>
    <w:basedOn w:val="Standaardalinea-lettertype"/>
    <w:semiHidden/>
    <w:rsid w:val="00C303EF"/>
    <w:rPr>
      <w:rFonts w:ascii="Courier New" w:hAnsi="Courier New"/>
      <w:sz w:val="20"/>
      <w:szCs w:val="20"/>
    </w:rPr>
  </w:style>
  <w:style w:type="character" w:styleId="Hyperlink">
    <w:name w:val="Hyperlink"/>
    <w:basedOn w:val="Standaardalinea-lettertype"/>
    <w:uiPriority w:val="99"/>
    <w:rsid w:val="00C303EF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C303EF"/>
    <w:pPr>
      <w:ind w:left="180" w:hanging="180"/>
    </w:pPr>
  </w:style>
  <w:style w:type="paragraph" w:styleId="Indexkop">
    <w:name w:val="index heading"/>
    <w:basedOn w:val="Standaard"/>
    <w:next w:val="Index1"/>
    <w:semiHidden/>
    <w:rsid w:val="00C303EF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C303EF"/>
    <w:pPr>
      <w:spacing w:before="120"/>
    </w:pPr>
    <w:rPr>
      <w:rFonts w:cs="Arial"/>
      <w:b/>
      <w:bCs/>
      <w:sz w:val="24"/>
    </w:rPr>
  </w:style>
  <w:style w:type="character" w:styleId="Nadruk">
    <w:name w:val="Emphasis"/>
    <w:basedOn w:val="Standaardalinea-lettertype"/>
    <w:uiPriority w:val="20"/>
    <w:qFormat/>
    <w:rsid w:val="00C303EF"/>
    <w:rPr>
      <w:rFonts w:ascii="Verdana" w:hAnsi="Verdana"/>
      <w:iCs/>
    </w:rPr>
  </w:style>
  <w:style w:type="paragraph" w:styleId="Normaalweb">
    <w:name w:val="Normal (Web)"/>
    <w:basedOn w:val="Standaard"/>
    <w:semiHidden/>
    <w:rsid w:val="00C303EF"/>
    <w:rPr>
      <w:sz w:val="24"/>
    </w:rPr>
  </w:style>
  <w:style w:type="paragraph" w:customStyle="1" w:styleId="opmEmbargo">
    <w:name w:val="opmEmbargo"/>
    <w:basedOn w:val="opmRubricering"/>
    <w:rsid w:val="00C303EF"/>
    <w:pPr>
      <w:ind w:left="-28"/>
    </w:pPr>
  </w:style>
  <w:style w:type="paragraph" w:customStyle="1" w:styleId="opmInvulgegevenKop">
    <w:name w:val="opmInvulgegevenKop"/>
    <w:basedOn w:val="Standaard"/>
    <w:autoRedefine/>
    <w:rsid w:val="00C303EF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C303EF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C303EF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C303EF"/>
    <w:pPr>
      <w:spacing w:line="180" w:lineRule="atLeast"/>
    </w:pPr>
    <w:rPr>
      <w:i/>
      <w:iCs/>
      <w:sz w:val="13"/>
    </w:rPr>
  </w:style>
  <w:style w:type="paragraph" w:styleId="Plattetekst">
    <w:name w:val="Body Text"/>
    <w:basedOn w:val="Standaard"/>
    <w:semiHidden/>
    <w:rsid w:val="00C303EF"/>
    <w:pPr>
      <w:spacing w:line="240" w:lineRule="auto"/>
    </w:pPr>
    <w:rPr>
      <w:i/>
      <w:iCs/>
      <w:sz w:val="13"/>
    </w:rPr>
  </w:style>
  <w:style w:type="character" w:styleId="Regelnummer">
    <w:name w:val="line number"/>
    <w:basedOn w:val="Standaardalinea-lettertype"/>
    <w:semiHidden/>
    <w:rsid w:val="00C303EF"/>
    <w:rPr>
      <w:rFonts w:ascii="Verdana" w:hAnsi="Verdana"/>
    </w:rPr>
  </w:style>
  <w:style w:type="paragraph" w:styleId="Ondertitel">
    <w:name w:val="Subtitle"/>
    <w:basedOn w:val="Standaard"/>
    <w:autoRedefine/>
    <w:qFormat/>
    <w:rsid w:val="00C303EF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C303EF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basedOn w:val="Standaardalinea-lettertype"/>
    <w:uiPriority w:val="99"/>
    <w:semiHidden/>
    <w:rsid w:val="00C303EF"/>
    <w:rPr>
      <w:rFonts w:ascii="Verdana" w:hAnsi="Verdana"/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rsid w:val="00C303EF"/>
    <w:rPr>
      <w:rFonts w:ascii="Verdana" w:hAnsi="Verdana"/>
      <w:vertAlign w:val="superscript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C303EF"/>
    <w:rPr>
      <w:sz w:val="13"/>
      <w:szCs w:val="20"/>
    </w:rPr>
  </w:style>
  <w:style w:type="character" w:styleId="Zwaar">
    <w:name w:val="Strong"/>
    <w:basedOn w:val="Standaardalinea-lettertype"/>
    <w:qFormat/>
    <w:rsid w:val="00C303EF"/>
    <w:rPr>
      <w:rFonts w:ascii="Verdana" w:hAnsi="Verdana"/>
      <w:b/>
      <w:bCs/>
    </w:rPr>
  </w:style>
  <w:style w:type="paragraph" w:styleId="Lijstalinea">
    <w:name w:val="List Paragraph"/>
    <w:basedOn w:val="Standaard"/>
    <w:uiPriority w:val="34"/>
    <w:qFormat/>
    <w:rsid w:val="00D46D0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53A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3A59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F1707E"/>
    <w:rPr>
      <w:rFonts w:ascii="Verdana" w:hAnsi="Verdana"/>
      <w:b/>
      <w:iCs/>
      <w:sz w:val="17"/>
      <w:szCs w:val="18"/>
    </w:rPr>
  </w:style>
  <w:style w:type="table" w:styleId="Tabelraster">
    <w:name w:val="Table Grid"/>
    <w:basedOn w:val="Standaardtabel"/>
    <w:uiPriority w:val="59"/>
    <w:rsid w:val="00981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BE3B78"/>
    <w:pPr>
      <w:keepLines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Cs/>
      <w:iCs w:val="0"/>
      <w:color w:val="365F91" w:themeColor="accent1" w:themeShade="BF"/>
      <w:sz w:val="28"/>
      <w:szCs w:val="28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BE3B78"/>
    <w:pPr>
      <w:spacing w:after="100"/>
    </w:pPr>
  </w:style>
  <w:style w:type="paragraph" w:styleId="Tekstopmerking">
    <w:name w:val="annotation text"/>
    <w:basedOn w:val="Standaard"/>
    <w:link w:val="TekstopmerkingChar"/>
    <w:uiPriority w:val="99"/>
    <w:unhideWhenUsed/>
    <w:rsid w:val="00D1339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1339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339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3391"/>
    <w:rPr>
      <w:rFonts w:ascii="Verdana" w:hAnsi="Verdana"/>
      <w:b/>
      <w:bCs/>
    </w:rPr>
  </w:style>
  <w:style w:type="paragraph" w:styleId="Geenafstand">
    <w:name w:val="No Spacing"/>
    <w:uiPriority w:val="1"/>
    <w:qFormat/>
    <w:rsid w:val="003076A9"/>
    <w:rPr>
      <w:rFonts w:ascii="Calibri" w:eastAsiaTheme="minorHAnsi" w:hAnsi="Calibri" w:cs="Calibri"/>
      <w:sz w:val="22"/>
      <w:szCs w:val="22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076A9"/>
    <w:rPr>
      <w:rFonts w:ascii="Verdana" w:hAnsi="Verdana"/>
      <w:sz w:val="13"/>
    </w:rPr>
  </w:style>
  <w:style w:type="paragraph" w:customStyle="1" w:styleId="plattetekst0">
    <w:name w:val="platte tekst"/>
    <w:basedOn w:val="Standaard"/>
    <w:rsid w:val="009D6AB1"/>
    <w:pPr>
      <w:spacing w:line="292" w:lineRule="auto"/>
    </w:pPr>
    <w:rPr>
      <w:rFonts w:ascii="Arial" w:hAnsi="Arial" w:cs="Arial"/>
      <w:sz w:val="20"/>
      <w:szCs w:val="20"/>
    </w:rPr>
  </w:style>
  <w:style w:type="character" w:customStyle="1" w:styleId="A5">
    <w:name w:val="A5"/>
    <w:uiPriority w:val="99"/>
    <w:rsid w:val="00464531"/>
    <w:rPr>
      <w:rFonts w:cs="RijksoverheidSansText"/>
      <w:color w:val="000000"/>
      <w:sz w:val="18"/>
      <w:szCs w:val="18"/>
    </w:rPr>
  </w:style>
  <w:style w:type="paragraph" w:customStyle="1" w:styleId="Default">
    <w:name w:val="Default"/>
    <w:rsid w:val="00464531"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  <w:lang w:eastAsia="en-US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64531"/>
    <w:pPr>
      <w:spacing w:line="240" w:lineRule="auto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464531"/>
    <w:rPr>
      <w:rFonts w:ascii="Consolas" w:eastAsiaTheme="minorHAnsi" w:hAnsi="Consolas" w:cs="Consolas"/>
      <w:sz w:val="21"/>
      <w:szCs w:val="21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A70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Memo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F782D7F695AF469A8B3284ED2D07AB" ma:contentTypeVersion="0" ma:contentTypeDescription="Een nieuw document maken." ma:contentTypeScope="" ma:versionID="9e5aa34418dd1146b76128d274ec3d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7C580A-FD45-4425-B8AD-132B9E584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D00E5C-4A89-4888-8537-B2341E8165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04685A-52EE-4F14-AC5A-B60D116120C6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F5A8B68-EA1A-4811-96CC-438529CB9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RHSMemo</Template>
  <TotalTime>0</TotalTime>
  <Pages>1</Pages>
  <Words>188</Words>
  <Characters>1053</Characters>
  <Application>Microsoft Office Word</Application>
  <DocSecurity>0</DocSecurity>
  <Lines>28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Memo</vt:lpstr>
      <vt:lpstr>Memo</vt:lpstr>
    </vt:vector>
  </TitlesOfParts>
  <Company>Ministerie VROM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subject>Programma Groot onderhoud Walterboscomplex en Quintax (11399)</dc:subject>
  <dc:creator>Ir. RJP van Bottenburg</dc:creator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Capota, Lars</cp:lastModifiedBy>
  <cp:revision>2</cp:revision>
  <cp:lastPrinted>2017-05-29T07:17:00Z</cp:lastPrinted>
  <dcterms:created xsi:type="dcterms:W3CDTF">2020-10-27T07:55:00Z</dcterms:created>
  <dcterms:modified xsi:type="dcterms:W3CDTF">2020-10-27T07:55:00Z</dcterms:modified>
  <cp:contentStatus>Versie 5.1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0x010100F1F782D7F695AF469A8B3284ED2D07AB</vt:lpwstr>
  </property>
</Properties>
</file>