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741C6" w14:textId="77777777" w:rsidR="00200A07" w:rsidRPr="00AD2EA4" w:rsidRDefault="00200A07" w:rsidP="00200A07">
      <w:pPr>
        <w:pStyle w:val="Kop1"/>
        <w:numPr>
          <w:ilvl w:val="0"/>
          <w:numId w:val="0"/>
        </w:numPr>
        <w:ind w:left="360" w:hanging="360"/>
        <w:rPr>
          <w:rFonts w:cstheme="majorHAnsi"/>
        </w:r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 w:rsidRPr="00AD2EA4">
        <w:rPr>
          <w:rFonts w:cstheme="majorHAnsi"/>
        </w:rPr>
        <w:t>Bijlage 3</w:t>
      </w:r>
      <w:r w:rsidRPr="00AD2EA4">
        <w:rPr>
          <w:rFonts w:cstheme="majorHAnsi"/>
        </w:rPr>
        <w:tab/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857"/>
        <w:gridCol w:w="3841"/>
        <w:gridCol w:w="1624"/>
      </w:tblGrid>
      <w:tr w:rsidR="00F629FB" w:rsidRPr="00AD2EA4" w14:paraId="0ED741C9" w14:textId="77777777" w:rsidTr="00AD2EA4">
        <w:trPr>
          <w:trHeight w:val="453"/>
        </w:trPr>
        <w:tc>
          <w:tcPr>
            <w:tcW w:w="3369" w:type="dxa"/>
            <w:gridSpan w:val="2"/>
            <w:vAlign w:val="center"/>
          </w:tcPr>
          <w:p w14:paraId="0ED741C7" w14:textId="79F2732F" w:rsidR="00F629FB" w:rsidRPr="00AD2EA4" w:rsidRDefault="00F629FB" w:rsidP="00AD2EA4">
            <w:p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  <w:b/>
              </w:rPr>
            </w:pPr>
            <w:r w:rsidRPr="00AD2EA4">
              <w:rPr>
                <w:rFonts w:asciiTheme="majorHAnsi" w:eastAsia="Calibri" w:hAnsiTheme="majorHAnsi" w:cstheme="majorHAnsi"/>
                <w:b/>
              </w:rPr>
              <w:t xml:space="preserve">Naam </w:t>
            </w:r>
            <w:r w:rsidR="00214C63" w:rsidRPr="00AD2EA4">
              <w:rPr>
                <w:rFonts w:asciiTheme="majorHAnsi" w:eastAsia="Calibri" w:hAnsiTheme="majorHAnsi" w:cstheme="majorHAnsi"/>
                <w:b/>
              </w:rPr>
              <w:t>I</w:t>
            </w:r>
            <w:r w:rsidRPr="00AD2EA4">
              <w:rPr>
                <w:rFonts w:asciiTheme="majorHAnsi" w:eastAsia="Calibri" w:hAnsiTheme="majorHAnsi" w:cstheme="majorHAnsi"/>
                <w:b/>
              </w:rPr>
              <w:t>nschrijver:</w:t>
            </w:r>
          </w:p>
        </w:tc>
        <w:tc>
          <w:tcPr>
            <w:tcW w:w="5465" w:type="dxa"/>
            <w:gridSpan w:val="2"/>
            <w:vAlign w:val="center"/>
          </w:tcPr>
          <w:p w14:paraId="0ED741C8" w14:textId="77777777" w:rsidR="00F629FB" w:rsidRPr="00AD2EA4" w:rsidRDefault="00F629FB" w:rsidP="00AD2EA4">
            <w:p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D2EA4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7777777" w:rsidR="00F629FB" w:rsidRPr="00AD2EA4" w:rsidRDefault="00F629FB" w:rsidP="00AD2EA4">
            <w:p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  <w:b/>
              </w:rPr>
            </w:pPr>
            <w:r w:rsidRPr="00AD2EA4">
              <w:rPr>
                <w:rFonts w:asciiTheme="majorHAnsi" w:eastAsia="Calibri" w:hAnsiTheme="majorHAnsi" w:cstheme="majorHAnsi"/>
                <w:b/>
              </w:rPr>
              <w:t xml:space="preserve">Referentie nr.: </w:t>
            </w:r>
          </w:p>
        </w:tc>
      </w:tr>
      <w:tr w:rsidR="00F629FB" w:rsidRPr="00AD2EA4" w14:paraId="0ED741CF" w14:textId="77777777" w:rsidTr="00AD2EA4">
        <w:tc>
          <w:tcPr>
            <w:tcW w:w="512" w:type="dxa"/>
            <w:vMerge w:val="restart"/>
          </w:tcPr>
          <w:p w14:paraId="0ED741CC" w14:textId="77777777" w:rsidR="00F629FB" w:rsidRPr="00AD2EA4" w:rsidRDefault="00F629FB" w:rsidP="00AD2EA4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57" w:type="dxa"/>
          </w:tcPr>
          <w:p w14:paraId="0ED741CD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>Opdrachtgever</w:t>
            </w:r>
          </w:p>
        </w:tc>
        <w:tc>
          <w:tcPr>
            <w:tcW w:w="5465" w:type="dxa"/>
            <w:gridSpan w:val="2"/>
          </w:tcPr>
          <w:p w14:paraId="0ED741CE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D2EA4" w14:paraId="0ED741D3" w14:textId="77777777" w:rsidTr="00AD2EA4">
        <w:tc>
          <w:tcPr>
            <w:tcW w:w="512" w:type="dxa"/>
            <w:vMerge/>
          </w:tcPr>
          <w:p w14:paraId="0ED741D0" w14:textId="77777777" w:rsidR="00F629FB" w:rsidRPr="00AD2EA4" w:rsidRDefault="00F629FB" w:rsidP="00AD2EA4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57" w:type="dxa"/>
          </w:tcPr>
          <w:p w14:paraId="0ED741D1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>Contactpersoon</w:t>
            </w:r>
          </w:p>
        </w:tc>
        <w:tc>
          <w:tcPr>
            <w:tcW w:w="5465" w:type="dxa"/>
            <w:gridSpan w:val="2"/>
          </w:tcPr>
          <w:p w14:paraId="0ED741D2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D2EA4" w14:paraId="0ED741D7" w14:textId="77777777" w:rsidTr="00AD2EA4">
        <w:tc>
          <w:tcPr>
            <w:tcW w:w="512" w:type="dxa"/>
            <w:vMerge/>
          </w:tcPr>
          <w:p w14:paraId="0ED741D4" w14:textId="77777777" w:rsidR="00F629FB" w:rsidRPr="00AD2EA4" w:rsidRDefault="00F629FB" w:rsidP="00AD2EA4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57" w:type="dxa"/>
          </w:tcPr>
          <w:p w14:paraId="0ED741D5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>Telefoonnummer</w:t>
            </w:r>
          </w:p>
        </w:tc>
        <w:tc>
          <w:tcPr>
            <w:tcW w:w="5465" w:type="dxa"/>
            <w:gridSpan w:val="2"/>
          </w:tcPr>
          <w:p w14:paraId="0ED741D6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D2EA4" w14:paraId="0ED741DB" w14:textId="77777777" w:rsidTr="00AD2EA4">
        <w:tc>
          <w:tcPr>
            <w:tcW w:w="512" w:type="dxa"/>
            <w:vMerge/>
          </w:tcPr>
          <w:p w14:paraId="0ED741D8" w14:textId="77777777" w:rsidR="00F629FB" w:rsidRPr="00AD2EA4" w:rsidRDefault="00F629FB" w:rsidP="00AD2EA4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57" w:type="dxa"/>
          </w:tcPr>
          <w:p w14:paraId="0ED741D9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>Naam en omschrijving van de opdracht</w:t>
            </w:r>
          </w:p>
        </w:tc>
        <w:tc>
          <w:tcPr>
            <w:tcW w:w="5465" w:type="dxa"/>
            <w:gridSpan w:val="2"/>
          </w:tcPr>
          <w:p w14:paraId="0ED741DA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D2EA4" w14:paraId="0ED741DF" w14:textId="77777777" w:rsidTr="00AD2EA4">
        <w:tc>
          <w:tcPr>
            <w:tcW w:w="512" w:type="dxa"/>
            <w:vMerge w:val="restart"/>
          </w:tcPr>
          <w:p w14:paraId="0ED741DC" w14:textId="77777777" w:rsidR="00F629FB" w:rsidRPr="00AD2EA4" w:rsidRDefault="00F629FB" w:rsidP="00AD2EA4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57" w:type="dxa"/>
          </w:tcPr>
          <w:p w14:paraId="0ED741DD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>Datum aanvang opdracht</w:t>
            </w:r>
          </w:p>
        </w:tc>
        <w:tc>
          <w:tcPr>
            <w:tcW w:w="5465" w:type="dxa"/>
            <w:gridSpan w:val="2"/>
          </w:tcPr>
          <w:p w14:paraId="0ED741DE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D2EA4" w14:paraId="0ED741E3" w14:textId="77777777" w:rsidTr="00AD2EA4">
        <w:tc>
          <w:tcPr>
            <w:tcW w:w="512" w:type="dxa"/>
            <w:vMerge/>
          </w:tcPr>
          <w:p w14:paraId="0ED741E0" w14:textId="77777777" w:rsidR="00F629FB" w:rsidRPr="00AD2EA4" w:rsidRDefault="00F629FB" w:rsidP="00AD2EA4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57" w:type="dxa"/>
          </w:tcPr>
          <w:p w14:paraId="0ED741E1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>Datum afronding opdracht</w:t>
            </w:r>
          </w:p>
        </w:tc>
        <w:tc>
          <w:tcPr>
            <w:tcW w:w="5465" w:type="dxa"/>
            <w:gridSpan w:val="2"/>
          </w:tcPr>
          <w:p w14:paraId="0ED741E2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D2EA4" w14:paraId="0ED741E7" w14:textId="77777777" w:rsidTr="00AD2EA4">
        <w:tc>
          <w:tcPr>
            <w:tcW w:w="512" w:type="dxa"/>
            <w:vMerge/>
          </w:tcPr>
          <w:p w14:paraId="0ED741E4" w14:textId="77777777" w:rsidR="00F629FB" w:rsidRPr="00AD2EA4" w:rsidRDefault="00F629FB" w:rsidP="00AD2EA4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57" w:type="dxa"/>
          </w:tcPr>
          <w:p w14:paraId="0ED741E5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>Looptijd opdracht</w:t>
            </w:r>
          </w:p>
        </w:tc>
        <w:tc>
          <w:tcPr>
            <w:tcW w:w="5465" w:type="dxa"/>
            <w:gridSpan w:val="2"/>
          </w:tcPr>
          <w:p w14:paraId="0ED741E6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D2EA4" w14:paraId="0ED741EB" w14:textId="77777777" w:rsidTr="00AD2EA4">
        <w:tc>
          <w:tcPr>
            <w:tcW w:w="512" w:type="dxa"/>
            <w:vMerge/>
          </w:tcPr>
          <w:p w14:paraId="0ED741E8" w14:textId="77777777" w:rsidR="00F629FB" w:rsidRPr="00AD2EA4" w:rsidRDefault="00F629FB" w:rsidP="00AD2EA4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57" w:type="dxa"/>
          </w:tcPr>
          <w:p w14:paraId="0ED741E9" w14:textId="61AA7F08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 xml:space="preserve">Het bedrag aan omzet van de opdracht in het tijdvak </w:t>
            </w:r>
          </w:p>
        </w:tc>
        <w:tc>
          <w:tcPr>
            <w:tcW w:w="5465" w:type="dxa"/>
            <w:gridSpan w:val="2"/>
          </w:tcPr>
          <w:p w14:paraId="0ED741EA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D2EA4" w14:paraId="0ED741EF" w14:textId="77777777" w:rsidTr="00AD2EA4">
        <w:tc>
          <w:tcPr>
            <w:tcW w:w="512" w:type="dxa"/>
            <w:vMerge/>
          </w:tcPr>
          <w:p w14:paraId="0ED741EC" w14:textId="77777777" w:rsidR="00F629FB" w:rsidRPr="00AD2EA4" w:rsidRDefault="00F629FB" w:rsidP="00AD2EA4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57" w:type="dxa"/>
          </w:tcPr>
          <w:p w14:paraId="0ED741ED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 xml:space="preserve">De eventuele waarde van het gedeelte dat in </w:t>
            </w:r>
            <w:proofErr w:type="spellStart"/>
            <w:r w:rsidRPr="00AD2EA4">
              <w:rPr>
                <w:rFonts w:asciiTheme="majorHAnsi" w:eastAsia="Calibri" w:hAnsiTheme="majorHAnsi" w:cstheme="majorHAnsi"/>
              </w:rPr>
              <w:t>onderaanneming</w:t>
            </w:r>
            <w:proofErr w:type="spellEnd"/>
            <w:r w:rsidRPr="00AD2EA4">
              <w:rPr>
                <w:rFonts w:asciiTheme="majorHAnsi" w:eastAsia="Calibri" w:hAnsiTheme="majorHAnsi" w:cstheme="majorHAnsi"/>
              </w:rPr>
              <w:t xml:space="preserve"> is uitgevoerd</w:t>
            </w:r>
          </w:p>
        </w:tc>
        <w:tc>
          <w:tcPr>
            <w:tcW w:w="5465" w:type="dxa"/>
            <w:gridSpan w:val="2"/>
          </w:tcPr>
          <w:p w14:paraId="0ED741EE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D2EA4" w14:paraId="0ED741F3" w14:textId="77777777" w:rsidTr="00AD2EA4">
        <w:trPr>
          <w:trHeight w:val="447"/>
        </w:trPr>
        <w:tc>
          <w:tcPr>
            <w:tcW w:w="512" w:type="dxa"/>
          </w:tcPr>
          <w:p w14:paraId="0ED741F0" w14:textId="77777777" w:rsidR="00F629FB" w:rsidRPr="00AD2EA4" w:rsidRDefault="00F629FB" w:rsidP="00AD2EA4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57" w:type="dxa"/>
          </w:tcPr>
          <w:p w14:paraId="0ED741F1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>Naam, adres onderaannemers</w:t>
            </w:r>
          </w:p>
        </w:tc>
        <w:tc>
          <w:tcPr>
            <w:tcW w:w="5465" w:type="dxa"/>
            <w:gridSpan w:val="2"/>
          </w:tcPr>
          <w:p w14:paraId="0ED741F2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  <w:tr w:rsidR="007570B4" w:rsidRPr="00AD2EA4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AD2EA4" w:rsidRDefault="007570B4" w:rsidP="00AD2EA4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AD2EA4" w:rsidRDefault="007570B4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AD2EA4" w:rsidRDefault="007570B4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>Aanwezig? (j/n)</w:t>
            </w:r>
          </w:p>
        </w:tc>
      </w:tr>
      <w:tr w:rsidR="007570B4" w:rsidRPr="00AD2EA4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AD2EA4" w:rsidRDefault="007570B4" w:rsidP="00AD2EA4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6698" w:type="dxa"/>
            <w:gridSpan w:val="2"/>
          </w:tcPr>
          <w:p w14:paraId="0ED741F9" w14:textId="454D8F8A" w:rsidR="007570B4" w:rsidRPr="00AD2EA4" w:rsidRDefault="00AD2EA4" w:rsidP="00AD2EA4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>Beheer parkeergarages</w:t>
            </w:r>
          </w:p>
        </w:tc>
        <w:tc>
          <w:tcPr>
            <w:tcW w:w="1624" w:type="dxa"/>
          </w:tcPr>
          <w:p w14:paraId="0ED741FA" w14:textId="77777777" w:rsidR="007570B4" w:rsidRPr="00AD2EA4" w:rsidRDefault="007570B4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  <w:tr w:rsidR="007570B4" w:rsidRPr="00AD2EA4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AD2EA4" w:rsidRDefault="007570B4" w:rsidP="00AD2EA4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6698" w:type="dxa"/>
            <w:gridSpan w:val="2"/>
          </w:tcPr>
          <w:p w14:paraId="0ED741FD" w14:textId="2AF7CFF4" w:rsidR="007570B4" w:rsidRPr="00AD2EA4" w:rsidRDefault="00AD2EA4" w:rsidP="00AD2EA4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>Dienstverlening aan publiek</w:t>
            </w:r>
          </w:p>
        </w:tc>
        <w:tc>
          <w:tcPr>
            <w:tcW w:w="1624" w:type="dxa"/>
          </w:tcPr>
          <w:p w14:paraId="0ED741FE" w14:textId="77777777" w:rsidR="007570B4" w:rsidRPr="00AD2EA4" w:rsidRDefault="007570B4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D2EA4" w14:paraId="0ED7420B" w14:textId="77777777" w:rsidTr="00AD2EA4">
        <w:tc>
          <w:tcPr>
            <w:tcW w:w="512" w:type="dxa"/>
            <w:vMerge w:val="restart"/>
          </w:tcPr>
          <w:p w14:paraId="0ED74208" w14:textId="77777777" w:rsidR="00F629FB" w:rsidRPr="00AD2EA4" w:rsidRDefault="00F629FB" w:rsidP="00AD2EA4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57" w:type="dxa"/>
          </w:tcPr>
          <w:p w14:paraId="0ED74209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5465" w:type="dxa"/>
            <w:gridSpan w:val="2"/>
          </w:tcPr>
          <w:p w14:paraId="0ED7420A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D2EA4" w14:paraId="0ED74210" w14:textId="77777777" w:rsidTr="00AD2EA4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AD2EA4" w:rsidRDefault="00F629FB" w:rsidP="00AD2EA4">
            <w:p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57" w:type="dxa"/>
          </w:tcPr>
          <w:p w14:paraId="0ED7420D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 xml:space="preserve">Korte beschrijving van de in </w:t>
            </w:r>
            <w:proofErr w:type="spellStart"/>
            <w:r w:rsidRPr="00AD2EA4">
              <w:rPr>
                <w:rFonts w:asciiTheme="majorHAnsi" w:eastAsia="Calibri" w:hAnsiTheme="majorHAnsi" w:cstheme="majorHAnsi"/>
              </w:rPr>
              <w:t>onderaanneming</w:t>
            </w:r>
            <w:proofErr w:type="spellEnd"/>
            <w:r w:rsidRPr="00AD2EA4">
              <w:rPr>
                <w:rFonts w:asciiTheme="majorHAnsi" w:eastAsia="Calibri" w:hAnsiTheme="majorHAnsi" w:cstheme="majorHAnsi"/>
              </w:rPr>
              <w:t xml:space="preserve"> uitgevoerde</w:t>
            </w:r>
          </w:p>
          <w:p w14:paraId="0ED7420E" w14:textId="77777777" w:rsidR="00F629FB" w:rsidRPr="00AD2EA4" w:rsidRDefault="00F629FB" w:rsidP="00AD2EA4">
            <w:pPr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</w:rPr>
            </w:pPr>
            <w:r w:rsidRPr="00AD2EA4">
              <w:rPr>
                <w:rFonts w:asciiTheme="majorHAnsi" w:eastAsia="Calibri" w:hAnsiTheme="majorHAnsi" w:cstheme="majorHAnsi"/>
              </w:rPr>
              <w:t>werkzaamheden</w:t>
            </w:r>
          </w:p>
        </w:tc>
        <w:tc>
          <w:tcPr>
            <w:tcW w:w="5465" w:type="dxa"/>
            <w:gridSpan w:val="2"/>
          </w:tcPr>
          <w:p w14:paraId="0ED7420F" w14:textId="77777777" w:rsidR="00F629FB" w:rsidRPr="00AD2EA4" w:rsidRDefault="00F629FB" w:rsidP="00AD2EA4">
            <w:pPr>
              <w:spacing w:line="276" w:lineRule="auto"/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</w:tbl>
    <w:p w14:paraId="0ED74216" w14:textId="77777777" w:rsidR="00200A07" w:rsidRPr="00AD2EA4" w:rsidRDefault="00200A07" w:rsidP="00200A07">
      <w:pPr>
        <w:jc w:val="both"/>
        <w:rPr>
          <w:rFonts w:asciiTheme="majorHAnsi" w:hAnsiTheme="majorHAnsi" w:cstheme="majorHAnsi"/>
        </w:rPr>
      </w:pPr>
    </w:p>
    <w:p w14:paraId="0ED74218" w14:textId="77777777" w:rsidR="00200A07" w:rsidRPr="00AD2EA4" w:rsidRDefault="00200A07" w:rsidP="00200A07">
      <w:pPr>
        <w:jc w:val="both"/>
        <w:rPr>
          <w:rFonts w:asciiTheme="majorHAnsi" w:hAnsiTheme="majorHAnsi" w:cstheme="majorHAnsi"/>
        </w:rPr>
      </w:pPr>
      <w:r w:rsidRPr="00AD2EA4">
        <w:rPr>
          <w:rFonts w:asciiTheme="majorHAnsi" w:hAnsiTheme="majorHAnsi" w:cstheme="majorHAnsi"/>
        </w:rPr>
        <w:t xml:space="preserve">Dit document dient u </w:t>
      </w:r>
      <w:r w:rsidRPr="00AD2EA4">
        <w:rPr>
          <w:rFonts w:asciiTheme="majorHAnsi" w:hAnsiTheme="majorHAnsi" w:cstheme="majorHAnsi"/>
          <w:b/>
        </w:rPr>
        <w:t>per referentieopdracht</w:t>
      </w:r>
      <w:r w:rsidRPr="00AD2EA4">
        <w:rPr>
          <w:rFonts w:asciiTheme="majorHAnsi" w:hAnsiTheme="majorHAnsi" w:cstheme="majorHAnsi"/>
        </w:rPr>
        <w:t xml:space="preserve"> in te vullen.</w:t>
      </w:r>
    </w:p>
    <w:p w14:paraId="0ED74219" w14:textId="77777777" w:rsidR="00200A07" w:rsidRPr="00AD2EA4" w:rsidRDefault="00200A07" w:rsidP="00200A07">
      <w:pPr>
        <w:jc w:val="both"/>
        <w:rPr>
          <w:rFonts w:asciiTheme="majorHAnsi" w:hAnsiTheme="majorHAnsi" w:cstheme="majorHAnsi"/>
        </w:rPr>
      </w:pPr>
    </w:p>
    <w:p w14:paraId="0ED7421A" w14:textId="77777777" w:rsidR="00200A07" w:rsidRPr="00AD2EA4" w:rsidRDefault="00200A07" w:rsidP="00200A07">
      <w:pPr>
        <w:jc w:val="both"/>
        <w:rPr>
          <w:rFonts w:asciiTheme="majorHAnsi" w:hAnsiTheme="majorHAnsi" w:cstheme="majorHAnsi"/>
        </w:rPr>
      </w:pPr>
      <w:r w:rsidRPr="00AD2EA4">
        <w:rPr>
          <w:rFonts w:asciiTheme="majorHAnsi" w:hAnsiTheme="majorHAnsi" w:cstheme="majorHAnsi"/>
        </w:rPr>
        <w:t>Aldus opgemaakt en naar waarheid rechtsgeldig (bevoegd) ondertekend:</w:t>
      </w:r>
    </w:p>
    <w:p w14:paraId="0ED7421B" w14:textId="77777777" w:rsidR="00200A07" w:rsidRPr="00AD2EA4" w:rsidRDefault="00200A07" w:rsidP="00200A07">
      <w:pPr>
        <w:jc w:val="both"/>
        <w:rPr>
          <w:rFonts w:asciiTheme="majorHAnsi" w:hAnsiTheme="majorHAnsi" w:cstheme="majorHAnsi"/>
        </w:rPr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2D73B7" w:rsidRPr="00AD2EA4" w14:paraId="5E4BCBE3" w14:textId="77777777" w:rsidTr="00F27211">
        <w:trPr>
          <w:trHeight w:val="340"/>
        </w:trPr>
        <w:tc>
          <w:tcPr>
            <w:tcW w:w="4373" w:type="dxa"/>
          </w:tcPr>
          <w:p w14:paraId="370840B1" w14:textId="77777777" w:rsidR="002D73B7" w:rsidRPr="00AD2EA4" w:rsidRDefault="002D73B7" w:rsidP="00F27211">
            <w:pPr>
              <w:rPr>
                <w:rFonts w:asciiTheme="majorHAnsi" w:hAnsiTheme="majorHAnsi" w:cstheme="majorHAnsi"/>
              </w:rPr>
            </w:pPr>
            <w:r w:rsidRPr="00AD2EA4">
              <w:rPr>
                <w:rFonts w:asciiTheme="majorHAnsi" w:hAnsiTheme="majorHAnsi" w:cstheme="majorHAnsi"/>
              </w:rPr>
              <w:t>Op: &lt;datum&gt;</w:t>
            </w:r>
          </w:p>
        </w:tc>
        <w:tc>
          <w:tcPr>
            <w:tcW w:w="4373" w:type="dxa"/>
          </w:tcPr>
          <w:p w14:paraId="52A6A66F" w14:textId="77777777" w:rsidR="002D73B7" w:rsidRPr="00AD2EA4" w:rsidRDefault="002D73B7" w:rsidP="00F27211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AD2EA4">
              <w:rPr>
                <w:rFonts w:asciiTheme="majorHAnsi" w:eastAsiaTheme="minorHAnsi" w:hAnsiTheme="majorHAnsi" w:cstheme="majorHAnsi"/>
                <w:lang w:eastAsia="en-US"/>
              </w:rPr>
              <w:t>Op: &lt;datum&gt;</w:t>
            </w:r>
          </w:p>
        </w:tc>
      </w:tr>
      <w:tr w:rsidR="002D73B7" w:rsidRPr="00AD2EA4" w14:paraId="48123315" w14:textId="77777777" w:rsidTr="00F27211">
        <w:trPr>
          <w:trHeight w:val="340"/>
        </w:trPr>
        <w:tc>
          <w:tcPr>
            <w:tcW w:w="4373" w:type="dxa"/>
          </w:tcPr>
          <w:p w14:paraId="1CD99BF5" w14:textId="77777777" w:rsidR="002D73B7" w:rsidRPr="00AD2EA4" w:rsidRDefault="002D73B7" w:rsidP="00F27211">
            <w:pPr>
              <w:rPr>
                <w:rFonts w:asciiTheme="majorHAnsi" w:hAnsiTheme="majorHAnsi" w:cstheme="majorHAnsi"/>
              </w:rPr>
            </w:pPr>
            <w:r w:rsidRPr="00AD2EA4">
              <w:rPr>
                <w:rFonts w:asciiTheme="majorHAnsi" w:hAnsiTheme="majorHAnsi" w:cstheme="majorHAnsi"/>
              </w:rPr>
              <w:t>Te: &lt;plaats&gt;</w:t>
            </w:r>
          </w:p>
        </w:tc>
        <w:tc>
          <w:tcPr>
            <w:tcW w:w="4373" w:type="dxa"/>
          </w:tcPr>
          <w:p w14:paraId="6340CD55" w14:textId="77777777" w:rsidR="002D73B7" w:rsidRPr="00AD2EA4" w:rsidRDefault="002D73B7" w:rsidP="00F27211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AD2EA4">
              <w:rPr>
                <w:rFonts w:asciiTheme="majorHAnsi" w:eastAsiaTheme="minorHAnsi" w:hAnsiTheme="majorHAnsi" w:cstheme="majorHAnsi"/>
                <w:lang w:eastAsia="en-US"/>
              </w:rPr>
              <w:t>Te: &lt;plaats&gt;</w:t>
            </w:r>
          </w:p>
        </w:tc>
      </w:tr>
      <w:tr w:rsidR="002D73B7" w:rsidRPr="00AD2EA4" w14:paraId="042B29FB" w14:textId="77777777" w:rsidTr="00F27211">
        <w:trPr>
          <w:trHeight w:val="340"/>
        </w:trPr>
        <w:tc>
          <w:tcPr>
            <w:tcW w:w="4373" w:type="dxa"/>
          </w:tcPr>
          <w:p w14:paraId="7D3E9A78" w14:textId="77777777" w:rsidR="002D73B7" w:rsidRPr="00AD2EA4" w:rsidRDefault="002D73B7" w:rsidP="00F27211">
            <w:pPr>
              <w:rPr>
                <w:rFonts w:asciiTheme="majorHAnsi" w:hAnsiTheme="majorHAnsi" w:cstheme="majorHAnsi"/>
              </w:rPr>
            </w:pPr>
            <w:r w:rsidRPr="00AD2EA4">
              <w:rPr>
                <w:rFonts w:asciiTheme="majorHAnsi" w:hAnsiTheme="majorHAnsi" w:cstheme="majorHAnsi"/>
              </w:rPr>
              <w:t xml:space="preserve">Inschrijver / </w:t>
            </w:r>
            <w:proofErr w:type="spellStart"/>
            <w:r w:rsidRPr="00AD2EA4">
              <w:rPr>
                <w:rFonts w:asciiTheme="majorHAnsi" w:hAnsiTheme="majorHAnsi" w:cstheme="majorHAnsi"/>
              </w:rPr>
              <w:t>Combinant</w:t>
            </w:r>
            <w:proofErr w:type="spellEnd"/>
            <w:r w:rsidRPr="00AD2EA4">
              <w:rPr>
                <w:rFonts w:asciiTheme="majorHAnsi" w:hAnsiTheme="majorHAnsi" w:cstheme="majorHAnsi"/>
              </w:rPr>
              <w:t xml:space="preserve"> 1</w:t>
            </w:r>
          </w:p>
        </w:tc>
        <w:tc>
          <w:tcPr>
            <w:tcW w:w="4373" w:type="dxa"/>
          </w:tcPr>
          <w:p w14:paraId="65B8F8BC" w14:textId="77777777" w:rsidR="002D73B7" w:rsidRPr="00AD2EA4" w:rsidRDefault="002D73B7" w:rsidP="00F27211">
            <w:pPr>
              <w:rPr>
                <w:rFonts w:asciiTheme="majorHAnsi" w:hAnsiTheme="majorHAnsi" w:cstheme="majorHAnsi"/>
              </w:rPr>
            </w:pPr>
            <w:proofErr w:type="spellStart"/>
            <w:r w:rsidRPr="00AD2EA4">
              <w:rPr>
                <w:rFonts w:asciiTheme="majorHAnsi" w:hAnsiTheme="majorHAnsi" w:cstheme="majorHAnsi"/>
              </w:rPr>
              <w:t>Combinant</w:t>
            </w:r>
            <w:proofErr w:type="spellEnd"/>
            <w:r w:rsidRPr="00AD2EA4">
              <w:rPr>
                <w:rFonts w:asciiTheme="majorHAnsi" w:hAnsiTheme="majorHAnsi" w:cstheme="majorHAnsi"/>
              </w:rPr>
              <w:t xml:space="preserve"> 2 (indien van toepassing)</w:t>
            </w:r>
          </w:p>
        </w:tc>
      </w:tr>
      <w:tr w:rsidR="002D73B7" w:rsidRPr="00AD2EA4" w14:paraId="1E82AA53" w14:textId="77777777" w:rsidTr="00F27211">
        <w:trPr>
          <w:trHeight w:val="340"/>
        </w:trPr>
        <w:tc>
          <w:tcPr>
            <w:tcW w:w="4373" w:type="dxa"/>
          </w:tcPr>
          <w:p w14:paraId="06F621F5" w14:textId="77777777" w:rsidR="002D73B7" w:rsidRPr="00AD2EA4" w:rsidRDefault="002D73B7" w:rsidP="00F27211">
            <w:pPr>
              <w:rPr>
                <w:rFonts w:asciiTheme="majorHAnsi" w:hAnsiTheme="majorHAnsi" w:cstheme="majorHAnsi"/>
              </w:rPr>
            </w:pPr>
            <w:r w:rsidRPr="00AD2EA4">
              <w:rPr>
                <w:rFonts w:asciiTheme="majorHAnsi" w:hAnsiTheme="majorHAnsi" w:cstheme="majorHAnsi"/>
              </w:rPr>
              <w:t>&lt;naam functionaris&gt;</w:t>
            </w:r>
          </w:p>
        </w:tc>
        <w:tc>
          <w:tcPr>
            <w:tcW w:w="4373" w:type="dxa"/>
          </w:tcPr>
          <w:p w14:paraId="2B816815" w14:textId="77777777" w:rsidR="002D73B7" w:rsidRPr="00AD2EA4" w:rsidRDefault="002D73B7" w:rsidP="00F27211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AD2EA4">
              <w:rPr>
                <w:rFonts w:asciiTheme="majorHAnsi" w:eastAsiaTheme="minorHAnsi" w:hAnsiTheme="majorHAnsi" w:cstheme="majorHAnsi"/>
                <w:lang w:eastAsia="en-US"/>
              </w:rPr>
              <w:t>&lt;naam functionaris&gt;</w:t>
            </w:r>
          </w:p>
        </w:tc>
      </w:tr>
      <w:tr w:rsidR="002D73B7" w:rsidRPr="00AD2EA4" w14:paraId="58C71EE8" w14:textId="77777777" w:rsidTr="00AD2EA4">
        <w:trPr>
          <w:trHeight w:val="1600"/>
        </w:trPr>
        <w:tc>
          <w:tcPr>
            <w:tcW w:w="4373" w:type="dxa"/>
          </w:tcPr>
          <w:p w14:paraId="15CCEA94" w14:textId="77777777" w:rsidR="002D73B7" w:rsidRPr="00AD2EA4" w:rsidRDefault="002D73B7" w:rsidP="00F27211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AD2EA4">
              <w:rPr>
                <w:rFonts w:asciiTheme="majorHAnsi" w:eastAsiaTheme="minorHAnsi" w:hAnsiTheme="majorHAnsi" w:cstheme="majorHAnsi"/>
                <w:lang w:eastAsia="en-US"/>
              </w:rPr>
              <w:t>Handtekening:</w:t>
            </w:r>
          </w:p>
          <w:p w14:paraId="11C070C6" w14:textId="77777777" w:rsidR="002D73B7" w:rsidRPr="00AD2EA4" w:rsidRDefault="002D73B7" w:rsidP="00F27211">
            <w:pPr>
              <w:rPr>
                <w:rFonts w:asciiTheme="majorHAnsi" w:hAnsiTheme="majorHAnsi" w:cstheme="majorHAnsi"/>
                <w:lang w:eastAsia="en-US"/>
              </w:rPr>
            </w:pPr>
          </w:p>
        </w:tc>
        <w:tc>
          <w:tcPr>
            <w:tcW w:w="4373" w:type="dxa"/>
          </w:tcPr>
          <w:p w14:paraId="1EB31F5E" w14:textId="77777777" w:rsidR="002D73B7" w:rsidRPr="00AD2EA4" w:rsidRDefault="002D73B7" w:rsidP="00F27211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AD2EA4">
              <w:rPr>
                <w:rFonts w:asciiTheme="majorHAnsi" w:eastAsiaTheme="minorHAnsi" w:hAnsiTheme="majorHAnsi" w:cstheme="majorHAnsi"/>
                <w:lang w:eastAsia="en-US"/>
              </w:rPr>
              <w:t>Handtekening:</w:t>
            </w:r>
          </w:p>
        </w:tc>
      </w:tr>
    </w:tbl>
    <w:p w14:paraId="0ED7422A" w14:textId="77777777" w:rsidR="004B32EB" w:rsidRPr="00AD2EA4" w:rsidRDefault="004B32EB" w:rsidP="00200A07">
      <w:pPr>
        <w:rPr>
          <w:rFonts w:asciiTheme="majorHAnsi" w:hAnsiTheme="majorHAnsi" w:cstheme="majorHAnsi"/>
        </w:rPr>
      </w:pPr>
    </w:p>
    <w:sectPr w:rsidR="004B32EB" w:rsidRPr="00AD2EA4" w:rsidSect="004B32E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7422D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0ED7422E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 w:val="0"/>
        <w:bCs/>
        <w:szCs w:val="14"/>
      </w:rPr>
      <w:id w:val="-1677805182"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78890BC9" w14:textId="716ECBE3" w:rsidR="00AD2EA4" w:rsidRPr="00AD2EA4" w:rsidRDefault="00AD2EA4" w:rsidP="00AD2EA4">
        <w:pPr>
          <w:pStyle w:val="DHRandinfoKop"/>
          <w:spacing w:before="40"/>
          <w:rPr>
            <w:b w:val="0"/>
            <w:bCs/>
            <w:szCs w:val="14"/>
          </w:rPr>
        </w:pPr>
        <w:r>
          <w:rPr>
            <w:b w:val="0"/>
            <w:bCs/>
            <w:szCs w:val="14"/>
          </w:rPr>
          <w:t xml:space="preserve">EA </w:t>
        </w:r>
        <w:r w:rsidRPr="00AD2EA4">
          <w:rPr>
            <w:b w:val="0"/>
            <w:bCs/>
            <w:szCs w:val="14"/>
          </w:rPr>
          <w:t>Parkeerbeheer Turfmarktgarage</w:t>
        </w:r>
        <w:r>
          <w:rPr>
            <w:b w:val="0"/>
            <w:bCs/>
            <w:szCs w:val="14"/>
          </w:rPr>
          <w:t xml:space="preserve"> 20.437</w:t>
        </w:r>
        <w:r w:rsidR="00EF27F4">
          <w:rPr>
            <w:b w:val="0"/>
            <w:bCs/>
            <w:szCs w:val="14"/>
          </w:rPr>
          <w:t xml:space="preserve"> - DSO</w:t>
        </w:r>
      </w:p>
    </w:sdtContent>
  </w:sdt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7422B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ED7422C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D2EA4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0F41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EF27F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ED741C6"/>
  <w15:docId w15:val="{5C3B3362-9431-4C1E-9557-A60186BC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>EA Parkeerbeheer Turfmarktgarage 20.437 - DSO</uxTitelField>
    <uxStatusField/>
    <uxTwoColumnOption>false</uxTwoColumnOption>
  </UxDocumentForm>
</variabele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57047BB21C52488D7EC68293531F26" ma:contentTypeVersion="7" ma:contentTypeDescription="Een nieuw document maken." ma:contentTypeScope="" ma:versionID="a087b8e1c1235a4ba6818c4a75040333">
  <xsd:schema xmlns:xsd="http://www.w3.org/2001/XMLSchema" xmlns:xs="http://www.w3.org/2001/XMLSchema" xmlns:p="http://schemas.microsoft.com/office/2006/metadata/properties" xmlns:ns2="12caa03f-e328-4557-8aaa-bc7e4245902e" targetNamespace="http://schemas.microsoft.com/office/2006/metadata/properties" ma:root="true" ma:fieldsID="46f75b45032a69e755c0520885feef03" ns2:_="">
    <xsd:import namespace="12caa03f-e328-4557-8aaa-bc7e42459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aa03f-e328-4557-8aaa-bc7e42459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8B58D9-B8C3-41EB-933E-69ED387531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4BD0A5-4474-48BB-866F-0B7AD6283639}">
  <ds:schemaRefs/>
</ds:datastoreItem>
</file>

<file path=customXml/itemProps4.xml><?xml version="1.0" encoding="utf-8"?>
<ds:datastoreItem xmlns:ds="http://schemas.openxmlformats.org/officeDocument/2006/customXml" ds:itemID="{2024AAAD-9FBE-4BF4-AADC-2DEE320A9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caa03f-e328-4557-8aaa-bc7e424590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73F5F43-E7B6-4DE1-B4CF-C213296BDD2E}">
  <ds:schemaRefs>
    <ds:schemaRef ds:uri="http://schemas.microsoft.com/office/2006/documentManagement/types"/>
    <ds:schemaRef ds:uri="12ea201c-dc8e-410f-9091-38f9fa5d1543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28e656d-4f2f-4f1b-a763-6ee946ea4b83"/>
    <ds:schemaRef ds:uri="http://schemas.microsoft.com/office/2006/metadata/properties"/>
    <ds:schemaRef ds:uri="6eab124c-ca33-4b60-914b-728553abaaa3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helena opree</cp:lastModifiedBy>
  <cp:revision>3</cp:revision>
  <dcterms:created xsi:type="dcterms:W3CDTF">2020-09-15T08:29:00Z</dcterms:created>
  <dcterms:modified xsi:type="dcterms:W3CDTF">2020-09-15T09:25:00Z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0x010100E557047BB21C52488D7EC68293531F26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375ee4d5-240c-4b48-9aa3-231dfc53a8fd</vt:lpwstr>
  </property>
  <property fmtid="{D5CDD505-2E9C-101B-9397-08002B2CF9AE}" pid="15" name="TaxKeyword">
    <vt:lpwstr/>
  </property>
  <property fmtid="{D5CDD505-2E9C-101B-9397-08002B2CF9AE}" pid="16" name="Teamtrefwoorden">
    <vt:lpwstr>107;#Format|638db560-3605-4611-a8da-2899b227719f</vt:lpwstr>
  </property>
  <property fmtid="{D5CDD505-2E9C-101B-9397-08002B2CF9AE}" pid="17" name="Documentsoort">
    <vt:lpwstr>18;#Beleidsdocument|70267d87-ce61-40c3-b119-e0ecc30f9747</vt:lpwstr>
  </property>
  <property fmtid="{D5CDD505-2E9C-101B-9397-08002B2CF9AE}" pid="18" name="_docset_NoMedatataSyncRequired">
    <vt:lpwstr>False</vt:lpwstr>
  </property>
</Properties>
</file>