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26D" w:rsidRPr="00E5626D" w:rsidRDefault="00E5626D" w:rsidP="00E5626D">
      <w:pPr>
        <w:pStyle w:val="Kop1"/>
        <w:rPr>
          <w:rFonts w:ascii="Arial" w:hAnsi="Arial" w:cs="Arial"/>
        </w:rPr>
      </w:pPr>
      <w:bookmarkStart w:id="0" w:name="_Toc5796188"/>
      <w:r w:rsidRPr="00E5626D">
        <w:rPr>
          <w:rFonts w:ascii="Arial" w:hAnsi="Arial" w:cs="Arial"/>
        </w:rPr>
        <w:t xml:space="preserve">Bijlage </w:t>
      </w:r>
      <w:r w:rsidR="000277E7">
        <w:rPr>
          <w:rFonts w:ascii="Arial" w:hAnsi="Arial" w:cs="Arial"/>
        </w:rPr>
        <w:t>C</w:t>
      </w:r>
      <w:r w:rsidRPr="00E5626D">
        <w:rPr>
          <w:rFonts w:ascii="Arial" w:hAnsi="Arial" w:cs="Arial"/>
        </w:rPr>
        <w:t xml:space="preserve">: </w:t>
      </w:r>
      <w:r w:rsidR="00CA2AF2">
        <w:rPr>
          <w:rFonts w:ascii="Arial" w:hAnsi="Arial" w:cs="Arial"/>
        </w:rPr>
        <w:t>R</w:t>
      </w:r>
      <w:r w:rsidRPr="00E5626D">
        <w:rPr>
          <w:rFonts w:ascii="Arial" w:hAnsi="Arial" w:cs="Arial"/>
        </w:rPr>
        <w:t>eferentie</w:t>
      </w:r>
      <w:bookmarkEnd w:id="0"/>
      <w:r>
        <w:rPr>
          <w:rFonts w:ascii="Arial" w:hAnsi="Arial" w:cs="Arial"/>
        </w:rPr>
        <w:t>verklaring</w:t>
      </w:r>
      <w:r w:rsidR="00573023">
        <w:rPr>
          <w:rFonts w:ascii="Arial" w:hAnsi="Arial" w:cs="Arial"/>
        </w:rPr>
        <w:t xml:space="preserve"> Kerncompetentie 1</w:t>
      </w:r>
    </w:p>
    <w:p w:rsidR="00E5626D" w:rsidRPr="00E5626D" w:rsidRDefault="00E5626D" w:rsidP="00E5626D">
      <w:pPr>
        <w:pStyle w:val="Geenafstand"/>
      </w:pPr>
    </w:p>
    <w:p w:rsidR="00E5626D" w:rsidRPr="00E5626D" w:rsidRDefault="00E5626D" w:rsidP="00E5626D">
      <w:pPr>
        <w:pStyle w:val="Geenafstand"/>
      </w:pPr>
      <w:r w:rsidRPr="00E5626D">
        <w:t>Om aan te tonen d</w:t>
      </w:r>
      <w:r w:rsidR="00573023">
        <w:t>at de gegadigde beschikt over kerncompetentie 1 dient de gegadigde</w:t>
      </w:r>
      <w:r w:rsidR="00C549F8">
        <w:t xml:space="preserve"> (of de derde waarop gegadigde zich beroept)</w:t>
      </w:r>
      <w:r w:rsidR="00573023">
        <w:t xml:space="preserve"> onderstaand model in te vullen en </w:t>
      </w:r>
      <w:r w:rsidR="00DE034E">
        <w:t xml:space="preserve">rechtsgeldig </w:t>
      </w:r>
      <w:r w:rsidR="00573023">
        <w:t xml:space="preserve">ondertekend </w:t>
      </w:r>
      <w:r w:rsidR="008E6F01">
        <w:t>bij de aanmelding te voegen</w:t>
      </w:r>
      <w:r w:rsidR="00573023">
        <w:t xml:space="preserve">, voorzien van een tevredenheidsverklaring van de opdrachtgever. </w:t>
      </w:r>
    </w:p>
    <w:p w:rsidR="00E5626D" w:rsidRPr="00E5626D" w:rsidRDefault="00E5626D" w:rsidP="00E5626D">
      <w:pPr>
        <w:pStyle w:val="Geenafstand"/>
      </w:pPr>
    </w:p>
    <w:p w:rsidR="00E5626D" w:rsidRPr="00DE034E" w:rsidRDefault="00E5626D" w:rsidP="00DE034E">
      <w:pPr>
        <w:pStyle w:val="Geenafstand"/>
      </w:pPr>
      <w:r w:rsidRPr="00E5626D">
        <w:t xml:space="preserve">HDSR behoudt zich het recht voor om zonder tussenkomst van </w:t>
      </w:r>
      <w:r w:rsidR="00573023">
        <w:t>de gegadigde</w:t>
      </w:r>
      <w:r w:rsidRPr="00E5626D">
        <w:t xml:space="preserve"> </w:t>
      </w:r>
      <w:r w:rsidR="00DE034E">
        <w:t xml:space="preserve">(of de derde op wiens ervaring een beroep wordt gedaan) </w:t>
      </w:r>
      <w:r w:rsidRPr="00E5626D">
        <w:t>contact op te n</w:t>
      </w:r>
      <w:r w:rsidR="008F2CE0">
        <w:t>emen met de opgegeven referent</w:t>
      </w:r>
      <w:r w:rsidRPr="00E5626D">
        <w:t>.</w:t>
      </w:r>
    </w:p>
    <w:p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rsidTr="00AB74AD">
        <w:trPr>
          <w:cantSplit/>
        </w:trPr>
        <w:tc>
          <w:tcPr>
            <w:tcW w:w="9088" w:type="dxa"/>
            <w:gridSpan w:val="2"/>
            <w:tcBorders>
              <w:bottom w:val="single" w:sz="4" w:space="0" w:color="auto"/>
            </w:tcBorders>
            <w:shd w:val="clear" w:color="auto" w:fill="0070C0"/>
          </w:tcPr>
          <w:p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rsidTr="00AB74A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p>
        </w:tc>
      </w:tr>
      <w:tr w:rsidR="00AB74AD" w:rsidRPr="000E06E7" w:rsidTr="00AB74A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p>
        </w:tc>
      </w:tr>
      <w:tr w:rsidR="00AB74AD" w:rsidRPr="000E06E7" w:rsidTr="00AB74A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p>
        </w:tc>
      </w:tr>
      <w:tr w:rsidR="00AB74AD" w:rsidRPr="000E06E7" w:rsidTr="00AB74A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p>
        </w:tc>
      </w:tr>
      <w:tr w:rsidR="00AB74AD" w:rsidRPr="000E06E7" w:rsidTr="00AB74A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Default="00AB74AD" w:rsidP="00AB74AD">
            <w:pPr>
              <w:pStyle w:val="Geenafstand"/>
            </w:pPr>
            <w: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p>
        </w:tc>
      </w:tr>
      <w:tr w:rsidR="00AB74AD" w:rsidRPr="000E06E7" w:rsidTr="00AB74A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Default="00AB74AD" w:rsidP="00AB74AD">
            <w:pPr>
              <w:pStyle w:val="Geenafstand"/>
            </w:pPr>
            <w: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p>
        </w:tc>
      </w:tr>
      <w:tr w:rsidR="00AB74AD" w:rsidRPr="000E06E7" w:rsidTr="00AB74A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Default="00AB74AD" w:rsidP="00AB74AD">
            <w:pPr>
              <w:pStyle w:val="Geenafstand"/>
            </w:pPr>
            <w: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AB74AD" w:rsidRPr="00E21E9B" w:rsidRDefault="00AB74AD" w:rsidP="00AB74AD">
            <w:pPr>
              <w:pStyle w:val="Geenafstand"/>
            </w:pPr>
          </w:p>
        </w:tc>
      </w:tr>
    </w:tbl>
    <w:p w:rsidR="00E5626D" w:rsidRDefault="00E5626D" w:rsidP="00E5626D">
      <w:pPr>
        <w:spacing w:line="312" w:lineRule="auto"/>
        <w:rPr>
          <w:rFonts w:ascii="Arial" w:eastAsia="Times New Roman" w:hAnsi="Arial"/>
          <w:sz w:val="22"/>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rsidTr="008C5D25">
        <w:trPr>
          <w:cantSplit/>
        </w:trPr>
        <w:tc>
          <w:tcPr>
            <w:tcW w:w="9088" w:type="dxa"/>
            <w:gridSpan w:val="2"/>
            <w:tcBorders>
              <w:bottom w:val="single" w:sz="4" w:space="0" w:color="auto"/>
            </w:tcBorders>
            <w:shd w:val="clear" w:color="auto" w:fill="0070C0"/>
          </w:tcPr>
          <w:p w:rsidR="006032AA" w:rsidRPr="00632E91" w:rsidRDefault="006032AA" w:rsidP="008E6F01">
            <w:pPr>
              <w:pStyle w:val="Geenafstand"/>
              <w:numPr>
                <w:ilvl w:val="0"/>
                <w:numId w:val="5"/>
              </w:numPr>
              <w:jc w:val="center"/>
              <w:rPr>
                <w:b/>
              </w:rPr>
            </w:pPr>
            <w:r>
              <w:rPr>
                <w:b/>
                <w:color w:val="FFFFFF" w:themeColor="background1"/>
                <w:sz w:val="24"/>
              </w:rPr>
              <w:t xml:space="preserve">Algemene informatie </w:t>
            </w:r>
            <w:r w:rsidR="008E6F01">
              <w:rPr>
                <w:b/>
                <w:color w:val="FFFFFF" w:themeColor="background1"/>
                <w:sz w:val="24"/>
              </w:rPr>
              <w:t>opdracht</w:t>
            </w:r>
          </w:p>
        </w:tc>
      </w:tr>
      <w:tr w:rsidR="006032AA"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E6F01">
            <w:pPr>
              <w:pStyle w:val="Geenafstand"/>
            </w:pPr>
            <w:r>
              <w:t xml:space="preserve">Beschrijving </w:t>
            </w:r>
            <w:r w:rsidR="008E6F01">
              <w:t>opdracht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8F2CE0"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8F2CE0" w:rsidRDefault="008F2CE0" w:rsidP="008E6F01">
            <w:pPr>
              <w:pStyle w:val="Geenafstand"/>
            </w:pPr>
            <w:r>
              <w:t xml:space="preserve">Beschrijving rol gegadigde </w:t>
            </w:r>
            <w:r w:rsidR="00545EB2">
              <w:t xml:space="preserve">(of derde waarop een beroep wordt gedaan) </w:t>
            </w:r>
            <w:r>
              <w:t>m.b.t. opdracht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8F2CE0" w:rsidRPr="00E21E9B" w:rsidRDefault="008F2CE0" w:rsidP="008C5D25">
            <w:pPr>
              <w:pStyle w:val="Geenafstand"/>
            </w:pPr>
          </w:p>
        </w:tc>
      </w:tr>
      <w:tr w:rsidR="006032AA"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567684" w:rsidP="008E6F01">
            <w:pPr>
              <w:pStyle w:val="Geenafstand"/>
            </w:pPr>
            <w:r>
              <w:t xml:space="preserve">Startdatum </w:t>
            </w:r>
            <w:r w:rsidR="008E6F01">
              <w:t>opdracht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567684" w:rsidP="00567684">
            <w:pPr>
              <w:pStyle w:val="Geenafstand"/>
            </w:pPr>
            <w:r>
              <w:t>Overeengekomen opleverdatum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567684"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67684" w:rsidRDefault="00567684" w:rsidP="00567684">
            <w:pPr>
              <w:pStyle w:val="Geenafstand"/>
            </w:pPr>
            <w:r>
              <w:t>Gerealiseerde opleverdatum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567684" w:rsidRPr="00E21E9B" w:rsidRDefault="00567684" w:rsidP="008C5D25">
            <w:pPr>
              <w:pStyle w:val="Geenafstand"/>
            </w:pPr>
          </w:p>
        </w:tc>
      </w:tr>
      <w:tr w:rsidR="006032AA"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567684" w:rsidP="008C5D25">
            <w:pPr>
              <w:pStyle w:val="Geenafstand"/>
            </w:pPr>
            <w:r>
              <w:t xml:space="preserve">Aannemingssom of gefactureerd bedrag in euro’s  </w:t>
            </w:r>
            <w:r w:rsidR="006032AA">
              <w:t>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bl>
    <w:p w:rsidR="00E5626D" w:rsidRDefault="00E5626D" w:rsidP="00E5626D">
      <w:pPr>
        <w:spacing w:line="312" w:lineRule="auto"/>
        <w:rPr>
          <w:rFonts w:ascii="Arial" w:eastAsia="Times New Roman" w:hAnsi="Arial"/>
          <w:sz w:val="22"/>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rsidTr="008C5D25">
        <w:trPr>
          <w:cantSplit/>
        </w:trPr>
        <w:tc>
          <w:tcPr>
            <w:tcW w:w="9088" w:type="dxa"/>
            <w:gridSpan w:val="2"/>
            <w:tcBorders>
              <w:bottom w:val="single" w:sz="4" w:space="0" w:color="auto"/>
            </w:tcBorders>
            <w:shd w:val="clear" w:color="auto" w:fill="0070C0"/>
          </w:tcPr>
          <w:p w:rsidR="006032AA" w:rsidRPr="00632E91" w:rsidRDefault="006032AA" w:rsidP="006032AA">
            <w:pPr>
              <w:pStyle w:val="Geenafstand"/>
              <w:numPr>
                <w:ilvl w:val="0"/>
                <w:numId w:val="5"/>
              </w:numPr>
              <w:jc w:val="center"/>
              <w:rPr>
                <w:b/>
              </w:rPr>
            </w:pPr>
            <w:r>
              <w:rPr>
                <w:b/>
                <w:color w:val="FFFFFF" w:themeColor="background1"/>
                <w:sz w:val="24"/>
              </w:rPr>
              <w:t>Bewijsvoering kerncompetentie</w:t>
            </w:r>
          </w:p>
        </w:tc>
      </w:tr>
      <w:tr w:rsidR="006032AA"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8E6F01" w:rsidP="008C5D25">
            <w:pPr>
              <w:pStyle w:val="Geenafstand"/>
            </w:pPr>
            <w:r>
              <w:t>De opdracht is uitgevoerd op basis van</w:t>
            </w:r>
            <w:r w:rsidR="00567684">
              <w:t xml:space="preserve"> een geïntegreerd contract, inclusief definitief ontwerp, voor de versterking van een primaire waterkering in grond</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Default="00567684" w:rsidP="008C5D25">
            <w:pPr>
              <w:pStyle w:val="Geenafstand"/>
              <w:rPr>
                <w:i/>
              </w:rPr>
            </w:pPr>
            <w:r>
              <w:rPr>
                <w:i/>
              </w:rPr>
              <w:t>Ja / nee</w:t>
            </w:r>
          </w:p>
          <w:p w:rsidR="00567684" w:rsidRDefault="00567684" w:rsidP="008C5D25">
            <w:pPr>
              <w:pStyle w:val="Geenafstand"/>
              <w:rPr>
                <w:i/>
              </w:rPr>
            </w:pPr>
          </w:p>
          <w:p w:rsidR="00567684" w:rsidRDefault="00567684" w:rsidP="008C5D25">
            <w:pPr>
              <w:pStyle w:val="Geenafstand"/>
              <w:rPr>
                <w:i/>
              </w:rPr>
            </w:pPr>
            <w:r>
              <w:rPr>
                <w:i/>
              </w:rPr>
              <w:t xml:space="preserve">Toelichting: </w:t>
            </w:r>
          </w:p>
          <w:p w:rsidR="00AB74AD" w:rsidRDefault="00AB74AD" w:rsidP="008C5D25">
            <w:pPr>
              <w:pStyle w:val="Geenafstand"/>
              <w:rPr>
                <w:i/>
              </w:rPr>
            </w:pPr>
          </w:p>
          <w:p w:rsidR="00AB74AD" w:rsidRDefault="00AB74AD" w:rsidP="008C5D25">
            <w:pPr>
              <w:pStyle w:val="Geenafstand"/>
              <w:rPr>
                <w:i/>
              </w:rPr>
            </w:pPr>
          </w:p>
          <w:p w:rsidR="00AB74AD" w:rsidRDefault="00AB74AD" w:rsidP="008C5D25">
            <w:pPr>
              <w:pStyle w:val="Geenafstand"/>
              <w:rPr>
                <w:i/>
              </w:rPr>
            </w:pPr>
          </w:p>
          <w:p w:rsidR="00AB74AD" w:rsidRDefault="00AB74AD" w:rsidP="008C5D25">
            <w:pPr>
              <w:pStyle w:val="Geenafstand"/>
              <w:rPr>
                <w:i/>
              </w:rPr>
            </w:pPr>
          </w:p>
          <w:p w:rsidR="00AB74AD" w:rsidRPr="00E21E9B" w:rsidRDefault="00AB74AD" w:rsidP="008C5D25">
            <w:pPr>
              <w:pStyle w:val="Geenafstand"/>
            </w:pPr>
          </w:p>
        </w:tc>
      </w:tr>
      <w:tr w:rsidR="00567684"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67684" w:rsidRDefault="00567684" w:rsidP="008C5D25">
            <w:pPr>
              <w:pStyle w:val="Geenafstand"/>
            </w:pPr>
            <w:r>
              <w:lastRenderedPageBreak/>
              <w:t>Gegadigde</w:t>
            </w:r>
            <w:r w:rsidR="00545EB2">
              <w:t xml:space="preserve"> (of derde waarop een beroep wordt gedaan)</w:t>
            </w:r>
            <w:r>
              <w:t xml:space="preserve"> </w:t>
            </w:r>
            <w:r w:rsidR="008E6F01">
              <w:t>was belast met  de dagelijkse organisatie en leiding van de opdracht (het projectmanagement) waaronder tenminste wordt verstaan de inrichting van het project (het managementsysteem en de organisatie), de aansturing en de beheersing van de uitvoering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567684" w:rsidRDefault="008E6F01" w:rsidP="008C5D25">
            <w:pPr>
              <w:pStyle w:val="Geenafstand"/>
              <w:rPr>
                <w:i/>
              </w:rPr>
            </w:pPr>
            <w:r>
              <w:rPr>
                <w:i/>
              </w:rPr>
              <w:t>Ja / nee</w:t>
            </w:r>
          </w:p>
          <w:p w:rsidR="008E6F01" w:rsidRDefault="008E6F01" w:rsidP="008C5D25">
            <w:pPr>
              <w:pStyle w:val="Geenafstand"/>
              <w:rPr>
                <w:i/>
              </w:rPr>
            </w:pPr>
          </w:p>
          <w:p w:rsidR="008E6F01" w:rsidRPr="00E5122D" w:rsidRDefault="008E6F01" w:rsidP="008C5D25">
            <w:pPr>
              <w:pStyle w:val="Geenafstand"/>
              <w:rPr>
                <w:i/>
              </w:rPr>
            </w:pPr>
            <w:r>
              <w:rPr>
                <w:i/>
              </w:rPr>
              <w:t>Toelichting</w:t>
            </w:r>
          </w:p>
        </w:tc>
      </w:tr>
      <w:tr w:rsidR="00567684" w:rsidRPr="000E06E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67684" w:rsidRDefault="008E6F01" w:rsidP="008C5D25">
            <w:pPr>
              <w:pStyle w:val="Geenafstand"/>
            </w:pPr>
            <w:r>
              <w:t xml:space="preserve">Gegadigde </w:t>
            </w:r>
            <w:r w:rsidR="00545EB2">
              <w:t xml:space="preserve">(of derde waarop een beroep wordt gedaan) </w:t>
            </w:r>
            <w:r>
              <w:t>was jegens de publieke opdrachtgever eindverantwoordelijk voor de uitvoering van de opdracht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567684" w:rsidRDefault="008E6F01" w:rsidP="008C5D25">
            <w:pPr>
              <w:pStyle w:val="Geenafstand"/>
              <w:rPr>
                <w:i/>
              </w:rPr>
            </w:pPr>
            <w:r>
              <w:rPr>
                <w:i/>
              </w:rPr>
              <w:t>Ja / nee</w:t>
            </w:r>
          </w:p>
          <w:p w:rsidR="008E6F01" w:rsidRDefault="008E6F01" w:rsidP="008C5D25">
            <w:pPr>
              <w:pStyle w:val="Geenafstand"/>
              <w:rPr>
                <w:i/>
              </w:rPr>
            </w:pPr>
          </w:p>
          <w:p w:rsidR="008E6F01" w:rsidRPr="00E5122D" w:rsidRDefault="008E6F01" w:rsidP="008C5D25">
            <w:pPr>
              <w:pStyle w:val="Geenafstand"/>
              <w:rPr>
                <w:i/>
              </w:rPr>
            </w:pPr>
            <w:r>
              <w:rPr>
                <w:i/>
              </w:rPr>
              <w:t>Toelichting</w:t>
            </w:r>
          </w:p>
        </w:tc>
      </w:tr>
    </w:tbl>
    <w:p w:rsidR="00573023" w:rsidRDefault="00573023" w:rsidP="008D7C71"/>
    <w:p w:rsidR="008E6F01" w:rsidRDefault="008E6F01" w:rsidP="008D7C71"/>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573023" w:rsidRPr="00632E91" w:rsidTr="001B0792">
        <w:trPr>
          <w:cantSplit/>
        </w:trPr>
        <w:tc>
          <w:tcPr>
            <w:tcW w:w="9088" w:type="dxa"/>
            <w:gridSpan w:val="2"/>
            <w:tcBorders>
              <w:bottom w:val="single" w:sz="4" w:space="0" w:color="auto"/>
            </w:tcBorders>
            <w:shd w:val="clear" w:color="auto" w:fill="0070C0"/>
          </w:tcPr>
          <w:p w:rsidR="00573023" w:rsidRPr="00632E91" w:rsidRDefault="00573023" w:rsidP="00573023">
            <w:pPr>
              <w:pStyle w:val="Geenafstand"/>
              <w:ind w:left="720"/>
              <w:jc w:val="center"/>
              <w:rPr>
                <w:b/>
              </w:rPr>
            </w:pPr>
            <w:r>
              <w:rPr>
                <w:b/>
                <w:color w:val="FFFFFF" w:themeColor="background1"/>
                <w:sz w:val="24"/>
              </w:rPr>
              <w:t xml:space="preserve">Tevredenheidsverklaring opdrachtgever </w:t>
            </w:r>
          </w:p>
        </w:tc>
      </w:tr>
      <w:tr w:rsidR="00573023" w:rsidRPr="00E21E9B"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73023" w:rsidRPr="00E21E9B" w:rsidRDefault="00573023" w:rsidP="00573023">
            <w:pPr>
              <w:pStyle w:val="Geenafstand"/>
            </w:pPr>
            <w:r>
              <w:t>Tevredenheidsverklaring bijgevoegd?</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573023" w:rsidRDefault="00573023" w:rsidP="001B0792">
            <w:pPr>
              <w:pStyle w:val="Geenafstand"/>
              <w:rPr>
                <w:i/>
              </w:rPr>
            </w:pPr>
            <w:r>
              <w:rPr>
                <w:i/>
              </w:rPr>
              <w:t>Ja / nee</w:t>
            </w:r>
          </w:p>
          <w:p w:rsidR="00573023" w:rsidRDefault="00573023" w:rsidP="001B0792">
            <w:pPr>
              <w:pStyle w:val="Geenafstand"/>
              <w:rPr>
                <w:i/>
              </w:rPr>
            </w:pPr>
          </w:p>
          <w:p w:rsidR="00573023" w:rsidRDefault="00573023" w:rsidP="001B0792">
            <w:pPr>
              <w:pStyle w:val="Geenafstand"/>
              <w:rPr>
                <w:i/>
              </w:rPr>
            </w:pPr>
            <w:r>
              <w:rPr>
                <w:i/>
              </w:rPr>
              <w:t xml:space="preserve">De gegadigde </w:t>
            </w:r>
            <w:r w:rsidR="00DE034E">
              <w:rPr>
                <w:i/>
              </w:rPr>
              <w:t xml:space="preserve">(of derde waarop een beroep wordt gedaan) </w:t>
            </w:r>
            <w:r>
              <w:rPr>
                <w:i/>
              </w:rPr>
              <w:t>dient bij de</w:t>
            </w:r>
            <w:r w:rsidR="008E6F01">
              <w:rPr>
                <w:i/>
              </w:rPr>
              <w:t>ze</w:t>
            </w:r>
            <w:r>
              <w:rPr>
                <w:i/>
              </w:rPr>
              <w:t xml:space="preserve"> referentieverklaring een </w:t>
            </w:r>
            <w:r w:rsidR="0005526F">
              <w:rPr>
                <w:i/>
              </w:rPr>
              <w:t xml:space="preserve">ondertekende </w:t>
            </w:r>
            <w:r>
              <w:rPr>
                <w:i/>
              </w:rPr>
              <w:t>tevredenheidsverklaring van de opdrachtgever te voegen waaruit blijkt dat de opdracht op een vakkundige wijze is uitgevoerd en het werk binnen de overeengekomen termijn is opgeleverd.</w:t>
            </w:r>
          </w:p>
          <w:p w:rsidR="00573023" w:rsidRPr="00E21E9B" w:rsidRDefault="00573023" w:rsidP="001B0792">
            <w:pPr>
              <w:pStyle w:val="Geenafstand"/>
            </w:pPr>
          </w:p>
        </w:tc>
      </w:tr>
    </w:tbl>
    <w:p w:rsidR="00573023" w:rsidRDefault="00573023" w:rsidP="008D7C71"/>
    <w:p w:rsidR="00573023" w:rsidRDefault="00573023" w:rsidP="008D7C71"/>
    <w:p w:rsidR="006032AA" w:rsidRPr="008D7C71" w:rsidRDefault="006032AA" w:rsidP="008D7C71">
      <w:r>
        <w:rPr>
          <w:rFonts w:ascii="Arial" w:eastAsia="Times New Roman" w:hAnsi="Arial"/>
          <w:b/>
          <w:sz w:val="22"/>
        </w:rPr>
        <w:t>Aldus naar waarheid ingevuld,</w:t>
      </w:r>
    </w:p>
    <w:p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C154BD">
            <w:pPr>
              <w:pStyle w:val="Geenafstand"/>
            </w:pPr>
            <w:r>
              <w:t xml:space="preserve">Naam </w:t>
            </w:r>
            <w:r w:rsidR="00DE034E">
              <w:t>Gegadigde (of derde waarop een beroep wordt gedaan)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Default="006032AA" w:rsidP="008C5D25">
            <w:pPr>
              <w:pStyle w:val="Geenafstand"/>
            </w:pPr>
          </w:p>
          <w:p w:rsidR="006032AA" w:rsidRDefault="006032AA" w:rsidP="008C5D25">
            <w:pPr>
              <w:pStyle w:val="Geenafstand"/>
            </w:pPr>
          </w:p>
          <w:p w:rsidR="006032AA" w:rsidRDefault="006032AA" w:rsidP="008C5D25">
            <w:pPr>
              <w:pStyle w:val="Geenafstand"/>
            </w:pPr>
          </w:p>
          <w:p w:rsidR="006032AA" w:rsidRDefault="006032AA" w:rsidP="008C5D25">
            <w:pPr>
              <w:pStyle w:val="Geenafstand"/>
            </w:pPr>
          </w:p>
          <w:p w:rsidR="006032AA" w:rsidRDefault="006032AA" w:rsidP="008C5D25">
            <w:pPr>
              <w:pStyle w:val="Geenafstand"/>
            </w:pPr>
          </w:p>
          <w:p w:rsidR="006032AA" w:rsidRPr="00E21E9B" w:rsidRDefault="006032AA" w:rsidP="008C5D25">
            <w:pPr>
              <w:pStyle w:val="Geenafstand"/>
            </w:pPr>
          </w:p>
        </w:tc>
      </w:tr>
      <w:bookmarkEnd w:id="1"/>
      <w:bookmarkEnd w:id="2"/>
    </w:tbl>
    <w:p w:rsidR="00254C9C" w:rsidRDefault="00254C9C" w:rsidP="00E5626D">
      <w:pPr>
        <w:spacing w:line="239" w:lineRule="auto"/>
        <w:rPr>
          <w:rFonts w:ascii="Arial" w:eastAsia="Times New Roman" w:hAnsi="Arial" w:cs="Tahoma"/>
          <w:sz w:val="22"/>
        </w:rPr>
      </w:pPr>
    </w:p>
    <w:p w:rsidR="00254C9C" w:rsidRDefault="00254C9C" w:rsidP="00E5626D">
      <w:pPr>
        <w:spacing w:line="239" w:lineRule="auto"/>
        <w:rPr>
          <w:rFonts w:ascii="Arial" w:eastAsia="Arial" w:hAnsi="Arial"/>
        </w:rPr>
      </w:pPr>
    </w:p>
    <w:p w:rsidR="00E5626D" w:rsidRDefault="00E5626D" w:rsidP="00E5626D">
      <w:pPr>
        <w:spacing w:line="200" w:lineRule="exact"/>
        <w:rPr>
          <w:rFonts w:ascii="Times New Roman" w:eastAsia="Times New Roman" w:hAnsi="Times New Roman"/>
        </w:rPr>
      </w:pPr>
    </w:p>
    <w:p w:rsidR="00D76732" w:rsidRDefault="00D76732"/>
    <w:p w:rsidR="00946EA8" w:rsidRDefault="00946EA8">
      <w:pPr>
        <w:spacing w:after="160" w:line="259" w:lineRule="auto"/>
      </w:pPr>
      <w:r>
        <w:br w:type="page"/>
      </w:r>
      <w:bookmarkStart w:id="3" w:name="_GoBack"/>
      <w:bookmarkEnd w:id="3"/>
    </w:p>
    <w:p w:rsidR="00946EA8" w:rsidRPr="00E5626D" w:rsidRDefault="00946EA8" w:rsidP="00946EA8">
      <w:pPr>
        <w:pStyle w:val="Kop1"/>
        <w:rPr>
          <w:rFonts w:ascii="Arial" w:hAnsi="Arial" w:cs="Arial"/>
        </w:rPr>
      </w:pPr>
      <w:r>
        <w:rPr>
          <w:rFonts w:ascii="Arial" w:hAnsi="Arial" w:cs="Arial"/>
        </w:rPr>
        <w:lastRenderedPageBreak/>
        <w:t>R</w:t>
      </w:r>
      <w:r w:rsidRPr="00E5626D">
        <w:rPr>
          <w:rFonts w:ascii="Arial" w:hAnsi="Arial" w:cs="Arial"/>
        </w:rPr>
        <w:t>eferentie</w:t>
      </w:r>
      <w:r>
        <w:rPr>
          <w:rFonts w:ascii="Arial" w:hAnsi="Arial" w:cs="Arial"/>
        </w:rPr>
        <w:t>verklaring Kerncompetentie 2</w:t>
      </w:r>
    </w:p>
    <w:p w:rsidR="00946EA8" w:rsidRPr="00E5626D" w:rsidRDefault="00946EA8" w:rsidP="00946EA8">
      <w:pPr>
        <w:pStyle w:val="Geenafstand"/>
      </w:pPr>
    </w:p>
    <w:p w:rsidR="00946EA8" w:rsidRPr="00E5626D" w:rsidRDefault="00946EA8" w:rsidP="00946EA8">
      <w:pPr>
        <w:pStyle w:val="Geenafstand"/>
      </w:pPr>
      <w:r w:rsidRPr="00E5626D">
        <w:t>Om aan te tonen d</w:t>
      </w:r>
      <w:r>
        <w:t>at de gegadigde beschikt over kern</w:t>
      </w:r>
      <w:r w:rsidR="00254C9C">
        <w:t>competentie 2 dient de gegadigde (of de derde waarop gegadigde zich beroept)</w:t>
      </w:r>
      <w:r>
        <w:t xml:space="preserve"> onderstaand model in te vullen en </w:t>
      </w:r>
      <w:r w:rsidR="00254C9C">
        <w:t xml:space="preserve">rechtsgeldig </w:t>
      </w:r>
      <w:r>
        <w:t xml:space="preserve">ondertekend </w:t>
      </w:r>
      <w:r w:rsidR="008E6F01">
        <w:t>bij de aanmelding te voegen</w:t>
      </w:r>
      <w:r>
        <w:t xml:space="preserve">, voorzien van een tevredenheidsverklaring van de opdrachtgever. </w:t>
      </w:r>
    </w:p>
    <w:p w:rsidR="00946EA8" w:rsidRPr="00E5626D" w:rsidRDefault="00946EA8" w:rsidP="00946EA8">
      <w:pPr>
        <w:pStyle w:val="Geenafstand"/>
      </w:pPr>
    </w:p>
    <w:p w:rsidR="00946EA8" w:rsidRPr="00E5626D" w:rsidRDefault="00946EA8" w:rsidP="00946EA8">
      <w:pPr>
        <w:pStyle w:val="Geenafstand"/>
      </w:pPr>
      <w:r w:rsidRPr="00E5626D">
        <w:t xml:space="preserve">HDSR behoudt zich het recht voor om zonder tussenkomst van </w:t>
      </w:r>
      <w:r>
        <w:t>de gegadigde</w:t>
      </w:r>
      <w:r w:rsidR="00254C9C">
        <w:t xml:space="preserve"> (of de derde op wiens ervaring een beroep wordt gedaan)</w:t>
      </w:r>
      <w:r w:rsidRPr="00E5626D">
        <w:t xml:space="preserve"> contact op te n</w:t>
      </w:r>
      <w:r w:rsidR="00AD6F5E">
        <w:t>emen met de opgegeven referent</w:t>
      </w:r>
      <w:r w:rsidRPr="00E5626D">
        <w:t>.</w:t>
      </w:r>
    </w:p>
    <w:p w:rsidR="00946EA8" w:rsidRDefault="00946EA8" w:rsidP="00946EA8">
      <w:pPr>
        <w:spacing w:line="312" w:lineRule="auto"/>
        <w:rPr>
          <w:rFonts w:ascii="Arial" w:eastAsia="Times New Roman" w:hAnsi="Arial"/>
          <w:sz w:val="22"/>
        </w:rPr>
      </w:pPr>
    </w:p>
    <w:p w:rsidR="00946EA8" w:rsidRDefault="00946EA8" w:rsidP="00946EA8">
      <w:pPr>
        <w:spacing w:line="312" w:lineRule="auto"/>
        <w:rPr>
          <w:rFonts w:ascii="Arial" w:eastAsia="Times New Roman" w:hAnsi="Arial"/>
          <w:sz w:val="22"/>
        </w:rPr>
      </w:pPr>
    </w:p>
    <w:tbl>
      <w:tblPr>
        <w:tblpPr w:leftFromText="141" w:rightFromText="141" w:vertAnchor="text" w:horzAnchor="margin" w:tblpY="-23"/>
        <w:tblW w:w="908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946EA8" w:rsidRPr="000E06E7" w:rsidTr="001B0792">
        <w:trPr>
          <w:cantSplit/>
        </w:trPr>
        <w:tc>
          <w:tcPr>
            <w:tcW w:w="9088" w:type="dxa"/>
            <w:gridSpan w:val="2"/>
            <w:tcBorders>
              <w:bottom w:val="single" w:sz="4" w:space="0" w:color="auto"/>
            </w:tcBorders>
            <w:shd w:val="clear" w:color="auto" w:fill="0070C0"/>
          </w:tcPr>
          <w:p w:rsidR="00946EA8" w:rsidRPr="00632E91" w:rsidRDefault="00946EA8" w:rsidP="00946EA8">
            <w:pPr>
              <w:pStyle w:val="Geenafstand"/>
              <w:numPr>
                <w:ilvl w:val="0"/>
                <w:numId w:val="13"/>
              </w:numPr>
              <w:jc w:val="center"/>
              <w:rPr>
                <w:b/>
              </w:rPr>
            </w:pPr>
            <w:r w:rsidRPr="00632E91">
              <w:rPr>
                <w:b/>
                <w:color w:val="FFFFFF" w:themeColor="background1"/>
                <w:sz w:val="24"/>
              </w:rPr>
              <w:t>Gegevens opdrachtgever (referent)</w:t>
            </w: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pPr>
            <w: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pPr>
            <w: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pPr>
            <w: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bl>
    <w:p w:rsidR="00946EA8" w:rsidRDefault="00946EA8" w:rsidP="00946EA8">
      <w:pPr>
        <w:spacing w:line="312" w:lineRule="auto"/>
        <w:rPr>
          <w:rFonts w:ascii="Arial" w:eastAsia="Times New Roman" w:hAnsi="Arial"/>
          <w:sz w:val="22"/>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254C9C" w:rsidRPr="00632E91" w:rsidTr="00475C4A">
        <w:trPr>
          <w:cantSplit/>
        </w:trPr>
        <w:tc>
          <w:tcPr>
            <w:tcW w:w="9088" w:type="dxa"/>
            <w:gridSpan w:val="2"/>
            <w:tcBorders>
              <w:bottom w:val="single" w:sz="4" w:space="0" w:color="auto"/>
            </w:tcBorders>
            <w:shd w:val="clear" w:color="auto" w:fill="0070C0"/>
          </w:tcPr>
          <w:p w:rsidR="00254C9C" w:rsidRPr="00632E91" w:rsidRDefault="00254C9C" w:rsidP="00254C9C">
            <w:pPr>
              <w:pStyle w:val="Geenafstand"/>
              <w:numPr>
                <w:ilvl w:val="0"/>
                <w:numId w:val="13"/>
              </w:numPr>
              <w:jc w:val="center"/>
              <w:rPr>
                <w:b/>
              </w:rPr>
            </w:pPr>
            <w:r>
              <w:rPr>
                <w:b/>
                <w:color w:val="FFFFFF" w:themeColor="background1"/>
                <w:sz w:val="24"/>
              </w:rPr>
              <w:t>Algemene informatie opdracht</w:t>
            </w:r>
          </w:p>
        </w:tc>
      </w:tr>
      <w:tr w:rsidR="00254C9C" w:rsidRPr="00E21E9B" w:rsidTr="00475C4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r>
              <w:t>Beschrijving opdracht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p>
        </w:tc>
      </w:tr>
      <w:tr w:rsidR="00254C9C" w:rsidRPr="00E21E9B" w:rsidTr="00475C4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Default="00254C9C" w:rsidP="00475C4A">
            <w:pPr>
              <w:pStyle w:val="Geenafstand"/>
            </w:pPr>
            <w:r>
              <w:t>Beschrijving rol gegadigde (of derde waarop een beroep wordt gedaan) m.b.t. opdracht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p>
        </w:tc>
      </w:tr>
      <w:tr w:rsidR="00254C9C" w:rsidRPr="00E21E9B" w:rsidTr="00475C4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r>
              <w:t>Startdatum opdracht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p>
        </w:tc>
      </w:tr>
      <w:tr w:rsidR="00254C9C" w:rsidRPr="00E21E9B" w:rsidTr="00475C4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r>
              <w:t>Overeengekomen opleverdatum</w:t>
            </w:r>
            <w:r w:rsidR="003D593F">
              <w:t xml:space="preserve"> ontwerp</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p>
        </w:tc>
      </w:tr>
      <w:tr w:rsidR="00254C9C" w:rsidRPr="00E21E9B" w:rsidTr="00475C4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Default="00254C9C" w:rsidP="00475C4A">
            <w:pPr>
              <w:pStyle w:val="Geenafstand"/>
            </w:pPr>
            <w:r>
              <w:t>Gerealiseerde opleverdatum</w:t>
            </w:r>
            <w:r w:rsidR="003D593F">
              <w:t xml:space="preserve"> ontwerp</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p>
        </w:tc>
      </w:tr>
      <w:tr w:rsidR="00254C9C" w:rsidRPr="00E21E9B" w:rsidTr="00475C4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3D593F" w:rsidP="00475C4A">
            <w:pPr>
              <w:pStyle w:val="Geenafstand"/>
            </w:pPr>
            <w:r>
              <w:t>Opdrachtwaarde ontwerpwerkzaamheden</w:t>
            </w:r>
            <w:r w:rsidR="00254C9C">
              <w:t xml:space="preserve"> in euro’s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254C9C" w:rsidRPr="00E21E9B" w:rsidRDefault="00254C9C" w:rsidP="00475C4A">
            <w:pPr>
              <w:pStyle w:val="Geenafstand"/>
            </w:pPr>
          </w:p>
        </w:tc>
      </w:tr>
    </w:tbl>
    <w:p w:rsidR="00254C9C" w:rsidRDefault="00254C9C" w:rsidP="00946EA8">
      <w:pPr>
        <w:spacing w:line="312" w:lineRule="auto"/>
        <w:rPr>
          <w:rFonts w:ascii="Arial" w:eastAsia="Times New Roman" w:hAnsi="Arial"/>
          <w:sz w:val="22"/>
        </w:rPr>
      </w:pPr>
    </w:p>
    <w:p w:rsidR="00946EA8" w:rsidRDefault="00946EA8" w:rsidP="00946EA8">
      <w:pPr>
        <w:spacing w:line="312" w:lineRule="auto"/>
        <w:rPr>
          <w:rFonts w:ascii="Arial" w:eastAsia="Times New Roman" w:hAnsi="Arial"/>
          <w:sz w:val="22"/>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946EA8" w:rsidRPr="000E06E7" w:rsidTr="001B0792">
        <w:trPr>
          <w:cantSplit/>
        </w:trPr>
        <w:tc>
          <w:tcPr>
            <w:tcW w:w="9088" w:type="dxa"/>
            <w:gridSpan w:val="2"/>
            <w:tcBorders>
              <w:bottom w:val="single" w:sz="4" w:space="0" w:color="auto"/>
            </w:tcBorders>
            <w:shd w:val="clear" w:color="auto" w:fill="0070C0"/>
          </w:tcPr>
          <w:p w:rsidR="00946EA8" w:rsidRPr="00632E91" w:rsidRDefault="00946EA8" w:rsidP="00946EA8">
            <w:pPr>
              <w:pStyle w:val="Geenafstand"/>
              <w:numPr>
                <w:ilvl w:val="0"/>
                <w:numId w:val="13"/>
              </w:numPr>
              <w:jc w:val="center"/>
              <w:rPr>
                <w:b/>
              </w:rPr>
            </w:pPr>
            <w:r>
              <w:rPr>
                <w:b/>
                <w:color w:val="FFFFFF" w:themeColor="background1"/>
                <w:sz w:val="24"/>
              </w:rPr>
              <w:t>Bewijsvoering kerncompetentie</w:t>
            </w: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3D593F" w:rsidP="001B0792">
            <w:pPr>
              <w:pStyle w:val="Geenafstand"/>
            </w:pPr>
            <w:r>
              <w:t>De gegadigde (of derde waarop een beroep wordt gedaan) was verantwoordelijk voor het structureren, uitvoeren en beheersen van het ontwerpproces van de versterking van een primaire waterkering in grond</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3D593F" w:rsidP="001B0792">
            <w:pPr>
              <w:pStyle w:val="Geenafstand"/>
              <w:rPr>
                <w:i/>
              </w:rPr>
            </w:pPr>
            <w:r>
              <w:rPr>
                <w:i/>
              </w:rPr>
              <w:t>Ja / nee</w:t>
            </w:r>
          </w:p>
          <w:p w:rsidR="003D593F" w:rsidRDefault="003D593F" w:rsidP="001B0792">
            <w:pPr>
              <w:pStyle w:val="Geenafstand"/>
              <w:rPr>
                <w:i/>
              </w:rPr>
            </w:pPr>
          </w:p>
          <w:p w:rsidR="003D593F" w:rsidRDefault="003D593F" w:rsidP="001B0792">
            <w:pPr>
              <w:pStyle w:val="Geenafstand"/>
              <w:rPr>
                <w:i/>
              </w:rPr>
            </w:pPr>
            <w:r>
              <w:rPr>
                <w:i/>
              </w:rPr>
              <w:t>Toelichting</w:t>
            </w:r>
          </w:p>
          <w:p w:rsidR="00946EA8" w:rsidRDefault="00946EA8" w:rsidP="001B0792">
            <w:pPr>
              <w:pStyle w:val="Geenafstand"/>
              <w:rPr>
                <w:i/>
              </w:rPr>
            </w:pPr>
          </w:p>
          <w:p w:rsidR="00946EA8" w:rsidRDefault="00946EA8" w:rsidP="001B0792">
            <w:pPr>
              <w:pStyle w:val="Geenafstand"/>
              <w:rPr>
                <w:i/>
              </w:rPr>
            </w:pPr>
          </w:p>
          <w:p w:rsidR="00946EA8" w:rsidRDefault="00946EA8" w:rsidP="001B0792">
            <w:pPr>
              <w:pStyle w:val="Geenafstand"/>
              <w:rPr>
                <w:i/>
              </w:rPr>
            </w:pPr>
          </w:p>
          <w:p w:rsidR="00946EA8" w:rsidRPr="00E21E9B" w:rsidRDefault="00946EA8" w:rsidP="001B0792">
            <w:pPr>
              <w:pStyle w:val="Geenafstand"/>
            </w:pPr>
          </w:p>
        </w:tc>
      </w:tr>
      <w:tr w:rsidR="003D593F"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3D593F" w:rsidRDefault="003D593F" w:rsidP="001B0792">
            <w:pPr>
              <w:pStyle w:val="Geenafstand"/>
            </w:pPr>
            <w:r>
              <w:lastRenderedPageBreak/>
              <w:t>Voor het aantoonbaar voldoen van het ontwerp aan de veiligheidsnormen uit de Waterwet werd gebruik gemaakt van Ontwerpinstrumentarium 2014.3 en/of 2014.4</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CA59BE" w:rsidRDefault="00CA59BE" w:rsidP="001B0792">
            <w:pPr>
              <w:pStyle w:val="Geenafstand"/>
              <w:rPr>
                <w:i/>
              </w:rPr>
            </w:pPr>
            <w:r>
              <w:rPr>
                <w:i/>
              </w:rPr>
              <w:t>Ja / nee</w:t>
            </w:r>
          </w:p>
          <w:p w:rsidR="00CA59BE" w:rsidRDefault="00CA59BE" w:rsidP="001B0792">
            <w:pPr>
              <w:pStyle w:val="Geenafstand"/>
              <w:rPr>
                <w:i/>
              </w:rPr>
            </w:pPr>
          </w:p>
          <w:p w:rsidR="00CA59BE" w:rsidRPr="00E5122D" w:rsidRDefault="00CA59BE" w:rsidP="001B0792">
            <w:pPr>
              <w:pStyle w:val="Geenafstand"/>
              <w:rPr>
                <w:i/>
              </w:rPr>
            </w:pPr>
            <w:r>
              <w:rPr>
                <w:i/>
              </w:rPr>
              <w:t>Toelichting</w:t>
            </w:r>
          </w:p>
        </w:tc>
      </w:tr>
    </w:tbl>
    <w:p w:rsidR="00946EA8" w:rsidRDefault="00946EA8" w:rsidP="00946EA8">
      <w:pPr>
        <w:spacing w:line="312" w:lineRule="auto"/>
        <w:rPr>
          <w:rFonts w:ascii="Arial" w:eastAsia="Times New Roman" w:hAnsi="Arial"/>
          <w:b/>
          <w:sz w:val="22"/>
        </w:rPr>
      </w:pPr>
    </w:p>
    <w:p w:rsidR="00946EA8" w:rsidRDefault="00946EA8" w:rsidP="00946EA8"/>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946EA8" w:rsidRPr="00632E91" w:rsidTr="001B0792">
        <w:trPr>
          <w:cantSplit/>
        </w:trPr>
        <w:tc>
          <w:tcPr>
            <w:tcW w:w="9088" w:type="dxa"/>
            <w:gridSpan w:val="2"/>
            <w:tcBorders>
              <w:bottom w:val="single" w:sz="4" w:space="0" w:color="auto"/>
            </w:tcBorders>
            <w:shd w:val="clear" w:color="auto" w:fill="0070C0"/>
          </w:tcPr>
          <w:p w:rsidR="00946EA8" w:rsidRPr="00632E91" w:rsidRDefault="00946EA8" w:rsidP="001B0792">
            <w:pPr>
              <w:pStyle w:val="Geenafstand"/>
              <w:ind w:left="720"/>
              <w:jc w:val="center"/>
              <w:rPr>
                <w:b/>
              </w:rPr>
            </w:pPr>
            <w:r>
              <w:rPr>
                <w:b/>
                <w:color w:val="FFFFFF" w:themeColor="background1"/>
                <w:sz w:val="24"/>
              </w:rPr>
              <w:t xml:space="preserve">Tevredenheidsverklaring opdrachtgever </w:t>
            </w:r>
          </w:p>
        </w:tc>
      </w:tr>
      <w:tr w:rsidR="00946EA8" w:rsidRPr="00E21E9B"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Tevredenheidsverklaring bijgevoegd?</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rPr>
                <w:i/>
              </w:rPr>
            </w:pPr>
            <w:r>
              <w:rPr>
                <w:i/>
              </w:rPr>
              <w:t>Ja / nee</w:t>
            </w:r>
          </w:p>
          <w:p w:rsidR="00946EA8" w:rsidRDefault="00946EA8" w:rsidP="001B0792">
            <w:pPr>
              <w:pStyle w:val="Geenafstand"/>
              <w:rPr>
                <w:i/>
              </w:rPr>
            </w:pPr>
          </w:p>
          <w:p w:rsidR="00946EA8" w:rsidRDefault="00946EA8" w:rsidP="001B0792">
            <w:pPr>
              <w:pStyle w:val="Geenafstand"/>
              <w:rPr>
                <w:i/>
              </w:rPr>
            </w:pPr>
            <w:r>
              <w:rPr>
                <w:i/>
              </w:rPr>
              <w:t xml:space="preserve">De gegadigde </w:t>
            </w:r>
            <w:r w:rsidR="00CA59BE">
              <w:rPr>
                <w:i/>
              </w:rPr>
              <w:t xml:space="preserve">(of derde waarop een beroep wordt gedaan) </w:t>
            </w:r>
            <w:r>
              <w:rPr>
                <w:i/>
              </w:rPr>
              <w:t>dient bij de referentieverklaring een</w:t>
            </w:r>
            <w:r w:rsidR="0005526F">
              <w:rPr>
                <w:i/>
              </w:rPr>
              <w:t xml:space="preserve"> ondertekende</w:t>
            </w:r>
            <w:r>
              <w:rPr>
                <w:i/>
              </w:rPr>
              <w:t xml:space="preserve"> tevredenheidsverklaring van de opdrachtgever te voegen waaruit blijkt dat de opdracht op een vakkundige wijze is uitgevoerd en het ontwerp binnen de overeengekomen termijn is opgeleverd.</w:t>
            </w:r>
          </w:p>
          <w:p w:rsidR="00946EA8" w:rsidRPr="00E21E9B" w:rsidRDefault="00946EA8" w:rsidP="001B0792">
            <w:pPr>
              <w:pStyle w:val="Geenafstand"/>
            </w:pPr>
          </w:p>
        </w:tc>
      </w:tr>
    </w:tbl>
    <w:p w:rsidR="00946EA8" w:rsidRDefault="00946EA8" w:rsidP="00946EA8"/>
    <w:p w:rsidR="00946EA8" w:rsidRDefault="00946EA8" w:rsidP="00946EA8"/>
    <w:p w:rsidR="00946EA8" w:rsidRPr="008D7C71" w:rsidRDefault="00946EA8" w:rsidP="00946EA8">
      <w:r>
        <w:rPr>
          <w:rFonts w:ascii="Arial" w:eastAsia="Times New Roman" w:hAnsi="Arial"/>
          <w:b/>
          <w:sz w:val="22"/>
        </w:rPr>
        <w:t>Aldus naar waarheid ingevuld,</w:t>
      </w:r>
    </w:p>
    <w:p w:rsidR="00946EA8" w:rsidRPr="000E06E7" w:rsidRDefault="00946EA8" w:rsidP="00946EA8">
      <w:pPr>
        <w:spacing w:line="312" w:lineRule="auto"/>
        <w:rPr>
          <w:rFonts w:ascii="Arial" w:eastAsia="Times New Roman" w:hAnsi="Arial" w:cs="Tahoma"/>
          <w:sz w:val="22"/>
        </w:rPr>
      </w:pPr>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Naam Gegadigde</w:t>
            </w:r>
            <w:r w:rsidR="00CA59BE">
              <w:t xml:space="preserve"> (of derde op wie een beroep wordt gedaan)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pPr>
          </w:p>
          <w:p w:rsidR="00946EA8" w:rsidRDefault="00946EA8" w:rsidP="001B0792">
            <w:pPr>
              <w:pStyle w:val="Geenafstand"/>
            </w:pPr>
          </w:p>
          <w:p w:rsidR="00946EA8" w:rsidRDefault="00946EA8" w:rsidP="001B0792">
            <w:pPr>
              <w:pStyle w:val="Geenafstand"/>
            </w:pPr>
          </w:p>
          <w:p w:rsidR="00946EA8" w:rsidRDefault="00946EA8" w:rsidP="001B0792">
            <w:pPr>
              <w:pStyle w:val="Geenafstand"/>
            </w:pPr>
          </w:p>
          <w:p w:rsidR="00946EA8" w:rsidRDefault="00946EA8" w:rsidP="001B0792">
            <w:pPr>
              <w:pStyle w:val="Geenafstand"/>
            </w:pPr>
          </w:p>
          <w:p w:rsidR="00946EA8" w:rsidRPr="00E21E9B" w:rsidRDefault="00946EA8" w:rsidP="001B0792">
            <w:pPr>
              <w:pStyle w:val="Geenafstand"/>
            </w:pPr>
          </w:p>
        </w:tc>
      </w:tr>
    </w:tbl>
    <w:p w:rsidR="00946EA8" w:rsidRPr="000E06E7" w:rsidRDefault="00946EA8" w:rsidP="00946EA8">
      <w:pPr>
        <w:spacing w:line="312" w:lineRule="auto"/>
        <w:rPr>
          <w:rFonts w:ascii="Arial" w:eastAsia="Times New Roman" w:hAnsi="Arial" w:cs="Tahoma"/>
          <w:sz w:val="22"/>
        </w:rPr>
      </w:pPr>
    </w:p>
    <w:p w:rsidR="00946EA8" w:rsidRDefault="00946EA8">
      <w:pPr>
        <w:spacing w:after="160" w:line="259" w:lineRule="auto"/>
      </w:pPr>
      <w:r>
        <w:br w:type="page"/>
      </w:r>
    </w:p>
    <w:p w:rsidR="00946EA8" w:rsidRPr="00E5626D" w:rsidRDefault="00946EA8" w:rsidP="00946EA8">
      <w:pPr>
        <w:pStyle w:val="Kop1"/>
        <w:rPr>
          <w:rFonts w:ascii="Arial" w:hAnsi="Arial" w:cs="Arial"/>
        </w:rPr>
      </w:pPr>
      <w:r>
        <w:rPr>
          <w:rFonts w:ascii="Arial" w:hAnsi="Arial" w:cs="Arial"/>
        </w:rPr>
        <w:lastRenderedPageBreak/>
        <w:t>R</w:t>
      </w:r>
      <w:r w:rsidRPr="00E5626D">
        <w:rPr>
          <w:rFonts w:ascii="Arial" w:hAnsi="Arial" w:cs="Arial"/>
        </w:rPr>
        <w:t>eferentie</w:t>
      </w:r>
      <w:r>
        <w:rPr>
          <w:rFonts w:ascii="Arial" w:hAnsi="Arial" w:cs="Arial"/>
        </w:rPr>
        <w:t>verklaring Kerncompetentie 3</w:t>
      </w:r>
    </w:p>
    <w:p w:rsidR="00946EA8" w:rsidRPr="00E5626D" w:rsidRDefault="00946EA8" w:rsidP="00946EA8">
      <w:pPr>
        <w:pStyle w:val="Geenafstand"/>
      </w:pPr>
    </w:p>
    <w:p w:rsidR="00946EA8" w:rsidRPr="00E5626D" w:rsidRDefault="00946EA8" w:rsidP="00946EA8">
      <w:pPr>
        <w:pStyle w:val="Geenafstand"/>
      </w:pPr>
      <w:r w:rsidRPr="00E5626D">
        <w:t>Om aan te tonen d</w:t>
      </w:r>
      <w:r>
        <w:t xml:space="preserve">at de gegadigde beschikt over kerncompetentie 3 dient de gegadigde </w:t>
      </w:r>
      <w:r w:rsidR="00CA59BE">
        <w:t xml:space="preserve">(of de derde op wie een beroep wordt gedaan) </w:t>
      </w:r>
      <w:r>
        <w:t xml:space="preserve">onderstaand model in te vullen en </w:t>
      </w:r>
      <w:r w:rsidR="00CA59BE">
        <w:t xml:space="preserve">rechtsgeldig </w:t>
      </w:r>
      <w:r>
        <w:t xml:space="preserve">ondertekend </w:t>
      </w:r>
      <w:r w:rsidR="00CA59BE">
        <w:t>bij de aanmelding te voegen.</w:t>
      </w:r>
    </w:p>
    <w:p w:rsidR="00946EA8" w:rsidRPr="00E5626D" w:rsidRDefault="00946EA8" w:rsidP="00946EA8">
      <w:pPr>
        <w:pStyle w:val="Geenafstand"/>
      </w:pPr>
    </w:p>
    <w:p w:rsidR="00946EA8" w:rsidRPr="00E5626D" w:rsidRDefault="00946EA8" w:rsidP="00946EA8">
      <w:pPr>
        <w:pStyle w:val="Geenafstand"/>
      </w:pPr>
      <w:r w:rsidRPr="00E5626D">
        <w:t xml:space="preserve">HDSR behoudt zich het recht voor om zonder tussenkomst van </w:t>
      </w:r>
      <w:r>
        <w:t>de gegadigde</w:t>
      </w:r>
      <w:r w:rsidRPr="00E5626D">
        <w:t xml:space="preserve"> </w:t>
      </w:r>
      <w:r w:rsidR="00CA59BE">
        <w:t xml:space="preserve">(of de derde waarop een beroep wordt gedaan) </w:t>
      </w:r>
      <w:r w:rsidRPr="00E5626D">
        <w:t>contact op te n</w:t>
      </w:r>
      <w:r w:rsidR="00AD6F5E">
        <w:t>emen met de opgegeven referent</w:t>
      </w:r>
      <w:r w:rsidRPr="00E5626D">
        <w:t>.</w:t>
      </w:r>
    </w:p>
    <w:p w:rsidR="00946EA8" w:rsidRDefault="00946EA8" w:rsidP="00946EA8">
      <w:pPr>
        <w:spacing w:line="312" w:lineRule="auto"/>
        <w:rPr>
          <w:rFonts w:ascii="Arial" w:eastAsia="Times New Roman" w:hAnsi="Arial"/>
          <w:sz w:val="22"/>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946EA8" w:rsidRPr="000E06E7" w:rsidTr="001B0792">
        <w:trPr>
          <w:cantSplit/>
        </w:trPr>
        <w:tc>
          <w:tcPr>
            <w:tcW w:w="9088" w:type="dxa"/>
            <w:gridSpan w:val="2"/>
            <w:tcBorders>
              <w:bottom w:val="single" w:sz="4" w:space="0" w:color="auto"/>
            </w:tcBorders>
            <w:shd w:val="clear" w:color="auto" w:fill="0070C0"/>
          </w:tcPr>
          <w:p w:rsidR="00946EA8" w:rsidRPr="00632E91" w:rsidRDefault="00946EA8" w:rsidP="00AD6F5E">
            <w:pPr>
              <w:pStyle w:val="Geenafstand"/>
              <w:numPr>
                <w:ilvl w:val="0"/>
                <w:numId w:val="15"/>
              </w:numPr>
              <w:jc w:val="center"/>
              <w:rPr>
                <w:b/>
              </w:rPr>
            </w:pPr>
            <w:r>
              <w:rPr>
                <w:b/>
                <w:color w:val="FFFFFF" w:themeColor="background1"/>
                <w:sz w:val="24"/>
              </w:rPr>
              <w:t xml:space="preserve">Algemene informatie </w:t>
            </w:r>
            <w:r w:rsidR="00AD6F5E">
              <w:rPr>
                <w:b/>
                <w:color w:val="FFFFFF" w:themeColor="background1"/>
                <w:sz w:val="24"/>
              </w:rPr>
              <w:t>innovatie ontwikkeling</w:t>
            </w: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AD6F5E">
            <w:pPr>
              <w:pStyle w:val="Geenafstand"/>
            </w:pPr>
            <w:r>
              <w:t>Beschrijving</w:t>
            </w:r>
            <w:r w:rsidR="00AD6F5E">
              <w:t xml:space="preserve"> innovatief product c.q. technische oplossing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BD32CD"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BD32CD" w:rsidRDefault="00BD32CD" w:rsidP="00AD6F5E">
            <w:pPr>
              <w:pStyle w:val="Geenafstand"/>
            </w:pPr>
            <w:r>
              <w:t>Beschrijving rol gegadigde (of derde waarop een beroep wordt gedaan) bij ontwikkeling innovatie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BD32CD" w:rsidRPr="00E21E9B" w:rsidRDefault="00BD32CD"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BD32CD">
            <w:pPr>
              <w:pStyle w:val="Geenafstand"/>
            </w:pPr>
            <w:r>
              <w:t xml:space="preserve">Startdatum </w:t>
            </w:r>
            <w:r w:rsidR="00BD32CD">
              <w:t>ontwikkeling innovatie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BD32CD" w:rsidP="001B0792">
            <w:pPr>
              <w:pStyle w:val="Geenafstand"/>
            </w:pPr>
            <w:r>
              <w:t>Datum validatie innovatie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7C1B01"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7C1B01" w:rsidRDefault="007C1B01" w:rsidP="001B0792">
            <w:pPr>
              <w:pStyle w:val="Geenafstand"/>
            </w:pPr>
            <w:r>
              <w:t>Naam partij die validatie heeft uitgevoerd (inclusief contactgegevens)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7C1B01" w:rsidRPr="00E21E9B" w:rsidRDefault="007C1B01" w:rsidP="001B0792">
            <w:pPr>
              <w:pStyle w:val="Geenafstand"/>
            </w:pPr>
          </w:p>
        </w:tc>
      </w:tr>
    </w:tbl>
    <w:p w:rsidR="00946EA8" w:rsidRDefault="00946EA8" w:rsidP="00946EA8">
      <w:pPr>
        <w:spacing w:line="312" w:lineRule="auto"/>
        <w:rPr>
          <w:rFonts w:ascii="Arial" w:eastAsia="Times New Roman" w:hAnsi="Arial"/>
          <w:sz w:val="22"/>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946EA8" w:rsidRPr="000E06E7" w:rsidTr="001B0792">
        <w:trPr>
          <w:cantSplit/>
        </w:trPr>
        <w:tc>
          <w:tcPr>
            <w:tcW w:w="9088" w:type="dxa"/>
            <w:gridSpan w:val="2"/>
            <w:tcBorders>
              <w:bottom w:val="single" w:sz="4" w:space="0" w:color="auto"/>
            </w:tcBorders>
            <w:shd w:val="clear" w:color="auto" w:fill="0070C0"/>
          </w:tcPr>
          <w:p w:rsidR="00946EA8" w:rsidRPr="00632E91" w:rsidRDefault="00946EA8" w:rsidP="00946EA8">
            <w:pPr>
              <w:pStyle w:val="Geenafstand"/>
              <w:numPr>
                <w:ilvl w:val="0"/>
                <w:numId w:val="15"/>
              </w:numPr>
              <w:jc w:val="center"/>
              <w:rPr>
                <w:b/>
              </w:rPr>
            </w:pPr>
            <w:r>
              <w:rPr>
                <w:b/>
                <w:color w:val="FFFFFF" w:themeColor="background1"/>
                <w:sz w:val="24"/>
              </w:rPr>
              <w:t>Bewijsvoering kerncompetentie</w:t>
            </w: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BD32CD" w:rsidP="001B0792">
            <w:pPr>
              <w:pStyle w:val="Geenafstand"/>
            </w:pPr>
            <w:r>
              <w:t>Het innovatieve product c.q. technische oplossing is ontwikkeld ter beperking van deformaties en/of verbetering van stabiliteit van de ondergrond en/of grondconstructie in de GWW-sector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BD32CD" w:rsidP="001B0792">
            <w:pPr>
              <w:pStyle w:val="Geenafstand"/>
              <w:rPr>
                <w:i/>
              </w:rPr>
            </w:pPr>
            <w:r>
              <w:rPr>
                <w:i/>
              </w:rPr>
              <w:t>Ja / nee</w:t>
            </w:r>
          </w:p>
          <w:p w:rsidR="00BD32CD" w:rsidRDefault="00BD32CD" w:rsidP="001B0792">
            <w:pPr>
              <w:pStyle w:val="Geenafstand"/>
              <w:rPr>
                <w:i/>
              </w:rPr>
            </w:pPr>
          </w:p>
          <w:p w:rsidR="00BD32CD" w:rsidRDefault="00BD32CD" w:rsidP="001B0792">
            <w:pPr>
              <w:pStyle w:val="Geenafstand"/>
              <w:rPr>
                <w:i/>
              </w:rPr>
            </w:pPr>
            <w:r>
              <w:rPr>
                <w:i/>
              </w:rPr>
              <w:t>Toelichting</w:t>
            </w:r>
          </w:p>
          <w:p w:rsidR="00946EA8" w:rsidRDefault="00946EA8" w:rsidP="001B0792">
            <w:pPr>
              <w:pStyle w:val="Geenafstand"/>
              <w:rPr>
                <w:i/>
              </w:rPr>
            </w:pPr>
          </w:p>
          <w:p w:rsidR="00946EA8" w:rsidRDefault="00946EA8" w:rsidP="001B0792">
            <w:pPr>
              <w:pStyle w:val="Geenafstand"/>
              <w:rPr>
                <w:i/>
              </w:rPr>
            </w:pPr>
          </w:p>
          <w:p w:rsidR="00946EA8" w:rsidRDefault="00946EA8" w:rsidP="001B0792">
            <w:pPr>
              <w:pStyle w:val="Geenafstand"/>
              <w:rPr>
                <w:i/>
              </w:rPr>
            </w:pPr>
          </w:p>
          <w:p w:rsidR="00946EA8" w:rsidRDefault="00946EA8" w:rsidP="001B0792">
            <w:pPr>
              <w:pStyle w:val="Geenafstand"/>
              <w:rPr>
                <w:i/>
              </w:rPr>
            </w:pPr>
          </w:p>
          <w:p w:rsidR="00946EA8" w:rsidRPr="00E21E9B" w:rsidRDefault="00946EA8" w:rsidP="001B0792">
            <w:pPr>
              <w:pStyle w:val="Geenafstand"/>
            </w:pPr>
          </w:p>
        </w:tc>
      </w:tr>
      <w:tr w:rsidR="00BD32CD"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BD32CD" w:rsidRDefault="00BD32CD" w:rsidP="001B0792">
            <w:pPr>
              <w:pStyle w:val="Geenafstand"/>
            </w:pPr>
            <w:r>
              <w:t xml:space="preserve">Er is sprake van een innovatie conform de definitie zoals opgenomen in </w:t>
            </w:r>
            <w:r w:rsidRPr="000277E7">
              <w:t>paragraaf 3.6</w:t>
            </w:r>
            <w:r>
              <w:t xml:space="preserve"> van de selectieleidraad</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BD32CD" w:rsidRDefault="00BD32CD" w:rsidP="001B0792">
            <w:pPr>
              <w:pStyle w:val="Geenafstand"/>
              <w:rPr>
                <w:i/>
              </w:rPr>
            </w:pPr>
            <w:r>
              <w:rPr>
                <w:i/>
              </w:rPr>
              <w:t>Ja / nee</w:t>
            </w:r>
          </w:p>
          <w:p w:rsidR="00BD32CD" w:rsidRDefault="00BD32CD" w:rsidP="001B0792">
            <w:pPr>
              <w:pStyle w:val="Geenafstand"/>
              <w:rPr>
                <w:i/>
              </w:rPr>
            </w:pPr>
          </w:p>
          <w:p w:rsidR="00BD32CD" w:rsidRDefault="00BD32CD" w:rsidP="001B0792">
            <w:pPr>
              <w:pStyle w:val="Geenafstand"/>
              <w:rPr>
                <w:i/>
              </w:rPr>
            </w:pPr>
            <w:r>
              <w:rPr>
                <w:i/>
              </w:rPr>
              <w:t>Toelichting</w:t>
            </w:r>
          </w:p>
        </w:tc>
      </w:tr>
      <w:tr w:rsidR="00BD32CD"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BD32CD" w:rsidRDefault="00BD32CD" w:rsidP="001B0792">
            <w:pPr>
              <w:pStyle w:val="Geenafstand"/>
            </w:pPr>
            <w:r>
              <w:t>De innovatie is gevalideerd in een testomgeving (</w:t>
            </w:r>
            <w:proofErr w:type="spellStart"/>
            <w:r>
              <w:t>proof</w:t>
            </w:r>
            <w:proofErr w:type="spellEnd"/>
            <w:r>
              <w:t xml:space="preserve"> of concept) op veldschaalniveau in het buitengebie</w:t>
            </w:r>
            <w:r w:rsidR="0005526F">
              <w:t xml:space="preserve">d.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BD32CD" w:rsidRDefault="0005526F" w:rsidP="001B0792">
            <w:pPr>
              <w:pStyle w:val="Geenafstand"/>
              <w:rPr>
                <w:i/>
              </w:rPr>
            </w:pPr>
            <w:r>
              <w:rPr>
                <w:i/>
              </w:rPr>
              <w:t>Ja / nee</w:t>
            </w:r>
          </w:p>
          <w:p w:rsidR="0005526F" w:rsidRDefault="0005526F" w:rsidP="001B0792">
            <w:pPr>
              <w:pStyle w:val="Geenafstand"/>
              <w:rPr>
                <w:i/>
              </w:rPr>
            </w:pPr>
          </w:p>
          <w:p w:rsidR="0005526F" w:rsidRDefault="0005526F" w:rsidP="0005526F">
            <w:pPr>
              <w:pStyle w:val="Geenafstand"/>
              <w:rPr>
                <w:i/>
              </w:rPr>
            </w:pPr>
            <w:r>
              <w:rPr>
                <w:i/>
              </w:rPr>
              <w:t>Toelichting en onderbouwing: gegadigde dient aan te tonen dat de innovatie is gevalideerd.</w:t>
            </w:r>
          </w:p>
        </w:tc>
      </w:tr>
    </w:tbl>
    <w:p w:rsidR="00946EA8" w:rsidRDefault="00946EA8" w:rsidP="00946EA8">
      <w:pPr>
        <w:spacing w:line="312" w:lineRule="auto"/>
        <w:rPr>
          <w:rFonts w:ascii="Arial" w:eastAsia="Times New Roman" w:hAnsi="Arial"/>
          <w:b/>
          <w:sz w:val="22"/>
        </w:rPr>
      </w:pPr>
    </w:p>
    <w:p w:rsidR="00946EA8" w:rsidRPr="008D7C71" w:rsidRDefault="00946EA8" w:rsidP="00946EA8">
      <w:r>
        <w:br w:type="page"/>
      </w:r>
      <w:r>
        <w:rPr>
          <w:rFonts w:ascii="Arial" w:eastAsia="Times New Roman" w:hAnsi="Arial"/>
          <w:b/>
          <w:sz w:val="22"/>
        </w:rPr>
        <w:lastRenderedPageBreak/>
        <w:t>Aldus naar waarheid ingevuld,</w:t>
      </w:r>
    </w:p>
    <w:p w:rsidR="00946EA8" w:rsidRPr="000E06E7" w:rsidRDefault="00946EA8" w:rsidP="00946EA8">
      <w:pPr>
        <w:spacing w:line="312" w:lineRule="auto"/>
        <w:rPr>
          <w:rFonts w:ascii="Arial" w:eastAsia="Times New Roman" w:hAnsi="Arial" w:cs="Tahoma"/>
          <w:sz w:val="22"/>
        </w:rPr>
      </w:pPr>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Naam Gegadigde</w:t>
            </w:r>
            <w:r w:rsidR="0005526F">
              <w:t xml:space="preserve"> (of derde waarop een beroep wordt gedaan)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Pr="00E21E9B" w:rsidRDefault="00946EA8" w:rsidP="001B0792">
            <w:pPr>
              <w:pStyle w:val="Geenafstand"/>
            </w:pPr>
          </w:p>
        </w:tc>
      </w:tr>
      <w:tr w:rsidR="00946EA8" w:rsidRPr="000E06E7" w:rsidTr="001B0792">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946EA8" w:rsidRDefault="00946EA8" w:rsidP="001B0792">
            <w:pPr>
              <w:pStyle w:val="Geenafstand"/>
            </w:pPr>
          </w:p>
          <w:p w:rsidR="00946EA8" w:rsidRDefault="00946EA8" w:rsidP="001B0792">
            <w:pPr>
              <w:pStyle w:val="Geenafstand"/>
            </w:pPr>
          </w:p>
          <w:p w:rsidR="00946EA8" w:rsidRDefault="00946EA8" w:rsidP="001B0792">
            <w:pPr>
              <w:pStyle w:val="Geenafstand"/>
            </w:pPr>
          </w:p>
          <w:p w:rsidR="00946EA8" w:rsidRDefault="00946EA8" w:rsidP="001B0792">
            <w:pPr>
              <w:pStyle w:val="Geenafstand"/>
            </w:pPr>
          </w:p>
          <w:p w:rsidR="00946EA8" w:rsidRDefault="00946EA8" w:rsidP="001B0792">
            <w:pPr>
              <w:pStyle w:val="Geenafstand"/>
            </w:pPr>
          </w:p>
          <w:p w:rsidR="00946EA8" w:rsidRPr="00E21E9B" w:rsidRDefault="00946EA8" w:rsidP="001B0792">
            <w:pPr>
              <w:pStyle w:val="Geenafstand"/>
            </w:pPr>
          </w:p>
        </w:tc>
      </w:tr>
    </w:tbl>
    <w:p w:rsidR="00946EA8" w:rsidRPr="000E06E7" w:rsidRDefault="00946EA8" w:rsidP="00946EA8">
      <w:pPr>
        <w:spacing w:line="312" w:lineRule="auto"/>
        <w:rPr>
          <w:rFonts w:ascii="Arial" w:eastAsia="Times New Roman" w:hAnsi="Arial" w:cs="Tahoma"/>
          <w:sz w:val="22"/>
        </w:rPr>
      </w:pPr>
    </w:p>
    <w:p w:rsidR="00E5626D" w:rsidRDefault="00E5626D" w:rsidP="00946EA8">
      <w:pPr>
        <w:spacing w:after="160" w:line="259" w:lineRule="auto"/>
      </w:pPr>
    </w:p>
    <w:sectPr w:rsidR="00E5626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4AD" w:rsidRDefault="00AB74AD" w:rsidP="00AB74AD">
      <w:r>
        <w:separator/>
      </w:r>
    </w:p>
  </w:endnote>
  <w:endnote w:type="continuationSeparator" w:id="0">
    <w:p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870945"/>
      <w:docPartObj>
        <w:docPartGallery w:val="Page Numbers (Bottom of Page)"/>
        <w:docPartUnique/>
      </w:docPartObj>
    </w:sdtPr>
    <w:sdtEndPr/>
    <w:sdtContent>
      <w:sdt>
        <w:sdtPr>
          <w:id w:val="-1769616900"/>
          <w:docPartObj>
            <w:docPartGallery w:val="Page Numbers (Top of Page)"/>
            <w:docPartUnique/>
          </w:docPartObj>
        </w:sdtPr>
        <w:sdtEndPr/>
        <w:sdtContent>
          <w:p w:rsidR="00AB74AD" w:rsidRDefault="00AB74A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217760">
              <w:rPr>
                <w:b/>
                <w:bCs/>
                <w:noProof/>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217760">
              <w:rPr>
                <w:b/>
                <w:bCs/>
                <w:noProof/>
              </w:rPr>
              <w:t>6</w:t>
            </w:r>
            <w:r>
              <w:rPr>
                <w:b/>
                <w:bCs/>
                <w:sz w:val="24"/>
                <w:szCs w:val="24"/>
              </w:rPr>
              <w:fldChar w:fldCharType="end"/>
            </w:r>
          </w:p>
        </w:sdtContent>
      </w:sdt>
    </w:sdtContent>
  </w:sdt>
  <w:p w:rsidR="00AB74AD" w:rsidRDefault="00AB74AD">
    <w:pPr>
      <w:pStyle w:val="Voettekst"/>
      <w:rPr>
        <w:rFonts w:ascii="Verdana" w:hAnsi="Verdana"/>
        <w:sz w:val="11"/>
      </w:rPr>
    </w:pPr>
  </w:p>
  <w:p w:rsidR="00946EA8" w:rsidRDefault="00946EA8">
    <w:pPr>
      <w:pStyle w:val="Voettekst"/>
      <w:rPr>
        <w:rFonts w:ascii="Verdana" w:hAnsi="Verdana"/>
        <w:sz w:val="1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4AD" w:rsidRDefault="00AB74AD" w:rsidP="00AB74AD">
      <w:r>
        <w:separator/>
      </w:r>
    </w:p>
  </w:footnote>
  <w:footnote w:type="continuationSeparator" w:id="0">
    <w:p w:rsidR="00AB74AD" w:rsidRDefault="00AB74AD" w:rsidP="00AB7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9EE"/>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7A5D9F"/>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457A40"/>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346C5F41"/>
    <w:multiLevelType w:val="hybridMultilevel"/>
    <w:tmpl w:val="1C7C3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C83666"/>
    <w:multiLevelType w:val="hybridMultilevel"/>
    <w:tmpl w:val="3A285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3C1C4C"/>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352B6C"/>
    <w:multiLevelType w:val="hybridMultilevel"/>
    <w:tmpl w:val="2A64B17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F46701"/>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12"/>
  </w:num>
  <w:num w:numId="4">
    <w:abstractNumId w:val="1"/>
  </w:num>
  <w:num w:numId="5">
    <w:abstractNumId w:val="13"/>
  </w:num>
  <w:num w:numId="6">
    <w:abstractNumId w:val="10"/>
  </w:num>
  <w:num w:numId="7">
    <w:abstractNumId w:val="4"/>
  </w:num>
  <w:num w:numId="8">
    <w:abstractNumId w:val="7"/>
  </w:num>
  <w:num w:numId="9">
    <w:abstractNumId w:val="8"/>
  </w:num>
  <w:num w:numId="10">
    <w:abstractNumId w:val="9"/>
  </w:num>
  <w:num w:numId="11">
    <w:abstractNumId w:val="14"/>
  </w:num>
  <w:num w:numId="12">
    <w:abstractNumId w:val="0"/>
  </w:num>
  <w:num w:numId="13">
    <w:abstractNumId w:val="15"/>
  </w:num>
  <w:num w:numId="14">
    <w:abstractNumId w:val="5"/>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SDocnum" w:val="17987853"/>
    <w:docVar w:name="WSDocversion" w:val="1"/>
  </w:docVars>
  <w:rsids>
    <w:rsidRoot w:val="00E5626D"/>
    <w:rsid w:val="000277E7"/>
    <w:rsid w:val="0005526F"/>
    <w:rsid w:val="00097198"/>
    <w:rsid w:val="000E058A"/>
    <w:rsid w:val="00217760"/>
    <w:rsid w:val="00254C9C"/>
    <w:rsid w:val="003144B6"/>
    <w:rsid w:val="003D593F"/>
    <w:rsid w:val="00545EB2"/>
    <w:rsid w:val="00567684"/>
    <w:rsid w:val="00573023"/>
    <w:rsid w:val="006032AA"/>
    <w:rsid w:val="00632E91"/>
    <w:rsid w:val="00643FA3"/>
    <w:rsid w:val="007C1B01"/>
    <w:rsid w:val="008D7C71"/>
    <w:rsid w:val="008E6F01"/>
    <w:rsid w:val="008F2CE0"/>
    <w:rsid w:val="00946EA8"/>
    <w:rsid w:val="00982A61"/>
    <w:rsid w:val="00AB74AD"/>
    <w:rsid w:val="00AD6F5E"/>
    <w:rsid w:val="00BB0D00"/>
    <w:rsid w:val="00BD32CD"/>
    <w:rsid w:val="00C154BD"/>
    <w:rsid w:val="00C549F8"/>
    <w:rsid w:val="00CA2AF2"/>
    <w:rsid w:val="00CA59BE"/>
    <w:rsid w:val="00D529AB"/>
    <w:rsid w:val="00D76732"/>
    <w:rsid w:val="00DE034E"/>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link w:val="GeenafstandChar"/>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 w:type="paragraph" w:customStyle="1" w:styleId="DmFooter">
    <w:name w:val="DmFooter"/>
    <w:basedOn w:val="Geenafstand"/>
    <w:link w:val="DmFooterChar"/>
    <w:rsid w:val="00946EA8"/>
    <w:pPr>
      <w:jc w:val="right"/>
    </w:pPr>
    <w:rPr>
      <w:rFonts w:ascii="Verdana" w:hAnsi="Verdana"/>
      <w:sz w:val="11"/>
    </w:rPr>
  </w:style>
  <w:style w:type="character" w:customStyle="1" w:styleId="GeenafstandChar">
    <w:name w:val="Geen afstand Char"/>
    <w:basedOn w:val="Standaardalinea-lettertype"/>
    <w:link w:val="Geenafstand"/>
    <w:uiPriority w:val="1"/>
    <w:rsid w:val="00946EA8"/>
    <w:rPr>
      <w:rFonts w:ascii="Arial" w:eastAsia="Calibri" w:hAnsi="Arial" w:cs="Arial"/>
      <w:sz w:val="20"/>
      <w:szCs w:val="20"/>
      <w:lang w:eastAsia="nl-NL"/>
    </w:rPr>
  </w:style>
  <w:style w:type="character" w:customStyle="1" w:styleId="DmFooterChar">
    <w:name w:val="DmFooter Char"/>
    <w:basedOn w:val="GeenafstandChar"/>
    <w:link w:val="DmFooter"/>
    <w:rsid w:val="00946EA8"/>
    <w:rPr>
      <w:rFonts w:ascii="Verdana" w:eastAsia="Calibri" w:hAnsi="Verdana" w:cs="Arial"/>
      <w:sz w:val="11"/>
      <w:szCs w:val="20"/>
      <w:lang w:eastAsia="nl-NL"/>
    </w:rPr>
  </w:style>
  <w:style w:type="character" w:styleId="Verwijzingopmerking">
    <w:name w:val="annotation reference"/>
    <w:basedOn w:val="Standaardalinea-lettertype"/>
    <w:uiPriority w:val="99"/>
    <w:semiHidden/>
    <w:unhideWhenUsed/>
    <w:rsid w:val="0005526F"/>
    <w:rPr>
      <w:sz w:val="16"/>
      <w:szCs w:val="16"/>
    </w:rPr>
  </w:style>
  <w:style w:type="paragraph" w:styleId="Tekstopmerking">
    <w:name w:val="annotation text"/>
    <w:basedOn w:val="Standaard"/>
    <w:link w:val="TekstopmerkingChar"/>
    <w:uiPriority w:val="99"/>
    <w:semiHidden/>
    <w:unhideWhenUsed/>
    <w:rsid w:val="0005526F"/>
  </w:style>
  <w:style w:type="character" w:customStyle="1" w:styleId="TekstopmerkingChar">
    <w:name w:val="Tekst opmerking Char"/>
    <w:basedOn w:val="Standaardalinea-lettertype"/>
    <w:link w:val="Tekstopmerking"/>
    <w:uiPriority w:val="99"/>
    <w:semiHidden/>
    <w:rsid w:val="0005526F"/>
    <w:rPr>
      <w:rFonts w:ascii="Calibri" w:eastAsia="Calibri" w:hAnsi="Calibri"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5526F"/>
    <w:rPr>
      <w:b/>
      <w:bCs/>
    </w:rPr>
  </w:style>
  <w:style w:type="character" w:customStyle="1" w:styleId="OnderwerpvanopmerkingChar">
    <w:name w:val="Onderwerp van opmerking Char"/>
    <w:basedOn w:val="TekstopmerkingChar"/>
    <w:link w:val="Onderwerpvanopmerking"/>
    <w:uiPriority w:val="99"/>
    <w:semiHidden/>
    <w:rsid w:val="0005526F"/>
    <w:rPr>
      <w:rFonts w:ascii="Calibri" w:eastAsia="Calibri" w:hAnsi="Calibri" w:cs="Arial"/>
      <w:b/>
      <w:bCs/>
      <w:sz w:val="20"/>
      <w:szCs w:val="20"/>
      <w:lang w:eastAsia="nl-NL"/>
    </w:rPr>
  </w:style>
  <w:style w:type="paragraph" w:styleId="Ballontekst">
    <w:name w:val="Balloon Text"/>
    <w:basedOn w:val="Standaard"/>
    <w:link w:val="BallontekstChar"/>
    <w:uiPriority w:val="99"/>
    <w:semiHidden/>
    <w:unhideWhenUsed/>
    <w:rsid w:val="0005526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526F"/>
    <w:rPr>
      <w:rFonts w:ascii="Segoe UI" w:eastAsia="Calibr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D71C4FA6</Template>
  <TotalTime>0</TotalTime>
  <Pages>6</Pages>
  <Words>871</Words>
  <Characters>4796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HDSR</Company>
  <LinksUpToDate>false</LinksUpToDate>
  <CharactersWithSpaces>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Waldo Molendijk</cp:lastModifiedBy>
  <cp:revision>4</cp:revision>
  <dcterms:created xsi:type="dcterms:W3CDTF">2019-07-02T23:38:00Z</dcterms:created>
  <dcterms:modified xsi:type="dcterms:W3CDTF">2019-07-04T13:48:00Z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um">
    <vt:lpwstr>17987853</vt:lpwstr>
  </property>
  <property fmtid="{D5CDD505-2E9C-101B-9397-08002B2CF9AE}" pid="3" name="WSDocversion">
    <vt:lpwstr>1</vt:lpwstr>
  </property>
  <property fmtid="{D5CDD505-2E9C-101B-9397-08002B2CF9AE}" pid="4" name="DMVersion">
    <vt:lpwstr>17987853v1</vt:lpwstr>
  </property>
</Properties>
</file>