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7A0EB" w14:textId="74BD6E2C" w:rsidR="00DB11EE" w:rsidRPr="00BF5D75" w:rsidRDefault="00DB11E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60"/>
          <w:szCs w:val="60"/>
        </w:rPr>
      </w:pPr>
      <w:r w:rsidRPr="00BF5D75">
        <w:rPr>
          <w:rFonts w:ascii="Calibri" w:hAnsi="Calibri" w:cs="Arial"/>
          <w:b/>
          <w:color w:val="002060"/>
          <w:sz w:val="60"/>
          <w:szCs w:val="60"/>
        </w:rPr>
        <w:t xml:space="preserve">BIJLAGE </w:t>
      </w:r>
      <w:r w:rsidR="00CD5BF6">
        <w:rPr>
          <w:rFonts w:ascii="Calibri" w:hAnsi="Calibri" w:cs="Arial"/>
          <w:b/>
          <w:color w:val="002060"/>
          <w:sz w:val="60"/>
          <w:szCs w:val="60"/>
        </w:rPr>
        <w:t>E</w:t>
      </w:r>
    </w:p>
    <w:p w14:paraId="34D53016" w14:textId="77777777" w:rsidR="00DB11EE" w:rsidRPr="00BF5D75" w:rsidRDefault="00DB11E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32"/>
          <w:szCs w:val="32"/>
        </w:rPr>
      </w:pPr>
      <w:r w:rsidRPr="00BF5D75">
        <w:rPr>
          <w:rFonts w:ascii="Calibri" w:hAnsi="Calibri" w:cs="Arial"/>
          <w:b/>
          <w:color w:val="002060"/>
          <w:sz w:val="32"/>
          <w:szCs w:val="32"/>
        </w:rPr>
        <w:t>Akkoordverklaring</w:t>
      </w:r>
    </w:p>
    <w:p w14:paraId="71A2983A" w14:textId="77777777" w:rsidR="00DB11EE" w:rsidRPr="005A61C6" w:rsidRDefault="00DB11E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5B6D9EB" w14:textId="3E5DBAD7" w:rsidR="00DB11EE" w:rsidRPr="00BF5D75" w:rsidRDefault="00DB11E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>Verklaring akkoord concept overeenkomst met betrekking tot d</w:t>
      </w:r>
      <w:r w:rsidRPr="001807F4">
        <w:rPr>
          <w:rFonts w:ascii="Calibri" w:hAnsi="Calibri" w:cs="Arial"/>
          <w:b/>
          <w:sz w:val="24"/>
          <w:szCs w:val="24"/>
        </w:rPr>
        <w:t xml:space="preserve">e Europese Aanbesteding </w:t>
      </w:r>
      <w:r w:rsidR="001807F4">
        <w:rPr>
          <w:rFonts w:ascii="Calibri" w:hAnsi="Calibri" w:cs="Arial"/>
          <w:b/>
          <w:sz w:val="24"/>
          <w:szCs w:val="24"/>
        </w:rPr>
        <w:t>2020-SMO1450</w:t>
      </w:r>
      <w:r w:rsidRPr="00BF5D75">
        <w:rPr>
          <w:rFonts w:ascii="Calibri" w:hAnsi="Calibri" w:cs="Arial"/>
          <w:b/>
          <w:sz w:val="24"/>
          <w:szCs w:val="24"/>
        </w:rPr>
        <w:t xml:space="preserve"> ten behoeve van</w:t>
      </w:r>
      <w:r w:rsidR="000D3B57">
        <w:rPr>
          <w:rFonts w:ascii="Calibri" w:hAnsi="Calibri" w:cs="Arial"/>
          <w:b/>
          <w:sz w:val="24"/>
          <w:szCs w:val="24"/>
        </w:rPr>
        <w:t xml:space="preserve"> Visser ’t Hooft Lyceum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52D2AEC3" w14:textId="77777777" w:rsidR="00DB11EE" w:rsidRPr="005A61C6" w:rsidRDefault="00DB11E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78756FD" w14:textId="77777777" w:rsidR="00DB11EE" w:rsidRPr="005A61C6" w:rsidRDefault="00DB11E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E21142F" w14:textId="7777777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761014AE" w14:textId="7777777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1F64D99" w14:textId="77777777" w:rsidR="00DB11EE" w:rsidRPr="001D5A7A" w:rsidRDefault="00DB11E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10BC01F" w14:textId="77777777" w:rsidR="00DB11EE" w:rsidRPr="001D5A7A" w:rsidRDefault="00DB11E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7AD6416C" w14:textId="7777777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0898B61D" w14:textId="7777777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58F1CF9" w14:textId="7777777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3E575D44" w14:textId="49C5C9F7" w:rsidR="00DB11EE" w:rsidRPr="005A61C6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1807F4">
        <w:rPr>
          <w:rFonts w:ascii="Calibri" w:hAnsi="Calibri" w:cs="Arial"/>
          <w:sz w:val="22"/>
          <w:szCs w:val="22"/>
        </w:rPr>
        <w:t>2020-SMO1450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38A1C741" w14:textId="29C2E680" w:rsidR="00DB11EE" w:rsidRPr="001807F4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807F4">
        <w:rPr>
          <w:rFonts w:ascii="Calibri" w:hAnsi="Calibri" w:cs="Arial"/>
          <w:sz w:val="22"/>
          <w:szCs w:val="22"/>
        </w:rPr>
        <w:t xml:space="preserve">Bijlage </w:t>
      </w:r>
      <w:r w:rsidR="001807F4" w:rsidRPr="001807F4">
        <w:rPr>
          <w:rFonts w:ascii="Calibri" w:hAnsi="Calibri" w:cs="Arial"/>
          <w:sz w:val="22"/>
          <w:szCs w:val="22"/>
        </w:rPr>
        <w:t>C</w:t>
      </w:r>
      <w:r w:rsidRPr="001807F4">
        <w:rPr>
          <w:rFonts w:ascii="Calibri" w:hAnsi="Calibri" w:cs="Calibri"/>
          <w:sz w:val="22"/>
          <w:szCs w:val="22"/>
        </w:rPr>
        <w:t xml:space="preserve"> Concept </w:t>
      </w:r>
      <w:r w:rsidR="001807F4" w:rsidRPr="001807F4">
        <w:rPr>
          <w:rFonts w:ascii="Calibri" w:hAnsi="Calibri" w:cs="Calibri"/>
          <w:sz w:val="22"/>
          <w:szCs w:val="22"/>
        </w:rPr>
        <w:t>o</w:t>
      </w:r>
      <w:r w:rsidRPr="001807F4">
        <w:rPr>
          <w:rFonts w:ascii="Calibri" w:hAnsi="Calibri" w:cs="Calibri"/>
          <w:sz w:val="22"/>
          <w:szCs w:val="22"/>
        </w:rPr>
        <w:t xml:space="preserve">vereenkomst </w:t>
      </w:r>
      <w:r w:rsidR="001807F4" w:rsidRPr="001807F4">
        <w:rPr>
          <w:rFonts w:ascii="Calibri" w:hAnsi="Calibri" w:cs="Calibri"/>
          <w:sz w:val="22"/>
          <w:szCs w:val="22"/>
        </w:rPr>
        <w:t>Schoonmaak</w:t>
      </w:r>
    </w:p>
    <w:p w14:paraId="3165E261" w14:textId="77777777" w:rsidR="00DB11EE" w:rsidRPr="005A61C6" w:rsidRDefault="00DB11E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CAA6DF1" w14:textId="77777777" w:rsidR="00DB11EE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21489410" w14:textId="77777777" w:rsidR="00DB11EE" w:rsidRDefault="00DB11E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864F7A9" w14:textId="77777777" w:rsidR="00DB11EE" w:rsidRDefault="00DB11E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47E0408" w14:textId="77777777" w:rsidR="00DB11EE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16D87A5" w14:textId="77777777" w:rsidR="00DB11EE" w:rsidRDefault="00DB11E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4768"/>
        <w:gridCol w:w="4764"/>
      </w:tblGrid>
      <w:tr w:rsidR="00DB11EE" w14:paraId="2ABFD573" w14:textId="77777777" w:rsidTr="00BF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61F96529" w14:textId="77777777" w:rsidR="00DB11EE" w:rsidRPr="00BF5D75" w:rsidRDefault="00DB11E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top w:val="double" w:sz="4" w:space="0" w:color="ED7D31" w:themeColor="accent2"/>
              <w:right w:val="double" w:sz="4" w:space="0" w:color="ED7D31" w:themeColor="accent2"/>
            </w:tcBorders>
          </w:tcPr>
          <w:p w14:paraId="37AAB3C8" w14:textId="77777777" w:rsidR="00DB11EE" w:rsidRDefault="00DB11E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DB11EE" w14:paraId="136BC822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1C6C75CB" w14:textId="77777777" w:rsidR="00DB11EE" w:rsidRPr="00BF5D75" w:rsidRDefault="00DB11E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07EFBE7F" w14:textId="77777777" w:rsidR="00DB11EE" w:rsidRDefault="00DB11E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B11EE" w14:paraId="75E0ED4E" w14:textId="77777777" w:rsidTr="00BF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28E98A75" w14:textId="77777777" w:rsidR="00DB11EE" w:rsidRPr="00BF5D75" w:rsidRDefault="00DB11E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Datum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227176A2" w14:textId="77777777" w:rsidR="00DB11EE" w:rsidRDefault="00DB11E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B11EE" w14:paraId="04E71A61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50FCBBFA" w14:textId="77777777" w:rsidR="00DB11EE" w:rsidRPr="00BF5D75" w:rsidRDefault="00DB11E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tcBorders>
              <w:bottom w:val="double" w:sz="4" w:space="0" w:color="ED7D31" w:themeColor="accent2"/>
              <w:right w:val="double" w:sz="4" w:space="0" w:color="ED7D31" w:themeColor="accent2"/>
            </w:tcBorders>
          </w:tcPr>
          <w:p w14:paraId="0AC43C5E" w14:textId="77777777" w:rsidR="00DB11EE" w:rsidRDefault="00DB11E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54C8DC2" w14:textId="77777777" w:rsidR="00DB11EE" w:rsidRDefault="00DB11E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0EBB8FB" w14:textId="77777777" w:rsidR="00DB11EE" w:rsidRDefault="00DB11E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DB11EE" w:rsidSect="00584A86">
          <w:foot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E24426F" w14:textId="77777777" w:rsidR="00DB11EE" w:rsidRPr="005A61C6" w:rsidRDefault="00DB11E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DB11EE" w:rsidRPr="005A61C6" w:rsidSect="00DB11EE">
      <w:foot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99D46" w14:textId="77777777" w:rsidR="00DB11EE" w:rsidRDefault="00DB11EE">
      <w:r>
        <w:separator/>
      </w:r>
    </w:p>
  </w:endnote>
  <w:endnote w:type="continuationSeparator" w:id="0">
    <w:p w14:paraId="7E0407D0" w14:textId="77777777" w:rsidR="00DB11EE" w:rsidRDefault="00DB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84AD0" w14:textId="77777777" w:rsidR="00DB11EE" w:rsidRDefault="00DB11EE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46301489" wp14:editId="3D90A83B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53DAD" w14:textId="77777777"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7192BED1" wp14:editId="25AF3A89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58094" w14:textId="77777777" w:rsidR="00DB11EE" w:rsidRDefault="00DB11EE">
      <w:r>
        <w:separator/>
      </w:r>
    </w:p>
  </w:footnote>
  <w:footnote w:type="continuationSeparator" w:id="0">
    <w:p w14:paraId="4A7CD4A7" w14:textId="77777777" w:rsidR="00DB11EE" w:rsidRDefault="00DB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D3B57"/>
    <w:rsid w:val="00124621"/>
    <w:rsid w:val="001445B1"/>
    <w:rsid w:val="00145B5E"/>
    <w:rsid w:val="00163007"/>
    <w:rsid w:val="0016399D"/>
    <w:rsid w:val="00163B02"/>
    <w:rsid w:val="0017280D"/>
    <w:rsid w:val="001807F4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097E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D5BF6"/>
    <w:rsid w:val="00CF5178"/>
    <w:rsid w:val="00D06955"/>
    <w:rsid w:val="00D44877"/>
    <w:rsid w:val="00DA5047"/>
    <w:rsid w:val="00DB11EE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8AB8F9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7669-197F-46A6-9F4C-7762D5E2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4</cp:revision>
  <cp:lastPrinted>2011-04-29T11:47:00Z</cp:lastPrinted>
  <dcterms:created xsi:type="dcterms:W3CDTF">2020-04-30T09:23:00Z</dcterms:created>
  <dcterms:modified xsi:type="dcterms:W3CDTF">2020-08-31T08:30:00Z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