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9E6" w:rsidRDefault="001049E6">
      <w:pPr>
        <w:rPr>
          <w:b/>
          <w:bCs/>
          <w:sz w:val="32"/>
        </w:rPr>
      </w:pPr>
      <w:r w:rsidRPr="001049E6">
        <w:rPr>
          <w:b/>
          <w:bCs/>
          <w:noProof/>
          <w:sz w:val="32"/>
        </w:rPr>
        <w:drawing>
          <wp:inline distT="0" distB="0" distL="0" distR="0">
            <wp:extent cx="9061339" cy="807309"/>
            <wp:effectExtent l="19050" t="0" r="6461"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7" cstate="print"/>
                    <a:srcRect/>
                    <a:stretch>
                      <a:fillRect/>
                    </a:stretch>
                  </pic:blipFill>
                  <pic:spPr bwMode="auto">
                    <a:xfrm>
                      <a:off x="0" y="0"/>
                      <a:ext cx="9113761" cy="811979"/>
                    </a:xfrm>
                    <a:prstGeom prst="rect">
                      <a:avLst/>
                    </a:prstGeom>
                    <a:noFill/>
                    <a:ln w="9525">
                      <a:noFill/>
                      <a:miter lim="800000"/>
                      <a:headEnd/>
                      <a:tailEnd/>
                    </a:ln>
                  </pic:spPr>
                </pic:pic>
              </a:graphicData>
            </a:graphic>
          </wp:inline>
        </w:drawing>
      </w:r>
    </w:p>
    <w:p w:rsidR="001049E6" w:rsidRDefault="001049E6">
      <w:pPr>
        <w:rPr>
          <w:b/>
          <w:bCs/>
          <w:sz w:val="32"/>
        </w:rPr>
      </w:pPr>
    </w:p>
    <w:p w:rsidR="00957A98" w:rsidRDefault="00957A98" w:rsidP="00FF1548">
      <w:pPr>
        <w:pStyle w:val="Kop1"/>
      </w:pPr>
      <w:r w:rsidRPr="00490FF9">
        <w:t xml:space="preserve">Bijlage </w:t>
      </w:r>
      <w:r w:rsidR="00FF1548">
        <w:rPr>
          <w:highlight w:val="yellow"/>
        </w:rPr>
        <w:t>3.</w:t>
      </w:r>
      <w:r w:rsidRPr="00490FF9">
        <w:t xml:space="preserve"> </w:t>
      </w:r>
      <w:r w:rsidRPr="00490FF9">
        <w:tab/>
      </w:r>
      <w:r w:rsidR="00490FF9" w:rsidRPr="00490FF9">
        <w:t>inschrijvingsbiljet</w:t>
      </w:r>
      <w:r w:rsidR="0080087F">
        <w:t xml:space="preserve"> </w:t>
      </w:r>
      <w:r w:rsidR="00FF1548">
        <w:t>Accountantsdiensten 2021 e.v. met kenmerk 53069</w:t>
      </w:r>
      <w:bookmarkStart w:id="0" w:name="_GoBack"/>
      <w:bookmarkEnd w:id="0"/>
    </w:p>
    <w:p w:rsidR="00957A98" w:rsidRPr="00DF4E5A" w:rsidRDefault="00241B18" w:rsidP="00DF4E5A">
      <w:pPr>
        <w:tabs>
          <w:tab w:val="left" w:pos="11320"/>
        </w:tabs>
        <w:rPr>
          <w:b/>
          <w:bCs/>
        </w:rPr>
      </w:pPr>
      <w:r>
        <w:rPr>
          <w:b/>
          <w:bCs/>
        </w:rPr>
        <w:tab/>
      </w:r>
    </w:p>
    <w:p w:rsidR="00957A98" w:rsidRDefault="00957A98" w:rsidP="00DF4E5A">
      <w:pPr>
        <w:rPr>
          <w:b/>
          <w:bCs/>
        </w:rPr>
      </w:pPr>
    </w:p>
    <w:p w:rsidR="00957A98" w:rsidRDefault="00957A98" w:rsidP="00DF4E5A">
      <w:r>
        <w:t xml:space="preserve">De hierna te noemen </w:t>
      </w:r>
      <w:r w:rsidR="00626C7C">
        <w:t>I</w:t>
      </w:r>
      <w:r>
        <w:t>nschrijvers:</w:t>
      </w:r>
    </w:p>
    <w:p w:rsidR="00957A98" w:rsidRDefault="00957A98" w:rsidP="00DF4E5A"/>
    <w:p w:rsidR="00D61E40" w:rsidRDefault="009179CC" w:rsidP="00DF4E5A">
      <w:r>
        <w:t>a.</w:t>
      </w:r>
      <w:r w:rsidR="002C7F87">
        <w:t xml:space="preserve"> </w:t>
      </w:r>
      <w:r>
        <w:t>__</w:t>
      </w:r>
      <w:r w:rsidR="00241B18">
        <w:t>___</w:t>
      </w:r>
      <w:r>
        <w:t>__________________________</w:t>
      </w:r>
      <w:r w:rsidR="00241B18">
        <w:t>___</w:t>
      </w:r>
      <w:r>
        <w:t xml:space="preserve">   </w:t>
      </w:r>
      <w:r w:rsidR="002C7F87">
        <w:t>(</w:t>
      </w:r>
      <w:r w:rsidR="00957A98">
        <w:t>1</w:t>
      </w:r>
      <w:r w:rsidR="002C7F87">
        <w:t>)</w:t>
      </w:r>
      <w:r>
        <w:t xml:space="preserve">  </w:t>
      </w:r>
      <w:r w:rsidR="00957A98">
        <w:t>gevestigd te:</w:t>
      </w:r>
      <w:r>
        <w:t xml:space="preserve">  </w:t>
      </w:r>
      <w:r w:rsidR="00241B18">
        <w:t xml:space="preserve">__________________________________    </w:t>
      </w:r>
      <w:r w:rsidR="002C7F87">
        <w:t>(</w:t>
      </w:r>
      <w:r w:rsidR="00957A98">
        <w:t>2</w:t>
      </w:r>
      <w:r w:rsidR="002C7F87">
        <w:t>)</w:t>
      </w:r>
      <w:r>
        <w:t xml:space="preserve">   </w:t>
      </w:r>
      <w:r w:rsidR="00D61E40">
        <w:t>Kvk-nummer</w:t>
      </w:r>
      <w:r w:rsidR="00241B18">
        <w:t xml:space="preserve">:  </w:t>
      </w:r>
      <w:r w:rsidR="00DD4BA0">
        <w:t>___________________</w:t>
      </w:r>
      <w:r>
        <w:t>__</w:t>
      </w:r>
      <w:r w:rsidR="00DD4BA0">
        <w:tab/>
      </w:r>
    </w:p>
    <w:p w:rsidR="00957A98" w:rsidRDefault="00957A98" w:rsidP="00DF4E5A"/>
    <w:p w:rsidR="00957A98" w:rsidRDefault="00957A98" w:rsidP="00DF4E5A">
      <w:r>
        <w:t>b.</w:t>
      </w:r>
      <w:r w:rsidR="002C7F87">
        <w:t xml:space="preserve"> </w:t>
      </w:r>
      <w:r w:rsidR="00241B18">
        <w:t xml:space="preserve">__________________________________   </w:t>
      </w:r>
      <w:r w:rsidR="002C7F87">
        <w:t>(</w:t>
      </w:r>
      <w:r w:rsidR="00241B18">
        <w:t>1</w:t>
      </w:r>
      <w:r w:rsidR="002C7F87">
        <w:t>)</w:t>
      </w:r>
      <w:r w:rsidR="00241B18">
        <w:t xml:space="preserve">  gevestigd te:  __________________________________    </w:t>
      </w:r>
      <w:r w:rsidR="002C7F87">
        <w:t>(</w:t>
      </w:r>
      <w:r w:rsidR="00241B18">
        <w:t>2</w:t>
      </w:r>
      <w:r w:rsidR="002C7F87">
        <w:t>)</w:t>
      </w:r>
      <w:r w:rsidR="00241B18">
        <w:t xml:space="preserve">   Kvk-nummer:  _____________________</w:t>
      </w:r>
      <w:r>
        <w:tab/>
      </w:r>
      <w:r>
        <w:tab/>
      </w:r>
      <w:r>
        <w:tab/>
      </w:r>
      <w:r>
        <w:tab/>
      </w:r>
      <w:r>
        <w:tab/>
      </w:r>
      <w:r>
        <w:tab/>
      </w:r>
      <w:r>
        <w:tab/>
      </w:r>
      <w:r>
        <w:tab/>
      </w:r>
      <w:r>
        <w:tab/>
      </w:r>
      <w:r>
        <w:tab/>
      </w:r>
      <w:r>
        <w:tab/>
      </w:r>
      <w:r>
        <w:tab/>
      </w:r>
      <w:r>
        <w:tab/>
      </w:r>
      <w:r>
        <w:tab/>
      </w:r>
      <w:r>
        <w:tab/>
      </w:r>
      <w:r>
        <w:tab/>
      </w:r>
    </w:p>
    <w:p w:rsidR="00241B18" w:rsidRDefault="00957A98" w:rsidP="00DF4E5A">
      <w:pPr>
        <w:rPr>
          <w:b/>
          <w:bCs/>
        </w:rPr>
      </w:pPr>
      <w:r>
        <w:t>c.</w:t>
      </w:r>
      <w:r w:rsidR="00241B18">
        <w:t xml:space="preserve"> __________________________________   </w:t>
      </w:r>
      <w:r w:rsidR="002C7F87">
        <w:t>(</w:t>
      </w:r>
      <w:r w:rsidR="00241B18">
        <w:t>1</w:t>
      </w:r>
      <w:r w:rsidR="002C7F87">
        <w:t>)</w:t>
      </w:r>
      <w:r w:rsidR="00241B18">
        <w:t xml:space="preserve">  gevestigd te:  __________________________________    </w:t>
      </w:r>
      <w:r w:rsidR="002C7F87">
        <w:t>(</w:t>
      </w:r>
      <w:r w:rsidR="00241B18">
        <w:t>2</w:t>
      </w:r>
      <w:r w:rsidR="002C7F87">
        <w:t>)</w:t>
      </w:r>
      <w:r w:rsidR="00241B18">
        <w:t xml:space="preserve">   Kvk-nummer:  _____________________</w:t>
      </w:r>
    </w:p>
    <w:p w:rsidR="00957A98" w:rsidRDefault="00D61E40" w:rsidP="00DF4E5A">
      <w:pPr>
        <w:rPr>
          <w:b/>
          <w:bCs/>
        </w:rPr>
      </w:pPr>
      <w:r>
        <w:rPr>
          <w:b/>
          <w:bCs/>
        </w:rPr>
        <w:tab/>
      </w:r>
      <w:r w:rsidR="00957A98">
        <w:rPr>
          <w:b/>
          <w:bCs/>
        </w:rPr>
        <w:tab/>
      </w:r>
      <w:r w:rsidR="00957A98">
        <w:rPr>
          <w:b/>
          <w:bCs/>
        </w:rPr>
        <w:tab/>
      </w:r>
      <w:r w:rsidR="00957A98">
        <w:rPr>
          <w:b/>
          <w:bCs/>
        </w:rPr>
        <w:tab/>
      </w:r>
      <w:r w:rsidR="00957A98">
        <w:rPr>
          <w:b/>
          <w:bCs/>
        </w:rPr>
        <w:tab/>
      </w:r>
      <w:r w:rsidR="00957A98">
        <w:rPr>
          <w:b/>
          <w:bCs/>
        </w:rPr>
        <w:tab/>
      </w:r>
      <w:r w:rsidR="00957A98">
        <w:rPr>
          <w:b/>
          <w:bCs/>
        </w:rPr>
        <w:tab/>
      </w:r>
    </w:p>
    <w:p w:rsidR="00957A98" w:rsidRDefault="00957A98" w:rsidP="00DF4E5A">
      <w:r>
        <w:t xml:space="preserve">verklaart (verklaren) zich door ondertekening dezes bereid de </w:t>
      </w:r>
      <w:r w:rsidR="00626C7C">
        <w:t>O</w:t>
      </w:r>
      <w:r w:rsidR="00DD4BA0">
        <w:t>pdracht voor</w:t>
      </w:r>
      <w:r>
        <w:t>:</w:t>
      </w:r>
    </w:p>
    <w:p w:rsidR="00957A98" w:rsidRDefault="00957A98" w:rsidP="00DF4E5A"/>
    <w:p w:rsidR="00957A98" w:rsidRDefault="00DF4E5A" w:rsidP="00DF4E5A">
      <w:r>
        <w:t>__________</w:t>
      </w:r>
      <w:r w:rsidR="00DD4BA0">
        <w:t>_</w:t>
      </w:r>
      <w:r w:rsidR="00241B18">
        <w:t>____________________________________</w:t>
      </w:r>
      <w:r w:rsidR="00DD4BA0">
        <w:t>_____________________________</w:t>
      </w:r>
      <w:r w:rsidR="00BD25BB">
        <w:t>_</w:t>
      </w:r>
      <w:r w:rsidR="00DD4BA0">
        <w:t>__</w:t>
      </w:r>
      <w:r w:rsidR="002C7F87">
        <w:t>___</w:t>
      </w:r>
      <w:r w:rsidR="00DD4BA0">
        <w:t>________________________________________</w:t>
      </w:r>
      <w:r>
        <w:t xml:space="preserve">   </w:t>
      </w:r>
      <w:r w:rsidR="002C7F87">
        <w:t>(</w:t>
      </w:r>
      <w:r w:rsidR="00957A98">
        <w:t>3</w:t>
      </w:r>
      <w:r w:rsidR="002C7F87">
        <w:t>)</w:t>
      </w:r>
      <w:r w:rsidR="00957A98">
        <w:tab/>
      </w:r>
    </w:p>
    <w:p w:rsidR="00957A98" w:rsidRDefault="00636F52" w:rsidP="00DF4E5A">
      <w:r>
        <w:t xml:space="preserve">uit te voeren </w:t>
      </w:r>
      <w:r w:rsidR="00957A98">
        <w:t>voor een bedrag, de omzetbelasting daarin niet inbegrepen, van:</w:t>
      </w:r>
    </w:p>
    <w:p w:rsidR="00957A98" w:rsidRDefault="00957A98" w:rsidP="00DF4E5A"/>
    <w:p w:rsidR="00957A98" w:rsidRDefault="00DF4E5A" w:rsidP="00DF4E5A">
      <w:r>
        <w:t>___</w:t>
      </w:r>
      <w:r w:rsidR="002C7F87">
        <w:t xml:space="preserve">____________________   </w:t>
      </w:r>
      <w:r w:rsidR="00957A98">
        <w:t>euro</w:t>
      </w:r>
      <w:r w:rsidR="00957A98">
        <w:tab/>
      </w:r>
      <w:r w:rsidR="002C7F87">
        <w:t>(</w:t>
      </w:r>
      <w:r w:rsidR="00957A98">
        <w:t>4</w:t>
      </w:r>
      <w:r w:rsidR="002C7F87">
        <w:t xml:space="preserve">) </w:t>
      </w:r>
      <w:r w:rsidR="00957A98">
        <w:tab/>
      </w:r>
      <w:r>
        <w:t>_____</w:t>
      </w:r>
      <w:r w:rsidR="002C7F87">
        <w:t>_____________________________________________________________________________  e</w:t>
      </w:r>
      <w:r w:rsidR="00957A98">
        <w:t>uro</w:t>
      </w:r>
      <w:r w:rsidR="00957A98">
        <w:tab/>
      </w:r>
      <w:r>
        <w:t xml:space="preserve">  </w:t>
      </w:r>
      <w:r w:rsidR="002C7F87">
        <w:t>(</w:t>
      </w:r>
      <w:r w:rsidR="00957A98">
        <w:t>5</w:t>
      </w:r>
      <w:r w:rsidR="002C7F87">
        <w:t>)</w:t>
      </w:r>
    </w:p>
    <w:p w:rsidR="00957A98" w:rsidRDefault="00957A98" w:rsidP="00DF4E5A"/>
    <w:p w:rsidR="00957A98" w:rsidRDefault="00957A98" w:rsidP="00DF4E5A">
      <w:r>
        <w:t>Het ter zake van de omzet belasting verschuldigd bedraagt:</w:t>
      </w:r>
    </w:p>
    <w:p w:rsidR="00957A98" w:rsidRDefault="00957A98" w:rsidP="00DF4E5A"/>
    <w:p w:rsidR="00957A98" w:rsidRDefault="00DF4E5A" w:rsidP="00DF4E5A">
      <w:pPr>
        <w:rPr>
          <w:b/>
          <w:bCs/>
        </w:rPr>
      </w:pPr>
      <w:r>
        <w:t>_____</w:t>
      </w:r>
      <w:r w:rsidR="002C7F87">
        <w:t>__________________   euro</w:t>
      </w:r>
      <w:r w:rsidR="002C7F87">
        <w:tab/>
        <w:t xml:space="preserve">(4) </w:t>
      </w:r>
      <w:r w:rsidR="002C7F87">
        <w:tab/>
        <w:t>___________________________</w:t>
      </w:r>
      <w:r>
        <w:t>____</w:t>
      </w:r>
      <w:r w:rsidR="002C7F87">
        <w:t>___________________________________________________  euro</w:t>
      </w:r>
      <w:r w:rsidR="002C7F87">
        <w:tab/>
      </w:r>
      <w:r>
        <w:t xml:space="preserve">  </w:t>
      </w:r>
      <w:r w:rsidR="002C7F87">
        <w:t>(5)</w:t>
      </w:r>
    </w:p>
    <w:p w:rsidR="00957A98" w:rsidRDefault="00957A98" w:rsidP="00DF4E5A">
      <w:pPr>
        <w:rPr>
          <w:b/>
          <w:bCs/>
        </w:rPr>
      </w:pPr>
    </w:p>
    <w:p w:rsidR="0017504E" w:rsidRDefault="0017504E" w:rsidP="00DF4E5A"/>
    <w:p w:rsidR="00957A98" w:rsidRDefault="00957A98" w:rsidP="00DF4E5A">
      <w:r w:rsidRPr="00EF52F1">
        <w:t xml:space="preserve">De door de </w:t>
      </w:r>
      <w:r w:rsidR="00626C7C">
        <w:t>I</w:t>
      </w:r>
      <w:r w:rsidRPr="00EF52F1">
        <w:t xml:space="preserve">nschrijver(s) op te geven </w:t>
      </w:r>
      <w:r w:rsidR="00636F52">
        <w:t>verrekenprijzen</w:t>
      </w:r>
      <w:r w:rsidRPr="00EF52F1">
        <w:t xml:space="preserve">, waarin geen bedragen voor omzetbelasting zijn begrepen, zijn opgenomen in bijlage </w:t>
      </w:r>
      <w:r w:rsidR="00EF52F1" w:rsidRPr="00EF52F1">
        <w:t>C</w:t>
      </w:r>
      <w:r w:rsidRPr="00EF52F1">
        <w:t xml:space="preserve"> “Specificatie van de Inschrijving”</w:t>
      </w:r>
      <w:r w:rsidR="0017504E">
        <w:t>.</w:t>
      </w:r>
      <w:r>
        <w:tab/>
      </w:r>
      <w:r w:rsidR="0017504E">
        <w:tab/>
      </w:r>
      <w:r w:rsidR="0017504E">
        <w:tab/>
      </w:r>
      <w:r w:rsidR="0017504E">
        <w:tab/>
      </w:r>
      <w:r w:rsidR="0017504E">
        <w:tab/>
      </w:r>
      <w:r w:rsidR="0017504E">
        <w:tab/>
      </w:r>
      <w:r w:rsidR="0017504E">
        <w:tab/>
      </w:r>
      <w:r w:rsidR="0017504E">
        <w:tab/>
      </w:r>
      <w:r w:rsidR="00EF52F1">
        <w:tab/>
      </w:r>
      <w:r w:rsidR="00EF52F1">
        <w:tab/>
      </w:r>
      <w:r w:rsidR="00EF52F1">
        <w:tab/>
      </w:r>
      <w:r w:rsidR="00EF52F1">
        <w:tab/>
      </w:r>
      <w:r w:rsidR="00EF52F1">
        <w:tab/>
      </w:r>
      <w:r w:rsidR="00EF52F1">
        <w:tab/>
      </w:r>
      <w:r w:rsidR="00EF52F1">
        <w:tab/>
      </w:r>
      <w:r>
        <w:tab/>
      </w:r>
      <w:r>
        <w:tab/>
      </w:r>
      <w:r>
        <w:tab/>
      </w:r>
      <w:r w:rsidR="0017504E">
        <w:tab/>
      </w:r>
      <w:r w:rsidR="0017504E">
        <w:tab/>
      </w:r>
      <w:r w:rsidR="0017504E">
        <w:tab/>
      </w:r>
      <w:r w:rsidR="0017504E">
        <w:tab/>
      </w:r>
      <w:r w:rsidR="0017504E">
        <w:tab/>
      </w:r>
      <w:r w:rsidR="0017504E">
        <w:tab/>
      </w:r>
      <w:r w:rsidR="0017504E">
        <w:tab/>
      </w:r>
      <w:r w:rsidR="0017504E">
        <w:tab/>
      </w:r>
      <w:r w:rsidR="0017504E">
        <w:tab/>
      </w:r>
      <w:r w:rsidR="0017504E">
        <w:tab/>
      </w:r>
      <w:r w:rsidR="0017504E">
        <w:tab/>
      </w:r>
      <w:r w:rsidR="0017504E">
        <w:tab/>
      </w:r>
      <w:r w:rsidR="0017504E">
        <w:tab/>
      </w:r>
      <w:r w:rsidR="0017504E">
        <w:tab/>
      </w:r>
      <w:r w:rsidR="0017504E">
        <w:tab/>
      </w:r>
      <w:r w:rsidR="0017504E">
        <w:tab/>
      </w:r>
      <w:r w:rsidR="0017504E">
        <w:tab/>
      </w:r>
      <w:r w:rsidR="0017504E">
        <w:tab/>
      </w:r>
      <w:r w:rsidR="0017504E">
        <w:tab/>
      </w:r>
      <w:r w:rsidR="0017504E">
        <w:tab/>
      </w:r>
      <w:r w:rsidR="0017504E">
        <w:tab/>
      </w:r>
      <w:r w:rsidR="0017504E">
        <w:tab/>
      </w:r>
      <w:r w:rsidR="0017504E">
        <w:tab/>
        <w:t xml:space="preserve">   </w:t>
      </w:r>
      <w:r w:rsidR="0017504E">
        <w:tab/>
        <w:t xml:space="preserve">  (</w:t>
      </w:r>
      <w:r>
        <w:t>6</w:t>
      </w:r>
      <w:r w:rsidR="0017504E">
        <w:t>)</w:t>
      </w:r>
    </w:p>
    <w:p w:rsidR="00957A98" w:rsidRDefault="00626C7C" w:rsidP="00DF4E5A">
      <w:r>
        <w:t>Ingeval van een Inschrijving door een samenwerkingsverband  van ondernemers  wijzen de I</w:t>
      </w:r>
      <w:r w:rsidR="00957A98">
        <w:t>nschrijvers de hierbove</w:t>
      </w:r>
      <w:r>
        <w:t>n onder a. genoemde inschrijver aan als gemachtigde om hen in alle zaken in het kader van de aanbestedingsprocedure en de uitvoering van de Opdra</w:t>
      </w:r>
      <w:r w:rsidR="00DF4E5A">
        <w:t>cht te vertegenwoordigen.</w:t>
      </w:r>
      <w:r w:rsidR="00DF4E5A">
        <w:tab/>
      </w:r>
      <w:r w:rsidR="00DF4E5A">
        <w:tab/>
      </w:r>
      <w:r w:rsidR="00DF4E5A">
        <w:tab/>
      </w:r>
      <w:r w:rsidR="00DF4E5A">
        <w:tab/>
      </w:r>
      <w:r>
        <w:tab/>
      </w:r>
      <w:r w:rsidR="0017504E">
        <w:t xml:space="preserve">       </w:t>
      </w:r>
      <w:r w:rsidR="00DF4E5A">
        <w:t>(</w:t>
      </w:r>
      <w:r>
        <w:t>7</w:t>
      </w:r>
      <w:r w:rsidR="00DF4E5A">
        <w:t>)</w:t>
      </w:r>
    </w:p>
    <w:p w:rsidR="005622B2" w:rsidRPr="0017504E" w:rsidRDefault="00957A98">
      <w:r>
        <w:t xml:space="preserve">De inschrijver(s) verklaart (verklaren) deze </w:t>
      </w:r>
      <w:r w:rsidR="00626C7C">
        <w:t xml:space="preserve">Inschrijving </w:t>
      </w:r>
      <w:r>
        <w:t xml:space="preserve">te doen overeenkomstig de bepalingen van het </w:t>
      </w:r>
      <w:r w:rsidR="00626C7C">
        <w:t>Aanbestedingsreglement Werken 2012</w:t>
      </w:r>
      <w:r w:rsidR="00157017">
        <w:t xml:space="preserve"> </w:t>
      </w:r>
      <w:r>
        <w:t>en met inachtneming van de bepalingen en de gegevens zoals deze zijn omschreven in de</w:t>
      </w:r>
      <w:r>
        <w:rPr>
          <w:b/>
          <w:bCs/>
        </w:rPr>
        <w:t xml:space="preserve"> </w:t>
      </w:r>
      <w:r w:rsidR="00157017">
        <w:rPr>
          <w:bCs/>
        </w:rPr>
        <w:t>voor de Inschrijving relevante stukken</w:t>
      </w:r>
      <w:r w:rsidRPr="000D1CEA">
        <w:t>.</w:t>
      </w:r>
    </w:p>
    <w:p w:rsidR="00957A98" w:rsidRDefault="00957A98" w:rsidP="00DF4E5A">
      <w:pPr>
        <w:rPr>
          <w:b/>
          <w:bCs/>
        </w:rPr>
      </w:pPr>
    </w:p>
    <w:p w:rsidR="0017504E" w:rsidRDefault="00957A98" w:rsidP="00DF4E5A">
      <w:r>
        <w:lastRenderedPageBreak/>
        <w:t xml:space="preserve">Gedaan </w:t>
      </w:r>
      <w:r w:rsidR="00157017">
        <w:t>op</w:t>
      </w:r>
      <w:r w:rsidR="0017504E">
        <w:t xml:space="preserve">  </w:t>
      </w:r>
      <w:r w:rsidR="0017504E">
        <w:softHyphen/>
      </w:r>
      <w:r w:rsidR="0017504E">
        <w:softHyphen/>
      </w:r>
      <w:r w:rsidR="0017504E">
        <w:softHyphen/>
      </w:r>
      <w:r w:rsidR="0017504E">
        <w:softHyphen/>
      </w:r>
      <w:r w:rsidR="0017504E">
        <w:softHyphen/>
      </w:r>
      <w:r w:rsidR="0017504E">
        <w:softHyphen/>
        <w:t xml:space="preserve">_____________ </w:t>
      </w:r>
      <w:r w:rsidR="0017504E">
        <w:rPr>
          <w:u w:val="single"/>
        </w:rPr>
        <w:t xml:space="preserve"> </w:t>
      </w:r>
      <w:r w:rsidR="00157017" w:rsidRPr="00157017">
        <w:t>(datum)</w:t>
      </w:r>
      <w:r w:rsidR="00157017">
        <w:t>,</w:t>
      </w:r>
      <w:r w:rsidR="0017504E">
        <w:t xml:space="preserve"> </w:t>
      </w:r>
      <w:r>
        <w:tab/>
      </w:r>
      <w:r w:rsidR="00157017">
        <w:t xml:space="preserve">te </w:t>
      </w:r>
      <w:r>
        <w:tab/>
      </w:r>
      <w:r w:rsidR="0017504E">
        <w:t xml:space="preserve">____________________________  </w:t>
      </w:r>
      <w:r>
        <w:t>(</w:t>
      </w:r>
      <w:r w:rsidR="00157017">
        <w:t>plaats</w:t>
      </w:r>
      <w:r>
        <w:t>)</w:t>
      </w:r>
      <w:r w:rsidR="0017504E">
        <w:t xml:space="preserve"> </w:t>
      </w:r>
    </w:p>
    <w:p w:rsidR="0017504E" w:rsidRDefault="0017504E" w:rsidP="00DF4E5A"/>
    <w:p w:rsidR="00957A98" w:rsidRDefault="0017504E" w:rsidP="00DF4E5A">
      <w:r>
        <w:t>D</w:t>
      </w:r>
      <w:r w:rsidR="00957A98">
        <w:t xml:space="preserve">e inschrijver(s) </w:t>
      </w:r>
    </w:p>
    <w:p w:rsidR="00957A98" w:rsidRDefault="00957A98" w:rsidP="00DF4E5A"/>
    <w:p w:rsidR="00157017" w:rsidRDefault="00157017" w:rsidP="00DF4E5A">
      <w:r>
        <w:t>a.</w:t>
      </w:r>
      <w:r w:rsidR="00957A98">
        <w:tab/>
      </w:r>
      <w:r>
        <w:t>________________ (handtekening)  ____________________ (naam)  _________________ (functie)</w:t>
      </w:r>
    </w:p>
    <w:p w:rsidR="00157017" w:rsidRDefault="00157017" w:rsidP="00DF4E5A"/>
    <w:p w:rsidR="00157017" w:rsidRDefault="00157017" w:rsidP="00DF4E5A">
      <w:r>
        <w:t>b.  ________________ (handtekening)  ____________________ (naam)  _________________ (functie)</w:t>
      </w:r>
    </w:p>
    <w:p w:rsidR="00157017" w:rsidRDefault="00157017" w:rsidP="00DF4E5A"/>
    <w:p w:rsidR="00957A98" w:rsidRDefault="00157017" w:rsidP="00DF4E5A">
      <w:r>
        <w:t>c.  ________________ (handtekening)  ____________________ (naam)  _________________ (functie)</w:t>
      </w:r>
    </w:p>
    <w:p w:rsidR="00157017" w:rsidRDefault="00157017" w:rsidP="00DF4E5A">
      <w:pPr>
        <w:rPr>
          <w:b/>
          <w:bCs/>
        </w:rPr>
      </w:pPr>
    </w:p>
    <w:p w:rsidR="00957A98" w:rsidRDefault="00957A98">
      <w:pPr>
        <w:rPr>
          <w:b/>
          <w:bCs/>
        </w:rPr>
      </w:pPr>
    </w:p>
    <w:p w:rsidR="00957A98" w:rsidRDefault="00957A98">
      <w:pPr>
        <w:rPr>
          <w:b/>
          <w:bCs/>
        </w:rPr>
      </w:pPr>
    </w:p>
    <w:p w:rsidR="00957A98" w:rsidRDefault="00957A98">
      <w:pPr>
        <w:pStyle w:val="Aanhef"/>
      </w:pPr>
      <w:r>
        <w:t>Toelichting</w:t>
      </w:r>
    </w:p>
    <w:p w:rsidR="00957A98" w:rsidRDefault="00957A98">
      <w:r>
        <w:t>1.</w:t>
      </w:r>
      <w:r>
        <w:tab/>
        <w:t>Bij een natuurlijk persoon naam en voornamen voluit, bij een rechtspersoon de statutaire naam.</w:t>
      </w:r>
    </w:p>
    <w:p w:rsidR="00957A98" w:rsidRDefault="00957A98">
      <w:pPr>
        <w:ind w:left="284" w:hanging="284"/>
      </w:pPr>
      <w:r>
        <w:t xml:space="preserve">2. </w:t>
      </w:r>
      <w:r>
        <w:tab/>
        <w:t>Bij een natuurlijk persoon de woonplaats, bij een rechtspersoon de vestigingsplaats, met volledig adres en zonodig vermelding van de provincie en het land</w:t>
      </w:r>
    </w:p>
    <w:p w:rsidR="00957A98" w:rsidRDefault="00957A98">
      <w:pPr>
        <w:ind w:left="284" w:hanging="284"/>
      </w:pPr>
      <w:r>
        <w:t xml:space="preserve">3. </w:t>
      </w:r>
      <w:r>
        <w:tab/>
        <w:t>Omschrijving overeenkomstig het hoofd van het bestek of het beschrijvend document, met vermelding van nummer en dienstjaar of andere bijzondere aanduiding van het bestek of beschrijvend document en mededeling van het perceel, de samengevoegde percelen of het geheel van de percelen.</w:t>
      </w:r>
    </w:p>
    <w:p w:rsidR="00957A98" w:rsidRDefault="00957A98">
      <w:r>
        <w:t xml:space="preserve">4. </w:t>
      </w:r>
      <w:r>
        <w:tab/>
        <w:t>Bedrag in cijfers.</w:t>
      </w:r>
    </w:p>
    <w:p w:rsidR="00957A98" w:rsidRDefault="00957A98">
      <w:r>
        <w:t xml:space="preserve">5. </w:t>
      </w:r>
      <w:r>
        <w:tab/>
        <w:t>Bedrag in letters.</w:t>
      </w:r>
    </w:p>
    <w:p w:rsidR="00957A98" w:rsidRDefault="00957A98">
      <w:pPr>
        <w:ind w:left="284" w:hanging="284"/>
      </w:pPr>
      <w:r>
        <w:t xml:space="preserve">6. </w:t>
      </w:r>
      <w:r>
        <w:tab/>
        <w:t>Deze zin niet op te nemen, althans niet in te vullen, indien in het bestek of het beschrijvend document of de nota van inlichtingen niet is bepaald, dat bij de inschrijving verrekenprijzen moeten worden opgegeven.</w:t>
      </w:r>
    </w:p>
    <w:p w:rsidR="00957A98" w:rsidRDefault="00957A98" w:rsidP="00265DE4">
      <w:pPr>
        <w:ind w:left="284" w:hanging="284"/>
        <w:rPr>
          <w:b/>
          <w:bCs/>
        </w:rPr>
      </w:pPr>
      <w:r>
        <w:t xml:space="preserve">7. </w:t>
      </w:r>
      <w:r>
        <w:tab/>
        <w:t>Deze aanwijzing is alleen van toepassing, indien de inschrijving door twee of meer inschrijvers gezamenlijk geschiedt.</w:t>
      </w:r>
    </w:p>
    <w:sectPr w:rsidR="00957A98" w:rsidSect="009179CC">
      <w:pgSz w:w="16837" w:h="11905" w:orient="landscape"/>
      <w:pgMar w:top="1276" w:right="1701" w:bottom="851" w:left="1134" w:header="1134" w:footer="85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E5A" w:rsidRDefault="00DF4E5A" w:rsidP="00957A98">
      <w:r>
        <w:separator/>
      </w:r>
    </w:p>
  </w:endnote>
  <w:endnote w:type="continuationSeparator" w:id="0">
    <w:p w:rsidR="00DF4E5A" w:rsidRDefault="00DF4E5A" w:rsidP="00957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E5A" w:rsidRDefault="00DF4E5A" w:rsidP="00957A98">
      <w:r>
        <w:separator/>
      </w:r>
    </w:p>
  </w:footnote>
  <w:footnote w:type="continuationSeparator" w:id="0">
    <w:p w:rsidR="00DF4E5A" w:rsidRDefault="00DF4E5A" w:rsidP="00957A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284"/>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1B7"/>
    <w:rsid w:val="000351B7"/>
    <w:rsid w:val="00054EE2"/>
    <w:rsid w:val="000D1CEA"/>
    <w:rsid w:val="000E01D9"/>
    <w:rsid w:val="001049E6"/>
    <w:rsid w:val="00140811"/>
    <w:rsid w:val="00141974"/>
    <w:rsid w:val="00157017"/>
    <w:rsid w:val="0017504E"/>
    <w:rsid w:val="00241B18"/>
    <w:rsid w:val="00265DE4"/>
    <w:rsid w:val="002B4E6A"/>
    <w:rsid w:val="002C7212"/>
    <w:rsid w:val="002C7F87"/>
    <w:rsid w:val="0036264E"/>
    <w:rsid w:val="003C1702"/>
    <w:rsid w:val="004305CD"/>
    <w:rsid w:val="00490FF9"/>
    <w:rsid w:val="005622B2"/>
    <w:rsid w:val="005E7989"/>
    <w:rsid w:val="00613A5E"/>
    <w:rsid w:val="00626C7C"/>
    <w:rsid w:val="00633AC0"/>
    <w:rsid w:val="00636F52"/>
    <w:rsid w:val="006A4C89"/>
    <w:rsid w:val="007838AE"/>
    <w:rsid w:val="0080087F"/>
    <w:rsid w:val="009179CC"/>
    <w:rsid w:val="00920585"/>
    <w:rsid w:val="00932E18"/>
    <w:rsid w:val="009559B3"/>
    <w:rsid w:val="00957A98"/>
    <w:rsid w:val="00962061"/>
    <w:rsid w:val="00A60629"/>
    <w:rsid w:val="00AE6767"/>
    <w:rsid w:val="00BD25BB"/>
    <w:rsid w:val="00BD52DD"/>
    <w:rsid w:val="00C42348"/>
    <w:rsid w:val="00C86352"/>
    <w:rsid w:val="00D61E40"/>
    <w:rsid w:val="00DA0E6F"/>
    <w:rsid w:val="00DD4BA0"/>
    <w:rsid w:val="00DF4E5A"/>
    <w:rsid w:val="00E87E0B"/>
    <w:rsid w:val="00EF52F1"/>
    <w:rsid w:val="00F34B18"/>
    <w:rsid w:val="00F46C66"/>
    <w:rsid w:val="00F57C3D"/>
    <w:rsid w:val="00FF15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4B94C8"/>
  <w15:docId w15:val="{214D8118-5D21-4302-9FB6-89CEBB8E6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B4E6A"/>
    <w:rPr>
      <w:rFonts w:ascii="Arial" w:hAnsi="Arial"/>
    </w:rPr>
  </w:style>
  <w:style w:type="paragraph" w:styleId="Kop1">
    <w:name w:val="heading 1"/>
    <w:basedOn w:val="Standaard"/>
    <w:next w:val="Standaard"/>
    <w:qFormat/>
    <w:rsid w:val="002B4E6A"/>
    <w:pPr>
      <w:keepNext/>
      <w:spacing w:before="480" w:after="240"/>
      <w:outlineLvl w:val="0"/>
    </w:pPr>
    <w:rPr>
      <w:b/>
      <w:kern w:val="28"/>
      <w:sz w:val="36"/>
    </w:rPr>
  </w:style>
  <w:style w:type="paragraph" w:styleId="Kop2">
    <w:name w:val="heading 2"/>
    <w:basedOn w:val="Standaard"/>
    <w:next w:val="Standaard"/>
    <w:qFormat/>
    <w:rsid w:val="002B4E6A"/>
    <w:pPr>
      <w:keepNext/>
      <w:keepLines/>
      <w:spacing w:before="480" w:after="240"/>
      <w:outlineLvl w:val="1"/>
    </w:pPr>
    <w:rPr>
      <w:b/>
      <w:sz w:val="28"/>
    </w:rPr>
  </w:style>
  <w:style w:type="paragraph" w:styleId="Kop3">
    <w:name w:val="heading 3"/>
    <w:basedOn w:val="Standaard"/>
    <w:next w:val="Standaard"/>
    <w:qFormat/>
    <w:rsid w:val="002B4E6A"/>
    <w:pPr>
      <w:keepNext/>
      <w:keepLines/>
      <w:spacing w:before="240" w:after="60"/>
      <w:outlineLvl w:val="2"/>
    </w:pPr>
    <w:rPr>
      <w:b/>
      <w:sz w:val="24"/>
    </w:rPr>
  </w:style>
  <w:style w:type="paragraph" w:styleId="Kop4">
    <w:name w:val="heading 4"/>
    <w:basedOn w:val="Standaard"/>
    <w:next w:val="Standaard"/>
    <w:qFormat/>
    <w:rsid w:val="002B4E6A"/>
    <w:pPr>
      <w:keepNext/>
      <w:keepLines/>
      <w:spacing w:before="240" w:after="60"/>
      <w:outlineLvl w:val="3"/>
    </w:pPr>
    <w:rPr>
      <w:b/>
      <w:sz w:val="22"/>
    </w:rPr>
  </w:style>
  <w:style w:type="paragraph" w:styleId="Kop5">
    <w:name w:val="heading 5"/>
    <w:basedOn w:val="Standaard"/>
    <w:next w:val="Standaard"/>
    <w:qFormat/>
    <w:rsid w:val="002B4E6A"/>
    <w:pPr>
      <w:keepNext/>
      <w:keepLines/>
      <w:spacing w:before="240" w:after="60"/>
      <w:outlineLvl w:val="4"/>
    </w:pPr>
    <w:rPr>
      <w:i/>
      <w:sz w:val="22"/>
    </w:rPr>
  </w:style>
  <w:style w:type="paragraph" w:styleId="Kop6">
    <w:name w:val="heading 6"/>
    <w:basedOn w:val="Standaard"/>
    <w:next w:val="Standaard"/>
    <w:qFormat/>
    <w:rsid w:val="002B4E6A"/>
    <w:pPr>
      <w:keepNext/>
      <w:keepLines/>
      <w:spacing w:before="240" w:after="60"/>
      <w:outlineLvl w:val="5"/>
    </w:pPr>
    <w:rPr>
      <w:i/>
    </w:rPr>
  </w:style>
  <w:style w:type="paragraph" w:styleId="Kop7">
    <w:name w:val="heading 7"/>
    <w:basedOn w:val="Standaard"/>
    <w:next w:val="Standaard"/>
    <w:qFormat/>
    <w:rsid w:val="002B4E6A"/>
    <w:pPr>
      <w:keepNext/>
      <w:keepLines/>
      <w:outlineLvl w:val="6"/>
    </w:pPr>
    <w:rPr>
      <w:b/>
    </w:rPr>
  </w:style>
  <w:style w:type="paragraph" w:styleId="Kop8">
    <w:name w:val="heading 8"/>
    <w:basedOn w:val="Standaard"/>
    <w:next w:val="Standaard"/>
    <w:qFormat/>
    <w:rsid w:val="002B4E6A"/>
    <w:pPr>
      <w:keepNext/>
      <w:keepLines/>
      <w:outlineLvl w:val="7"/>
    </w:pPr>
    <w:rPr>
      <w:b/>
      <w:i/>
      <w:sz w:val="18"/>
    </w:rPr>
  </w:style>
  <w:style w:type="paragraph" w:styleId="Kop9">
    <w:name w:val="heading 9"/>
    <w:basedOn w:val="Standaard"/>
    <w:next w:val="Standaard"/>
    <w:qFormat/>
    <w:rsid w:val="002B4E6A"/>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2B4E6A"/>
  </w:style>
  <w:style w:type="paragraph" w:styleId="Adresenvelop">
    <w:name w:val="envelope address"/>
    <w:basedOn w:val="Standaard"/>
    <w:semiHidden/>
    <w:rsid w:val="002B4E6A"/>
    <w:pPr>
      <w:framePr w:w="7920" w:h="1980" w:hRule="exact" w:hSpace="141" w:wrap="auto" w:hAnchor="page" w:xAlign="center" w:yAlign="bottom"/>
      <w:ind w:left="2410"/>
    </w:pPr>
    <w:rPr>
      <w:sz w:val="24"/>
    </w:rPr>
  </w:style>
  <w:style w:type="paragraph" w:styleId="Afsluiting">
    <w:name w:val="Closing"/>
    <w:basedOn w:val="Standaard"/>
    <w:semiHidden/>
    <w:rsid w:val="002B4E6A"/>
    <w:pPr>
      <w:ind w:left="3261"/>
    </w:pPr>
  </w:style>
  <w:style w:type="paragraph" w:styleId="Afzender">
    <w:name w:val="envelope return"/>
    <w:basedOn w:val="Standaard"/>
    <w:semiHidden/>
    <w:rsid w:val="002B4E6A"/>
  </w:style>
  <w:style w:type="paragraph" w:styleId="Berichtkop">
    <w:name w:val="Message Header"/>
    <w:basedOn w:val="Standaard"/>
    <w:semiHidden/>
    <w:rsid w:val="002B4E6A"/>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2B4E6A"/>
    <w:pPr>
      <w:spacing w:before="120" w:after="120"/>
    </w:pPr>
    <w:rPr>
      <w:b/>
    </w:rPr>
  </w:style>
  <w:style w:type="paragraph" w:styleId="Bloktekst">
    <w:name w:val="Block Text"/>
    <w:basedOn w:val="Standaard"/>
    <w:semiHidden/>
    <w:rsid w:val="002B4E6A"/>
    <w:pPr>
      <w:spacing w:after="120"/>
      <w:ind w:left="3261" w:right="-1"/>
    </w:pPr>
  </w:style>
  <w:style w:type="paragraph" w:styleId="Bronvermelding">
    <w:name w:val="table of authorities"/>
    <w:basedOn w:val="Standaard"/>
    <w:next w:val="Standaard"/>
    <w:semiHidden/>
    <w:rsid w:val="002B4E6A"/>
    <w:pPr>
      <w:ind w:left="200" w:hanging="200"/>
    </w:pPr>
  </w:style>
  <w:style w:type="paragraph" w:customStyle="1" w:styleId="commentaar">
    <w:name w:val="commentaar"/>
    <w:basedOn w:val="Standaard"/>
    <w:rsid w:val="002B4E6A"/>
    <w:rPr>
      <w:i/>
    </w:rPr>
  </w:style>
  <w:style w:type="paragraph" w:styleId="Datum">
    <w:name w:val="Date"/>
    <w:basedOn w:val="Standaard"/>
    <w:next w:val="Standaard"/>
    <w:semiHidden/>
    <w:rsid w:val="002B4E6A"/>
  </w:style>
  <w:style w:type="paragraph" w:styleId="Documentstructuur">
    <w:name w:val="Document Map"/>
    <w:basedOn w:val="Standaard"/>
    <w:semiHidden/>
    <w:rsid w:val="002B4E6A"/>
    <w:pPr>
      <w:shd w:val="clear" w:color="auto" w:fill="FF0000"/>
    </w:pPr>
    <w:rPr>
      <w:rFonts w:ascii="Tahoma" w:hAnsi="Tahoma"/>
      <w:color w:val="FFFFFF"/>
    </w:rPr>
  </w:style>
  <w:style w:type="character" w:styleId="Eindnootmarkering">
    <w:name w:val="endnote reference"/>
    <w:basedOn w:val="Standaardalinea-lettertype"/>
    <w:semiHidden/>
    <w:rsid w:val="002B4E6A"/>
    <w:rPr>
      <w:vertAlign w:val="superscript"/>
    </w:rPr>
  </w:style>
  <w:style w:type="paragraph" w:styleId="Eindnoottekst">
    <w:name w:val="endnote text"/>
    <w:basedOn w:val="Standaard"/>
    <w:semiHidden/>
    <w:rsid w:val="002B4E6A"/>
    <w:rPr>
      <w:sz w:val="16"/>
    </w:rPr>
  </w:style>
  <w:style w:type="character" w:styleId="GevolgdeHyperlink">
    <w:name w:val="FollowedHyperlink"/>
    <w:basedOn w:val="Standaardalinea-lettertype"/>
    <w:semiHidden/>
    <w:rsid w:val="002B4E6A"/>
    <w:rPr>
      <w:color w:val="0000FF"/>
      <w:u w:val="single"/>
    </w:rPr>
  </w:style>
  <w:style w:type="paragraph" w:styleId="Handtekening">
    <w:name w:val="Signature"/>
    <w:basedOn w:val="Standaard"/>
    <w:semiHidden/>
    <w:rsid w:val="002B4E6A"/>
    <w:pPr>
      <w:tabs>
        <w:tab w:val="right" w:pos="3912"/>
      </w:tabs>
      <w:ind w:right="5528"/>
    </w:pPr>
  </w:style>
  <w:style w:type="character" w:styleId="Hyperlink">
    <w:name w:val="Hyperlink"/>
    <w:basedOn w:val="Standaardalinea-lettertype"/>
    <w:semiHidden/>
    <w:rsid w:val="002B4E6A"/>
    <w:rPr>
      <w:color w:val="FF0000"/>
      <w:u w:val="single"/>
    </w:rPr>
  </w:style>
  <w:style w:type="paragraph" w:styleId="Index1">
    <w:name w:val="index 1"/>
    <w:basedOn w:val="Standaard"/>
    <w:next w:val="Standaard"/>
    <w:autoRedefine/>
    <w:semiHidden/>
    <w:rsid w:val="002B4E6A"/>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2B4E6A"/>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2B4E6A"/>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2B4E6A"/>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2B4E6A"/>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2B4E6A"/>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2B4E6A"/>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2B4E6A"/>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2B4E6A"/>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2B4E6A"/>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2B4E6A"/>
    <w:pPr>
      <w:keepNext/>
      <w:keepLines/>
      <w:spacing w:before="240" w:after="120"/>
    </w:pPr>
    <w:rPr>
      <w:b/>
      <w:noProof/>
      <w:sz w:val="24"/>
    </w:rPr>
  </w:style>
  <w:style w:type="paragraph" w:styleId="Inhopg2">
    <w:name w:val="toc 2"/>
    <w:basedOn w:val="Standaard"/>
    <w:next w:val="Standaard"/>
    <w:autoRedefine/>
    <w:semiHidden/>
    <w:rsid w:val="002B4E6A"/>
    <w:pPr>
      <w:spacing w:before="120" w:after="60"/>
    </w:pPr>
    <w:rPr>
      <w:b/>
    </w:rPr>
  </w:style>
  <w:style w:type="paragraph" w:styleId="Inhopg3">
    <w:name w:val="toc 3"/>
    <w:basedOn w:val="Standaard"/>
    <w:next w:val="Standaard"/>
    <w:autoRedefine/>
    <w:semiHidden/>
    <w:rsid w:val="002B4E6A"/>
    <w:pPr>
      <w:tabs>
        <w:tab w:val="right" w:leader="dot" w:pos="9072"/>
      </w:tabs>
    </w:pPr>
    <w:rPr>
      <w:noProof/>
    </w:rPr>
  </w:style>
  <w:style w:type="paragraph" w:styleId="Inhopg4">
    <w:name w:val="toc 4"/>
    <w:basedOn w:val="Standaard"/>
    <w:next w:val="Standaard"/>
    <w:autoRedefine/>
    <w:semiHidden/>
    <w:rsid w:val="002B4E6A"/>
    <w:pPr>
      <w:tabs>
        <w:tab w:val="right" w:leader="dot" w:pos="9072"/>
      </w:tabs>
    </w:pPr>
    <w:rPr>
      <w:noProof/>
    </w:rPr>
  </w:style>
  <w:style w:type="paragraph" w:styleId="Inhopg5">
    <w:name w:val="toc 5"/>
    <w:basedOn w:val="Standaard"/>
    <w:next w:val="Standaard"/>
    <w:autoRedefine/>
    <w:semiHidden/>
    <w:rsid w:val="002B4E6A"/>
    <w:pPr>
      <w:tabs>
        <w:tab w:val="right" w:leader="dot" w:pos="9072"/>
      </w:tabs>
    </w:pPr>
    <w:rPr>
      <w:noProof/>
    </w:rPr>
  </w:style>
  <w:style w:type="paragraph" w:styleId="Inhopg6">
    <w:name w:val="toc 6"/>
    <w:basedOn w:val="Standaard"/>
    <w:next w:val="Standaard"/>
    <w:autoRedefine/>
    <w:semiHidden/>
    <w:rsid w:val="002B4E6A"/>
    <w:pPr>
      <w:tabs>
        <w:tab w:val="right" w:leader="dot" w:pos="9072"/>
      </w:tabs>
      <w:spacing w:line="240" w:lineRule="atLeast"/>
    </w:pPr>
    <w:rPr>
      <w:noProof/>
      <w:sz w:val="18"/>
    </w:rPr>
  </w:style>
  <w:style w:type="paragraph" w:styleId="Inhopg7">
    <w:name w:val="toc 7"/>
    <w:basedOn w:val="Standaard"/>
    <w:next w:val="Standaard"/>
    <w:autoRedefine/>
    <w:semiHidden/>
    <w:rsid w:val="002B4E6A"/>
    <w:pPr>
      <w:tabs>
        <w:tab w:val="right" w:leader="dot" w:pos="9072"/>
      </w:tabs>
      <w:spacing w:line="240" w:lineRule="atLeast"/>
    </w:pPr>
    <w:rPr>
      <w:noProof/>
      <w:sz w:val="18"/>
    </w:rPr>
  </w:style>
  <w:style w:type="paragraph" w:styleId="Inhopg8">
    <w:name w:val="toc 8"/>
    <w:basedOn w:val="Standaard"/>
    <w:next w:val="Standaard"/>
    <w:autoRedefine/>
    <w:semiHidden/>
    <w:rsid w:val="002B4E6A"/>
    <w:pPr>
      <w:tabs>
        <w:tab w:val="right" w:leader="dot" w:pos="9072"/>
      </w:tabs>
      <w:spacing w:line="240" w:lineRule="atLeast"/>
    </w:pPr>
    <w:rPr>
      <w:noProof/>
      <w:sz w:val="16"/>
    </w:rPr>
  </w:style>
  <w:style w:type="paragraph" w:styleId="Inhopg9">
    <w:name w:val="toc 9"/>
    <w:basedOn w:val="Standaard"/>
    <w:next w:val="Standaard"/>
    <w:autoRedefine/>
    <w:semiHidden/>
    <w:rsid w:val="002B4E6A"/>
    <w:pPr>
      <w:tabs>
        <w:tab w:val="right" w:leader="dot" w:pos="9072"/>
      </w:tabs>
      <w:spacing w:line="240" w:lineRule="atLeast"/>
    </w:pPr>
    <w:rPr>
      <w:noProof/>
      <w:sz w:val="16"/>
    </w:rPr>
  </w:style>
  <w:style w:type="paragraph" w:customStyle="1" w:styleId="inleiding">
    <w:name w:val="inleiding"/>
    <w:basedOn w:val="Standaard"/>
    <w:rsid w:val="002B4E6A"/>
    <w:rPr>
      <w:b/>
    </w:rPr>
  </w:style>
  <w:style w:type="paragraph" w:styleId="Kopbronvermelding">
    <w:name w:val="toa heading"/>
    <w:basedOn w:val="Standaard"/>
    <w:next w:val="Standaard"/>
    <w:semiHidden/>
    <w:rsid w:val="002B4E6A"/>
    <w:pPr>
      <w:spacing w:before="120"/>
    </w:pPr>
    <w:rPr>
      <w:b/>
      <w:sz w:val="24"/>
    </w:rPr>
  </w:style>
  <w:style w:type="paragraph" w:styleId="Koptekst">
    <w:name w:val="header"/>
    <w:basedOn w:val="Standaard"/>
    <w:semiHidden/>
    <w:rsid w:val="002B4E6A"/>
    <w:pPr>
      <w:tabs>
        <w:tab w:val="right" w:pos="9072"/>
      </w:tabs>
      <w:spacing w:before="60"/>
      <w:jc w:val="right"/>
    </w:pPr>
    <w:rPr>
      <w:sz w:val="18"/>
    </w:rPr>
  </w:style>
  <w:style w:type="paragraph" w:styleId="Lijst">
    <w:name w:val="List"/>
    <w:basedOn w:val="Standaard"/>
    <w:semiHidden/>
    <w:rsid w:val="002B4E6A"/>
    <w:pPr>
      <w:ind w:left="283" w:hanging="283"/>
    </w:pPr>
  </w:style>
  <w:style w:type="paragraph" w:styleId="Lijst2">
    <w:name w:val="List 2"/>
    <w:basedOn w:val="Standaard"/>
    <w:semiHidden/>
    <w:rsid w:val="002B4E6A"/>
    <w:pPr>
      <w:ind w:left="566" w:hanging="283"/>
    </w:pPr>
  </w:style>
  <w:style w:type="paragraph" w:styleId="Lijst3">
    <w:name w:val="List 3"/>
    <w:basedOn w:val="Standaard"/>
    <w:semiHidden/>
    <w:rsid w:val="002B4E6A"/>
    <w:pPr>
      <w:ind w:left="849" w:hanging="283"/>
    </w:pPr>
  </w:style>
  <w:style w:type="paragraph" w:styleId="Lijst4">
    <w:name w:val="List 4"/>
    <w:basedOn w:val="Standaard"/>
    <w:semiHidden/>
    <w:rsid w:val="002B4E6A"/>
    <w:pPr>
      <w:ind w:left="1132" w:hanging="283"/>
    </w:pPr>
  </w:style>
  <w:style w:type="paragraph" w:styleId="Lijst5">
    <w:name w:val="List 5"/>
    <w:basedOn w:val="Standaard"/>
    <w:semiHidden/>
    <w:rsid w:val="002B4E6A"/>
    <w:pPr>
      <w:ind w:left="1415" w:hanging="283"/>
    </w:pPr>
  </w:style>
  <w:style w:type="paragraph" w:styleId="Lijstmetafbeeldingen">
    <w:name w:val="table of figures"/>
    <w:basedOn w:val="Standaard"/>
    <w:next w:val="Standaard"/>
    <w:semiHidden/>
    <w:rsid w:val="002B4E6A"/>
    <w:pPr>
      <w:ind w:left="400" w:hanging="400"/>
    </w:pPr>
  </w:style>
  <w:style w:type="paragraph" w:styleId="Lijstopsomteken">
    <w:name w:val="List Bullet"/>
    <w:basedOn w:val="Standaard"/>
    <w:autoRedefine/>
    <w:semiHidden/>
    <w:rsid w:val="002B4E6A"/>
    <w:pPr>
      <w:numPr>
        <w:numId w:val="1"/>
      </w:numPr>
    </w:pPr>
  </w:style>
  <w:style w:type="paragraph" w:styleId="Lijstopsomteken2">
    <w:name w:val="List Bullet 2"/>
    <w:basedOn w:val="Standaard"/>
    <w:autoRedefine/>
    <w:semiHidden/>
    <w:rsid w:val="002B4E6A"/>
    <w:pPr>
      <w:numPr>
        <w:numId w:val="2"/>
      </w:numPr>
      <w:ind w:left="284" w:firstLine="0"/>
    </w:pPr>
  </w:style>
  <w:style w:type="paragraph" w:styleId="Lijstopsomteken3">
    <w:name w:val="List Bullet 3"/>
    <w:basedOn w:val="Standaard"/>
    <w:autoRedefine/>
    <w:semiHidden/>
    <w:rsid w:val="002B4E6A"/>
    <w:pPr>
      <w:numPr>
        <w:numId w:val="3"/>
      </w:numPr>
    </w:pPr>
  </w:style>
  <w:style w:type="paragraph" w:styleId="Lijstopsomteken4">
    <w:name w:val="List Bullet 4"/>
    <w:basedOn w:val="Standaard"/>
    <w:autoRedefine/>
    <w:semiHidden/>
    <w:rsid w:val="002B4E6A"/>
    <w:pPr>
      <w:numPr>
        <w:numId w:val="4"/>
      </w:numPr>
    </w:pPr>
  </w:style>
  <w:style w:type="paragraph" w:styleId="Lijstopsomteken5">
    <w:name w:val="List Bullet 5"/>
    <w:basedOn w:val="Standaard"/>
    <w:autoRedefine/>
    <w:semiHidden/>
    <w:rsid w:val="002B4E6A"/>
    <w:pPr>
      <w:numPr>
        <w:numId w:val="5"/>
      </w:numPr>
    </w:pPr>
  </w:style>
  <w:style w:type="paragraph" w:styleId="Lijstnummering">
    <w:name w:val="List Number"/>
    <w:basedOn w:val="Standaard"/>
    <w:semiHidden/>
    <w:rsid w:val="002B4E6A"/>
    <w:pPr>
      <w:numPr>
        <w:numId w:val="6"/>
      </w:numPr>
    </w:pPr>
  </w:style>
  <w:style w:type="paragraph" w:styleId="Lijstnummering2">
    <w:name w:val="List Number 2"/>
    <w:basedOn w:val="Standaard"/>
    <w:semiHidden/>
    <w:rsid w:val="002B4E6A"/>
    <w:pPr>
      <w:numPr>
        <w:numId w:val="7"/>
      </w:numPr>
    </w:pPr>
  </w:style>
  <w:style w:type="paragraph" w:styleId="Lijstnummering3">
    <w:name w:val="List Number 3"/>
    <w:basedOn w:val="Standaard"/>
    <w:semiHidden/>
    <w:rsid w:val="002B4E6A"/>
    <w:pPr>
      <w:numPr>
        <w:numId w:val="8"/>
      </w:numPr>
    </w:pPr>
  </w:style>
  <w:style w:type="paragraph" w:styleId="Lijstnummering4">
    <w:name w:val="List Number 4"/>
    <w:basedOn w:val="Standaard"/>
    <w:semiHidden/>
    <w:rsid w:val="002B4E6A"/>
    <w:pPr>
      <w:numPr>
        <w:numId w:val="9"/>
      </w:numPr>
    </w:pPr>
  </w:style>
  <w:style w:type="paragraph" w:styleId="Lijstnummering5">
    <w:name w:val="List Number 5"/>
    <w:basedOn w:val="Standaard"/>
    <w:semiHidden/>
    <w:rsid w:val="002B4E6A"/>
    <w:pPr>
      <w:numPr>
        <w:numId w:val="10"/>
      </w:numPr>
    </w:pPr>
  </w:style>
  <w:style w:type="paragraph" w:styleId="Lijstvoortzetting">
    <w:name w:val="List Continue"/>
    <w:basedOn w:val="Standaard"/>
    <w:semiHidden/>
    <w:rsid w:val="002B4E6A"/>
    <w:pPr>
      <w:spacing w:after="120"/>
      <w:ind w:left="283"/>
    </w:pPr>
  </w:style>
  <w:style w:type="paragraph" w:styleId="Lijstvoortzetting2">
    <w:name w:val="List Continue 2"/>
    <w:basedOn w:val="Standaard"/>
    <w:semiHidden/>
    <w:rsid w:val="002B4E6A"/>
    <w:pPr>
      <w:spacing w:after="120"/>
      <w:ind w:left="566"/>
    </w:pPr>
  </w:style>
  <w:style w:type="paragraph" w:styleId="Lijstvoortzetting3">
    <w:name w:val="List Continue 3"/>
    <w:basedOn w:val="Standaard"/>
    <w:semiHidden/>
    <w:rsid w:val="002B4E6A"/>
    <w:pPr>
      <w:spacing w:after="120"/>
      <w:ind w:left="849"/>
    </w:pPr>
  </w:style>
  <w:style w:type="paragraph" w:styleId="Lijstvoortzetting4">
    <w:name w:val="List Continue 4"/>
    <w:basedOn w:val="Standaard"/>
    <w:semiHidden/>
    <w:rsid w:val="002B4E6A"/>
    <w:pPr>
      <w:spacing w:after="120"/>
      <w:ind w:left="1132"/>
    </w:pPr>
  </w:style>
  <w:style w:type="paragraph" w:styleId="Lijstvoortzetting5">
    <w:name w:val="List Continue 5"/>
    <w:basedOn w:val="Standaard"/>
    <w:semiHidden/>
    <w:rsid w:val="002B4E6A"/>
    <w:pPr>
      <w:spacing w:after="120"/>
      <w:ind w:left="1415"/>
    </w:pPr>
  </w:style>
  <w:style w:type="paragraph" w:styleId="Macrotekst">
    <w:name w:val="macro"/>
    <w:semiHidden/>
    <w:rsid w:val="002B4E6A"/>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2B4E6A"/>
    <w:rPr>
      <w:i/>
    </w:rPr>
  </w:style>
  <w:style w:type="paragraph" w:styleId="Notitiekop">
    <w:name w:val="Note Heading"/>
    <w:basedOn w:val="Standaard"/>
    <w:next w:val="Standaard"/>
    <w:semiHidden/>
    <w:rsid w:val="002B4E6A"/>
    <w:pPr>
      <w:keepNext/>
      <w:keepLines/>
      <w:spacing w:before="480" w:after="240"/>
      <w:ind w:left="3119"/>
    </w:pPr>
    <w:rPr>
      <w:b/>
      <w:sz w:val="36"/>
    </w:rPr>
  </w:style>
  <w:style w:type="paragraph" w:styleId="Tekstzonderopmaak">
    <w:name w:val="Plain Text"/>
    <w:basedOn w:val="Standaard"/>
    <w:semiHidden/>
    <w:rsid w:val="002B4E6A"/>
    <w:rPr>
      <w:rFonts w:ascii="Courier New" w:hAnsi="Courier New"/>
    </w:rPr>
  </w:style>
  <w:style w:type="character" w:styleId="Paginanummer">
    <w:name w:val="page number"/>
    <w:basedOn w:val="Standaardalinea-lettertype"/>
    <w:semiHidden/>
    <w:rsid w:val="002B4E6A"/>
    <w:rPr>
      <w:sz w:val="18"/>
    </w:rPr>
  </w:style>
  <w:style w:type="paragraph" w:styleId="Plattetekst">
    <w:name w:val="Body Text"/>
    <w:basedOn w:val="Standaard"/>
    <w:semiHidden/>
    <w:rsid w:val="002B4E6A"/>
    <w:pPr>
      <w:spacing w:after="120"/>
    </w:pPr>
  </w:style>
  <w:style w:type="paragraph" w:styleId="Plattetekst2">
    <w:name w:val="Body Text 2"/>
    <w:basedOn w:val="Standaard"/>
    <w:semiHidden/>
    <w:rsid w:val="002B4E6A"/>
    <w:pPr>
      <w:spacing w:after="120" w:line="480" w:lineRule="auto"/>
    </w:pPr>
  </w:style>
  <w:style w:type="paragraph" w:styleId="Plattetekst3">
    <w:name w:val="Body Text 3"/>
    <w:basedOn w:val="Standaard"/>
    <w:semiHidden/>
    <w:rsid w:val="002B4E6A"/>
    <w:pPr>
      <w:spacing w:after="120"/>
    </w:pPr>
    <w:rPr>
      <w:sz w:val="16"/>
    </w:rPr>
  </w:style>
  <w:style w:type="paragraph" w:styleId="Platteteksteersteinspringing">
    <w:name w:val="Body Text First Indent"/>
    <w:basedOn w:val="Plattetekst"/>
    <w:semiHidden/>
    <w:rsid w:val="002B4E6A"/>
    <w:pPr>
      <w:ind w:firstLine="210"/>
    </w:pPr>
  </w:style>
  <w:style w:type="paragraph" w:styleId="Plattetekstinspringen">
    <w:name w:val="Body Text Indent"/>
    <w:basedOn w:val="Standaard"/>
    <w:semiHidden/>
    <w:rsid w:val="002B4E6A"/>
    <w:pPr>
      <w:spacing w:after="120"/>
      <w:ind w:left="283"/>
    </w:pPr>
  </w:style>
  <w:style w:type="paragraph" w:styleId="Platteteksteersteinspringing2">
    <w:name w:val="Body Text First Indent 2"/>
    <w:basedOn w:val="Plattetekstinspringen"/>
    <w:semiHidden/>
    <w:rsid w:val="002B4E6A"/>
    <w:pPr>
      <w:ind w:firstLine="210"/>
    </w:pPr>
  </w:style>
  <w:style w:type="paragraph" w:styleId="Plattetekstinspringen2">
    <w:name w:val="Body Text Indent 2"/>
    <w:basedOn w:val="Standaard"/>
    <w:semiHidden/>
    <w:rsid w:val="002B4E6A"/>
    <w:pPr>
      <w:spacing w:after="120" w:line="480" w:lineRule="auto"/>
      <w:ind w:left="283"/>
    </w:pPr>
  </w:style>
  <w:style w:type="paragraph" w:styleId="Plattetekstinspringen3">
    <w:name w:val="Body Text Indent 3"/>
    <w:basedOn w:val="Standaard"/>
    <w:semiHidden/>
    <w:rsid w:val="002B4E6A"/>
    <w:pPr>
      <w:spacing w:after="120"/>
      <w:ind w:left="283"/>
    </w:pPr>
    <w:rPr>
      <w:sz w:val="16"/>
    </w:rPr>
  </w:style>
  <w:style w:type="character" w:styleId="Regelnummer">
    <w:name w:val="line number"/>
    <w:basedOn w:val="Standaardalinea-lettertype"/>
    <w:semiHidden/>
    <w:rsid w:val="002B4E6A"/>
  </w:style>
  <w:style w:type="paragraph" w:styleId="Standaardinspringing">
    <w:name w:val="Normal Indent"/>
    <w:basedOn w:val="Standaard"/>
    <w:semiHidden/>
    <w:rsid w:val="002B4E6A"/>
    <w:pPr>
      <w:ind w:left="708"/>
    </w:pPr>
  </w:style>
  <w:style w:type="paragraph" w:customStyle="1" w:styleId="Standaardklein">
    <w:name w:val="Standaard klein"/>
    <w:basedOn w:val="Standaard"/>
    <w:rsid w:val="002B4E6A"/>
    <w:pPr>
      <w:spacing w:line="240" w:lineRule="atLeast"/>
    </w:pPr>
    <w:rPr>
      <w:sz w:val="16"/>
    </w:rPr>
  </w:style>
  <w:style w:type="paragraph" w:styleId="Ondertitel">
    <w:name w:val="Subtitle"/>
    <w:basedOn w:val="Standaard"/>
    <w:next w:val="Standaard"/>
    <w:qFormat/>
    <w:rsid w:val="002B4E6A"/>
    <w:pPr>
      <w:pBdr>
        <w:bottom w:val="single" w:sz="2" w:space="1" w:color="auto"/>
      </w:pBdr>
      <w:spacing w:after="240"/>
      <w:outlineLvl w:val="1"/>
    </w:pPr>
    <w:rPr>
      <w:i/>
    </w:rPr>
  </w:style>
  <w:style w:type="paragraph" w:styleId="Tekstopmerking">
    <w:name w:val="annotation text"/>
    <w:basedOn w:val="Standaard"/>
    <w:semiHidden/>
    <w:rsid w:val="002B4E6A"/>
  </w:style>
  <w:style w:type="paragraph" w:styleId="Titel">
    <w:name w:val="Title"/>
    <w:basedOn w:val="Standaard"/>
    <w:qFormat/>
    <w:rsid w:val="002B4E6A"/>
    <w:pPr>
      <w:spacing w:before="240" w:after="60"/>
      <w:jc w:val="center"/>
      <w:outlineLvl w:val="0"/>
    </w:pPr>
    <w:rPr>
      <w:b/>
      <w:kern w:val="28"/>
      <w:sz w:val="36"/>
    </w:rPr>
  </w:style>
  <w:style w:type="character" w:styleId="Verwijzingopmerking">
    <w:name w:val="annotation reference"/>
    <w:basedOn w:val="Standaardalinea-lettertype"/>
    <w:semiHidden/>
    <w:rsid w:val="002B4E6A"/>
    <w:rPr>
      <w:sz w:val="16"/>
    </w:rPr>
  </w:style>
  <w:style w:type="character" w:styleId="Voetnootmarkering">
    <w:name w:val="footnote reference"/>
    <w:basedOn w:val="Standaardalinea-lettertype"/>
    <w:semiHidden/>
    <w:rsid w:val="002B4E6A"/>
    <w:rPr>
      <w:vertAlign w:val="superscript"/>
    </w:rPr>
  </w:style>
  <w:style w:type="paragraph" w:styleId="Voetnoottekst">
    <w:name w:val="footnote text"/>
    <w:basedOn w:val="Standaard"/>
    <w:semiHidden/>
    <w:rsid w:val="002B4E6A"/>
  </w:style>
  <w:style w:type="paragraph" w:styleId="Voettekst">
    <w:name w:val="footer"/>
    <w:basedOn w:val="Standaard"/>
    <w:semiHidden/>
    <w:rsid w:val="002B4E6A"/>
    <w:pPr>
      <w:tabs>
        <w:tab w:val="center" w:pos="4536"/>
        <w:tab w:val="right" w:pos="9072"/>
      </w:tabs>
    </w:pPr>
    <w:rPr>
      <w:sz w:val="16"/>
    </w:rPr>
  </w:style>
  <w:style w:type="character" w:styleId="Zwaar">
    <w:name w:val="Strong"/>
    <w:basedOn w:val="Standaardalinea-lettertype"/>
    <w:qFormat/>
    <w:rsid w:val="002B4E6A"/>
    <w:rPr>
      <w:b/>
    </w:rPr>
  </w:style>
  <w:style w:type="paragraph" w:customStyle="1" w:styleId="formuliernaam">
    <w:name w:val="formuliernaam"/>
    <w:basedOn w:val="Standaard"/>
    <w:next w:val="Standaard"/>
    <w:rsid w:val="002B4E6A"/>
    <w:pPr>
      <w:jc w:val="right"/>
    </w:pPr>
    <w:rPr>
      <w:b/>
      <w:i/>
      <w:sz w:val="36"/>
    </w:rPr>
  </w:style>
  <w:style w:type="paragraph" w:customStyle="1" w:styleId="goudanaam">
    <w:name w:val="goudanaam"/>
    <w:basedOn w:val="Standaard"/>
    <w:rsid w:val="002B4E6A"/>
    <w:pPr>
      <w:jc w:val="right"/>
    </w:pPr>
    <w:rPr>
      <w:b/>
      <w:sz w:val="36"/>
    </w:rPr>
  </w:style>
  <w:style w:type="paragraph" w:customStyle="1" w:styleId="alineakop">
    <w:name w:val="alineakop"/>
    <w:basedOn w:val="Standaard"/>
    <w:next w:val="Standaard"/>
    <w:rsid w:val="002B4E6A"/>
    <w:pPr>
      <w:spacing w:line="240" w:lineRule="atLeast"/>
    </w:pPr>
    <w:rPr>
      <w:i/>
    </w:rPr>
  </w:style>
  <w:style w:type="paragraph" w:customStyle="1" w:styleId="bovenkopjes">
    <w:name w:val="bovenkopjes"/>
    <w:basedOn w:val="Standaard"/>
    <w:rsid w:val="002B4E6A"/>
    <w:pPr>
      <w:spacing w:line="240" w:lineRule="atLeast"/>
    </w:pPr>
    <w:rPr>
      <w:b/>
      <w:sz w:val="15"/>
    </w:rPr>
  </w:style>
  <w:style w:type="paragraph" w:customStyle="1" w:styleId="bullet1">
    <w:name w:val="bullet1"/>
    <w:basedOn w:val="Standaard"/>
    <w:rsid w:val="002B4E6A"/>
    <w:pPr>
      <w:numPr>
        <w:numId w:val="11"/>
      </w:numPr>
      <w:tabs>
        <w:tab w:val="left" w:pos="1077"/>
      </w:tabs>
      <w:ind w:right="-28"/>
    </w:pPr>
    <w:rPr>
      <w:rFonts w:ascii="Times New Roman" w:hAnsi="Times New Roman"/>
    </w:rPr>
  </w:style>
  <w:style w:type="paragraph" w:customStyle="1" w:styleId="formuliernummer">
    <w:name w:val="formuliernummer"/>
    <w:basedOn w:val="Standaard"/>
    <w:rsid w:val="002B4E6A"/>
    <w:pPr>
      <w:spacing w:line="240" w:lineRule="atLeast"/>
    </w:pPr>
    <w:rPr>
      <w:sz w:val="12"/>
    </w:rPr>
  </w:style>
  <w:style w:type="paragraph" w:customStyle="1" w:styleId="gemeentenaam">
    <w:name w:val="gemeentenaam"/>
    <w:basedOn w:val="Standaard"/>
    <w:rsid w:val="002B4E6A"/>
    <w:pPr>
      <w:spacing w:line="240" w:lineRule="atLeast"/>
    </w:pPr>
    <w:rPr>
      <w:b/>
      <w:sz w:val="27"/>
    </w:rPr>
  </w:style>
  <w:style w:type="paragraph" w:customStyle="1" w:styleId="genummerdelijst">
    <w:name w:val="genummerde lijst"/>
    <w:basedOn w:val="Standaard"/>
    <w:rsid w:val="002B4E6A"/>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2B4E6A"/>
    <w:pPr>
      <w:spacing w:line="240" w:lineRule="atLeast"/>
      <w:ind w:left="-567"/>
    </w:pPr>
    <w:rPr>
      <w:rFonts w:ascii="Times New Roman" w:hAnsi="Times New Roman"/>
    </w:rPr>
  </w:style>
  <w:style w:type="paragraph" w:customStyle="1" w:styleId="inspring1">
    <w:name w:val="inspring1"/>
    <w:basedOn w:val="Standaard"/>
    <w:rsid w:val="002B4E6A"/>
    <w:pPr>
      <w:spacing w:line="240" w:lineRule="atLeast"/>
      <w:ind w:left="357"/>
    </w:pPr>
    <w:rPr>
      <w:rFonts w:ascii="Times New Roman" w:hAnsi="Times New Roman"/>
    </w:rPr>
  </w:style>
  <w:style w:type="paragraph" w:customStyle="1" w:styleId="inspring2">
    <w:name w:val="inspring2"/>
    <w:basedOn w:val="Standaard"/>
    <w:rsid w:val="002B4E6A"/>
    <w:pPr>
      <w:spacing w:line="240" w:lineRule="atLeast"/>
      <w:ind w:left="714"/>
    </w:pPr>
    <w:rPr>
      <w:rFonts w:ascii="Times New Roman" w:hAnsi="Times New Roman"/>
    </w:rPr>
  </w:style>
  <w:style w:type="paragraph" w:customStyle="1" w:styleId="kopmetlijn">
    <w:name w:val="kopmetlijn"/>
    <w:basedOn w:val="Standaard"/>
    <w:rsid w:val="002B4E6A"/>
    <w:pPr>
      <w:pBdr>
        <w:top w:val="single" w:sz="2" w:space="1" w:color="auto"/>
      </w:pBdr>
      <w:spacing w:after="120" w:line="240" w:lineRule="atLeast"/>
    </w:pPr>
    <w:rPr>
      <w:b/>
      <w:sz w:val="15"/>
    </w:rPr>
  </w:style>
  <w:style w:type="paragraph" w:customStyle="1" w:styleId="referentiekop">
    <w:name w:val="referentiekop"/>
    <w:basedOn w:val="Standaard"/>
    <w:rsid w:val="002B4E6A"/>
    <w:pPr>
      <w:spacing w:line="240" w:lineRule="atLeast"/>
    </w:pPr>
    <w:rPr>
      <w:b/>
      <w:sz w:val="15"/>
    </w:rPr>
  </w:style>
  <w:style w:type="paragraph" w:customStyle="1" w:styleId="subparagraaf">
    <w:name w:val="subparagraaf"/>
    <w:basedOn w:val="Standaard"/>
    <w:rsid w:val="002B4E6A"/>
  </w:style>
  <w:style w:type="paragraph" w:customStyle="1" w:styleId="verwijzingletter">
    <w:name w:val="verwijzingletter"/>
    <w:basedOn w:val="Standaard"/>
    <w:rsid w:val="002B4E6A"/>
  </w:style>
  <w:style w:type="paragraph" w:customStyle="1" w:styleId="verwijzingnummer">
    <w:name w:val="verwijzingnummer"/>
    <w:basedOn w:val="bullet1"/>
    <w:rsid w:val="002B4E6A"/>
    <w:pPr>
      <w:numPr>
        <w:numId w:val="13"/>
      </w:numPr>
    </w:pPr>
  </w:style>
  <w:style w:type="paragraph" w:customStyle="1" w:styleId="paragraaf">
    <w:name w:val="paragraaf"/>
    <w:basedOn w:val="Standaard"/>
    <w:next w:val="Standaard"/>
    <w:rsid w:val="002B4E6A"/>
    <w:pPr>
      <w:spacing w:before="240" w:after="60" w:line="240" w:lineRule="atLeast"/>
    </w:pPr>
    <w:rPr>
      <w:b/>
    </w:rPr>
  </w:style>
  <w:style w:type="paragraph" w:styleId="Lijstalinea">
    <w:name w:val="List Paragraph"/>
    <w:basedOn w:val="Standaard"/>
    <w:uiPriority w:val="34"/>
    <w:qFormat/>
    <w:rsid w:val="00157017"/>
    <w:pPr>
      <w:ind w:left="720"/>
      <w:contextualSpacing/>
    </w:pPr>
  </w:style>
  <w:style w:type="paragraph" w:styleId="Ballontekst">
    <w:name w:val="Balloon Text"/>
    <w:basedOn w:val="Standaard"/>
    <w:link w:val="BallontekstChar"/>
    <w:uiPriority w:val="99"/>
    <w:semiHidden/>
    <w:unhideWhenUsed/>
    <w:rsid w:val="001049E6"/>
    <w:rPr>
      <w:rFonts w:ascii="Tahoma" w:hAnsi="Tahoma" w:cs="Tahoma"/>
      <w:sz w:val="16"/>
      <w:szCs w:val="16"/>
    </w:rPr>
  </w:style>
  <w:style w:type="character" w:customStyle="1" w:styleId="BallontekstChar">
    <w:name w:val="Ballontekst Char"/>
    <w:basedOn w:val="Standaardalinea-lettertype"/>
    <w:link w:val="Ballontekst"/>
    <w:uiPriority w:val="99"/>
    <w:semiHidden/>
    <w:rsid w:val="001049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2CFF3C49.dotm</Template>
  <TotalTime>2</TotalTime>
  <Pages>2</Pages>
  <Words>361</Words>
  <Characters>2938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INSCHRIJVINGSBILJET</vt:lpstr>
    </vt:vector>
  </TitlesOfParts>
  <Company>Gemeente Gouda</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INSCHRIJVINGSBILJET</dc:title>
  <dc:creator>Gemeente Gouda</dc:creator>
  <cp:lastModifiedBy>Raadt, Suzanne de</cp:lastModifiedBy>
  <cp:revision>3</cp:revision>
  <cp:lastPrinted>2012-03-21T09:18:00Z</cp:lastPrinted>
  <dcterms:created xsi:type="dcterms:W3CDTF">2020-09-04T09:36:00Z</dcterms:created>
  <dcterms:modified xsi:type="dcterms:W3CDTF">2020-09-04T09:37:00Z</dcterms:modified>
</cp:coreProperties>
</file>