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  <w:t>Concern Inkoop gemeente Hilversum</w:t>
      </w:r>
    </w:p>
    <w:p w:rsidR="0029009F" w:rsidRPr="0029009F" w:rsidRDefault="0029009F" w:rsidP="00290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29009F">
        <w:rPr>
          <w:sz w:val="21"/>
          <w:szCs w:val="21"/>
        </w:rPr>
        <w:t>Datum:</w:t>
      </w:r>
      <w:r w:rsidRPr="0029009F">
        <w:rPr>
          <w:sz w:val="21"/>
          <w:szCs w:val="21"/>
        </w:rPr>
        <w:tab/>
      </w:r>
      <w:r w:rsidRPr="0029009F">
        <w:rPr>
          <w:sz w:val="21"/>
          <w:szCs w:val="21"/>
        </w:rPr>
        <w:tab/>
      </w:r>
      <w:r w:rsidRPr="0029009F">
        <w:rPr>
          <w:sz w:val="21"/>
          <w:szCs w:val="21"/>
        </w:rPr>
        <w:tab/>
      </w:r>
      <w:r w:rsidR="00CE787C">
        <w:rPr>
          <w:sz w:val="21"/>
          <w:szCs w:val="21"/>
        </w:rPr>
        <w:t>28</w:t>
      </w:r>
      <w:bookmarkStart w:id="0" w:name="_GoBack"/>
      <w:bookmarkEnd w:id="0"/>
      <w:r w:rsidRPr="00DE5556">
        <w:rPr>
          <w:sz w:val="21"/>
          <w:szCs w:val="21"/>
        </w:rPr>
        <w:t xml:space="preserve"> december 2020</w:t>
      </w:r>
    </w:p>
    <w:p w:rsidR="0029009F" w:rsidRPr="0029009F" w:rsidRDefault="0029009F" w:rsidP="00290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29009F">
        <w:rPr>
          <w:sz w:val="21"/>
          <w:szCs w:val="21"/>
        </w:rPr>
        <w:t xml:space="preserve">Naam aanbesteding: </w:t>
      </w:r>
      <w:r w:rsidRPr="0029009F">
        <w:rPr>
          <w:sz w:val="21"/>
          <w:szCs w:val="21"/>
        </w:rPr>
        <w:tab/>
      </w:r>
      <w:proofErr w:type="spellStart"/>
      <w:r w:rsidRPr="0029009F">
        <w:rPr>
          <w:sz w:val="21"/>
          <w:szCs w:val="21"/>
        </w:rPr>
        <w:t>Jobmarketing</w:t>
      </w:r>
      <w:proofErr w:type="spellEnd"/>
    </w:p>
    <w:p w:rsidR="000E1740" w:rsidRPr="001E63BC" w:rsidRDefault="0029009F" w:rsidP="00290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29009F">
        <w:rPr>
          <w:sz w:val="21"/>
          <w:szCs w:val="21"/>
        </w:rPr>
        <w:t xml:space="preserve">Kenmerk: </w:t>
      </w:r>
      <w:r w:rsidRPr="0029009F">
        <w:rPr>
          <w:sz w:val="21"/>
          <w:szCs w:val="21"/>
        </w:rPr>
        <w:tab/>
      </w:r>
      <w:r w:rsidRPr="0029009F">
        <w:rPr>
          <w:sz w:val="21"/>
          <w:szCs w:val="21"/>
        </w:rPr>
        <w:tab/>
        <w:t>564129</w:t>
      </w:r>
    </w:p>
    <w:p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:rsidTr="00F33295">
        <w:tc>
          <w:tcPr>
            <w:tcW w:w="4531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:rsidTr="001675E4">
        <w:tc>
          <w:tcPr>
            <w:tcW w:w="4531" w:type="dxa"/>
          </w:tcPr>
          <w:p w:rsidR="00F835A6" w:rsidRPr="0029009F" w:rsidRDefault="00F835A6" w:rsidP="00F835A6">
            <w:pPr>
              <w:rPr>
                <w:rFonts w:cs="Times New Roman"/>
              </w:rPr>
            </w:pPr>
            <w:r w:rsidRPr="0029009F">
              <w:rPr>
                <w:rFonts w:cs="Arial"/>
              </w:rPr>
              <w:t>Ingevuld door (tekenbevoegde functionaris onderaannemer)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1675E4">
        <w:tc>
          <w:tcPr>
            <w:tcW w:w="4531" w:type="dxa"/>
          </w:tcPr>
          <w:p w:rsidR="00F835A6" w:rsidRPr="0029009F" w:rsidRDefault="00F835A6" w:rsidP="00F33295">
            <w:pPr>
              <w:rPr>
                <w:rFonts w:cs="Arial"/>
              </w:rPr>
            </w:pPr>
            <w:r w:rsidRPr="0029009F">
              <w:rPr>
                <w:rFonts w:cs="Arial"/>
              </w:rPr>
              <w:t>Functie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1675E4">
        <w:tc>
          <w:tcPr>
            <w:tcW w:w="4531" w:type="dxa"/>
          </w:tcPr>
          <w:p w:rsidR="00F835A6" w:rsidRPr="0029009F" w:rsidRDefault="00F835A6" w:rsidP="00F33295">
            <w:pPr>
              <w:rPr>
                <w:rFonts w:cs="Arial"/>
              </w:rPr>
            </w:pPr>
            <w:r w:rsidRPr="0029009F">
              <w:rPr>
                <w:rFonts w:cs="Arial"/>
              </w:rPr>
              <w:t>Datum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Pr="0029009F" w:rsidRDefault="00F5773E" w:rsidP="00F33295">
            <w:pPr>
              <w:rPr>
                <w:rFonts w:cs="Times New Roman"/>
              </w:rPr>
            </w:pPr>
            <w:r w:rsidRPr="0029009F">
              <w:rPr>
                <w:rFonts w:cs="Times New Roman"/>
              </w:rPr>
              <w:t>H</w:t>
            </w:r>
            <w:r w:rsidR="00F33295" w:rsidRPr="0029009F">
              <w:rPr>
                <w:rFonts w:cs="Times New Roman"/>
              </w:rPr>
              <w:t xml:space="preserve">andtekening </w:t>
            </w:r>
            <w:r w:rsidR="00F835A6" w:rsidRPr="0029009F">
              <w:rPr>
                <w:rFonts w:cs="Times New Roman"/>
              </w:rPr>
              <w:t>tekenbevoegde</w:t>
            </w:r>
          </w:p>
          <w:p w:rsidR="00F33295" w:rsidRPr="0029009F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</w:tbl>
    <w:p w:rsidR="001675E4" w:rsidRDefault="001675E4" w:rsidP="001675E4">
      <w:pPr>
        <w:spacing w:after="0" w:line="240" w:lineRule="auto"/>
        <w:rPr>
          <w:rFonts w:cs="Times New Roman"/>
        </w:rPr>
      </w:pPr>
    </w:p>
    <w:p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:rsidTr="00545593">
        <w:tc>
          <w:tcPr>
            <w:tcW w:w="3287" w:type="dxa"/>
          </w:tcPr>
          <w:p w:rsidR="00F835A6" w:rsidRPr="0029009F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</w:rPr>
            </w:pPr>
            <w:r w:rsidRPr="0029009F">
              <w:rPr>
                <w:rFonts w:cs="Arial"/>
              </w:rPr>
              <w:t>Naam Inschrijver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29009F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</w:rPr>
            </w:pPr>
            <w:r w:rsidRPr="0029009F">
              <w:rPr>
                <w:rFonts w:cs="Arial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:rsidTr="00545593">
        <w:tc>
          <w:tcPr>
            <w:tcW w:w="3287" w:type="dxa"/>
          </w:tcPr>
          <w:p w:rsidR="00F835A6" w:rsidRPr="0029009F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</w:rPr>
            </w:pPr>
            <w:r w:rsidRPr="0029009F">
              <w:rPr>
                <w:rFonts w:cs="Arial"/>
              </w:rPr>
              <w:t>Functie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29009F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</w:rPr>
            </w:pPr>
            <w:r w:rsidRPr="0029009F">
              <w:rPr>
                <w:rFonts w:cs="Arial"/>
              </w:rPr>
              <w:t>Datum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29009F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</w:rPr>
            </w:pPr>
            <w:r w:rsidRPr="0029009F">
              <w:rPr>
                <w:rFonts w:cs="Arial"/>
              </w:rPr>
              <w:t>Handtekening tekenbevoegde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:rsidTr="00545593">
        <w:tc>
          <w:tcPr>
            <w:tcW w:w="328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F33295" w:rsidRDefault="00F33295" w:rsidP="001675E4">
      <w:pPr>
        <w:spacing w:after="0" w:line="240" w:lineRule="auto"/>
        <w:rPr>
          <w:rFonts w:cs="Times New Roman"/>
        </w:rPr>
      </w:pPr>
    </w:p>
    <w:p w:rsidR="00F5773E" w:rsidRDefault="00F5773E" w:rsidP="00F5773E">
      <w:pPr>
        <w:spacing w:after="0" w:line="240" w:lineRule="auto"/>
        <w:rPr>
          <w:rFonts w:cs="Times New Roman"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:rsidR="00F5773E" w:rsidRDefault="00F5773E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115254"/>
      <w:docPartObj>
        <w:docPartGallery w:val="Page Numbers (Bottom of Page)"/>
        <w:docPartUnique/>
      </w:docPartObj>
    </w:sdtPr>
    <w:sdtEndPr/>
    <w:sdtContent>
      <w:p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87C">
          <w:rPr>
            <w:noProof/>
          </w:rPr>
          <w:t>2</w:t>
        </w:r>
        <w:r>
          <w:fldChar w:fldCharType="end"/>
        </w:r>
      </w:p>
    </w:sdtContent>
  </w:sdt>
  <w:p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0"/>
    <w:rsid w:val="000E1740"/>
    <w:rsid w:val="001675E4"/>
    <w:rsid w:val="0029009F"/>
    <w:rsid w:val="003F5437"/>
    <w:rsid w:val="004A0E01"/>
    <w:rsid w:val="006F4AB0"/>
    <w:rsid w:val="007539A0"/>
    <w:rsid w:val="00796D22"/>
    <w:rsid w:val="008F499D"/>
    <w:rsid w:val="00986996"/>
    <w:rsid w:val="00A307C6"/>
    <w:rsid w:val="00CE787C"/>
    <w:rsid w:val="00D056E1"/>
    <w:rsid w:val="00DE5556"/>
    <w:rsid w:val="00E920B6"/>
    <w:rsid w:val="00F33295"/>
    <w:rsid w:val="00F5773E"/>
    <w:rsid w:val="00F8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2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20748291</Template>
  <TotalTime>7</TotalTime>
  <Pages>2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5</cp:revision>
  <dcterms:created xsi:type="dcterms:W3CDTF">2020-11-16T10:29:00Z</dcterms:created>
  <dcterms:modified xsi:type="dcterms:W3CDTF">2020-12-28T15:39:00Z</dcterms:modified>
</cp:coreProperties>
</file>