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  <w:t>Concern Inkoop gemeente Hilversum</w:t>
      </w:r>
    </w:p>
    <w:p w:rsidR="00C943E6" w:rsidRPr="00C943E6" w:rsidRDefault="00C943E6" w:rsidP="00C94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943E6">
        <w:rPr>
          <w:sz w:val="21"/>
          <w:szCs w:val="21"/>
        </w:rPr>
        <w:t>Datum:</w:t>
      </w:r>
      <w:r w:rsidRPr="00C943E6">
        <w:rPr>
          <w:sz w:val="21"/>
          <w:szCs w:val="21"/>
        </w:rPr>
        <w:tab/>
      </w:r>
      <w:r w:rsidRPr="00C943E6">
        <w:rPr>
          <w:sz w:val="21"/>
          <w:szCs w:val="21"/>
        </w:rPr>
        <w:tab/>
      </w:r>
      <w:r w:rsidRPr="00C943E6">
        <w:rPr>
          <w:sz w:val="21"/>
          <w:szCs w:val="21"/>
        </w:rPr>
        <w:tab/>
      </w:r>
      <w:r w:rsidR="007A77EE">
        <w:rPr>
          <w:sz w:val="21"/>
          <w:szCs w:val="21"/>
        </w:rPr>
        <w:t>2</w:t>
      </w:r>
      <w:r w:rsidR="000F0914">
        <w:rPr>
          <w:sz w:val="21"/>
          <w:szCs w:val="21"/>
        </w:rPr>
        <w:t>8</w:t>
      </w:r>
      <w:bookmarkStart w:id="0" w:name="_GoBack"/>
      <w:bookmarkEnd w:id="0"/>
      <w:r w:rsidRPr="00C943E6">
        <w:rPr>
          <w:sz w:val="21"/>
          <w:szCs w:val="21"/>
        </w:rPr>
        <w:t xml:space="preserve"> december 2020</w:t>
      </w:r>
    </w:p>
    <w:p w:rsidR="00C943E6" w:rsidRPr="00C943E6" w:rsidRDefault="00C943E6" w:rsidP="00C94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943E6">
        <w:rPr>
          <w:sz w:val="21"/>
          <w:szCs w:val="21"/>
        </w:rPr>
        <w:t xml:space="preserve">Naam aanbesteding: </w:t>
      </w:r>
      <w:r w:rsidRPr="00C943E6">
        <w:rPr>
          <w:sz w:val="21"/>
          <w:szCs w:val="21"/>
        </w:rPr>
        <w:tab/>
      </w:r>
      <w:proofErr w:type="spellStart"/>
      <w:r w:rsidRPr="00C943E6">
        <w:rPr>
          <w:sz w:val="21"/>
          <w:szCs w:val="21"/>
        </w:rPr>
        <w:t>Jobmarketing</w:t>
      </w:r>
      <w:proofErr w:type="spellEnd"/>
    </w:p>
    <w:p w:rsidR="00C556A9" w:rsidRPr="00357F03" w:rsidRDefault="00C943E6" w:rsidP="00C94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943E6">
        <w:rPr>
          <w:sz w:val="21"/>
          <w:szCs w:val="21"/>
        </w:rPr>
        <w:t xml:space="preserve">Kenmerk: </w:t>
      </w:r>
      <w:r w:rsidRPr="00C943E6">
        <w:rPr>
          <w:sz w:val="21"/>
          <w:szCs w:val="21"/>
        </w:rPr>
        <w:tab/>
      </w:r>
      <w:r w:rsidRPr="00C943E6">
        <w:rPr>
          <w:sz w:val="21"/>
          <w:szCs w:val="21"/>
        </w:rPr>
        <w:tab/>
        <w:t>564129</w:t>
      </w:r>
      <w:r w:rsidR="00C556A9" w:rsidRPr="00CF2AC0">
        <w:rPr>
          <w:sz w:val="21"/>
          <w:szCs w:val="21"/>
        </w:rPr>
        <w:tab/>
      </w:r>
      <w:r w:rsidR="00C556A9" w:rsidRPr="00CF2AC0">
        <w:rPr>
          <w:sz w:val="21"/>
          <w:szCs w:val="21"/>
        </w:rPr>
        <w:tab/>
      </w:r>
    </w:p>
    <w:p w:rsidR="00D056E1" w:rsidRDefault="00D056E1" w:rsidP="00B04308">
      <w:pPr>
        <w:spacing w:after="0" w:line="240" w:lineRule="auto"/>
        <w:rPr>
          <w:rFonts w:cs="Times New Roman"/>
        </w:rPr>
      </w:pPr>
    </w:p>
    <w:p w:rsidR="00F65934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>De hieronder opgegeven referent dient akkoord te zijn met een eventuele benadering door een vertegenwoordiger van Opdrachtgever om een toelichting te geven op de samenwerking met Inschrijver.</w:t>
      </w:r>
    </w:p>
    <w:p w:rsidR="00F65934" w:rsidRDefault="00F65934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667"/>
      </w:tblGrid>
      <w:tr w:rsidR="00F65934" w:rsidTr="002A0A2F">
        <w:tc>
          <w:tcPr>
            <w:tcW w:w="9062" w:type="dxa"/>
            <w:gridSpan w:val="2"/>
          </w:tcPr>
          <w:p w:rsidR="00F65934" w:rsidRPr="00F65934" w:rsidRDefault="00F65934" w:rsidP="00F65934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lastRenderedPageBreak/>
              <w:t xml:space="preserve">Kerncompetentie </w:t>
            </w:r>
            <w:r>
              <w:rPr>
                <w:rFonts w:cs="Times New Roman"/>
                <w:b/>
              </w:rPr>
              <w:t>1.</w:t>
            </w:r>
          </w:p>
        </w:tc>
      </w:tr>
      <w:tr w:rsidR="00F65934" w:rsidTr="00B47589">
        <w:tc>
          <w:tcPr>
            <w:tcW w:w="9062" w:type="dxa"/>
            <w:gridSpan w:val="2"/>
          </w:tcPr>
          <w:p w:rsidR="00F65934" w:rsidRPr="00F65934" w:rsidRDefault="00F65934" w:rsidP="00F65934">
            <w:pPr>
              <w:rPr>
                <w:rFonts w:cs="Times New Roman"/>
              </w:rPr>
            </w:pPr>
            <w:r w:rsidRPr="00F65934">
              <w:rPr>
                <w:rFonts w:cs="Times New Roman"/>
              </w:rPr>
              <w:t>Ervaring met leveren aan een overheidsinstantie met een jaarlijkse opgave van ten minste 50</w:t>
            </w:r>
          </w:p>
          <w:p w:rsidR="00F65934" w:rsidRDefault="00F65934" w:rsidP="00F65934">
            <w:r w:rsidRPr="00F65934">
              <w:rPr>
                <w:rFonts w:cs="Times New Roman"/>
              </w:rPr>
              <w:t>unieke vacatures</w:t>
            </w:r>
            <w:r>
              <w:rPr>
                <w:rFonts w:cs="Times New Roman"/>
              </w:rPr>
              <w:t>.</w:t>
            </w:r>
          </w:p>
        </w:tc>
      </w:tr>
      <w:tr w:rsidR="00B04308" w:rsidTr="00F65934">
        <w:tc>
          <w:tcPr>
            <w:tcW w:w="4395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667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F65934">
        <w:tc>
          <w:tcPr>
            <w:tcW w:w="4395" w:type="dxa"/>
          </w:tcPr>
          <w:p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F65934">
        <w:tc>
          <w:tcPr>
            <w:tcW w:w="4395" w:type="dxa"/>
          </w:tcPr>
          <w:p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F65934">
        <w:tc>
          <w:tcPr>
            <w:tcW w:w="4395" w:type="dxa"/>
          </w:tcPr>
          <w:p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667" w:type="dxa"/>
          </w:tcPr>
          <w:p w:rsidR="00CE44A1" w:rsidRDefault="00CE44A1" w:rsidP="00B04308">
            <w:pPr>
              <w:rPr>
                <w:rFonts w:cs="Times New Roman"/>
              </w:rPr>
            </w:pPr>
          </w:p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667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:rsidTr="00F65934">
        <w:tc>
          <w:tcPr>
            <w:tcW w:w="4395" w:type="dxa"/>
          </w:tcPr>
          <w:p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667" w:type="dxa"/>
          </w:tcPr>
          <w:p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667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:rsidTr="00F659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00" w:rsidRPr="00F65934" w:rsidRDefault="00B22400">
            <w:pPr>
              <w:rPr>
                <w:rFonts w:cs="Times New Roman"/>
                <w:b/>
                <w:i/>
                <w:sz w:val="18"/>
                <w:szCs w:val="18"/>
              </w:rPr>
            </w:pPr>
            <w:r w:rsidRPr="00F65934">
              <w:rPr>
                <w:rFonts w:cs="Times New Roman"/>
                <w:b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F65934" w:rsidRDefault="00F65934" w:rsidP="00B04308">
      <w:pPr>
        <w:spacing w:after="0" w:line="240" w:lineRule="auto"/>
        <w:rPr>
          <w:rFonts w:cs="Times New Roman"/>
        </w:rPr>
      </w:pPr>
    </w:p>
    <w:p w:rsidR="00F65934" w:rsidRDefault="00F65934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667"/>
      </w:tblGrid>
      <w:tr w:rsidR="00CE44A1" w:rsidTr="00F65934">
        <w:tc>
          <w:tcPr>
            <w:tcW w:w="4395" w:type="dxa"/>
          </w:tcPr>
          <w:p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lastRenderedPageBreak/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C556A9">
            <w:pPr>
              <w:rPr>
                <w:rFonts w:cs="Times New Roman"/>
              </w:rPr>
            </w:pPr>
          </w:p>
        </w:tc>
      </w:tr>
      <w:tr w:rsidR="00F65934" w:rsidTr="0088174B">
        <w:tc>
          <w:tcPr>
            <w:tcW w:w="9062" w:type="dxa"/>
            <w:gridSpan w:val="2"/>
          </w:tcPr>
          <w:p w:rsidR="00F65934" w:rsidRDefault="00F65934" w:rsidP="00F6593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campagnes te zijn uitgevoerd over de duur van 2 jaar waarbij ten minste 2 van onderstaande</w:t>
            </w:r>
          </w:p>
          <w:p w:rsidR="00F65934" w:rsidRDefault="00F65934" w:rsidP="00F6593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kanalen tegelijkertijd zijn ingezet:</w:t>
            </w:r>
            <w:r>
              <w:rPr>
                <w:rFonts w:ascii="Calibri" w:hAnsi="Calibri" w:cs="Calibri"/>
              </w:rPr>
              <w:tab/>
              <w:t>a. Facebook</w:t>
            </w:r>
          </w:p>
          <w:p w:rsidR="00F65934" w:rsidRDefault="00F65934" w:rsidP="00F6593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  <w:t>b. Instagram</w:t>
            </w:r>
          </w:p>
          <w:p w:rsidR="00F65934" w:rsidRDefault="00F65934" w:rsidP="00F6593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  <w:t xml:space="preserve">c. </w:t>
            </w:r>
            <w:proofErr w:type="spellStart"/>
            <w:r>
              <w:rPr>
                <w:rFonts w:ascii="Calibri" w:hAnsi="Calibri" w:cs="Calibri"/>
              </w:rPr>
              <w:t>Linked-in</w:t>
            </w:r>
            <w:proofErr w:type="spellEnd"/>
          </w:p>
          <w:p w:rsidR="00F65934" w:rsidRDefault="00F65934" w:rsidP="00F6593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  <w:t>d. Twitter</w:t>
            </w:r>
          </w:p>
          <w:p w:rsidR="00F65934" w:rsidRDefault="00F65934" w:rsidP="00EC1B0C">
            <w:pPr>
              <w:rPr>
                <w:rFonts w:cs="Times New Roman"/>
              </w:rPr>
            </w:pP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  <w:t xml:space="preserve">e. </w:t>
            </w:r>
            <w:proofErr w:type="spellStart"/>
            <w:r>
              <w:rPr>
                <w:rFonts w:ascii="Calibri" w:hAnsi="Calibri" w:cs="Calibri"/>
              </w:rPr>
              <w:t>You-tube</w:t>
            </w:r>
            <w:proofErr w:type="spellEnd"/>
          </w:p>
        </w:tc>
      </w:tr>
      <w:tr w:rsidR="00CE44A1" w:rsidTr="00F65934">
        <w:tc>
          <w:tcPr>
            <w:tcW w:w="4395" w:type="dxa"/>
          </w:tcPr>
          <w:p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:rsidTr="00F65934">
        <w:tc>
          <w:tcPr>
            <w:tcW w:w="4395" w:type="dxa"/>
          </w:tcPr>
          <w:p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667" w:type="dxa"/>
          </w:tcPr>
          <w:p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F65934">
        <w:tc>
          <w:tcPr>
            <w:tcW w:w="4395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:rsidTr="00F65934">
        <w:tc>
          <w:tcPr>
            <w:tcW w:w="4395" w:type="dxa"/>
          </w:tcPr>
          <w:p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667" w:type="dxa"/>
          </w:tcPr>
          <w:p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:rsidTr="00EC1B0C">
        <w:tc>
          <w:tcPr>
            <w:tcW w:w="9062" w:type="dxa"/>
            <w:gridSpan w:val="2"/>
          </w:tcPr>
          <w:p w:rsidR="00CE44A1" w:rsidRPr="00F65934" w:rsidRDefault="00CE44A1" w:rsidP="00EC1B0C">
            <w:pPr>
              <w:rPr>
                <w:rFonts w:cs="Times New Roman"/>
                <w:b/>
                <w:i/>
                <w:sz w:val="18"/>
                <w:szCs w:val="18"/>
              </w:rPr>
            </w:pPr>
            <w:r w:rsidRPr="00F65934">
              <w:rPr>
                <w:rFonts w:cs="Times New Roman"/>
                <w:b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CE44A1" w:rsidRDefault="00CE44A1" w:rsidP="00B04308">
      <w:pPr>
        <w:spacing w:after="0" w:line="240" w:lineRule="auto"/>
        <w:rPr>
          <w:rFonts w:cs="Times New Roman"/>
        </w:rPr>
      </w:pPr>
    </w:p>
    <w:p w:rsidR="00D840A1" w:rsidRDefault="00D840A1" w:rsidP="00D840A1">
      <w:pPr>
        <w:rPr>
          <w:rFonts w:cs="Arial"/>
          <w:sz w:val="21"/>
          <w:szCs w:val="21"/>
          <w:u w:val="single"/>
        </w:rPr>
      </w:pPr>
    </w:p>
    <w:p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:rsidR="00D840A1" w:rsidRPr="00FA538B" w:rsidRDefault="00D840A1" w:rsidP="00D840A1">
      <w:pPr>
        <w:spacing w:after="0" w:line="240" w:lineRule="auto"/>
        <w:rPr>
          <w:rFonts w:cs="Times New Roman"/>
        </w:rPr>
      </w:pPr>
    </w:p>
    <w:p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0F0914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0F0914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25"/>
    <w:rsid w:val="000F0914"/>
    <w:rsid w:val="001D7F61"/>
    <w:rsid w:val="002350E1"/>
    <w:rsid w:val="007539A0"/>
    <w:rsid w:val="007A3525"/>
    <w:rsid w:val="007A77EE"/>
    <w:rsid w:val="00AF4B20"/>
    <w:rsid w:val="00B04308"/>
    <w:rsid w:val="00B22400"/>
    <w:rsid w:val="00C556A9"/>
    <w:rsid w:val="00C943E6"/>
    <w:rsid w:val="00CA2F05"/>
    <w:rsid w:val="00CE44A1"/>
    <w:rsid w:val="00D056E1"/>
    <w:rsid w:val="00D34AE9"/>
    <w:rsid w:val="00D840A1"/>
    <w:rsid w:val="00EC1B0C"/>
    <w:rsid w:val="00EE27C5"/>
    <w:rsid w:val="00F65934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20748291</Template>
  <TotalTime>6</TotalTime>
  <Pages>4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5</cp:revision>
  <dcterms:created xsi:type="dcterms:W3CDTF">2020-11-16T10:33:00Z</dcterms:created>
  <dcterms:modified xsi:type="dcterms:W3CDTF">2020-12-28T15:39:00Z</dcterms:modified>
</cp:coreProperties>
</file>