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139D3">
        <w:rPr>
          <w:b/>
          <w:sz w:val="28"/>
          <w:szCs w:val="28"/>
        </w:rPr>
        <w:t>2</w:t>
      </w:r>
      <w:r w:rsidR="00C22992" w:rsidRPr="00CF2AC0">
        <w:rPr>
          <w:b/>
          <w:sz w:val="28"/>
          <w:szCs w:val="28"/>
        </w:rPr>
        <w:tab/>
        <w:t>CONFORMITEITENLIJST</w:t>
      </w:r>
      <w:r w:rsidR="00D274CA" w:rsidRPr="00CF2AC0">
        <w:rPr>
          <w:b/>
          <w:sz w:val="28"/>
          <w:szCs w:val="28"/>
        </w:rPr>
        <w:t xml:space="preserve"> EN AKKOORDVERKLARING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:rsidR="00331E5E" w:rsidRPr="00331E5E" w:rsidRDefault="00331E5E" w:rsidP="00331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331E5E">
        <w:rPr>
          <w:sz w:val="21"/>
          <w:szCs w:val="21"/>
        </w:rPr>
        <w:t>Datum:</w:t>
      </w:r>
      <w:r w:rsidRPr="00331E5E">
        <w:rPr>
          <w:sz w:val="21"/>
          <w:szCs w:val="21"/>
        </w:rPr>
        <w:tab/>
      </w:r>
      <w:r w:rsidRPr="00331E5E">
        <w:rPr>
          <w:sz w:val="21"/>
          <w:szCs w:val="21"/>
        </w:rPr>
        <w:tab/>
      </w:r>
      <w:r w:rsidRPr="00331E5E">
        <w:rPr>
          <w:sz w:val="21"/>
          <w:szCs w:val="21"/>
        </w:rPr>
        <w:tab/>
      </w:r>
      <w:r w:rsidR="00065C87">
        <w:rPr>
          <w:sz w:val="21"/>
          <w:szCs w:val="21"/>
        </w:rPr>
        <w:t>28</w:t>
      </w:r>
      <w:bookmarkStart w:id="0" w:name="_GoBack"/>
      <w:bookmarkEnd w:id="0"/>
      <w:r w:rsidRPr="00331E5E">
        <w:rPr>
          <w:sz w:val="21"/>
          <w:szCs w:val="21"/>
        </w:rPr>
        <w:t xml:space="preserve"> december 2020</w:t>
      </w:r>
    </w:p>
    <w:p w:rsidR="00331E5E" w:rsidRPr="00331E5E" w:rsidRDefault="00331E5E" w:rsidP="00331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331E5E">
        <w:rPr>
          <w:sz w:val="21"/>
          <w:szCs w:val="21"/>
        </w:rPr>
        <w:t xml:space="preserve">Naam aanbesteding: </w:t>
      </w:r>
      <w:r w:rsidRPr="00331E5E">
        <w:rPr>
          <w:sz w:val="21"/>
          <w:szCs w:val="21"/>
        </w:rPr>
        <w:tab/>
      </w:r>
      <w:proofErr w:type="spellStart"/>
      <w:r w:rsidRPr="00331E5E">
        <w:rPr>
          <w:sz w:val="21"/>
          <w:szCs w:val="21"/>
        </w:rPr>
        <w:t>Jobmarketing</w:t>
      </w:r>
      <w:proofErr w:type="spellEnd"/>
    </w:p>
    <w:p w:rsidR="00C22992" w:rsidRPr="00D4773F" w:rsidRDefault="00331E5E" w:rsidP="00331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331E5E">
        <w:rPr>
          <w:sz w:val="21"/>
          <w:szCs w:val="21"/>
        </w:rPr>
        <w:t xml:space="preserve">Kenmerk: </w:t>
      </w:r>
      <w:r w:rsidRPr="00331E5E">
        <w:rPr>
          <w:sz w:val="21"/>
          <w:szCs w:val="21"/>
        </w:rPr>
        <w:tab/>
      </w:r>
      <w:r w:rsidRPr="00331E5E">
        <w:rPr>
          <w:sz w:val="21"/>
          <w:szCs w:val="21"/>
        </w:rPr>
        <w:tab/>
        <w:t>564129</w:t>
      </w:r>
    </w:p>
    <w:p w:rsidR="00B60A8A" w:rsidRDefault="00B60A8A" w:rsidP="00257FB2">
      <w:pPr>
        <w:tabs>
          <w:tab w:val="left" w:pos="1166"/>
        </w:tabs>
        <w:spacing w:after="0" w:line="240" w:lineRule="auto"/>
        <w:rPr>
          <w:rFonts w:cs="Arial"/>
        </w:rPr>
      </w:pPr>
    </w:p>
    <w:p w:rsidR="00D16805" w:rsidRDefault="00D16805">
      <w:pPr>
        <w:rPr>
          <w:rFonts w:cs="Arial"/>
        </w:rPr>
      </w:pPr>
      <w:r>
        <w:rPr>
          <w:rFonts w:cs="Arial"/>
        </w:rPr>
        <w:br w:type="page"/>
      </w:r>
    </w:p>
    <w:p w:rsidR="00926E2E" w:rsidRPr="00CF2AC0" w:rsidRDefault="00926E2E" w:rsidP="00257FB2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lastRenderedPageBreak/>
        <w:t>Ondergetekende verklaart dat de dienstverlening en de Inschrijving voldoen aan a</w:t>
      </w:r>
      <w:r w:rsidR="00B60A8A">
        <w:rPr>
          <w:rFonts w:cs="Arial"/>
        </w:rPr>
        <w:t xml:space="preserve">lle eisen, zoals gesteld in de Aanbestedingsleidraad </w:t>
      </w:r>
      <w:r w:rsidR="00331E5E">
        <w:rPr>
          <w:rFonts w:cs="Arial"/>
        </w:rPr>
        <w:t>“</w:t>
      </w:r>
      <w:proofErr w:type="spellStart"/>
      <w:r w:rsidR="00331E5E">
        <w:rPr>
          <w:rFonts w:cs="Arial"/>
        </w:rPr>
        <w:t>Jobmarketing</w:t>
      </w:r>
      <w:proofErr w:type="spellEnd"/>
      <w:r w:rsidRPr="00CF2AC0">
        <w:rPr>
          <w:rFonts w:cs="Arial"/>
        </w:rPr>
        <w:t xml:space="preserve">” </w:t>
      </w:r>
      <w:r w:rsidR="00D16805">
        <w:rPr>
          <w:rFonts w:cs="Arial"/>
        </w:rPr>
        <w:t xml:space="preserve">met kenmerk 564129 </w:t>
      </w:r>
      <w:r w:rsidRPr="00CF2AC0">
        <w:rPr>
          <w:rFonts w:cs="Arial"/>
        </w:rPr>
        <w:t xml:space="preserve">van de gemeente Hilversum </w:t>
      </w:r>
      <w:r w:rsidR="00257FB2">
        <w:rPr>
          <w:rFonts w:cs="Arial"/>
        </w:rPr>
        <w:t>door middel van</w:t>
      </w:r>
      <w:r w:rsidRPr="00CF2AC0">
        <w:rPr>
          <w:rFonts w:cs="Arial"/>
        </w:rPr>
        <w:t xml:space="preserve"> het </w:t>
      </w:r>
      <w:r w:rsidR="00A916F0" w:rsidRPr="00CF2AC0">
        <w:rPr>
          <w:rFonts w:cs="Arial"/>
        </w:rPr>
        <w:t>invullen van onvoorwaardelijk “J</w:t>
      </w:r>
      <w:r w:rsidRPr="00CF2AC0">
        <w:rPr>
          <w:rFonts w:cs="Arial"/>
        </w:rPr>
        <w:t>a” in onderstaande tabel.</w:t>
      </w:r>
    </w:p>
    <w:p w:rsidR="006117D6" w:rsidRPr="00CF2AC0" w:rsidRDefault="006117D6" w:rsidP="00926E2E">
      <w:pPr>
        <w:tabs>
          <w:tab w:val="left" w:pos="1166"/>
        </w:tabs>
        <w:spacing w:after="120" w:line="360" w:lineRule="auto"/>
        <w:rPr>
          <w:rFonts w:cs="Arial"/>
          <w:sz w:val="21"/>
          <w:szCs w:val="2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:rsidTr="008D2A97">
        <w:tc>
          <w:tcPr>
            <w:tcW w:w="8820" w:type="dxa"/>
            <w:gridSpan w:val="2"/>
            <w:shd w:val="clear" w:color="auto" w:fill="00B0F0"/>
            <w:vAlign w:val="center"/>
          </w:tcPr>
          <w:p w:rsidR="006117D6" w:rsidRPr="00257FB2" w:rsidRDefault="00257FB2" w:rsidP="008D2A97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:rsidTr="00CF2AC0">
        <w:trPr>
          <w:trHeight w:val="503"/>
        </w:trPr>
        <w:tc>
          <w:tcPr>
            <w:tcW w:w="7258" w:type="dxa"/>
            <w:vAlign w:val="center"/>
          </w:tcPr>
          <w:p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Uitgangspunten bij deze aanbesteding, zoals beschreven in hoofdstuk 2</w:t>
            </w:r>
            <w:r w:rsidR="00257FB2">
              <w:rPr>
                <w:rFonts w:cs="Times New Roman"/>
              </w:rPr>
              <w:t xml:space="preserve"> van </w:t>
            </w:r>
            <w:r w:rsidR="00B60A8A">
              <w:rPr>
                <w:rFonts w:cs="Times New Roman"/>
              </w:rPr>
              <w:t>de Aanbestedingsleidraad</w:t>
            </w:r>
            <w:r w:rsidRPr="00CF2AC0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CF2AC0" w:rsidRDefault="00331E5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>
                    <w:default w:val="Ja"/>
                  </w:textInput>
                </w:ffData>
              </w:fldChar>
            </w:r>
            <w:bookmarkStart w:id="1" w:name="Text205"/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bookmarkEnd w:id="1"/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Eisen aan de Inschrijver, zoals beschreven in hoofdstuk 3</w:t>
            </w:r>
            <w:r w:rsidR="00257FB2">
              <w:rPr>
                <w:rFonts w:cs="Times New Roman"/>
              </w:rPr>
              <w:t xml:space="preserve"> van </w:t>
            </w:r>
            <w:r w:rsidR="00B60A8A">
              <w:rPr>
                <w:rFonts w:cs="Times New Roman"/>
              </w:rPr>
              <w:t>de Aanbestedingsleidraad</w:t>
            </w:r>
            <w:r w:rsidRPr="00CF2AC0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CF2AC0" w:rsidRDefault="00331E5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>
                    <w:default w:val="Ja"/>
                  </w:textInput>
                </w:ffData>
              </w:fldChar>
            </w:r>
            <w:bookmarkStart w:id="2" w:name="Text206"/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bookmarkEnd w:id="2"/>
          </w:p>
        </w:tc>
      </w:tr>
      <w:tr w:rsidR="00CF2AC0" w:rsidRPr="00CF2AC0" w:rsidTr="00546582">
        <w:tc>
          <w:tcPr>
            <w:tcW w:w="7258" w:type="dxa"/>
            <w:vAlign w:val="center"/>
          </w:tcPr>
          <w:p w:rsidR="00CF2AC0" w:rsidRPr="00CF2AC0" w:rsidRDefault="00CF2AC0" w:rsidP="00111F78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 xml:space="preserve">Programma van Eisen en </w:t>
            </w:r>
            <w:r w:rsidR="00111F78">
              <w:rPr>
                <w:rFonts w:cs="Times New Roman"/>
              </w:rPr>
              <w:t>Wensen</w:t>
            </w:r>
            <w:r w:rsidRPr="00F46A8A">
              <w:rPr>
                <w:rFonts w:cs="Times New Roman"/>
              </w:rPr>
              <w:t xml:space="preserve">, </w:t>
            </w:r>
            <w:r w:rsidR="00257FB2">
              <w:rPr>
                <w:rFonts w:cs="Times New Roman"/>
              </w:rPr>
              <w:t xml:space="preserve">zoals beschreven in hoofdstuk 4 van </w:t>
            </w:r>
            <w:r w:rsidR="00B60A8A">
              <w:rPr>
                <w:rFonts w:cs="Times New Roman"/>
              </w:rPr>
              <w:t>de Aanbestedingsleidraad</w:t>
            </w:r>
            <w:r w:rsidR="00257FB2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CF2AC0" w:rsidRPr="00CF2AC0" w:rsidRDefault="00331E5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"/>
                  </w:textInput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>Beoordeling en Gunning, zoals beschreven in hoofdstuk 5</w:t>
            </w:r>
            <w:r w:rsidR="00257FB2">
              <w:rPr>
                <w:rFonts w:cs="Times New Roman"/>
              </w:rPr>
              <w:t xml:space="preserve"> van </w:t>
            </w:r>
            <w:r w:rsidR="00B60A8A">
              <w:rPr>
                <w:rFonts w:cs="Times New Roman"/>
              </w:rPr>
              <w:t>de Aanbestedingsleidraad</w:t>
            </w:r>
            <w:r w:rsidRPr="00F46A8A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CF2AC0" w:rsidRDefault="00331E5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"/>
                  </w:textInput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6A2F28" w:rsidP="006A2F28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Social-</w:t>
            </w:r>
            <w:r w:rsidR="00926E2E" w:rsidRPr="00CF2AC0">
              <w:rPr>
                <w:rFonts w:cs="Arial"/>
                <w:sz w:val="21"/>
                <w:szCs w:val="21"/>
              </w:rPr>
              <w:t>returnverplichting</w:t>
            </w:r>
            <w:r w:rsidR="00CA6E11">
              <w:rPr>
                <w:rFonts w:cs="Arial"/>
                <w:sz w:val="21"/>
                <w:szCs w:val="21"/>
              </w:rPr>
              <w:t>, zoals beschreven in hoofdstuk 3 en Bijlage D van de Aanb</w:t>
            </w:r>
            <w:r w:rsidR="002807CA">
              <w:rPr>
                <w:rFonts w:cs="Arial"/>
                <w:sz w:val="21"/>
                <w:szCs w:val="21"/>
              </w:rPr>
              <w:t>e</w:t>
            </w:r>
            <w:r w:rsidR="00CA6E11">
              <w:rPr>
                <w:rFonts w:cs="Arial"/>
                <w:sz w:val="21"/>
                <w:szCs w:val="21"/>
              </w:rPr>
              <w:t>stedingsleidraad.</w:t>
            </w:r>
          </w:p>
        </w:tc>
        <w:tc>
          <w:tcPr>
            <w:tcW w:w="1562" w:type="dxa"/>
            <w:vAlign w:val="center"/>
          </w:tcPr>
          <w:p w:rsidR="00926E2E" w:rsidRPr="00CF2AC0" w:rsidRDefault="00331E5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"/>
                  </w:textInput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736720" w:rsidRPr="00CF2AC0" w:rsidTr="00CF2AC0">
        <w:tc>
          <w:tcPr>
            <w:tcW w:w="7258" w:type="dxa"/>
            <w:vAlign w:val="center"/>
          </w:tcPr>
          <w:p w:rsidR="00736720" w:rsidRDefault="00770479" w:rsidP="0076040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D16805">
              <w:rPr>
                <w:rFonts w:cs="Arial"/>
                <w:sz w:val="21"/>
                <w:szCs w:val="21"/>
              </w:rPr>
              <w:t xml:space="preserve">Definitieve Concept </w:t>
            </w:r>
            <w:r w:rsidR="00736720" w:rsidRPr="00D16805">
              <w:rPr>
                <w:rFonts w:cs="Arial"/>
                <w:sz w:val="21"/>
                <w:szCs w:val="21"/>
              </w:rPr>
              <w:t>Verwerkersovereenkomst</w:t>
            </w:r>
            <w:r w:rsidR="00CA6E11" w:rsidRPr="00D16805">
              <w:rPr>
                <w:rFonts w:cs="Arial"/>
                <w:sz w:val="21"/>
                <w:szCs w:val="21"/>
              </w:rPr>
              <w:t xml:space="preserve"> (Bijlage </w:t>
            </w:r>
            <w:r w:rsidR="0076040A">
              <w:rPr>
                <w:rFonts w:cs="Arial"/>
                <w:sz w:val="21"/>
                <w:szCs w:val="21"/>
              </w:rPr>
              <w:t>F</w:t>
            </w:r>
            <w:r w:rsidR="00CA6E11" w:rsidRPr="00D16805">
              <w:rPr>
                <w:rFonts w:cs="Arial"/>
                <w:sz w:val="21"/>
                <w:szCs w:val="21"/>
              </w:rPr>
              <w:t xml:space="preserve"> van de Aanbestedingsleidraad)</w:t>
            </w:r>
          </w:p>
        </w:tc>
        <w:tc>
          <w:tcPr>
            <w:tcW w:w="1562" w:type="dxa"/>
            <w:vAlign w:val="center"/>
          </w:tcPr>
          <w:p w:rsidR="00736720" w:rsidRPr="00CF2AC0" w:rsidRDefault="00331E5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"/>
                  </w:textInput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257FB2" w:rsidP="006A2F28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Defin</w:t>
            </w:r>
            <w:r w:rsidR="006A2F28">
              <w:rPr>
                <w:rFonts w:cs="Arial"/>
                <w:sz w:val="21"/>
                <w:szCs w:val="21"/>
              </w:rPr>
              <w:t>i</w:t>
            </w:r>
            <w:r>
              <w:rPr>
                <w:rFonts w:cs="Arial"/>
                <w:sz w:val="21"/>
                <w:szCs w:val="21"/>
              </w:rPr>
              <w:t xml:space="preserve">tieve </w:t>
            </w:r>
            <w:r w:rsidR="00CF2AC0">
              <w:rPr>
                <w:rFonts w:cs="Arial"/>
                <w:sz w:val="21"/>
                <w:szCs w:val="21"/>
              </w:rPr>
              <w:t>Concepto</w:t>
            </w:r>
            <w:r w:rsidR="00926E2E" w:rsidRPr="00CF2AC0">
              <w:rPr>
                <w:rFonts w:cs="Arial"/>
                <w:sz w:val="21"/>
                <w:szCs w:val="21"/>
              </w:rPr>
              <w:t>vereenkomst (</w:t>
            </w:r>
            <w:r w:rsidR="00B60A8A" w:rsidRPr="00CF2AC0">
              <w:rPr>
                <w:rFonts w:cs="Arial"/>
                <w:sz w:val="21"/>
                <w:szCs w:val="21"/>
              </w:rPr>
              <w:t xml:space="preserve">Bijlage </w:t>
            </w:r>
            <w:r w:rsidR="006A2F28">
              <w:rPr>
                <w:rFonts w:cs="Arial"/>
                <w:sz w:val="21"/>
                <w:szCs w:val="21"/>
              </w:rPr>
              <w:t>B</w:t>
            </w:r>
            <w:r>
              <w:rPr>
                <w:rFonts w:cs="Arial"/>
                <w:sz w:val="21"/>
                <w:szCs w:val="21"/>
              </w:rPr>
              <w:t xml:space="preserve"> van </w:t>
            </w:r>
            <w:r w:rsidR="00B60A8A">
              <w:rPr>
                <w:rFonts w:cs="Arial"/>
                <w:sz w:val="21"/>
                <w:szCs w:val="21"/>
              </w:rPr>
              <w:t>de Aanbestedingsleidraad</w:t>
            </w:r>
            <w:r w:rsidR="00926E2E"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1562" w:type="dxa"/>
            <w:vAlign w:val="center"/>
          </w:tcPr>
          <w:p w:rsidR="00926E2E" w:rsidRPr="00CF2AC0" w:rsidRDefault="00331E5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"/>
                  </w:textInput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76040A" w:rsidRPr="00CF2AC0" w:rsidTr="00CF2AC0">
        <w:tc>
          <w:tcPr>
            <w:tcW w:w="7258" w:type="dxa"/>
            <w:vAlign w:val="center"/>
          </w:tcPr>
          <w:p w:rsidR="0076040A" w:rsidRPr="00CF2AC0" w:rsidRDefault="0076040A" w:rsidP="006A2F28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Definitieve Geheimhoudingsovereenkomst (Bijlage G van de Aanbestedingsleidraad)</w:t>
            </w:r>
          </w:p>
        </w:tc>
        <w:tc>
          <w:tcPr>
            <w:tcW w:w="1562" w:type="dxa"/>
            <w:vAlign w:val="center"/>
          </w:tcPr>
          <w:p w:rsidR="0076040A" w:rsidRDefault="0076040A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"/>
                  </w:textInput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76040A" w:rsidRPr="00CF2AC0" w:rsidTr="00CF2AC0">
        <w:tc>
          <w:tcPr>
            <w:tcW w:w="7258" w:type="dxa"/>
            <w:vAlign w:val="center"/>
          </w:tcPr>
          <w:p w:rsidR="0076040A" w:rsidRPr="00CF2AC0" w:rsidRDefault="0076040A" w:rsidP="0076040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76040A">
              <w:rPr>
                <w:rFonts w:cs="Arial"/>
                <w:sz w:val="21"/>
                <w:szCs w:val="21"/>
              </w:rPr>
              <w:t xml:space="preserve">Definitieve </w:t>
            </w:r>
            <w:r>
              <w:rPr>
                <w:rFonts w:cs="Arial"/>
                <w:sz w:val="21"/>
                <w:szCs w:val="21"/>
              </w:rPr>
              <w:t>Wachtkamerovereenkomst (Bijlage E</w:t>
            </w:r>
            <w:r w:rsidRPr="0076040A">
              <w:rPr>
                <w:rFonts w:cs="Arial"/>
                <w:sz w:val="21"/>
                <w:szCs w:val="21"/>
              </w:rPr>
              <w:t xml:space="preserve"> van de Aanbestedingsleidraad)</w:t>
            </w:r>
          </w:p>
        </w:tc>
        <w:tc>
          <w:tcPr>
            <w:tcW w:w="1562" w:type="dxa"/>
            <w:vAlign w:val="center"/>
          </w:tcPr>
          <w:p w:rsidR="0076040A" w:rsidRDefault="0076040A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"/>
                  </w:textInput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257FB2" w:rsidRPr="00CF2AC0" w:rsidRDefault="00926E2E" w:rsidP="006A2F28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Algemene Inkoopvoorwaarden </w:t>
            </w:r>
            <w:r w:rsidR="00C61C70">
              <w:rPr>
                <w:rFonts w:cs="Arial"/>
                <w:sz w:val="21"/>
                <w:szCs w:val="21"/>
              </w:rPr>
              <w:t>Gemeente Hilversum 2018</w:t>
            </w:r>
            <w:r w:rsidR="00C61C70" w:rsidRPr="00CF2AC0">
              <w:rPr>
                <w:rFonts w:cs="Arial"/>
                <w:sz w:val="21"/>
                <w:szCs w:val="21"/>
              </w:rPr>
              <w:t xml:space="preserve"> </w:t>
            </w:r>
            <w:r w:rsidRPr="00CF2AC0">
              <w:rPr>
                <w:rFonts w:cs="Arial"/>
                <w:sz w:val="21"/>
                <w:szCs w:val="21"/>
              </w:rPr>
              <w:t>(</w:t>
            </w:r>
            <w:r w:rsidR="00B60A8A" w:rsidRPr="00CF2AC0">
              <w:rPr>
                <w:rFonts w:cs="Arial"/>
                <w:sz w:val="21"/>
                <w:szCs w:val="21"/>
              </w:rPr>
              <w:t xml:space="preserve">Bijlage </w:t>
            </w:r>
            <w:r w:rsidR="006A2F28">
              <w:rPr>
                <w:rFonts w:cs="Arial"/>
                <w:sz w:val="21"/>
                <w:szCs w:val="21"/>
              </w:rPr>
              <w:t>C</w:t>
            </w:r>
            <w:r w:rsidR="00257FB2">
              <w:rPr>
                <w:rFonts w:cs="Arial"/>
                <w:sz w:val="21"/>
                <w:szCs w:val="21"/>
              </w:rPr>
              <w:t xml:space="preserve"> van </w:t>
            </w:r>
            <w:r w:rsidR="00B60A8A">
              <w:rPr>
                <w:rFonts w:cs="Arial"/>
                <w:sz w:val="21"/>
                <w:szCs w:val="21"/>
              </w:rPr>
              <w:t>de Aanbestedingsleidraad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1562" w:type="dxa"/>
            <w:vAlign w:val="center"/>
          </w:tcPr>
          <w:p w:rsidR="00926E2E" w:rsidRPr="00CF2AC0" w:rsidRDefault="00331E5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"/>
                  </w:textInput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Ja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926E2E" w:rsidRDefault="00C07A26" w:rsidP="00C07A26">
      <w:pPr>
        <w:tabs>
          <w:tab w:val="left" w:pos="3157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</w:p>
    <w:p w:rsidR="00C07A26" w:rsidRPr="00CF2AC0" w:rsidRDefault="00C07A26" w:rsidP="00C07A26">
      <w:pPr>
        <w:tabs>
          <w:tab w:val="left" w:pos="3157"/>
        </w:tabs>
        <w:rPr>
          <w:rFonts w:cs="Arial"/>
          <w:sz w:val="21"/>
          <w:szCs w:val="21"/>
        </w:rPr>
      </w:pPr>
      <w:r>
        <w:t xml:space="preserve"> Aldus ondertekend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5222"/>
      </w:tblGrid>
      <w:tr w:rsidR="00926E2E" w:rsidRPr="00CF2AC0" w:rsidTr="00D16805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522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16805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522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D16805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522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16805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522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16805">
        <w:tc>
          <w:tcPr>
            <w:tcW w:w="3287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522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sectPr w:rsidR="00926E2E" w:rsidRPr="00CF2AC0" w:rsidSect="0086511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11E" w:rsidRDefault="0086511E" w:rsidP="0086511E">
      <w:pPr>
        <w:spacing w:after="0" w:line="240" w:lineRule="auto"/>
      </w:pPr>
      <w:r>
        <w:separator/>
      </w:r>
    </w:p>
  </w:endnote>
  <w:endnote w:type="continuationSeparator" w:id="0">
    <w:p w:rsidR="0086511E" w:rsidRDefault="0086511E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253295"/>
      <w:docPartObj>
        <w:docPartGallery w:val="Page Numbers (Bottom of Page)"/>
        <w:docPartUnique/>
      </w:docPartObj>
    </w:sdtPr>
    <w:sdtEndPr/>
    <w:sdtContent>
      <w:p w:rsidR="0086511E" w:rsidRDefault="0086511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C87">
          <w:rPr>
            <w:noProof/>
          </w:rPr>
          <w:t>2</w:t>
        </w:r>
        <w:r>
          <w:fldChar w:fldCharType="end"/>
        </w:r>
      </w:p>
    </w:sdtContent>
  </w:sdt>
  <w:p w:rsidR="0086511E" w:rsidRDefault="0086511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11E" w:rsidRDefault="0086511E" w:rsidP="0086511E">
      <w:pPr>
        <w:spacing w:after="0" w:line="240" w:lineRule="auto"/>
      </w:pPr>
      <w:r>
        <w:separator/>
      </w:r>
    </w:p>
  </w:footnote>
  <w:footnote w:type="continuationSeparator" w:id="0">
    <w:p w:rsidR="0086511E" w:rsidRDefault="0086511E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065C87"/>
    <w:rsid w:val="00111F78"/>
    <w:rsid w:val="00257FB2"/>
    <w:rsid w:val="002807CA"/>
    <w:rsid w:val="00331E5E"/>
    <w:rsid w:val="006117D6"/>
    <w:rsid w:val="006139D3"/>
    <w:rsid w:val="006A2F28"/>
    <w:rsid w:val="00736720"/>
    <w:rsid w:val="007539A0"/>
    <w:rsid w:val="0076040A"/>
    <w:rsid w:val="00770479"/>
    <w:rsid w:val="0086511E"/>
    <w:rsid w:val="00922317"/>
    <w:rsid w:val="00926E2E"/>
    <w:rsid w:val="009C13C5"/>
    <w:rsid w:val="00A916F0"/>
    <w:rsid w:val="00B60A8A"/>
    <w:rsid w:val="00C07A26"/>
    <w:rsid w:val="00C22992"/>
    <w:rsid w:val="00C61C70"/>
    <w:rsid w:val="00CA6E11"/>
    <w:rsid w:val="00CF2AC0"/>
    <w:rsid w:val="00D056E1"/>
    <w:rsid w:val="00D16805"/>
    <w:rsid w:val="00D175F6"/>
    <w:rsid w:val="00D274CA"/>
    <w:rsid w:val="00D4773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20748291</Template>
  <TotalTime>14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5</cp:revision>
  <dcterms:created xsi:type="dcterms:W3CDTF">2020-11-16T10:07:00Z</dcterms:created>
  <dcterms:modified xsi:type="dcterms:W3CDTF">2020-12-28T15:39:00Z</dcterms:modified>
</cp:coreProperties>
</file>