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68E1C" w14:textId="77777777" w:rsidR="00AA1D6B" w:rsidRPr="00FE5E03" w:rsidRDefault="00AA1D6B" w:rsidP="002B74D2"/>
    <w:p w14:paraId="44F67D39" w14:textId="77777777" w:rsidR="00AA1D6B" w:rsidRDefault="00AA1D6B" w:rsidP="00AA1D6B"/>
    <w:p w14:paraId="3F2EBE43" w14:textId="77777777" w:rsidR="00AA1D6B" w:rsidRDefault="00AA1D6B" w:rsidP="00AA1D6B"/>
    <w:p w14:paraId="7F45DFE9" w14:textId="77777777" w:rsidR="000E70F8" w:rsidRDefault="000E70F8" w:rsidP="00AA1D6B"/>
    <w:p w14:paraId="36ABEA1A" w14:textId="77777777" w:rsidR="000E70F8" w:rsidRPr="003C12A0" w:rsidRDefault="000E70F8" w:rsidP="00AA1D6B"/>
    <w:p w14:paraId="7C40B60B" w14:textId="77777777" w:rsidR="00917F83" w:rsidRPr="003C12A0" w:rsidRDefault="00917F83" w:rsidP="00920053"/>
    <w:p w14:paraId="5994B297" w14:textId="77777777" w:rsidR="00917F83" w:rsidRPr="003C12A0" w:rsidRDefault="00917F83" w:rsidP="00917F83">
      <w:pPr>
        <w:framePr w:w="3459" w:h="431" w:hSpace="142" w:wrap="around" w:vAnchor="page" w:hAnchor="page" w:x="2445" w:y="15820" w:anchorLock="1"/>
        <w:rPr>
          <w:sz w:val="16"/>
        </w:rPr>
      </w:pPr>
    </w:p>
    <w:p w14:paraId="38942897" w14:textId="77777777" w:rsidR="00917F83" w:rsidRPr="003C12A0" w:rsidRDefault="00917F83" w:rsidP="00917F83"/>
    <w:p w14:paraId="26E60B9D" w14:textId="77777777" w:rsidR="00917F83" w:rsidRPr="003C12A0" w:rsidRDefault="00917F83" w:rsidP="00917F83"/>
    <w:p w14:paraId="625848F2" w14:textId="77777777" w:rsidR="00917F83" w:rsidRPr="003C12A0" w:rsidRDefault="00917F83" w:rsidP="00917F83"/>
    <w:p w14:paraId="6FF34D9E" w14:textId="77777777" w:rsidR="00917F83" w:rsidRPr="003C12A0"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3C12A0" w14:paraId="78CF2587" w14:textId="77777777" w:rsidTr="00F14B09">
        <w:trPr>
          <w:trHeight w:val="240"/>
        </w:trPr>
        <w:tc>
          <w:tcPr>
            <w:tcW w:w="7371" w:type="dxa"/>
            <w:tcBorders>
              <w:bottom w:val="nil"/>
            </w:tcBorders>
          </w:tcPr>
          <w:p w14:paraId="47F3A3CD" w14:textId="77777777" w:rsidR="00475FE5" w:rsidRDefault="004463A8" w:rsidP="004D087D">
            <w:pPr>
              <w:pStyle w:val="Titelkop"/>
              <w:rPr>
                <w:bCs/>
                <w:noProof w:val="0"/>
                <w:lang w:val="nl-NL"/>
              </w:rPr>
            </w:pPr>
            <w:r>
              <w:rPr>
                <w:noProof w:val="0"/>
                <w:lang w:val="nl-NL"/>
              </w:rPr>
              <w:t xml:space="preserve">Concept </w:t>
            </w:r>
            <w:r w:rsidR="00695243" w:rsidRPr="004463A8">
              <w:rPr>
                <w:noProof w:val="0"/>
                <w:lang w:val="nl-NL"/>
              </w:rPr>
              <w:fldChar w:fldCharType="begin" w:fldLock="1"/>
            </w:r>
            <w:r w:rsidR="00695243" w:rsidRPr="004463A8">
              <w:rPr>
                <w:noProof w:val="0"/>
                <w:lang w:val="nl-NL"/>
              </w:rPr>
              <w:instrText xml:space="preserve"> mitVV VV95B521A60141AC4C80D8CC695D2E394A \* MERGEFORMAT </w:instrText>
            </w:r>
            <w:r w:rsidR="00695243" w:rsidRPr="004463A8">
              <w:rPr>
                <w:noProof w:val="0"/>
                <w:lang w:val="nl-NL"/>
              </w:rPr>
              <w:fldChar w:fldCharType="separate"/>
            </w:r>
            <w:r w:rsidR="00475FE5">
              <w:rPr>
                <w:bCs/>
                <w:noProof w:val="0"/>
                <w:lang w:val="nl-NL"/>
              </w:rPr>
              <w:t xml:space="preserve">Verwerkersovereenkomst </w:t>
            </w:r>
          </w:p>
          <w:p w14:paraId="61363D00" w14:textId="62DCEC88" w:rsidR="00917F83" w:rsidRPr="003C12A0" w:rsidRDefault="00475FE5" w:rsidP="004D087D">
            <w:pPr>
              <w:pStyle w:val="Titelkop"/>
              <w:rPr>
                <w:noProof w:val="0"/>
                <w:lang w:val="nl-NL"/>
              </w:rPr>
            </w:pPr>
            <w:r>
              <w:rPr>
                <w:bCs/>
                <w:noProof w:val="0"/>
                <w:lang w:val="nl-NL"/>
              </w:rPr>
              <w:t>'</w:t>
            </w:r>
            <w:bookmarkStart w:id="0" w:name="_Hlk49253692"/>
            <w:r w:rsidR="00EC6014">
              <w:rPr>
                <w:bCs/>
                <w:noProof w:val="0"/>
                <w:lang w:val="nl-NL"/>
              </w:rPr>
              <w:t>Digitale Leeromgeving</w:t>
            </w:r>
            <w:bookmarkEnd w:id="0"/>
            <w:r>
              <w:rPr>
                <w:bCs/>
                <w:noProof w:val="0"/>
                <w:lang w:val="nl-NL"/>
              </w:rPr>
              <w:t>'</w:t>
            </w:r>
            <w:r w:rsidR="00695243" w:rsidRPr="004463A8">
              <w:rPr>
                <w:noProof w:val="0"/>
                <w:lang w:val="nl-NL"/>
              </w:rPr>
              <w:fldChar w:fldCharType="end"/>
            </w:r>
          </w:p>
        </w:tc>
      </w:tr>
      <w:tr w:rsidR="00917F83" w:rsidRPr="003C12A0" w14:paraId="3478CBEF" w14:textId="77777777" w:rsidTr="000E70F8">
        <w:trPr>
          <w:trHeight w:hRule="exact" w:val="680"/>
        </w:trPr>
        <w:tc>
          <w:tcPr>
            <w:tcW w:w="7371" w:type="dxa"/>
            <w:tcBorders>
              <w:bottom w:val="nil"/>
            </w:tcBorders>
          </w:tcPr>
          <w:p w14:paraId="3DDFA7E6" w14:textId="77777777" w:rsidR="002118B8" w:rsidRPr="003C12A0" w:rsidRDefault="002118B8" w:rsidP="000E70F8"/>
          <w:p w14:paraId="48390622" w14:textId="77777777" w:rsidR="000E70F8" w:rsidRDefault="000E70F8" w:rsidP="000E70F8"/>
          <w:p w14:paraId="4EAD2F8D" w14:textId="77777777" w:rsidR="000E70F8" w:rsidRPr="003C12A0" w:rsidRDefault="000E70F8" w:rsidP="000E70F8"/>
          <w:p w14:paraId="65060EF5" w14:textId="726EB024" w:rsidR="00285651" w:rsidRPr="003C12A0" w:rsidRDefault="000969BB" w:rsidP="00F14B09">
            <w:pPr>
              <w:pStyle w:val="Titelkop"/>
              <w:rPr>
                <w:noProof w:val="0"/>
                <w:lang w:val="nl-NL"/>
              </w:rPr>
            </w:pPr>
            <w:r w:rsidRPr="003C12A0">
              <w:rPr>
                <w:noProof w:val="0"/>
                <w:lang w:val="nl-NL"/>
              </w:rPr>
              <w:fldChar w:fldCharType="begin" w:fldLock="1"/>
            </w:r>
            <w:r w:rsidRPr="003C12A0">
              <w:rPr>
                <w:noProof w:val="0"/>
                <w:lang w:val="nl-NL"/>
              </w:rPr>
              <w:instrText xml:space="preserve"> mitVV VV54AC4E76C55C7F48B5A24452F8587BF8 \* MERGEFORMAT </w:instrText>
            </w:r>
            <w:r w:rsidRPr="003C12A0">
              <w:rPr>
                <w:noProof w:val="0"/>
                <w:lang w:val="nl-NL"/>
              </w:rPr>
              <w:fldChar w:fldCharType="separate"/>
            </w:r>
            <w:r w:rsidR="00475FE5">
              <w:rPr>
                <w:bCs/>
                <w:noProof w:val="0"/>
                <w:lang w:val="nl-NL"/>
              </w:rPr>
              <w:t>Tim</w:t>
            </w:r>
            <w:r w:rsidRPr="003C12A0">
              <w:rPr>
                <w:noProof w:val="0"/>
                <w:lang w:val="nl-NL"/>
              </w:rPr>
              <w:fldChar w:fldCharType="end"/>
            </w:r>
          </w:p>
        </w:tc>
      </w:tr>
      <w:tr w:rsidR="00917F83" w:rsidRPr="003C12A0" w14:paraId="090BC459" w14:textId="77777777" w:rsidTr="00F14B09">
        <w:trPr>
          <w:trHeight w:val="240"/>
        </w:trPr>
        <w:tc>
          <w:tcPr>
            <w:tcW w:w="7371" w:type="dxa"/>
          </w:tcPr>
          <w:p w14:paraId="19345E21" w14:textId="77777777" w:rsidR="00917F83" w:rsidRPr="003C12A0" w:rsidRDefault="00695243" w:rsidP="00F14B09">
            <w:pPr>
              <w:pStyle w:val="SubtitelEindhoven"/>
              <w:rPr>
                <w:noProof w:val="0"/>
                <w:lang w:val="nl-NL"/>
              </w:rPr>
            </w:pPr>
            <w:r w:rsidRPr="003C12A0">
              <w:rPr>
                <w:noProof w:val="0"/>
                <w:lang w:val="nl-NL"/>
              </w:rPr>
              <w:fldChar w:fldCharType="begin" w:fldLock="1"/>
            </w:r>
            <w:r w:rsidRPr="003C12A0">
              <w:rPr>
                <w:noProof w:val="0"/>
                <w:lang w:val="nl-NL"/>
              </w:rPr>
              <w:instrText xml:space="preserve"> mitVV VVA10FEFE5D8C5D74D9C428C5D70813BA4 \* MERGEFORMAT </w:instrText>
            </w:r>
            <w:r w:rsidRPr="003C12A0">
              <w:rPr>
                <w:noProof w:val="0"/>
                <w:lang w:val="nl-NL"/>
              </w:rPr>
              <w:fldChar w:fldCharType="end"/>
            </w:r>
          </w:p>
        </w:tc>
      </w:tr>
    </w:tbl>
    <w:p w14:paraId="23785231" w14:textId="77777777" w:rsidR="00917F83" w:rsidRPr="003C12A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3C12A0" w14:paraId="482069A9" w14:textId="77777777" w:rsidTr="00F14B09">
        <w:tc>
          <w:tcPr>
            <w:tcW w:w="7371" w:type="dxa"/>
          </w:tcPr>
          <w:p w14:paraId="59F5DCB1" w14:textId="77777777" w:rsidR="00917F83" w:rsidRPr="003C12A0" w:rsidRDefault="00FE5E03" w:rsidP="00F14B09">
            <w:pPr>
              <w:framePr w:hSpace="142" w:wrap="notBeside" w:vAnchor="page" w:hAnchor="page" w:x="2439" w:y="12713" w:anchorLock="1"/>
            </w:pPr>
            <w:r>
              <w:t>gemeente Eindhoven</w:t>
            </w:r>
          </w:p>
        </w:tc>
      </w:tr>
      <w:tr w:rsidR="00FE5E03" w:rsidRPr="003C12A0" w14:paraId="0AA1E210" w14:textId="77777777" w:rsidTr="00F14B09">
        <w:tc>
          <w:tcPr>
            <w:tcW w:w="7371" w:type="dxa"/>
          </w:tcPr>
          <w:p w14:paraId="1E825FCC" w14:textId="73DCEF7D" w:rsidR="00FE5E03" w:rsidRPr="003C12A0" w:rsidRDefault="00EC6014" w:rsidP="00FE5E03">
            <w:pPr>
              <w:framePr w:hSpace="142" w:wrap="notBeside" w:vAnchor="page" w:hAnchor="page" w:x="2439" w:y="12713" w:anchorLock="1"/>
            </w:pPr>
            <w:r>
              <w:fldChar w:fldCharType="begin" w:fldLock="1"/>
            </w:r>
            <w:r>
              <w:instrText xml:space="preserve"> mitVV VVE557B2E2AF7E444DBA12347BAA7B0A20 \* MERGEFORMAT </w:instrText>
            </w:r>
            <w:r>
              <w:fldChar w:fldCharType="separate"/>
            </w:r>
            <w:r w:rsidR="00475FE5">
              <w:rPr>
                <w:bCs/>
              </w:rPr>
              <w:t>IB - Informatisering &amp; Beheer</w:t>
            </w:r>
            <w:r>
              <w:rPr>
                <w:bCs/>
              </w:rPr>
              <w:fldChar w:fldCharType="end"/>
            </w:r>
            <w:r w:rsidR="00FE5E03" w:rsidRPr="003C12A0">
              <w:t xml:space="preserve">, </w:t>
            </w:r>
            <w:r>
              <w:fldChar w:fldCharType="begin" w:fldLock="1"/>
            </w:r>
            <w:r>
              <w:instrText xml:space="preserve"> mitVV VV509FF2DE2B81E6468BC5F798B27E724E \* MERGEFORMAT </w:instrText>
            </w:r>
            <w:r>
              <w:fldChar w:fldCharType="separate"/>
            </w:r>
            <w:r w:rsidR="00475FE5">
              <w:rPr>
                <w:bCs/>
              </w:rPr>
              <w:t>DNST - Diensten</w:t>
            </w:r>
            <w:r>
              <w:rPr>
                <w:bCs/>
              </w:rPr>
              <w:fldChar w:fldCharType="end"/>
            </w:r>
          </w:p>
        </w:tc>
      </w:tr>
      <w:tr w:rsidR="00FE5E03" w:rsidRPr="003C12A0" w14:paraId="217E547D" w14:textId="77777777" w:rsidTr="00EE3525">
        <w:trPr>
          <w:trHeight w:val="1527"/>
        </w:trPr>
        <w:tc>
          <w:tcPr>
            <w:tcW w:w="7371" w:type="dxa"/>
          </w:tcPr>
          <w:p w14:paraId="7F6A4831" w14:textId="7EBC55E1" w:rsidR="00FE5E03" w:rsidRPr="006F29F5" w:rsidRDefault="00513BFD" w:rsidP="00FE5E03">
            <w:pPr>
              <w:framePr w:hSpace="142" w:wrap="notBeside" w:vAnchor="page" w:hAnchor="page" w:x="2439" w:y="12713" w:anchorLock="1"/>
            </w:pPr>
            <w:r>
              <w:t>Januari 2019</w:t>
            </w:r>
            <w:r w:rsidR="00FE5E03" w:rsidRPr="006F29F5">
              <w:fldChar w:fldCharType="begin"/>
            </w:r>
            <w:r w:rsidR="00FE5E03" w:rsidRPr="006F29F5">
              <w:instrText xml:space="preserve"> IF "</w:instrText>
            </w:r>
            <w:r w:rsidR="00EC6014">
              <w:fldChar w:fldCharType="begin" w:fldLock="1"/>
            </w:r>
            <w:r w:rsidR="00EC6014">
              <w:instrText xml:space="preserve"> mitVV VV94ADA91A00CF4F4FB7450416A5DA362D \* MERGEFORMAT </w:instrText>
            </w:r>
            <w:r w:rsidR="00EC6014">
              <w:fldChar w:fldCharType="separate"/>
            </w:r>
            <w:r w:rsidR="00475FE5">
              <w:rPr>
                <w:bCs/>
              </w:rPr>
              <w:instrText>Gewoon</w:instrText>
            </w:r>
            <w:r w:rsidR="00EC6014">
              <w:rPr>
                <w:bCs/>
              </w:rPr>
              <w:fldChar w:fldCharType="end"/>
            </w:r>
            <w:r w:rsidR="00FE5E03" w:rsidRPr="006F29F5">
              <w:instrText>"="Gewoon" "" "</w:instrText>
            </w:r>
            <w:r w:rsidR="00FE5E03" w:rsidRPr="006F29F5">
              <w:fldChar w:fldCharType="begin"/>
            </w:r>
            <w:r w:rsidR="00FE5E03" w:rsidRPr="006F29F5">
              <w:instrText xml:space="preserve"> IF </w:instrText>
            </w:r>
            <w:r w:rsidR="005736CF" w:rsidRPr="006F29F5">
              <w:fldChar w:fldCharType="begin" w:fldLock="1"/>
            </w:r>
            <w:r w:rsidR="005736CF" w:rsidRPr="006F29F5">
              <w:instrText xml:space="preserve"> mitVV VV2C0EFF6C8E295A4FA7D2DDC2F2BEAB46 \* MERGEFORMAT </w:instrText>
            </w:r>
            <w:r w:rsidR="005736CF" w:rsidRPr="006F29F5">
              <w:fldChar w:fldCharType="end"/>
            </w:r>
            <w:r w:rsidR="00FE5E03" w:rsidRPr="006F29F5">
              <w:instrText>="" "</w:instrText>
            </w:r>
            <w:r w:rsidR="00EC6014">
              <w:fldChar w:fldCharType="begin" w:fldLock="1"/>
            </w:r>
            <w:r w:rsidR="00EC6014">
              <w:instrText xml:space="preserve"> mitVV VV54AC4E76C55C7F48B5A24452F8587BF8 \sa \* MERGEFORMAT </w:instrText>
            </w:r>
            <w:r w:rsidR="00EC6014">
              <w:fldChar w:fldCharType="separate"/>
            </w:r>
            <w:r w:rsidR="00475FE5">
              <w:rPr>
                <w:bCs/>
              </w:rPr>
              <w:instrText xml:space="preserve">Tim </w:instrText>
            </w:r>
            <w:r w:rsidR="00EC6014">
              <w:rPr>
                <w:bCs/>
              </w:rPr>
              <w:fldChar w:fldCharType="end"/>
            </w:r>
            <w:r w:rsidR="005736CF" w:rsidRPr="006F29F5">
              <w:fldChar w:fldCharType="begin" w:fldLock="1"/>
            </w:r>
            <w:r w:rsidR="005736CF" w:rsidRPr="006F29F5">
              <w:instrText xml:space="preserve"> mitVV VV2ADBA4EA61136943A6417E637744EBB5 \sa \* MERGEFORMAT </w:instrText>
            </w:r>
            <w:r w:rsidR="005736CF" w:rsidRPr="006F29F5">
              <w:fldChar w:fldCharType="end"/>
            </w:r>
            <w:r w:rsidR="00EC6014">
              <w:fldChar w:fldCharType="begin" w:fldLock="1"/>
            </w:r>
            <w:r w:rsidR="00EC6014">
              <w:instrText xml:space="preserve"> mitVV VV6A9B94630142C145908BE05DF7E845FF \* ME</w:instrText>
            </w:r>
            <w:r w:rsidR="00EC6014">
              <w:instrText xml:space="preserve">RGEFORMAT </w:instrText>
            </w:r>
            <w:r w:rsidR="00EC6014">
              <w:fldChar w:fldCharType="separate"/>
            </w:r>
            <w:r w:rsidR="00475FE5">
              <w:rPr>
                <w:bCs/>
              </w:rPr>
              <w:instrText>Vergeer</w:instrText>
            </w:r>
            <w:r w:rsidR="00EC6014">
              <w:rPr>
                <w:bCs/>
              </w:rPr>
              <w:fldChar w:fldCharType="end"/>
            </w:r>
            <w:r w:rsidR="00FE5E03" w:rsidRPr="006F29F5">
              <w:instrText>" "</w:instrText>
            </w:r>
            <w:r w:rsidR="005736CF" w:rsidRPr="006F29F5">
              <w:fldChar w:fldCharType="begin" w:fldLock="1"/>
            </w:r>
            <w:r w:rsidR="005736CF" w:rsidRPr="006F29F5">
              <w:instrText xml:space="preserve"> mitVV VV2C0EFF6C8E295A4FA7D2DDC2F2BEAB46 \* MERGEFORMAT </w:instrText>
            </w:r>
            <w:r w:rsidR="005736CF" w:rsidRPr="006F29F5">
              <w:fldChar w:fldCharType="end"/>
            </w:r>
            <w:r w:rsidR="00FE5E03" w:rsidRPr="006F29F5">
              <w:instrText xml:space="preserve">" </w:instrText>
            </w:r>
            <w:r w:rsidR="00FE5E03" w:rsidRPr="006F29F5">
              <w:fldChar w:fldCharType="separate"/>
            </w:r>
            <w:r w:rsidR="00942E36" w:rsidRPr="006F29F5">
              <w:rPr>
                <w:bCs/>
                <w:noProof/>
              </w:rPr>
              <w:instrText>NaamMedewerkerAfwijkend</w:instrText>
            </w:r>
            <w:r w:rsidR="00FE5E03" w:rsidRPr="006F29F5">
              <w:fldChar w:fldCharType="end"/>
            </w:r>
          </w:p>
          <w:p w14:paraId="2B606B79" w14:textId="607D781C" w:rsidR="00FE5E03" w:rsidRPr="006F29F5" w:rsidRDefault="00FE5E03" w:rsidP="00FE5E03">
            <w:pPr>
              <w:framePr w:hSpace="142" w:wrap="notBeside" w:vAnchor="page" w:hAnchor="page" w:x="2439" w:y="12713" w:anchorLock="1"/>
            </w:pPr>
            <w:r w:rsidRPr="006F29F5">
              <w:instrText xml:space="preserve">" </w:instrText>
            </w:r>
            <w:r w:rsidRPr="006F29F5">
              <w:fldChar w:fldCharType="end"/>
            </w:r>
            <w:r w:rsidRPr="006F29F5">
              <w:fldChar w:fldCharType="begin"/>
            </w:r>
            <w:r w:rsidRPr="006F29F5">
              <w:instrText xml:space="preserve"> IF </w:instrText>
            </w:r>
            <w:r w:rsidR="00EC6014">
              <w:fldChar w:fldCharType="begin" w:fldLock="1"/>
            </w:r>
            <w:r w:rsidR="00EC6014">
              <w:instrText xml:space="preserve"> mitVV VV94ADA91A00CF4F4FB7450416A5DA362D \* MERGEFORMAT </w:instrText>
            </w:r>
            <w:r w:rsidR="00EC6014">
              <w:fldChar w:fldCharType="separate"/>
            </w:r>
            <w:r w:rsidR="00475FE5">
              <w:rPr>
                <w:bCs/>
              </w:rPr>
              <w:instrText>Gewoon</w:instrText>
            </w:r>
            <w:r w:rsidR="00EC6014">
              <w:rPr>
                <w:bCs/>
              </w:rPr>
              <w:fldChar w:fldCharType="end"/>
            </w:r>
            <w:r w:rsidRPr="006F29F5">
              <w:instrText xml:space="preserve">="Gewoon" "" "Versie </w:instrText>
            </w:r>
            <w:r w:rsidR="005736CF" w:rsidRPr="006F29F5">
              <w:fldChar w:fldCharType="begin" w:fldLock="1"/>
            </w:r>
            <w:r w:rsidR="005736CF" w:rsidRPr="006F29F5">
              <w:instrText xml:space="preserve"> mitVV VVA88D491B7230D44E8835908177725B3A \* MERGEFORMAT </w:instrText>
            </w:r>
            <w:r w:rsidR="005736CF" w:rsidRPr="006F29F5">
              <w:fldChar w:fldCharType="end"/>
            </w:r>
          </w:p>
          <w:p w14:paraId="2D07DB8C" w14:textId="4875A92E" w:rsidR="00FE5E03" w:rsidRPr="003C12A0" w:rsidRDefault="00FE5E03" w:rsidP="006F29F5">
            <w:pPr>
              <w:framePr w:hSpace="142" w:wrap="notBeside" w:vAnchor="page" w:hAnchor="page" w:x="2439" w:y="12713" w:anchorLock="1"/>
            </w:pPr>
            <w:r w:rsidRPr="006F29F5">
              <w:instrText xml:space="preserve">" </w:instrText>
            </w:r>
            <w:r w:rsidRPr="006F29F5">
              <w:fldChar w:fldCharType="end"/>
            </w:r>
            <w:r w:rsidR="00EC6014">
              <w:fldChar w:fldCharType="begin" w:fldLock="1"/>
            </w:r>
            <w:r w:rsidR="00EC6014">
              <w:instrText xml:space="preserve"> mitVV VVE389B2D337822E4BA1BD2294C7A4F986 \ea  \* MERGEFORMAT </w:instrText>
            </w:r>
            <w:r w:rsidR="00EC6014">
              <w:fldChar w:fldCharType="separate"/>
            </w:r>
            <w:r w:rsidR="00EC6014">
              <w:fldChar w:fldCharType="end"/>
            </w:r>
            <w:r w:rsidR="00196683">
              <w:fldChar w:fldCharType="begin" w:fldLock="1"/>
            </w:r>
            <w:r w:rsidR="00196683">
              <w:instrText xml:space="preserve"> mitVV VV0E69AA91E90FE64DBCA68B0168642AD7 \* MERGEFORMAT </w:instrText>
            </w:r>
            <w:r w:rsidR="00196683">
              <w:fldChar w:fldCharType="end"/>
            </w:r>
          </w:p>
        </w:tc>
      </w:tr>
      <w:tr w:rsidR="00FE5E03" w:rsidRPr="003C12A0" w14:paraId="6163039C" w14:textId="77777777" w:rsidTr="00F14B09">
        <w:tc>
          <w:tcPr>
            <w:tcW w:w="7371" w:type="dxa"/>
          </w:tcPr>
          <w:p w14:paraId="067C15F5" w14:textId="77777777" w:rsidR="00FE5E03" w:rsidRPr="003C12A0" w:rsidRDefault="00FE5E03" w:rsidP="00FE5E03">
            <w:pPr>
              <w:framePr w:hSpace="142" w:wrap="notBeside" w:vAnchor="page" w:hAnchor="page" w:x="2439" w:y="12713" w:anchorLock="1"/>
            </w:pPr>
          </w:p>
        </w:tc>
      </w:tr>
    </w:tbl>
    <w:p w14:paraId="2E8E6CF0" w14:textId="77777777" w:rsidR="00BD0943" w:rsidRDefault="00BD0943" w:rsidP="0053634D"/>
    <w:p w14:paraId="28F5F0EE" w14:textId="77777777" w:rsidR="00BD0943" w:rsidRPr="003C12A0" w:rsidRDefault="00BD0943" w:rsidP="0053634D"/>
    <w:p w14:paraId="7E28A7B5" w14:textId="77777777" w:rsidR="0079134A" w:rsidRDefault="0079134A" w:rsidP="00BD0943">
      <w:pPr>
        <w:pStyle w:val="opsomStreepje"/>
        <w:numPr>
          <w:ilvl w:val="0"/>
          <w:numId w:val="0"/>
        </w:numPr>
        <w:ind w:left="284" w:hanging="284"/>
      </w:pPr>
    </w:p>
    <w:p w14:paraId="78B6D55E" w14:textId="77777777" w:rsidR="00BD0943" w:rsidRPr="003C12A0" w:rsidRDefault="00BD0943" w:rsidP="00BD0943">
      <w:pPr>
        <w:pStyle w:val="opsomStreepje"/>
        <w:numPr>
          <w:ilvl w:val="0"/>
          <w:numId w:val="0"/>
        </w:numPr>
        <w:ind w:left="284" w:hanging="284"/>
        <w:sectPr w:rsidR="00BD0943" w:rsidRPr="003C12A0" w:rsidSect="00475FE5">
          <w:headerReference w:type="even" r:id="rId8"/>
          <w:headerReference w:type="default" r:id="rId9"/>
          <w:footerReference w:type="even" r:id="rId10"/>
          <w:headerReference w:type="first" r:id="rId11"/>
          <w:endnotePr>
            <w:numFmt w:val="decimal"/>
          </w:endnotePr>
          <w:pgSz w:w="11907" w:h="16840" w:code="9"/>
          <w:pgMar w:top="2517" w:right="2381" w:bottom="1134" w:left="2410" w:header="907" w:footer="454" w:gutter="0"/>
          <w:cols w:space="720"/>
          <w:docGrid w:linePitch="272"/>
        </w:sectPr>
      </w:pPr>
    </w:p>
    <w:p w14:paraId="192478DA" w14:textId="77777777" w:rsidR="00917F83" w:rsidRDefault="00917F83" w:rsidP="0053634D">
      <w:pPr>
        <w:pStyle w:val="Inhoudsopgavekop"/>
      </w:pPr>
      <w:bookmarkStart w:id="1" w:name="_Toc355794006"/>
      <w:bookmarkStart w:id="2" w:name="_Toc528051689"/>
      <w:r w:rsidRPr="003C12A0">
        <w:lastRenderedPageBreak/>
        <w:t>Colofon</w:t>
      </w:r>
      <w:bookmarkEnd w:id="1"/>
      <w:bookmarkEnd w:id="2"/>
    </w:p>
    <w:p w14:paraId="273D06DB" w14:textId="77777777" w:rsidR="00690E5A" w:rsidRPr="00690E5A" w:rsidRDefault="00690E5A" w:rsidP="00690E5A"/>
    <w:p w14:paraId="6B3CDA38" w14:textId="77777777" w:rsidR="00917F83" w:rsidRPr="003C12A0" w:rsidRDefault="00917F83" w:rsidP="00917F83">
      <w:pPr>
        <w:pStyle w:val="Colofonkopje"/>
      </w:pPr>
      <w:r w:rsidRPr="003C12A0">
        <w:t>Uitgave</w:t>
      </w:r>
    </w:p>
    <w:p w14:paraId="188C8E4F" w14:textId="77777777" w:rsidR="00917F83" w:rsidRPr="003C12A0" w:rsidRDefault="00917F83" w:rsidP="00F12845">
      <w:r w:rsidRPr="003C12A0">
        <w:t>Gemeente Eindhoven</w:t>
      </w:r>
    </w:p>
    <w:p w14:paraId="633C18D5" w14:textId="3096769C" w:rsidR="00917F83" w:rsidRPr="003C12A0" w:rsidRDefault="00EC6014" w:rsidP="00F12845">
      <w:r>
        <w:fldChar w:fldCharType="begin" w:fldLock="1"/>
      </w:r>
      <w:r>
        <w:instrText xml:space="preserve"> mitVV VVE557B2E2AF7E444DBA12347BAA7B0A20 \* MERGEFORMAT </w:instrText>
      </w:r>
      <w:r>
        <w:fldChar w:fldCharType="separate"/>
      </w:r>
      <w:r w:rsidR="00475FE5">
        <w:rPr>
          <w:bCs/>
        </w:rPr>
        <w:t>IB - Informatisering &amp; Beheer</w:t>
      </w:r>
      <w:r>
        <w:rPr>
          <w:bCs/>
        </w:rPr>
        <w:fldChar w:fldCharType="end"/>
      </w:r>
      <w:r w:rsidR="007258D5" w:rsidRPr="003C12A0">
        <w:t xml:space="preserve">, </w:t>
      </w:r>
      <w:r>
        <w:fldChar w:fldCharType="begin" w:fldLock="1"/>
      </w:r>
      <w:r>
        <w:instrText xml:space="preserve"> mitVV VV509FF2DE2B81E6468BC5F798B27E724E \* MERGEFORMAT </w:instrText>
      </w:r>
      <w:r>
        <w:fldChar w:fldCharType="separate"/>
      </w:r>
      <w:r w:rsidR="00475FE5">
        <w:rPr>
          <w:bCs/>
        </w:rPr>
        <w:t>DNST - Diensten</w:t>
      </w:r>
      <w:r>
        <w:rPr>
          <w:bCs/>
        </w:rPr>
        <w:fldChar w:fldCharType="end"/>
      </w:r>
    </w:p>
    <w:p w14:paraId="13917CB2" w14:textId="77777777" w:rsidR="00917F83" w:rsidRPr="003C12A0" w:rsidRDefault="00917F83" w:rsidP="00917F83">
      <w:pPr>
        <w:pStyle w:val="Colofontekst"/>
      </w:pPr>
    </w:p>
    <w:p w14:paraId="4F697FEC" w14:textId="567BB1ED" w:rsidR="00917F83" w:rsidRPr="003C12A0" w:rsidRDefault="002724C6" w:rsidP="002724C6">
      <w:pPr>
        <w:pStyle w:val="Colofonkopje"/>
      </w:pPr>
      <w:r>
        <w:t>2</w:t>
      </w:r>
      <w:r w:rsidR="00513BFD">
        <w:t xml:space="preserve">2 januari </w:t>
      </w:r>
      <w:r>
        <w:t>201</w:t>
      </w:r>
      <w:r w:rsidR="00513BFD">
        <w:t>9</w:t>
      </w:r>
      <w:r w:rsidR="00196683">
        <w:fldChar w:fldCharType="begin" w:fldLock="1"/>
      </w:r>
      <w:r w:rsidR="00196683">
        <w:instrText xml:space="preserve"> mitVV VV0E69AA91E90FE64DBCA68B0168642AD7 \* MERGEFORMAT </w:instrText>
      </w:r>
      <w:r w:rsidR="00196683">
        <w:fldChar w:fldCharType="end"/>
      </w:r>
    </w:p>
    <w:p w14:paraId="1D5D509C" w14:textId="77777777" w:rsidR="00917F83" w:rsidRPr="003C12A0" w:rsidRDefault="00917F83" w:rsidP="00917F83">
      <w:pPr>
        <w:pStyle w:val="Colofontekst"/>
      </w:pPr>
    </w:p>
    <w:p w14:paraId="1FEA3C47" w14:textId="77777777" w:rsidR="005E60CC" w:rsidRDefault="005E60CC" w:rsidP="005E60CC"/>
    <w:p w14:paraId="78172DD5" w14:textId="77777777" w:rsidR="00917F83" w:rsidRPr="005E60CC" w:rsidRDefault="00917F83" w:rsidP="005E60CC">
      <w:pPr>
        <w:sectPr w:rsidR="00917F83" w:rsidRPr="005E60CC" w:rsidSect="00475FE5">
          <w:headerReference w:type="even" r:id="rId12"/>
          <w:footerReference w:type="even" r:id="rId13"/>
          <w:headerReference w:type="first" r:id="rId14"/>
          <w:footerReference w:type="first" r:id="rId15"/>
          <w:endnotePr>
            <w:numFmt w:val="decimal"/>
          </w:endnotePr>
          <w:pgSz w:w="11907" w:h="16840" w:code="9"/>
          <w:pgMar w:top="2608" w:right="2381" w:bottom="1134" w:left="2410" w:header="907" w:footer="454" w:gutter="0"/>
          <w:cols w:space="720"/>
          <w:docGrid w:linePitch="272"/>
        </w:sectPr>
      </w:pPr>
    </w:p>
    <w:p w14:paraId="2C462D81" w14:textId="77777777" w:rsidR="00917F83" w:rsidRDefault="00917F83" w:rsidP="004E70F1">
      <w:pPr>
        <w:pStyle w:val="Inhoudsopgavekop"/>
        <w:spacing w:line="307" w:lineRule="exact"/>
      </w:pPr>
      <w:bookmarkStart w:id="3" w:name="_Toc355794007"/>
      <w:bookmarkStart w:id="4" w:name="_Toc528051690"/>
      <w:r w:rsidRPr="003C12A0">
        <w:lastRenderedPageBreak/>
        <w:t>Inhoudsopgave</w:t>
      </w:r>
      <w:bookmarkEnd w:id="3"/>
      <w:bookmarkEnd w:id="4"/>
    </w:p>
    <w:p w14:paraId="1B4C81B6" w14:textId="77777777" w:rsidR="00F232FD" w:rsidRPr="00F232FD" w:rsidRDefault="00F232FD" w:rsidP="004E70F1">
      <w:pPr>
        <w:spacing w:line="307" w:lineRule="exact"/>
      </w:pPr>
    </w:p>
    <w:p w14:paraId="6118E068" w14:textId="77777777" w:rsidR="002724C6" w:rsidRDefault="002D3867">
      <w:pPr>
        <w:pStyle w:val="Inhopg4"/>
        <w:rPr>
          <w:rFonts w:asciiTheme="minorHAnsi" w:eastAsiaTheme="minorEastAsia" w:hAnsiTheme="minorHAnsi" w:cstheme="minorBidi"/>
          <w:b w:val="0"/>
          <w:sz w:val="22"/>
          <w:szCs w:val="22"/>
          <w:lang w:eastAsia="nl-NL"/>
        </w:rPr>
      </w:pPr>
      <w:r>
        <w:rPr>
          <w:b w:val="0"/>
        </w:rPr>
        <w:fldChar w:fldCharType="begin"/>
      </w:r>
      <w:r>
        <w:rPr>
          <w:b w:val="0"/>
        </w:rPr>
        <w:instrText xml:space="preserve"> TOC \t "Kop 1;1;Inhoudsopgavekop;4;Logo;1;OpsommingNummer;6;Bijlagekop;1" </w:instrText>
      </w:r>
      <w:r>
        <w:rPr>
          <w:b w:val="0"/>
        </w:rPr>
        <w:fldChar w:fldCharType="separate"/>
      </w:r>
      <w:r w:rsidR="002724C6">
        <w:t>Colofon</w:t>
      </w:r>
      <w:r w:rsidR="002724C6">
        <w:tab/>
      </w:r>
      <w:r w:rsidR="002724C6">
        <w:fldChar w:fldCharType="begin"/>
      </w:r>
      <w:r w:rsidR="002724C6">
        <w:instrText xml:space="preserve"> PAGEREF _Toc528051689 \h </w:instrText>
      </w:r>
      <w:r w:rsidR="002724C6">
        <w:fldChar w:fldCharType="separate"/>
      </w:r>
      <w:r w:rsidR="002724C6">
        <w:t>2</w:t>
      </w:r>
      <w:r w:rsidR="002724C6">
        <w:fldChar w:fldCharType="end"/>
      </w:r>
    </w:p>
    <w:p w14:paraId="1265E5F4" w14:textId="77777777" w:rsidR="002724C6" w:rsidRDefault="002724C6">
      <w:pPr>
        <w:pStyle w:val="Inhopg4"/>
        <w:rPr>
          <w:rFonts w:asciiTheme="minorHAnsi" w:eastAsiaTheme="minorEastAsia" w:hAnsiTheme="minorHAnsi" w:cstheme="minorBidi"/>
          <w:b w:val="0"/>
          <w:sz w:val="22"/>
          <w:szCs w:val="22"/>
          <w:lang w:eastAsia="nl-NL"/>
        </w:rPr>
      </w:pPr>
      <w:r>
        <w:t>Inhoudsopgave</w:t>
      </w:r>
      <w:r>
        <w:tab/>
      </w:r>
      <w:r>
        <w:fldChar w:fldCharType="begin"/>
      </w:r>
      <w:r>
        <w:instrText xml:space="preserve"> PAGEREF _Toc528051690 \h </w:instrText>
      </w:r>
      <w:r>
        <w:fldChar w:fldCharType="separate"/>
      </w:r>
      <w:r>
        <w:t>3</w:t>
      </w:r>
      <w:r>
        <w:fldChar w:fldCharType="end"/>
      </w:r>
    </w:p>
    <w:p w14:paraId="6A3371E4"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1.</w:t>
      </w:r>
      <w:r>
        <w:rPr>
          <w:rFonts w:asciiTheme="minorHAnsi" w:eastAsiaTheme="minorEastAsia" w:hAnsiTheme="minorHAnsi" w:cstheme="minorBidi"/>
          <w:b w:val="0"/>
          <w:noProof/>
          <w:sz w:val="22"/>
          <w:szCs w:val="22"/>
          <w:lang w:eastAsia="nl-NL"/>
        </w:rPr>
        <w:tab/>
      </w:r>
      <w:r>
        <w:rPr>
          <w:noProof/>
        </w:rPr>
        <w:t>Definities</w:t>
      </w:r>
      <w:r>
        <w:rPr>
          <w:noProof/>
        </w:rPr>
        <w:tab/>
      </w:r>
      <w:r>
        <w:rPr>
          <w:noProof/>
        </w:rPr>
        <w:fldChar w:fldCharType="begin"/>
      </w:r>
      <w:r>
        <w:rPr>
          <w:noProof/>
        </w:rPr>
        <w:instrText xml:space="preserve"> PAGEREF _Toc528051691 \h </w:instrText>
      </w:r>
      <w:r>
        <w:rPr>
          <w:noProof/>
        </w:rPr>
      </w:r>
      <w:r>
        <w:rPr>
          <w:noProof/>
        </w:rPr>
        <w:fldChar w:fldCharType="separate"/>
      </w:r>
      <w:r>
        <w:rPr>
          <w:noProof/>
        </w:rPr>
        <w:t>5</w:t>
      </w:r>
      <w:r>
        <w:rPr>
          <w:noProof/>
        </w:rPr>
        <w:fldChar w:fldCharType="end"/>
      </w:r>
    </w:p>
    <w:p w14:paraId="52A53721"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2.</w:t>
      </w:r>
      <w:r>
        <w:rPr>
          <w:rFonts w:asciiTheme="minorHAnsi" w:eastAsiaTheme="minorEastAsia" w:hAnsiTheme="minorHAnsi" w:cstheme="minorBidi"/>
          <w:b w:val="0"/>
          <w:noProof/>
          <w:sz w:val="22"/>
          <w:szCs w:val="22"/>
          <w:lang w:eastAsia="nl-NL"/>
        </w:rPr>
        <w:tab/>
      </w:r>
      <w:r>
        <w:rPr>
          <w:noProof/>
        </w:rPr>
        <w:t>Ingangsdatum en duur</w:t>
      </w:r>
      <w:r>
        <w:rPr>
          <w:noProof/>
        </w:rPr>
        <w:tab/>
      </w:r>
      <w:r>
        <w:rPr>
          <w:noProof/>
        </w:rPr>
        <w:fldChar w:fldCharType="begin"/>
      </w:r>
      <w:r>
        <w:rPr>
          <w:noProof/>
        </w:rPr>
        <w:instrText xml:space="preserve"> PAGEREF _Toc528051692 \h </w:instrText>
      </w:r>
      <w:r>
        <w:rPr>
          <w:noProof/>
        </w:rPr>
      </w:r>
      <w:r>
        <w:rPr>
          <w:noProof/>
        </w:rPr>
        <w:fldChar w:fldCharType="separate"/>
      </w:r>
      <w:r>
        <w:rPr>
          <w:noProof/>
        </w:rPr>
        <w:t>5</w:t>
      </w:r>
      <w:r>
        <w:rPr>
          <w:noProof/>
        </w:rPr>
        <w:fldChar w:fldCharType="end"/>
      </w:r>
    </w:p>
    <w:p w14:paraId="2740DE22"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3.</w:t>
      </w:r>
      <w:r>
        <w:rPr>
          <w:rFonts w:asciiTheme="minorHAnsi" w:eastAsiaTheme="minorEastAsia" w:hAnsiTheme="minorHAnsi" w:cstheme="minorBidi"/>
          <w:b w:val="0"/>
          <w:noProof/>
          <w:sz w:val="22"/>
          <w:szCs w:val="22"/>
          <w:lang w:eastAsia="nl-NL"/>
        </w:rPr>
        <w:tab/>
      </w:r>
      <w:r>
        <w:rPr>
          <w:noProof/>
        </w:rPr>
        <w:t>Onderwerp van deze verwerkersovereenkomst</w:t>
      </w:r>
      <w:r>
        <w:rPr>
          <w:noProof/>
        </w:rPr>
        <w:tab/>
      </w:r>
      <w:r>
        <w:rPr>
          <w:noProof/>
        </w:rPr>
        <w:fldChar w:fldCharType="begin"/>
      </w:r>
      <w:r>
        <w:rPr>
          <w:noProof/>
        </w:rPr>
        <w:instrText xml:space="preserve"> PAGEREF _Toc528051693 \h </w:instrText>
      </w:r>
      <w:r>
        <w:rPr>
          <w:noProof/>
        </w:rPr>
      </w:r>
      <w:r>
        <w:rPr>
          <w:noProof/>
        </w:rPr>
        <w:fldChar w:fldCharType="separate"/>
      </w:r>
      <w:r>
        <w:rPr>
          <w:noProof/>
        </w:rPr>
        <w:t>5</w:t>
      </w:r>
      <w:r>
        <w:rPr>
          <w:noProof/>
        </w:rPr>
        <w:fldChar w:fldCharType="end"/>
      </w:r>
    </w:p>
    <w:p w14:paraId="7E967C77"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4.</w:t>
      </w:r>
      <w:r>
        <w:rPr>
          <w:rFonts w:asciiTheme="minorHAnsi" w:eastAsiaTheme="minorEastAsia" w:hAnsiTheme="minorHAnsi" w:cstheme="minorBidi"/>
          <w:b w:val="0"/>
          <w:noProof/>
          <w:sz w:val="22"/>
          <w:szCs w:val="22"/>
          <w:lang w:eastAsia="nl-NL"/>
        </w:rPr>
        <w:tab/>
      </w:r>
      <w:r>
        <w:rPr>
          <w:noProof/>
        </w:rPr>
        <w:t>Verplichtingen verwerker</w:t>
      </w:r>
      <w:r>
        <w:rPr>
          <w:noProof/>
        </w:rPr>
        <w:tab/>
      </w:r>
      <w:r>
        <w:rPr>
          <w:noProof/>
        </w:rPr>
        <w:fldChar w:fldCharType="begin"/>
      </w:r>
      <w:r>
        <w:rPr>
          <w:noProof/>
        </w:rPr>
        <w:instrText xml:space="preserve"> PAGEREF _Toc528051694 \h </w:instrText>
      </w:r>
      <w:r>
        <w:rPr>
          <w:noProof/>
        </w:rPr>
      </w:r>
      <w:r>
        <w:rPr>
          <w:noProof/>
        </w:rPr>
        <w:fldChar w:fldCharType="separate"/>
      </w:r>
      <w:r>
        <w:rPr>
          <w:noProof/>
        </w:rPr>
        <w:t>6</w:t>
      </w:r>
      <w:r>
        <w:rPr>
          <w:noProof/>
        </w:rPr>
        <w:fldChar w:fldCharType="end"/>
      </w:r>
    </w:p>
    <w:p w14:paraId="6E31D152"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5.</w:t>
      </w:r>
      <w:r>
        <w:rPr>
          <w:rFonts w:asciiTheme="minorHAnsi" w:eastAsiaTheme="minorEastAsia" w:hAnsiTheme="minorHAnsi" w:cstheme="minorBidi"/>
          <w:b w:val="0"/>
          <w:noProof/>
          <w:sz w:val="22"/>
          <w:szCs w:val="22"/>
          <w:lang w:eastAsia="nl-NL"/>
        </w:rPr>
        <w:tab/>
      </w:r>
      <w:r>
        <w:rPr>
          <w:noProof/>
        </w:rPr>
        <w:t>Geheimhoudingsplicht</w:t>
      </w:r>
      <w:r>
        <w:rPr>
          <w:noProof/>
        </w:rPr>
        <w:tab/>
      </w:r>
      <w:r>
        <w:rPr>
          <w:noProof/>
        </w:rPr>
        <w:fldChar w:fldCharType="begin"/>
      </w:r>
      <w:r>
        <w:rPr>
          <w:noProof/>
        </w:rPr>
        <w:instrText xml:space="preserve"> PAGEREF _Toc528051695 \h </w:instrText>
      </w:r>
      <w:r>
        <w:rPr>
          <w:noProof/>
        </w:rPr>
      </w:r>
      <w:r>
        <w:rPr>
          <w:noProof/>
        </w:rPr>
        <w:fldChar w:fldCharType="separate"/>
      </w:r>
      <w:r>
        <w:rPr>
          <w:noProof/>
        </w:rPr>
        <w:t>7</w:t>
      </w:r>
      <w:r>
        <w:rPr>
          <w:noProof/>
        </w:rPr>
        <w:fldChar w:fldCharType="end"/>
      </w:r>
    </w:p>
    <w:p w14:paraId="08382CCE"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6.</w:t>
      </w:r>
      <w:r>
        <w:rPr>
          <w:rFonts w:asciiTheme="minorHAnsi" w:eastAsiaTheme="minorEastAsia" w:hAnsiTheme="minorHAnsi" w:cstheme="minorBidi"/>
          <w:b w:val="0"/>
          <w:noProof/>
          <w:sz w:val="22"/>
          <w:szCs w:val="22"/>
          <w:lang w:eastAsia="nl-NL"/>
        </w:rPr>
        <w:tab/>
      </w:r>
      <w:r>
        <w:rPr>
          <w:noProof/>
        </w:rPr>
        <w:t>Meldplicht datalekken en beveiligingsincidenten</w:t>
      </w:r>
      <w:r>
        <w:rPr>
          <w:noProof/>
        </w:rPr>
        <w:tab/>
      </w:r>
      <w:r>
        <w:rPr>
          <w:noProof/>
        </w:rPr>
        <w:fldChar w:fldCharType="begin"/>
      </w:r>
      <w:r>
        <w:rPr>
          <w:noProof/>
        </w:rPr>
        <w:instrText xml:space="preserve"> PAGEREF _Toc528051696 \h </w:instrText>
      </w:r>
      <w:r>
        <w:rPr>
          <w:noProof/>
        </w:rPr>
      </w:r>
      <w:r>
        <w:rPr>
          <w:noProof/>
        </w:rPr>
        <w:fldChar w:fldCharType="separate"/>
      </w:r>
      <w:r>
        <w:rPr>
          <w:noProof/>
        </w:rPr>
        <w:t>7</w:t>
      </w:r>
      <w:r>
        <w:rPr>
          <w:noProof/>
        </w:rPr>
        <w:fldChar w:fldCharType="end"/>
      </w:r>
    </w:p>
    <w:p w14:paraId="6E1B919B"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7.</w:t>
      </w:r>
      <w:r>
        <w:rPr>
          <w:rFonts w:asciiTheme="minorHAnsi" w:eastAsiaTheme="minorEastAsia" w:hAnsiTheme="minorHAnsi" w:cstheme="minorBidi"/>
          <w:b w:val="0"/>
          <w:noProof/>
          <w:sz w:val="22"/>
          <w:szCs w:val="22"/>
          <w:lang w:eastAsia="nl-NL"/>
        </w:rPr>
        <w:tab/>
      </w:r>
      <w:r>
        <w:rPr>
          <w:noProof/>
        </w:rPr>
        <w:t>Beveiligingsmaatregelen en controle</w:t>
      </w:r>
      <w:r>
        <w:rPr>
          <w:noProof/>
        </w:rPr>
        <w:tab/>
      </w:r>
      <w:r>
        <w:rPr>
          <w:noProof/>
        </w:rPr>
        <w:fldChar w:fldCharType="begin"/>
      </w:r>
      <w:r>
        <w:rPr>
          <w:noProof/>
        </w:rPr>
        <w:instrText xml:space="preserve"> PAGEREF _Toc528051697 \h </w:instrText>
      </w:r>
      <w:r>
        <w:rPr>
          <w:noProof/>
        </w:rPr>
      </w:r>
      <w:r>
        <w:rPr>
          <w:noProof/>
        </w:rPr>
        <w:fldChar w:fldCharType="separate"/>
      </w:r>
      <w:r>
        <w:rPr>
          <w:noProof/>
        </w:rPr>
        <w:t>8</w:t>
      </w:r>
      <w:r>
        <w:rPr>
          <w:noProof/>
        </w:rPr>
        <w:fldChar w:fldCharType="end"/>
      </w:r>
    </w:p>
    <w:p w14:paraId="32ADDF0C"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8.</w:t>
      </w:r>
      <w:r>
        <w:rPr>
          <w:rFonts w:asciiTheme="minorHAnsi" w:eastAsiaTheme="minorEastAsia" w:hAnsiTheme="minorHAnsi" w:cstheme="minorBidi"/>
          <w:b w:val="0"/>
          <w:noProof/>
          <w:sz w:val="22"/>
          <w:szCs w:val="22"/>
          <w:lang w:eastAsia="nl-NL"/>
        </w:rPr>
        <w:tab/>
      </w:r>
      <w:r>
        <w:rPr>
          <w:noProof/>
        </w:rPr>
        <w:t>Inschakeling derden</w:t>
      </w:r>
      <w:r>
        <w:rPr>
          <w:noProof/>
        </w:rPr>
        <w:tab/>
      </w:r>
      <w:r>
        <w:rPr>
          <w:noProof/>
        </w:rPr>
        <w:fldChar w:fldCharType="begin"/>
      </w:r>
      <w:r>
        <w:rPr>
          <w:noProof/>
        </w:rPr>
        <w:instrText xml:space="preserve"> PAGEREF _Toc528051698 \h </w:instrText>
      </w:r>
      <w:r>
        <w:rPr>
          <w:noProof/>
        </w:rPr>
      </w:r>
      <w:r>
        <w:rPr>
          <w:noProof/>
        </w:rPr>
        <w:fldChar w:fldCharType="separate"/>
      </w:r>
      <w:r>
        <w:rPr>
          <w:noProof/>
        </w:rPr>
        <w:t>9</w:t>
      </w:r>
      <w:r>
        <w:rPr>
          <w:noProof/>
        </w:rPr>
        <w:fldChar w:fldCharType="end"/>
      </w:r>
    </w:p>
    <w:p w14:paraId="53528D06"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9.</w:t>
      </w:r>
      <w:r>
        <w:rPr>
          <w:rFonts w:asciiTheme="minorHAnsi" w:eastAsiaTheme="minorEastAsia" w:hAnsiTheme="minorHAnsi" w:cstheme="minorBidi"/>
          <w:b w:val="0"/>
          <w:noProof/>
          <w:sz w:val="22"/>
          <w:szCs w:val="22"/>
          <w:lang w:eastAsia="nl-NL"/>
        </w:rPr>
        <w:tab/>
      </w:r>
      <w:r>
        <w:rPr>
          <w:noProof/>
        </w:rPr>
        <w:t>Wijziging en beëindigen verwerkersovereenkomst</w:t>
      </w:r>
      <w:r>
        <w:rPr>
          <w:noProof/>
        </w:rPr>
        <w:tab/>
      </w:r>
      <w:r>
        <w:rPr>
          <w:noProof/>
        </w:rPr>
        <w:fldChar w:fldCharType="begin"/>
      </w:r>
      <w:r>
        <w:rPr>
          <w:noProof/>
        </w:rPr>
        <w:instrText xml:space="preserve"> PAGEREF _Toc528051699 \h </w:instrText>
      </w:r>
      <w:r>
        <w:rPr>
          <w:noProof/>
        </w:rPr>
      </w:r>
      <w:r>
        <w:rPr>
          <w:noProof/>
        </w:rPr>
        <w:fldChar w:fldCharType="separate"/>
      </w:r>
      <w:r>
        <w:rPr>
          <w:noProof/>
        </w:rPr>
        <w:t>10</w:t>
      </w:r>
      <w:r>
        <w:rPr>
          <w:noProof/>
        </w:rPr>
        <w:fldChar w:fldCharType="end"/>
      </w:r>
    </w:p>
    <w:p w14:paraId="20F90BD4"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10.</w:t>
      </w:r>
      <w:r>
        <w:rPr>
          <w:rFonts w:asciiTheme="minorHAnsi" w:eastAsiaTheme="minorEastAsia" w:hAnsiTheme="minorHAnsi" w:cstheme="minorBidi"/>
          <w:b w:val="0"/>
          <w:noProof/>
          <w:sz w:val="22"/>
          <w:szCs w:val="22"/>
          <w:lang w:eastAsia="nl-NL"/>
        </w:rPr>
        <w:tab/>
      </w:r>
      <w:r>
        <w:rPr>
          <w:noProof/>
        </w:rPr>
        <w:t>Aansprakelijkheid</w:t>
      </w:r>
      <w:r>
        <w:rPr>
          <w:noProof/>
        </w:rPr>
        <w:tab/>
      </w:r>
      <w:r>
        <w:rPr>
          <w:noProof/>
        </w:rPr>
        <w:fldChar w:fldCharType="begin"/>
      </w:r>
      <w:r>
        <w:rPr>
          <w:noProof/>
        </w:rPr>
        <w:instrText xml:space="preserve"> PAGEREF _Toc528051700 \h </w:instrText>
      </w:r>
      <w:r>
        <w:rPr>
          <w:noProof/>
        </w:rPr>
      </w:r>
      <w:r>
        <w:rPr>
          <w:noProof/>
        </w:rPr>
        <w:fldChar w:fldCharType="separate"/>
      </w:r>
      <w:r>
        <w:rPr>
          <w:noProof/>
        </w:rPr>
        <w:t>11</w:t>
      </w:r>
      <w:r>
        <w:rPr>
          <w:noProof/>
        </w:rPr>
        <w:fldChar w:fldCharType="end"/>
      </w:r>
    </w:p>
    <w:p w14:paraId="0D478608"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11.</w:t>
      </w:r>
      <w:r>
        <w:rPr>
          <w:rFonts w:asciiTheme="minorHAnsi" w:eastAsiaTheme="minorEastAsia" w:hAnsiTheme="minorHAnsi" w:cstheme="minorBidi"/>
          <w:b w:val="0"/>
          <w:noProof/>
          <w:sz w:val="22"/>
          <w:szCs w:val="22"/>
          <w:lang w:eastAsia="nl-NL"/>
        </w:rPr>
        <w:tab/>
      </w:r>
      <w:r>
        <w:rPr>
          <w:noProof/>
        </w:rPr>
        <w:t>Toepasselijk recht</w:t>
      </w:r>
      <w:r>
        <w:rPr>
          <w:noProof/>
        </w:rPr>
        <w:tab/>
      </w:r>
      <w:r>
        <w:rPr>
          <w:noProof/>
        </w:rPr>
        <w:fldChar w:fldCharType="begin"/>
      </w:r>
      <w:r>
        <w:rPr>
          <w:noProof/>
        </w:rPr>
        <w:instrText xml:space="preserve"> PAGEREF _Toc528051701 \h </w:instrText>
      </w:r>
      <w:r>
        <w:rPr>
          <w:noProof/>
        </w:rPr>
      </w:r>
      <w:r>
        <w:rPr>
          <w:noProof/>
        </w:rPr>
        <w:fldChar w:fldCharType="separate"/>
      </w:r>
      <w:r>
        <w:rPr>
          <w:noProof/>
        </w:rPr>
        <w:t>12</w:t>
      </w:r>
      <w:r>
        <w:rPr>
          <w:noProof/>
        </w:rPr>
        <w:fldChar w:fldCharType="end"/>
      </w:r>
    </w:p>
    <w:p w14:paraId="0BED955C"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Artikel 12.</w:t>
      </w:r>
      <w:r>
        <w:rPr>
          <w:rFonts w:asciiTheme="minorHAnsi" w:eastAsiaTheme="minorEastAsia" w:hAnsiTheme="minorHAnsi" w:cstheme="minorBidi"/>
          <w:b w:val="0"/>
          <w:noProof/>
          <w:sz w:val="22"/>
          <w:szCs w:val="22"/>
          <w:lang w:eastAsia="nl-NL"/>
        </w:rPr>
        <w:tab/>
      </w:r>
      <w:r>
        <w:rPr>
          <w:noProof/>
        </w:rPr>
        <w:t>Overige bepalingen</w:t>
      </w:r>
      <w:r>
        <w:rPr>
          <w:noProof/>
        </w:rPr>
        <w:tab/>
      </w:r>
      <w:r>
        <w:rPr>
          <w:noProof/>
        </w:rPr>
        <w:fldChar w:fldCharType="begin"/>
      </w:r>
      <w:r>
        <w:rPr>
          <w:noProof/>
        </w:rPr>
        <w:instrText xml:space="preserve"> PAGEREF _Toc528051702 \h </w:instrText>
      </w:r>
      <w:r>
        <w:rPr>
          <w:noProof/>
        </w:rPr>
      </w:r>
      <w:r>
        <w:rPr>
          <w:noProof/>
        </w:rPr>
        <w:fldChar w:fldCharType="separate"/>
      </w:r>
      <w:r>
        <w:rPr>
          <w:noProof/>
        </w:rPr>
        <w:t>12</w:t>
      </w:r>
      <w:r>
        <w:rPr>
          <w:noProof/>
        </w:rPr>
        <w:fldChar w:fldCharType="end"/>
      </w:r>
    </w:p>
    <w:p w14:paraId="3487A398"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Bijlage 1.</w:t>
      </w:r>
      <w:r>
        <w:rPr>
          <w:rFonts w:asciiTheme="minorHAnsi" w:eastAsiaTheme="minorEastAsia" w:hAnsiTheme="minorHAnsi" w:cstheme="minorBidi"/>
          <w:b w:val="0"/>
          <w:noProof/>
          <w:sz w:val="22"/>
          <w:szCs w:val="22"/>
          <w:lang w:eastAsia="nl-NL"/>
        </w:rPr>
        <w:tab/>
      </w:r>
      <w:r>
        <w:rPr>
          <w:noProof/>
        </w:rPr>
        <w:t>Beschrijving beveiliging ter uitwerking van artikel 1 lid 2</w:t>
      </w:r>
      <w:r>
        <w:rPr>
          <w:noProof/>
        </w:rPr>
        <w:tab/>
      </w:r>
      <w:r>
        <w:rPr>
          <w:noProof/>
        </w:rPr>
        <w:fldChar w:fldCharType="begin"/>
      </w:r>
      <w:r>
        <w:rPr>
          <w:noProof/>
        </w:rPr>
        <w:instrText xml:space="preserve"> PAGEREF _Toc528051703 \h </w:instrText>
      </w:r>
      <w:r>
        <w:rPr>
          <w:noProof/>
        </w:rPr>
      </w:r>
      <w:r>
        <w:rPr>
          <w:noProof/>
        </w:rPr>
        <w:fldChar w:fldCharType="separate"/>
      </w:r>
      <w:r>
        <w:rPr>
          <w:noProof/>
        </w:rPr>
        <w:t>13</w:t>
      </w:r>
      <w:r>
        <w:rPr>
          <w:noProof/>
        </w:rPr>
        <w:fldChar w:fldCharType="end"/>
      </w:r>
    </w:p>
    <w:p w14:paraId="529BC866"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Bijlage 2.</w:t>
      </w:r>
      <w:r>
        <w:rPr>
          <w:rFonts w:asciiTheme="minorHAnsi" w:eastAsiaTheme="minorEastAsia" w:hAnsiTheme="minorHAnsi" w:cstheme="minorBidi"/>
          <w:b w:val="0"/>
          <w:noProof/>
          <w:sz w:val="22"/>
          <w:szCs w:val="22"/>
          <w:lang w:eastAsia="nl-NL"/>
        </w:rPr>
        <w:tab/>
      </w:r>
      <w:r>
        <w:rPr>
          <w:noProof/>
        </w:rPr>
        <w:t>Omschrijving werkzaamheden ter uitwerking van artikel 3 lid 1</w:t>
      </w:r>
      <w:r>
        <w:rPr>
          <w:noProof/>
        </w:rPr>
        <w:tab/>
      </w:r>
      <w:r>
        <w:rPr>
          <w:noProof/>
        </w:rPr>
        <w:fldChar w:fldCharType="begin"/>
      </w:r>
      <w:r>
        <w:rPr>
          <w:noProof/>
        </w:rPr>
        <w:instrText xml:space="preserve"> PAGEREF _Toc528051704 \h </w:instrText>
      </w:r>
      <w:r>
        <w:rPr>
          <w:noProof/>
        </w:rPr>
      </w:r>
      <w:r>
        <w:rPr>
          <w:noProof/>
        </w:rPr>
        <w:fldChar w:fldCharType="separate"/>
      </w:r>
      <w:r>
        <w:rPr>
          <w:noProof/>
        </w:rPr>
        <w:t>14</w:t>
      </w:r>
      <w:r>
        <w:rPr>
          <w:noProof/>
        </w:rPr>
        <w:fldChar w:fldCharType="end"/>
      </w:r>
    </w:p>
    <w:p w14:paraId="3D63C427"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Bijlage 3.</w:t>
      </w:r>
      <w:r>
        <w:rPr>
          <w:rFonts w:asciiTheme="minorHAnsi" w:eastAsiaTheme="minorEastAsia" w:hAnsiTheme="minorHAnsi" w:cstheme="minorBidi"/>
          <w:b w:val="0"/>
          <w:noProof/>
          <w:sz w:val="22"/>
          <w:szCs w:val="22"/>
          <w:lang w:eastAsia="nl-NL"/>
        </w:rPr>
        <w:tab/>
      </w:r>
      <w:r>
        <w:rPr>
          <w:noProof/>
        </w:rPr>
        <w:t>Inlichtingen om incidenten te beoordelen ter uitwerking van art. 6 lid 1 en 5</w:t>
      </w:r>
      <w:r>
        <w:rPr>
          <w:noProof/>
        </w:rPr>
        <w:tab/>
      </w:r>
      <w:r>
        <w:rPr>
          <w:noProof/>
        </w:rPr>
        <w:fldChar w:fldCharType="begin"/>
      </w:r>
      <w:r>
        <w:rPr>
          <w:noProof/>
        </w:rPr>
        <w:instrText xml:space="preserve"> PAGEREF _Toc528051705 \h </w:instrText>
      </w:r>
      <w:r>
        <w:rPr>
          <w:noProof/>
        </w:rPr>
      </w:r>
      <w:r>
        <w:rPr>
          <w:noProof/>
        </w:rPr>
        <w:fldChar w:fldCharType="separate"/>
      </w:r>
      <w:r>
        <w:rPr>
          <w:noProof/>
        </w:rPr>
        <w:t>18</w:t>
      </w:r>
      <w:r>
        <w:rPr>
          <w:noProof/>
        </w:rPr>
        <w:fldChar w:fldCharType="end"/>
      </w:r>
    </w:p>
    <w:p w14:paraId="3768D081" w14:textId="77777777" w:rsidR="002724C6" w:rsidRDefault="002724C6">
      <w:pPr>
        <w:pStyle w:val="Inhopg1"/>
        <w:tabs>
          <w:tab w:val="left" w:pos="1320"/>
        </w:tabs>
        <w:rPr>
          <w:rFonts w:asciiTheme="minorHAnsi" w:eastAsiaTheme="minorEastAsia" w:hAnsiTheme="minorHAnsi" w:cstheme="minorBidi"/>
          <w:b w:val="0"/>
          <w:noProof/>
          <w:sz w:val="22"/>
          <w:szCs w:val="22"/>
          <w:lang w:eastAsia="nl-NL"/>
        </w:rPr>
      </w:pPr>
      <w:r>
        <w:rPr>
          <w:noProof/>
        </w:rPr>
        <w:t>Bijlage 4.</w:t>
      </w:r>
      <w:r>
        <w:rPr>
          <w:rFonts w:asciiTheme="minorHAnsi" w:eastAsiaTheme="minorEastAsia" w:hAnsiTheme="minorHAnsi" w:cstheme="minorBidi"/>
          <w:b w:val="0"/>
          <w:noProof/>
          <w:sz w:val="22"/>
          <w:szCs w:val="22"/>
          <w:lang w:eastAsia="nl-NL"/>
        </w:rPr>
        <w:tab/>
      </w:r>
      <w:r>
        <w:rPr>
          <w:noProof/>
        </w:rPr>
        <w:t>Omschrijving werkzaamheden ter uitwerking van artikel 8 lid 5</w:t>
      </w:r>
      <w:r>
        <w:rPr>
          <w:noProof/>
        </w:rPr>
        <w:tab/>
      </w:r>
      <w:r>
        <w:rPr>
          <w:noProof/>
        </w:rPr>
        <w:fldChar w:fldCharType="begin"/>
      </w:r>
      <w:r>
        <w:rPr>
          <w:noProof/>
        </w:rPr>
        <w:instrText xml:space="preserve"> PAGEREF _Toc528051706 \h </w:instrText>
      </w:r>
      <w:r>
        <w:rPr>
          <w:noProof/>
        </w:rPr>
      </w:r>
      <w:r>
        <w:rPr>
          <w:noProof/>
        </w:rPr>
        <w:fldChar w:fldCharType="separate"/>
      </w:r>
      <w:r>
        <w:rPr>
          <w:noProof/>
        </w:rPr>
        <w:t>19</w:t>
      </w:r>
      <w:r>
        <w:rPr>
          <w:noProof/>
        </w:rPr>
        <w:fldChar w:fldCharType="end"/>
      </w:r>
    </w:p>
    <w:p w14:paraId="4B13B184" w14:textId="77777777" w:rsidR="00917F83" w:rsidRPr="003C12A0" w:rsidRDefault="002D3867" w:rsidP="004E70F1">
      <w:pPr>
        <w:spacing w:line="307" w:lineRule="exact"/>
      </w:pPr>
      <w:r>
        <w:rPr>
          <w:b/>
          <w:noProof/>
        </w:rPr>
        <w:fldChar w:fldCharType="end"/>
      </w:r>
    </w:p>
    <w:p w14:paraId="4D8DE7D3" w14:textId="785C6584" w:rsidR="00D04EE7" w:rsidRDefault="00917F83" w:rsidP="004E70F1">
      <w:pPr>
        <w:pStyle w:val="Titel"/>
        <w:spacing w:line="307" w:lineRule="exact"/>
      </w:pPr>
      <w:r w:rsidRPr="003C12A0">
        <w:br w:type="page"/>
      </w:r>
      <w:r w:rsidR="00D04EE7">
        <w:lastRenderedPageBreak/>
        <w:t xml:space="preserve">Verwerkersovereenkomst </w:t>
      </w:r>
      <w:r w:rsidR="00EC6014">
        <w:rPr>
          <w:bCs w:val="0"/>
        </w:rPr>
        <w:t>Digitale Leeromgeving</w:t>
      </w:r>
      <w:r w:rsidR="00EC6014">
        <w:t xml:space="preserve"> </w:t>
      </w:r>
      <w:r w:rsidR="00D04EE7" w:rsidRPr="006F29F5">
        <w:t>behorende bij hoofdovereenkomst</w:t>
      </w:r>
      <w:r w:rsidR="006F29F5" w:rsidRPr="006F29F5">
        <w:t xml:space="preserve"> </w:t>
      </w:r>
      <w:r w:rsidR="00EC6014" w:rsidRPr="00EC6014">
        <w:t>Digitale Leeromgeving</w:t>
      </w:r>
      <w:r w:rsidR="00EC6014" w:rsidRPr="00EC6014">
        <w:t xml:space="preserve"> </w:t>
      </w:r>
      <w:r w:rsidR="00D04EE7">
        <w:t>d.d.</w:t>
      </w:r>
      <w:r w:rsidR="00913EF2">
        <w:t xml:space="preserve"> </w:t>
      </w:r>
      <w:r w:rsidR="00913EF2" w:rsidRPr="00913EF2">
        <w:rPr>
          <w:highlight w:val="yellow"/>
        </w:rPr>
        <w:t>&lt;datum van ondertekening&gt;</w:t>
      </w:r>
    </w:p>
    <w:p w14:paraId="58035F72" w14:textId="77777777" w:rsidR="00D04EE7" w:rsidRDefault="00D04EE7" w:rsidP="004E70F1">
      <w:pPr>
        <w:pStyle w:val="Lijstopsomteken"/>
        <w:numPr>
          <w:ilvl w:val="0"/>
          <w:numId w:val="0"/>
        </w:numPr>
        <w:spacing w:line="307" w:lineRule="exact"/>
      </w:pPr>
    </w:p>
    <w:p w14:paraId="1471716F" w14:textId="77777777" w:rsidR="00D04EE7" w:rsidRDefault="00D04EE7" w:rsidP="004E70F1">
      <w:pPr>
        <w:pStyle w:val="Lijstopsomteken"/>
        <w:numPr>
          <w:ilvl w:val="0"/>
          <w:numId w:val="0"/>
        </w:numPr>
        <w:spacing w:line="307" w:lineRule="exact"/>
      </w:pPr>
    </w:p>
    <w:p w14:paraId="5F195AB5" w14:textId="77777777" w:rsidR="00D04EE7" w:rsidRDefault="00D04EE7" w:rsidP="004E70F1">
      <w:pPr>
        <w:pStyle w:val="Lijstopsomteken"/>
        <w:numPr>
          <w:ilvl w:val="0"/>
          <w:numId w:val="0"/>
        </w:numPr>
        <w:spacing w:line="307" w:lineRule="exact"/>
      </w:pPr>
      <w:r>
        <w:t xml:space="preserve">De gemeente Eindhoven gevestigd in Nederland te Eindhoven, verder te noemen de </w:t>
      </w:r>
      <w:r w:rsidR="008E138E">
        <w:t>verwerkingsverantwoordelijke</w:t>
      </w:r>
      <w:r>
        <w:t>, ingeschreven bij de KvK onder nummer 17272738, te deze</w:t>
      </w:r>
      <w:r w:rsidR="00464F43">
        <w:t>n</w:t>
      </w:r>
      <w:r>
        <w:t xml:space="preserve"> rechtsgeldig vertegenwoordigd door de </w:t>
      </w:r>
      <w:r w:rsidRPr="00913EF2">
        <w:rPr>
          <w:highlight w:val="yellow"/>
        </w:rPr>
        <w:t>&lt;heer of mevrouw&gt;</w:t>
      </w:r>
      <w:r w:rsidR="006F29F5">
        <w:rPr>
          <w:highlight w:val="yellow"/>
        </w:rPr>
        <w:t xml:space="preserve"> </w:t>
      </w:r>
      <w:r w:rsidRPr="00913EF2">
        <w:rPr>
          <w:highlight w:val="yellow"/>
        </w:rPr>
        <w:t>&lt;persoonsnaam&gt;</w:t>
      </w:r>
      <w:r w:rsidR="006F29F5">
        <w:rPr>
          <w:highlight w:val="yellow"/>
        </w:rPr>
        <w:t xml:space="preserve"> </w:t>
      </w:r>
      <w:r w:rsidRPr="00913EF2">
        <w:rPr>
          <w:highlight w:val="yellow"/>
        </w:rPr>
        <w:t>&lt;functienaam&gt;</w:t>
      </w:r>
      <w:r>
        <w:t>,</w:t>
      </w:r>
    </w:p>
    <w:p w14:paraId="6AB9B21C" w14:textId="77777777" w:rsidR="00D04EE7" w:rsidRDefault="00D04EE7" w:rsidP="004E70F1">
      <w:pPr>
        <w:pStyle w:val="Lijstopsomteken"/>
        <w:numPr>
          <w:ilvl w:val="0"/>
          <w:numId w:val="0"/>
        </w:numPr>
        <w:spacing w:line="307" w:lineRule="exact"/>
      </w:pPr>
    </w:p>
    <w:p w14:paraId="70F2CCA3" w14:textId="77777777" w:rsidR="00D04EE7" w:rsidRDefault="00D04EE7" w:rsidP="004E70F1">
      <w:pPr>
        <w:pStyle w:val="Lijstopsomteken"/>
        <w:numPr>
          <w:ilvl w:val="0"/>
          <w:numId w:val="0"/>
        </w:numPr>
        <w:spacing w:line="307" w:lineRule="exact"/>
      </w:pPr>
      <w:r>
        <w:t>en</w:t>
      </w:r>
    </w:p>
    <w:p w14:paraId="2DA17BB5" w14:textId="77777777" w:rsidR="00D04EE7" w:rsidRDefault="00D04EE7" w:rsidP="004E70F1">
      <w:pPr>
        <w:pStyle w:val="Lijstopsomteken"/>
        <w:numPr>
          <w:ilvl w:val="0"/>
          <w:numId w:val="0"/>
        </w:numPr>
        <w:spacing w:line="307" w:lineRule="exact"/>
      </w:pPr>
    </w:p>
    <w:p w14:paraId="27139736" w14:textId="77777777" w:rsidR="00D04EE7" w:rsidRDefault="00D04EE7" w:rsidP="004E70F1">
      <w:pPr>
        <w:pStyle w:val="Lijstopsomteken"/>
        <w:numPr>
          <w:ilvl w:val="0"/>
          <w:numId w:val="0"/>
        </w:numPr>
        <w:spacing w:line="307" w:lineRule="exact"/>
      </w:pPr>
      <w:r w:rsidRPr="00913EF2">
        <w:rPr>
          <w:highlight w:val="yellow"/>
        </w:rPr>
        <w:t>&lt;Bedrijf, afdeling&gt;</w:t>
      </w:r>
      <w:r>
        <w:t xml:space="preserve">, gevestigd te </w:t>
      </w:r>
      <w:r w:rsidRPr="00913EF2">
        <w:rPr>
          <w:highlight w:val="yellow"/>
        </w:rPr>
        <w:t>&lt;plaatsnaam&gt;</w:t>
      </w:r>
      <w:r>
        <w:t>, verder te noemen de verwerker, te deze</w:t>
      </w:r>
      <w:r w:rsidR="004E70F1">
        <w:t>n</w:t>
      </w:r>
      <w:r>
        <w:t xml:space="preserve"> rechtsgeldig vertegenwoordigd door de </w:t>
      </w:r>
      <w:r w:rsidRPr="00913EF2">
        <w:rPr>
          <w:highlight w:val="yellow"/>
        </w:rPr>
        <w:t>&lt;heer of mevrouw&gt;</w:t>
      </w:r>
      <w:r>
        <w:t xml:space="preserve">, </w:t>
      </w:r>
      <w:r w:rsidRPr="00913EF2">
        <w:rPr>
          <w:highlight w:val="yellow"/>
        </w:rPr>
        <w:t>&lt;persoonsnaam&gt;</w:t>
      </w:r>
      <w:r>
        <w:t xml:space="preserve"> , </w:t>
      </w:r>
      <w:r w:rsidRPr="00913EF2">
        <w:rPr>
          <w:highlight w:val="yellow"/>
        </w:rPr>
        <w:t>&lt;functie&gt;,</w:t>
      </w:r>
    </w:p>
    <w:p w14:paraId="359CBEE5" w14:textId="77777777" w:rsidR="00D04EE7" w:rsidRDefault="00D04EE7" w:rsidP="004E70F1">
      <w:pPr>
        <w:pStyle w:val="Lijstopsomteken"/>
        <w:numPr>
          <w:ilvl w:val="0"/>
          <w:numId w:val="0"/>
        </w:numPr>
        <w:spacing w:line="307" w:lineRule="exact"/>
      </w:pPr>
    </w:p>
    <w:p w14:paraId="59542D95" w14:textId="77777777" w:rsidR="00D04EE7" w:rsidRDefault="00D04EE7" w:rsidP="004E70F1">
      <w:pPr>
        <w:pStyle w:val="Lijstopsomteken"/>
        <w:numPr>
          <w:ilvl w:val="0"/>
          <w:numId w:val="0"/>
        </w:numPr>
        <w:spacing w:line="307" w:lineRule="exact"/>
      </w:pPr>
    </w:p>
    <w:p w14:paraId="0D659788" w14:textId="77777777" w:rsidR="00D04EE7" w:rsidRDefault="00D04EE7" w:rsidP="004E70F1">
      <w:pPr>
        <w:pStyle w:val="Lijstopsomteken"/>
        <w:numPr>
          <w:ilvl w:val="0"/>
          <w:numId w:val="0"/>
        </w:numPr>
        <w:spacing w:line="307" w:lineRule="exact"/>
      </w:pPr>
      <w:r>
        <w:t xml:space="preserve">verklaren te zijn overeengekomen </w:t>
      </w:r>
    </w:p>
    <w:p w14:paraId="0D72ED30" w14:textId="77777777" w:rsidR="00D04EE7" w:rsidRDefault="00D04EE7" w:rsidP="004E70F1">
      <w:pPr>
        <w:pStyle w:val="Lijstopsomteken"/>
        <w:numPr>
          <w:ilvl w:val="0"/>
          <w:numId w:val="0"/>
        </w:numPr>
        <w:spacing w:line="307" w:lineRule="exact"/>
      </w:pPr>
    </w:p>
    <w:p w14:paraId="0D02076F" w14:textId="77777777" w:rsidR="00D04EE7" w:rsidRDefault="00D04EE7" w:rsidP="004E70F1">
      <w:pPr>
        <w:pStyle w:val="Lijstopsomteken"/>
        <w:numPr>
          <w:ilvl w:val="0"/>
          <w:numId w:val="0"/>
        </w:numPr>
        <w:spacing w:line="307" w:lineRule="exact"/>
      </w:pPr>
    </w:p>
    <w:p w14:paraId="21E3DB42" w14:textId="77777777" w:rsidR="00D04EE7" w:rsidRDefault="00D04EE7" w:rsidP="004E70F1">
      <w:pPr>
        <w:pStyle w:val="Lijstopsomteken"/>
        <w:numPr>
          <w:ilvl w:val="0"/>
          <w:numId w:val="0"/>
        </w:numPr>
        <w:spacing w:line="307" w:lineRule="exact"/>
      </w:pPr>
      <w:r>
        <w:t xml:space="preserve">een verwerkersovereenkomst als bedoeld in artikel 28, derde lid, van de Algemene Verordening Gegevensbescherming (hierna: AVG), tussen de verwerkingsverantwoordelijke en de verwerker. </w:t>
      </w:r>
    </w:p>
    <w:p w14:paraId="3D5F33B7" w14:textId="77777777" w:rsidR="00D04EE7" w:rsidRDefault="00D04EE7" w:rsidP="004E70F1">
      <w:pPr>
        <w:pStyle w:val="Lijstopsomteken"/>
        <w:numPr>
          <w:ilvl w:val="0"/>
          <w:numId w:val="0"/>
        </w:numPr>
        <w:spacing w:line="307" w:lineRule="exact"/>
      </w:pPr>
    </w:p>
    <w:p w14:paraId="084FCAED" w14:textId="77777777" w:rsidR="00D04EE7" w:rsidRPr="00D04EE7" w:rsidRDefault="00D04EE7" w:rsidP="004E70F1">
      <w:pPr>
        <w:pStyle w:val="Kop1"/>
        <w:spacing w:line="307" w:lineRule="exact"/>
      </w:pPr>
      <w:bookmarkStart w:id="5" w:name="_Toc528051691"/>
      <w:r w:rsidRPr="00D04EE7">
        <w:t>Definities</w:t>
      </w:r>
      <w:bookmarkEnd w:id="5"/>
    </w:p>
    <w:p w14:paraId="78289899" w14:textId="77777777" w:rsidR="00D04EE7" w:rsidRDefault="00D04EE7" w:rsidP="004E70F1">
      <w:pPr>
        <w:pStyle w:val="Kop2"/>
        <w:spacing w:line="307" w:lineRule="exact"/>
      </w:pPr>
      <w:r w:rsidRPr="00D04EE7">
        <w:rPr>
          <w:i/>
        </w:rPr>
        <w:t>bijlagen</w:t>
      </w:r>
      <w:r>
        <w:t>: aanhangsels bij deze verwerkersovereenkomst, die na door beide partijen te zijn geparafeerd, deel uitmaken van deze verwerkersovereenkomst.</w:t>
      </w:r>
    </w:p>
    <w:p w14:paraId="48730FC1" w14:textId="77777777" w:rsidR="00D04EE7" w:rsidRDefault="00D04EE7" w:rsidP="004E70F1">
      <w:pPr>
        <w:pStyle w:val="Kop2"/>
        <w:spacing w:line="307" w:lineRule="exact"/>
      </w:pPr>
      <w:r w:rsidRPr="00D04EE7">
        <w:rPr>
          <w:i/>
        </w:rPr>
        <w:t>normen en standaarden</w:t>
      </w:r>
      <w:r>
        <w:t>: de door de verwerkingsverantwoordelijke aangegeven normen en standaarden ter zake van methoden, technieken, procedures, projecten, productiekenmerken en documentatievoorschriften welke bij de uitvoering van de werkzaamheden door de verwerker zullen worden gevolgd als vastgelegd in bijlage 1.</w:t>
      </w:r>
    </w:p>
    <w:p w14:paraId="013047CB" w14:textId="77777777" w:rsidR="00D04EE7" w:rsidRDefault="00D04EE7" w:rsidP="004E70F1">
      <w:pPr>
        <w:pStyle w:val="Kop2"/>
        <w:spacing w:line="307" w:lineRule="exact"/>
      </w:pPr>
      <w:r w:rsidRPr="00D04EE7">
        <w:rPr>
          <w:i/>
        </w:rPr>
        <w:t>toezichthouder</w:t>
      </w:r>
      <w:r>
        <w:t>: de Autoriteit Persoonsgegevens (AP) is het zelfstandig bestuursorgaan dat in Nederland bij wet als toezichthouder is aangesteld voor het toezicht op het verwerken van persoonsgegevens.</w:t>
      </w:r>
    </w:p>
    <w:p w14:paraId="343EE0B5" w14:textId="77777777" w:rsidR="00D04EE7" w:rsidRDefault="00D04EE7" w:rsidP="004E70F1">
      <w:pPr>
        <w:pStyle w:val="Kop2"/>
        <w:spacing w:line="307" w:lineRule="exact"/>
      </w:pPr>
      <w:r w:rsidRPr="00D04EE7">
        <w:rPr>
          <w:i/>
        </w:rPr>
        <w:t>(verwerkings)verantwoordelijke</w:t>
      </w:r>
      <w:r>
        <w:t xml:space="preserve">: het college van burgemeester en wethouders van Eindhoven </w:t>
      </w:r>
      <w:r w:rsidRPr="00913EF2">
        <w:rPr>
          <w:highlight w:val="yellow"/>
        </w:rPr>
        <w:t>&lt;eventueel ander bestuursorgaan&gt;</w:t>
      </w:r>
      <w:r>
        <w:t xml:space="preserve"> dat, alleen of samen met anderen, het doel van en de middelen voor de verwerking van persoonsgegevens vaststelt.</w:t>
      </w:r>
    </w:p>
    <w:p w14:paraId="6B3F4ECD" w14:textId="77777777" w:rsidR="00D04EE7" w:rsidRDefault="00D04EE7" w:rsidP="004E70F1">
      <w:pPr>
        <w:pStyle w:val="Kop2"/>
        <w:spacing w:line="307" w:lineRule="exact"/>
      </w:pPr>
      <w:r w:rsidRPr="00D04EE7">
        <w:rPr>
          <w:i/>
        </w:rPr>
        <w:t>verwerker</w:t>
      </w:r>
      <w:r>
        <w:t xml:space="preserve">: </w:t>
      </w:r>
      <w:r w:rsidRPr="00913EF2">
        <w:rPr>
          <w:highlight w:val="yellow"/>
        </w:rPr>
        <w:t>&lt;Bedrijf, afdeling&gt;</w:t>
      </w:r>
      <w:r>
        <w:t xml:space="preserve"> een natuurlijke persoon of rechtspersoon, een overheidsinstantie, een dienst of een ander orgaan die/dat ten behoeve van </w:t>
      </w:r>
      <w:r>
        <w:lastRenderedPageBreak/>
        <w:t>de verwerkingsverantwoordelijke persoonsgegevens verwerkt. Degene die ten behoeve van de verwerkingsverantwoordelijke persoonsgegevens verwerkt, in opdracht van de verwerker, is een sub-verwerker.</w:t>
      </w:r>
    </w:p>
    <w:p w14:paraId="76BF0C03" w14:textId="77777777" w:rsidR="00D04EE7" w:rsidRDefault="00D04EE7" w:rsidP="004E70F1">
      <w:pPr>
        <w:pStyle w:val="Lijstopsomteken"/>
        <w:numPr>
          <w:ilvl w:val="0"/>
          <w:numId w:val="0"/>
        </w:numPr>
        <w:spacing w:line="307" w:lineRule="exact"/>
      </w:pPr>
    </w:p>
    <w:p w14:paraId="1A3CC927" w14:textId="77777777" w:rsidR="00D04EE7" w:rsidRPr="00D04EE7" w:rsidRDefault="00D04EE7" w:rsidP="004E70F1">
      <w:pPr>
        <w:pStyle w:val="Kop1"/>
        <w:spacing w:line="307" w:lineRule="exact"/>
      </w:pPr>
      <w:bookmarkStart w:id="6" w:name="_Toc528051692"/>
      <w:r w:rsidRPr="00D04EE7">
        <w:t>Ingangsdatum en duur</w:t>
      </w:r>
      <w:bookmarkEnd w:id="6"/>
    </w:p>
    <w:p w14:paraId="28FD8C99" w14:textId="77777777" w:rsidR="00D04EE7" w:rsidRDefault="00D04EE7" w:rsidP="004E70F1">
      <w:pPr>
        <w:pStyle w:val="Kop2"/>
        <w:spacing w:line="307" w:lineRule="exact"/>
      </w:pPr>
      <w:r>
        <w:t xml:space="preserve">Deze verwerkersovereenkomst gaat in op het moment van ondertekening en duurt voort zolang de verwerker als verwerker van persoonsgegevens optreedt in het kader van de door de verwerkingsverantwoordelijke ter beschikking gestelde persoonsgegevens voor </w:t>
      </w:r>
      <w:r w:rsidRPr="00913EF2">
        <w:rPr>
          <w:highlight w:val="yellow"/>
        </w:rPr>
        <w:t>&lt;nader in te vullen omschreven doel&gt;</w:t>
      </w:r>
    </w:p>
    <w:p w14:paraId="2207A299" w14:textId="77777777" w:rsidR="00D04EE7" w:rsidRDefault="00D04EE7" w:rsidP="004E70F1">
      <w:pPr>
        <w:pStyle w:val="Lijstopsomteken"/>
        <w:numPr>
          <w:ilvl w:val="0"/>
          <w:numId w:val="0"/>
        </w:numPr>
        <w:spacing w:line="307" w:lineRule="exact"/>
      </w:pPr>
    </w:p>
    <w:p w14:paraId="19F59955" w14:textId="77777777" w:rsidR="00D04EE7" w:rsidRPr="00D04EE7" w:rsidRDefault="00D04EE7" w:rsidP="004E70F1">
      <w:pPr>
        <w:pStyle w:val="Kop1"/>
        <w:spacing w:line="307" w:lineRule="exact"/>
      </w:pPr>
      <w:bookmarkStart w:id="7" w:name="_Toc528051693"/>
      <w:r w:rsidRPr="00D04EE7">
        <w:t>Onderwerp van deze verwerkersovereenkomst</w:t>
      </w:r>
      <w:bookmarkEnd w:id="7"/>
    </w:p>
    <w:p w14:paraId="7E080BDF" w14:textId="77777777" w:rsidR="00D04EE7" w:rsidRDefault="00D04EE7" w:rsidP="004E70F1">
      <w:pPr>
        <w:pStyle w:val="Kop2"/>
        <w:spacing w:line="307" w:lineRule="exact"/>
      </w:pPr>
      <w:r>
        <w:t xml:space="preserve">De verwerker verwerkt de door of via verwerkingsverantwoordelijke ter beschikking gestelde persoonsgegevens uitsluitend in opdracht van de verwerkingsverantwoordelijke in het kader van de uitvoering van </w:t>
      </w:r>
      <w:r w:rsidRPr="00913EF2">
        <w:rPr>
          <w:highlight w:val="yellow"/>
        </w:rPr>
        <w:t>&lt;naam/omschrijving hoofdovereenkomst&gt;</w:t>
      </w:r>
      <w:r>
        <w:t>; dit is de onderliggende hoofdovereenkomst. De door de verwerker uit te voeren werkzaamheden waar deze verwerkersovereenkomst betrekking op heeft, worden nader, uitputtend, omschreven in bijlage 2. Verwerker zal de persoonsgegevens niet voor enig ander doel verwerken, behoudens afwijkende wettelijke verplichtingen.</w:t>
      </w:r>
    </w:p>
    <w:p w14:paraId="15BC5A7B" w14:textId="77777777" w:rsidR="00D04EE7" w:rsidRDefault="00D04EE7" w:rsidP="004E70F1">
      <w:pPr>
        <w:pStyle w:val="Kop2"/>
        <w:spacing w:line="307" w:lineRule="exact"/>
      </w:pPr>
      <w:r>
        <w:t>De verwerker verbindt zich om in het kader van die werkzaamheden de door of via de verwerkingsverantwoordelijke ter beschikking gestelde persoonsgegevens zorgvuldig te verwerken.</w:t>
      </w:r>
    </w:p>
    <w:p w14:paraId="75E7ECE2" w14:textId="77777777" w:rsidR="00D04EE7" w:rsidRDefault="00D04EE7" w:rsidP="004E70F1">
      <w:pPr>
        <w:pStyle w:val="Lijstopsomteken"/>
        <w:numPr>
          <w:ilvl w:val="0"/>
          <w:numId w:val="0"/>
        </w:numPr>
        <w:spacing w:line="307" w:lineRule="exact"/>
      </w:pPr>
    </w:p>
    <w:p w14:paraId="5D778FE3" w14:textId="77777777" w:rsidR="00D04EE7" w:rsidRDefault="00D04EE7" w:rsidP="004E70F1">
      <w:pPr>
        <w:pStyle w:val="Kop1"/>
        <w:spacing w:line="307" w:lineRule="exact"/>
      </w:pPr>
      <w:bookmarkStart w:id="8" w:name="_Toc528051694"/>
      <w:r>
        <w:t>Verplichtingen verwerker</w:t>
      </w:r>
      <w:bookmarkEnd w:id="8"/>
    </w:p>
    <w:p w14:paraId="4ED7E5FC" w14:textId="77777777" w:rsidR="00D04EE7" w:rsidRDefault="00D04EE7" w:rsidP="004E70F1">
      <w:pPr>
        <w:pStyle w:val="Kop2"/>
        <w:spacing w:line="307" w:lineRule="exact"/>
      </w:pPr>
      <w:r>
        <w:t>De verwerker verwerkt gegevens ten behoeve van de verwerkingsverantwoordelijke, in overeenstemming met diens schriftelijke instructies.</w:t>
      </w:r>
    </w:p>
    <w:p w14:paraId="4B9ECB50" w14:textId="77777777" w:rsidR="00D04EE7" w:rsidRDefault="00D04EE7" w:rsidP="004E70F1">
      <w:pPr>
        <w:pStyle w:val="Kop2"/>
        <w:spacing w:line="307" w:lineRule="exact"/>
      </w:pPr>
      <w:r>
        <w:t>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verwerkersovereenkomst komt nimmer bij de verwerker te berusten.</w:t>
      </w:r>
    </w:p>
    <w:p w14:paraId="25EAA2F1" w14:textId="77777777" w:rsidR="00D04EE7" w:rsidRDefault="00D04EE7" w:rsidP="004E70F1">
      <w:pPr>
        <w:pStyle w:val="Kop2"/>
        <w:spacing w:line="307" w:lineRule="exact"/>
      </w:pPr>
      <w:r>
        <w:t>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w:t>
      </w:r>
      <w:r w:rsidR="00110753">
        <w:t>l</w:t>
      </w:r>
      <w:r>
        <w:t>s bedoeld in artikel 12.2, opvolgen, behoudens afwijkende wettelijke verplichtingen. Indien deze afwijkende wettelijke verplichtingen er zijn wordt de verantwoordelijke hiervan, voorafgaand aan de verwerking, schriftelijk op de hoogte gebracht door de verwerker.</w:t>
      </w:r>
    </w:p>
    <w:p w14:paraId="3579BA17" w14:textId="77777777" w:rsidR="00D04EE7" w:rsidRDefault="00D04EE7" w:rsidP="004E70F1">
      <w:pPr>
        <w:pStyle w:val="Kop2"/>
        <w:spacing w:line="307" w:lineRule="exact"/>
      </w:pPr>
      <w:r>
        <w:t xml:space="preserve">De verwerker zal te allen tijde op eerste verzoek van de contactpersoon, als bedoeld in artikel 12.2, door verwerkingsverantwoordelijke ter beschikking </w:t>
      </w:r>
      <w:r>
        <w:lastRenderedPageBreak/>
        <w:t>gestelde persoonsgegevens met betrekking tot deze verwerkersovereenkomst ter hand stellen.</w:t>
      </w:r>
    </w:p>
    <w:p w14:paraId="19E4C339" w14:textId="77777777" w:rsidR="00D04EE7" w:rsidRDefault="00D04EE7" w:rsidP="004E70F1">
      <w:pPr>
        <w:pStyle w:val="Kop2"/>
        <w:spacing w:line="307" w:lineRule="exact"/>
      </w:pPr>
      <w:r>
        <w:t>De verwerker stelt de verwerkingsverantwoordelijke te allen tijde in staat om binnen de wettelijke termijnen te voldoen aan de verplichtingen op grond van de AVG, meer in het bijzonder de rechten van betrokkenen, zoals, maar niet beperkt tot een verzoek om inzage, verbetering, aanvulling, verwijdering of afscherming van persoonsgegevens en het uitvoeren van een gehonoreerd aangetekend verzet.</w:t>
      </w:r>
    </w:p>
    <w:p w14:paraId="78222464" w14:textId="77777777" w:rsidR="00D04EE7" w:rsidRDefault="00D04EE7" w:rsidP="004E70F1">
      <w:pPr>
        <w:pStyle w:val="Kop2"/>
        <w:spacing w:line="307" w:lineRule="exact"/>
      </w:pPr>
      <w:r>
        <w:t>De verwerker werkt op verzoek van verwerkingsverantwoordelijke te allen tijde mee aan een gegevensbeschermingseffectbeoordeling (GEB of Data Protection Assessment/DPIA).</w:t>
      </w:r>
    </w:p>
    <w:p w14:paraId="50DB037E" w14:textId="77777777" w:rsidR="00D04EE7" w:rsidRDefault="00D04EE7" w:rsidP="004E70F1">
      <w:pPr>
        <w:pStyle w:val="Lijstopsomteken"/>
        <w:numPr>
          <w:ilvl w:val="0"/>
          <w:numId w:val="0"/>
        </w:numPr>
        <w:spacing w:line="307" w:lineRule="exact"/>
      </w:pPr>
    </w:p>
    <w:p w14:paraId="7D21D9A7" w14:textId="77777777" w:rsidR="00D04EE7" w:rsidRDefault="00D04EE7" w:rsidP="004E70F1">
      <w:pPr>
        <w:pStyle w:val="Kop1"/>
        <w:spacing w:line="307" w:lineRule="exact"/>
      </w:pPr>
      <w:bookmarkStart w:id="9" w:name="_Toc528051695"/>
      <w:r>
        <w:t>Geheimhoudingsplicht</w:t>
      </w:r>
      <w:bookmarkEnd w:id="9"/>
    </w:p>
    <w:p w14:paraId="16A7D68E" w14:textId="77777777" w:rsidR="00D04EE7" w:rsidRDefault="00D04EE7" w:rsidP="004E70F1">
      <w:pPr>
        <w:pStyle w:val="Kop2"/>
        <w:spacing w:line="307" w:lineRule="exact"/>
      </w:pPr>
      <w:r>
        <w:t>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p>
    <w:p w14:paraId="3FDEB4DE" w14:textId="77777777" w:rsidR="00D04EE7" w:rsidRDefault="00D04EE7" w:rsidP="004E70F1">
      <w:pPr>
        <w:pStyle w:val="Kop2"/>
        <w:spacing w:line="307" w:lineRule="exact"/>
      </w:pPr>
      <w:r>
        <w:t>Indien de verwerker op grond van een wettelijke verplichting gegevens dient te verstrekken, zal de verwerker de grondslag van het verzoek en de identiteit van de verzoeker verifiëren en zal de verwerker de verwerkingsverantwoordelijke onmiddellijk, voorafgaand aan de verstrekking, ter zake informeren. Tenzij wettelijke bepalingen dit verbieden.</w:t>
      </w:r>
    </w:p>
    <w:p w14:paraId="5DCD73BA" w14:textId="77777777" w:rsidR="00D04EE7" w:rsidRDefault="00D04EE7" w:rsidP="004E70F1">
      <w:pPr>
        <w:pStyle w:val="Lijstopsomteken"/>
        <w:numPr>
          <w:ilvl w:val="0"/>
          <w:numId w:val="0"/>
        </w:numPr>
        <w:spacing w:line="307" w:lineRule="exact"/>
      </w:pPr>
    </w:p>
    <w:p w14:paraId="2DDD8090" w14:textId="77777777" w:rsidR="00D04EE7" w:rsidRDefault="00D04EE7" w:rsidP="004E70F1">
      <w:pPr>
        <w:pStyle w:val="Kop1"/>
        <w:spacing w:line="307" w:lineRule="exact"/>
      </w:pPr>
      <w:bookmarkStart w:id="10" w:name="_Toc528051696"/>
      <w:r>
        <w:t>Meldplicht datalekken en beveiligingsincidenten</w:t>
      </w:r>
      <w:bookmarkEnd w:id="10"/>
    </w:p>
    <w:p w14:paraId="2599CD8F" w14:textId="77777777" w:rsidR="008E138E" w:rsidRPr="00715BDC" w:rsidRDefault="008E138E" w:rsidP="004E70F1">
      <w:pPr>
        <w:pStyle w:val="Style17"/>
        <w:widowControl/>
        <w:numPr>
          <w:ilvl w:val="0"/>
          <w:numId w:val="12"/>
        </w:numPr>
        <w:shd w:val="clear" w:color="auto" w:fill="FFFFFF"/>
        <w:tabs>
          <w:tab w:val="left" w:pos="850"/>
        </w:tabs>
        <w:spacing w:before="216"/>
        <w:ind w:left="845" w:right="403" w:hanging="845"/>
        <w:rPr>
          <w:rStyle w:val="FontStyle40"/>
          <w:b w:val="0"/>
          <w:sz w:val="18"/>
          <w:szCs w:val="18"/>
        </w:rPr>
      </w:pPr>
      <w:r w:rsidRPr="00715BDC">
        <w:rPr>
          <w:rStyle w:val="FontStyle40"/>
          <w:b w:val="0"/>
          <w:sz w:val="18"/>
          <w:szCs w:val="18"/>
        </w:rPr>
        <w:t>De verwerker zal de verwerkingsverantwoordelijke zo spoedig mogelijk - doch uiterlijk binnen 24 uur na de eerste ontdekking - via het emailadres</w:t>
      </w:r>
      <w:r w:rsidRPr="00BC48FE">
        <w:rPr>
          <w:rStyle w:val="FontStyle40"/>
          <w:b w:val="0"/>
          <w:sz w:val="18"/>
          <w:szCs w:val="18"/>
        </w:rPr>
        <w:t xml:space="preserve"> </w:t>
      </w:r>
      <w:hyperlink r:id="rId16" w:history="1">
        <w:r w:rsidRPr="00BC48FE">
          <w:rPr>
            <w:rStyle w:val="FontStyle40"/>
            <w:b w:val="0"/>
            <w:i/>
            <w:color w:val="auto"/>
            <w:sz w:val="18"/>
            <w:szCs w:val="18"/>
          </w:rPr>
          <w:t>meldpuntdatalekken@eindhoven.nl</w:t>
        </w:r>
      </w:hyperlink>
      <w:r w:rsidRPr="00715BDC">
        <w:rPr>
          <w:rStyle w:val="FontStyle40"/>
          <w:b w:val="0"/>
          <w:color w:val="E83D12"/>
          <w:sz w:val="18"/>
          <w:szCs w:val="18"/>
        </w:rPr>
        <w:t xml:space="preserve"> </w:t>
      </w:r>
      <w:r w:rsidRPr="00715BDC">
        <w:rPr>
          <w:rStyle w:val="FontStyle40"/>
          <w:b w:val="0"/>
          <w:sz w:val="18"/>
          <w:szCs w:val="18"/>
        </w:rPr>
        <w:t>informeren over alle (vermoedelijke) inbreuken op de beveiliging alsmede andere incidenten, onverminderd de verplichting de gevolgen van dergelijke inbreuken en incidenten zo snel mogelijk ongedaan te maken dan wel te beperken, al dan niet onder verbeurte van een boete in geval van niet-nakoming, conform artikel 10.4 van deze verwerkersovereenkomst. Verwerker zal voorts, op het eerste verzoek van de verwerkingsverantwoordelijke, alle inlichtingen verschaffen die de verwerkingsverantwoordelijke noodzakelijk acht om het incident te kunnen beoordelen. Daarbij verschaft verwerker in ieder geval de informatie aan de verwerkingsverantwoordelij</w:t>
      </w:r>
      <w:r>
        <w:rPr>
          <w:rStyle w:val="FontStyle40"/>
          <w:b w:val="0"/>
          <w:sz w:val="18"/>
          <w:szCs w:val="18"/>
        </w:rPr>
        <w:t>ke zoals omschreven in bijlage 3</w:t>
      </w:r>
      <w:r w:rsidRPr="00715BDC">
        <w:rPr>
          <w:rStyle w:val="FontStyle40"/>
          <w:b w:val="0"/>
          <w:sz w:val="18"/>
          <w:szCs w:val="18"/>
        </w:rPr>
        <w:t>.</w:t>
      </w:r>
    </w:p>
    <w:p w14:paraId="186FB819" w14:textId="77777777" w:rsidR="00D04EE7" w:rsidRDefault="00D04EE7" w:rsidP="004E70F1">
      <w:pPr>
        <w:pStyle w:val="Kop2"/>
        <w:numPr>
          <w:ilvl w:val="1"/>
          <w:numId w:val="13"/>
        </w:numPr>
        <w:spacing w:line="307" w:lineRule="exact"/>
      </w:pPr>
      <w:r>
        <w:t xml:space="preserve">De verwerker beschikt over een gedegen plan van aanpak betreffende de omgang met en afhandeling van inbreuken en zal de </w:t>
      </w:r>
      <w:r>
        <w:lastRenderedPageBreak/>
        <w:t>verwerkingsverantwoordelijke, op diens verzoek, inzage verschaffen in het plan. Verwerker stelt de verwerkingsverantwoordelijke op de hoogte van materiele wijzigingen in het plan van aanpak.</w:t>
      </w:r>
    </w:p>
    <w:p w14:paraId="10F6660F" w14:textId="77777777" w:rsidR="00D04EE7" w:rsidRDefault="00D04EE7" w:rsidP="004E70F1">
      <w:pPr>
        <w:pStyle w:val="Kop2"/>
        <w:spacing w:line="307" w:lineRule="exact"/>
      </w:pPr>
      <w:r>
        <w:t>De verwerker zal het doen van meldingen aan de toezichthouder overlaten aan de verwerkingsverantwoordelijke.</w:t>
      </w:r>
    </w:p>
    <w:p w14:paraId="57B61228" w14:textId="77777777" w:rsidR="008E138E" w:rsidRPr="008E138E" w:rsidRDefault="008E138E" w:rsidP="004E70F1">
      <w:pPr>
        <w:pStyle w:val="Kop2"/>
        <w:spacing w:line="307" w:lineRule="exact"/>
      </w:pPr>
      <w:r w:rsidRPr="008E138E">
        <w:rPr>
          <w:rStyle w:val="FontStyle40"/>
          <w:b w:val="0"/>
          <w:sz w:val="18"/>
          <w:szCs w:val="18"/>
        </w:rPr>
        <w:t>De verwerker zal alle noodzakelijke medewerking verlenen aan het zo nodig, op de kortst mogelijke termijn, verschaffen van aanvullende informatie door de verwerkingsverantwoordelijke aan de toezichthouder(s) en/of betrokkene(n). Daarbij verschaft verwerker in ieder geval de informatie, zoals beschreven in bijlage 3, aan de verwerkingsverantwoordelijke.</w:t>
      </w:r>
    </w:p>
    <w:p w14:paraId="7EE37805" w14:textId="77777777" w:rsidR="00D04EE7" w:rsidRDefault="00D04EE7" w:rsidP="004E70F1">
      <w:pPr>
        <w:pStyle w:val="Kop2"/>
        <w:spacing w:line="307" w:lineRule="exact"/>
      </w:pPr>
      <w:r>
        <w:t>De verwerker houdt een gedetailleerd logboek bij van alle (vermoedens van) inbreuken op de beveiliging, evenals de maatregelen die in vervolg op dergelijke inbreuken zijn genomen waarin minimaal de informatie zoals bedoeld in bijlage 3 is opgenomen, en geeft daar op eerste verzoek van de verwerkingsverantwoordelijke inzage in.</w:t>
      </w:r>
    </w:p>
    <w:p w14:paraId="778062CE" w14:textId="77777777" w:rsidR="00D04EE7" w:rsidRDefault="00D04EE7" w:rsidP="004E70F1">
      <w:pPr>
        <w:pStyle w:val="Lijstopsomteken"/>
        <w:numPr>
          <w:ilvl w:val="0"/>
          <w:numId w:val="0"/>
        </w:numPr>
        <w:spacing w:line="307" w:lineRule="exact"/>
      </w:pPr>
    </w:p>
    <w:p w14:paraId="135B76F1" w14:textId="77777777" w:rsidR="00D04EE7" w:rsidRDefault="00D04EE7" w:rsidP="004E70F1">
      <w:pPr>
        <w:pStyle w:val="Kop1"/>
        <w:spacing w:line="307" w:lineRule="exact"/>
      </w:pPr>
      <w:bookmarkStart w:id="11" w:name="_Toc528051697"/>
      <w:r>
        <w:t>Beveiligingsmaatregelen en controle</w:t>
      </w:r>
      <w:bookmarkEnd w:id="11"/>
    </w:p>
    <w:p w14:paraId="36EECA00" w14:textId="77777777" w:rsidR="00D04EE7" w:rsidRDefault="00D04EE7" w:rsidP="004E70F1">
      <w:pPr>
        <w:pStyle w:val="Kop2"/>
        <w:spacing w:line="307" w:lineRule="exact"/>
      </w:pPr>
      <w:r>
        <w:t>De verwerker neemt alle passende technische en organisatorische maatregelen om de persoonsgegevens welke worden verwerkt ten dienste van de</w:t>
      </w:r>
      <w:r w:rsidR="003E76F7">
        <w:t xml:space="preserve"> </w:t>
      </w:r>
      <w:r>
        <w:t xml:space="preserve">verwerkingsverantwoordelijke te beveiligen en beveiligd te houden tegen verlies of tegen enige vorm van onrechtmatige verwerking. De wijze van beveiliging wordt nader omschreven in bijlage </w:t>
      </w:r>
      <w:r w:rsidR="00A50692">
        <w:t>1</w:t>
      </w:r>
      <w:r>
        <w:t>.</w:t>
      </w:r>
    </w:p>
    <w:p w14:paraId="01C842A9" w14:textId="77777777" w:rsidR="008E138E" w:rsidRPr="008E138E" w:rsidRDefault="008E138E" w:rsidP="004E70F1">
      <w:pPr>
        <w:pStyle w:val="Style17"/>
        <w:widowControl/>
        <w:numPr>
          <w:ilvl w:val="0"/>
          <w:numId w:val="14"/>
        </w:numPr>
        <w:shd w:val="clear" w:color="auto" w:fill="FFFFFF"/>
        <w:tabs>
          <w:tab w:val="left" w:pos="845"/>
        </w:tabs>
        <w:spacing w:before="202"/>
        <w:ind w:left="845" w:right="403" w:hanging="839"/>
        <w:rPr>
          <w:rStyle w:val="FontStyle40"/>
          <w:b w:val="0"/>
          <w:color w:val="303030"/>
          <w:sz w:val="18"/>
          <w:szCs w:val="18"/>
        </w:rPr>
      </w:pPr>
      <w:r w:rsidRPr="008E138E">
        <w:rPr>
          <w:rStyle w:val="FontStyle40"/>
          <w:b w:val="0"/>
          <w:color w:val="auto"/>
          <w:sz w:val="18"/>
          <w:szCs w:val="18"/>
        </w:rPr>
        <w:t xml:space="preserve">De verwerkingsverantwoordelijke is te allen tijde gerechtigd de verwerking van persoonsgegevens te (doen) controleren. De verwerker is verplicht de verwerkingsverantwoordelijke of, de onder geheimhouding, controlerende instantie in opdracht van verwerkingsverantwoordelijke toe te laten en verplicht medewerking te verlenen zodat de controle daadwerkelijk uitgevoerd kan worden. Tevens verleent verwerker op diens aangeven medewerking aan de functionaris gegevensbescherming van de verwerkingsverantwoordelijke bij de uitoefening van diens taak </w:t>
      </w:r>
      <w:r w:rsidRPr="008E138E">
        <w:rPr>
          <w:sz w:val="18"/>
          <w:szCs w:val="18"/>
        </w:rPr>
        <w:t>de verwerker te informeren, te adviseren of aanbevelingen te geven (zie Richtlijnen voor functionarissen gegevensbescherming (FG’s) van de Autoriteit Persoonsgegevens/16/EN WP 243).</w:t>
      </w:r>
    </w:p>
    <w:p w14:paraId="7AB20D01" w14:textId="77777777" w:rsidR="00D04EE7" w:rsidRDefault="00D04EE7" w:rsidP="004E70F1">
      <w:pPr>
        <w:pStyle w:val="Kop2"/>
        <w:numPr>
          <w:ilvl w:val="1"/>
          <w:numId w:val="15"/>
        </w:numPr>
        <w:spacing w:line="307" w:lineRule="exact"/>
      </w:pPr>
      <w:r>
        <w:t>De verwerkingsverantwoordelijke zal de controle slechts (laten) uitvoeren na een voorafgaande schriftelijke melding aan de verwerker.</w:t>
      </w:r>
    </w:p>
    <w:p w14:paraId="1BA9E7BD" w14:textId="77777777" w:rsidR="00D04EE7" w:rsidRDefault="00D04EE7" w:rsidP="004E70F1">
      <w:pPr>
        <w:pStyle w:val="Kop2"/>
        <w:spacing w:line="307" w:lineRule="exact"/>
      </w:pPr>
      <w:r>
        <w:t xml:space="preserve">De verwerker verbindt zich om binnen een door de verwerkingsverantwoordelijke te bepalen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w:t>
      </w:r>
      <w:r>
        <w:lastRenderedPageBreak/>
        <w:t>verwerkingsverantwoordelijke, of de door de verwerkingsverantwoordelijke ingeschakelde derde, is gehouden alle informatie betreffende deze controles vertrouwelijk te behandelen.</w:t>
      </w:r>
    </w:p>
    <w:p w14:paraId="602BF854" w14:textId="77777777" w:rsidR="00D04EE7" w:rsidRDefault="00D04EE7" w:rsidP="004E70F1">
      <w:pPr>
        <w:pStyle w:val="Kop2"/>
        <w:spacing w:line="307" w:lineRule="exact"/>
      </w:pPr>
      <w:r>
        <w:t>Verwerker staat er voor in dat hij de door de verwerkingsverantwoordelijke of ingeschakelde derde, aangegeven aanbevelingen ter verbetering binnen de daartoe door de verwerkingsverantwoordelijke te bepalen redelijke termijn uitvoert.</w:t>
      </w:r>
    </w:p>
    <w:p w14:paraId="11E290F9" w14:textId="77777777" w:rsidR="00D04EE7" w:rsidRDefault="00D04EE7" w:rsidP="004E70F1">
      <w:pPr>
        <w:pStyle w:val="Kop2"/>
        <w:spacing w:line="307" w:lineRule="exact"/>
      </w:pPr>
      <w:r>
        <w:t>De verwerker rapporteert jaarlijks over de opzet en werking van het stelsel van maatregelen en procedures, gericht op naleving van deze verwerkersovereenkomst.</w:t>
      </w:r>
    </w:p>
    <w:p w14:paraId="3BE06DDC" w14:textId="77777777" w:rsidR="00D04EE7" w:rsidRDefault="00D04EE7" w:rsidP="004E70F1">
      <w:pPr>
        <w:pStyle w:val="Kop2"/>
        <w:spacing w:line="307" w:lineRule="exact"/>
      </w:pPr>
      <w:r>
        <w:t>Naast rapportages door de verwerker en controles door de verwerkingsverantwoordelijke of controlerende instantie in opdracht van de verwerkingsverantwoordelijke, kunnen beide partijen ook overeenkomen gebruik te maken van een Third Party Memorandum (TPM) opgesteld door een onafhankelijke externe deskundige.</w:t>
      </w:r>
    </w:p>
    <w:p w14:paraId="2BE35CC0" w14:textId="77777777" w:rsidR="00D04EE7" w:rsidRDefault="00D04EE7" w:rsidP="004E70F1">
      <w:pPr>
        <w:pStyle w:val="Kop2"/>
        <w:spacing w:line="307" w:lineRule="exact"/>
      </w:pPr>
      <w:r>
        <w:t>De redelijke kosten van de controle worden gedragen door de partij die de kosten maakt, tenzij uit de controle blijkt dat de verwerker enig punt uit deze verwerkersovereenkomst niet heeft nageleefd. In dat geval worden de kosten van de controle gedragen door de verwerker.</w:t>
      </w:r>
    </w:p>
    <w:p w14:paraId="4C6A04B2" w14:textId="77777777" w:rsidR="00D04EE7" w:rsidRDefault="00D04EE7" w:rsidP="004E70F1">
      <w:pPr>
        <w:pStyle w:val="Lijstopsomteken"/>
        <w:numPr>
          <w:ilvl w:val="0"/>
          <w:numId w:val="0"/>
        </w:numPr>
        <w:spacing w:line="307" w:lineRule="exact"/>
      </w:pPr>
    </w:p>
    <w:p w14:paraId="1A42FD6E" w14:textId="77777777" w:rsidR="00D04EE7" w:rsidRDefault="00D04EE7" w:rsidP="004E70F1">
      <w:pPr>
        <w:pStyle w:val="Kop1"/>
        <w:spacing w:line="307" w:lineRule="exact"/>
      </w:pPr>
      <w:bookmarkStart w:id="12" w:name="_Toc528051698"/>
      <w:r>
        <w:lastRenderedPageBreak/>
        <w:t>Inschakeling derden</w:t>
      </w:r>
      <w:bookmarkEnd w:id="12"/>
    </w:p>
    <w:p w14:paraId="1701137F" w14:textId="77777777" w:rsidR="00D04EE7" w:rsidRDefault="00D04EE7" w:rsidP="004E70F1">
      <w:pPr>
        <w:pStyle w:val="Kop2"/>
        <w:spacing w:line="307" w:lineRule="exact"/>
      </w:pPr>
      <w:r>
        <w:t>De verwerker is slechts gerechtigd de uitvoering van de werkzaamheden geheel of ten dele uit te besteden aan derden na voorafgaande, duidelijk gespecificeerde, schriftelijke toestemming van de verwerkingsverantwoordelijke.</w:t>
      </w:r>
    </w:p>
    <w:p w14:paraId="1F559AE6" w14:textId="77777777" w:rsidR="00D04EE7" w:rsidRDefault="00D04EE7" w:rsidP="004E70F1">
      <w:pPr>
        <w:pStyle w:val="Kop2"/>
        <w:spacing w:line="307" w:lineRule="exact"/>
      </w:pPr>
      <w:r>
        <w:t>De verwerkingsverantwoordelijke kan aan de schriftelijke toestemming voorwaarden verbinden, op het gebied van geheimhouding en ter naleving van de verplichtingen uit deze verwerkersovereenkomst.</w:t>
      </w:r>
    </w:p>
    <w:p w14:paraId="32242007" w14:textId="77777777" w:rsidR="00D04EE7" w:rsidRDefault="00D04EE7" w:rsidP="004E70F1">
      <w:pPr>
        <w:pStyle w:val="Kop2"/>
        <w:spacing w:line="307" w:lineRule="exact"/>
      </w:pPr>
      <w:r>
        <w:t>De verwerker blijft in deze gevallen te allen tijde aanspreekpunt en verantwoordelijk voor de naleving van de bepalingen uit deze verwerkersovereenkomst. De verwerker garandeert dat deze derden schriftelijk minimaal dezelfde plichten op zich nemen als tussen de verwerkingsverantwoordelijke en de verwerker zijn overeengekomen en zal de verwerkingsverantwoordelijke, op diens verzoek, inzage verschaffen in de overeenkomsten met deze derden waarin deze plichten zijn opgenomen.</w:t>
      </w:r>
    </w:p>
    <w:p w14:paraId="2EED8868" w14:textId="159072C0" w:rsidR="00D04EE7" w:rsidRPr="001726AE" w:rsidRDefault="00D04EE7" w:rsidP="004E70F1">
      <w:pPr>
        <w:pStyle w:val="Kop2"/>
        <w:spacing w:line="307" w:lineRule="exact"/>
      </w:pPr>
      <w:r>
        <w:t xml:space="preserve">De verwerker mag de persoonsgegevens uitsluitend verwerken in </w:t>
      </w:r>
      <w:r w:rsidR="0091352F">
        <w:t>de Europese Economische Ruimte (EER)</w:t>
      </w:r>
      <w:r>
        <w:t xml:space="preserve">. </w:t>
      </w:r>
      <w:r w:rsidR="0083162E">
        <w:t xml:space="preserve">NB: </w:t>
      </w:r>
      <w:r w:rsidR="0083162E">
        <w:rPr>
          <w:color w:val="000000"/>
          <w:lang w:eastAsia="nl-NL"/>
        </w:rPr>
        <w:t>In het geval van een no-deal Brexit sluit deze clausule ook het Verenigd Koninkrijk uit</w:t>
      </w:r>
      <w:r w:rsidR="0083162E">
        <w:t xml:space="preserve"> . </w:t>
      </w:r>
      <w:r>
        <w:t xml:space="preserve">Doorgifte naar andere landen is uitsluitend toegestaan na voorafgaande schriftelijke toestemming van de verwerkingsverantwoordelijke en met inachtneming van de toepasselijke wet- en regelgeving, alsmede het informatiebeveiligingsbeleid gemeente </w:t>
      </w:r>
      <w:r w:rsidRPr="001726AE">
        <w:t>Eindhoven.</w:t>
      </w:r>
      <w:r w:rsidR="0083162E">
        <w:t xml:space="preserve"> </w:t>
      </w:r>
    </w:p>
    <w:p w14:paraId="6996CBC8" w14:textId="77777777" w:rsidR="00D04EE7" w:rsidRPr="00AD7001" w:rsidRDefault="00D04EE7" w:rsidP="004E70F1">
      <w:pPr>
        <w:pStyle w:val="Kop2"/>
        <w:spacing w:line="307" w:lineRule="exact"/>
      </w:pPr>
      <w:r w:rsidRPr="001726AE">
        <w:t>De verwerker houdt een actueel register bij van de door hem in het kader van zijn verplichtingen ingevolge deze verwerkersovereenkomst ingeschakelde derden en onderaannemers waarin de identiteit, vestigingsplaats en een beschrijving van de werkzaamheden van de derden of onderaannemers zijn opgenomen, alsmede eventuele door de verwerkingsverantwoordelijke gestelde aanvullende voorwaarden</w:t>
      </w:r>
      <w:r w:rsidRPr="001726AE">
        <w:rPr>
          <w:i/>
        </w:rPr>
        <w:t xml:space="preserve">. </w:t>
      </w:r>
      <w:r w:rsidRPr="00AD7001">
        <w:t xml:space="preserve">Dit register </w:t>
      </w:r>
      <w:r w:rsidR="001726AE" w:rsidRPr="00AD7001">
        <w:t>is</w:t>
      </w:r>
      <w:r w:rsidRPr="00AD7001">
        <w:t xml:space="preserve"> als bijlage </w:t>
      </w:r>
      <w:r w:rsidR="00CB4F7E">
        <w:t>4</w:t>
      </w:r>
      <w:r w:rsidRPr="00AD7001">
        <w:t xml:space="preserve"> aan deze verwerkersovereenkomst toegevoegd en zal door de verwerker actueel worden gehouden.</w:t>
      </w:r>
    </w:p>
    <w:p w14:paraId="591494DE" w14:textId="77777777" w:rsidR="00D04EE7" w:rsidRDefault="00D04EE7" w:rsidP="004E70F1">
      <w:pPr>
        <w:pStyle w:val="Lijstopsomteken"/>
        <w:numPr>
          <w:ilvl w:val="0"/>
          <w:numId w:val="0"/>
        </w:numPr>
        <w:spacing w:line="307" w:lineRule="exact"/>
      </w:pPr>
    </w:p>
    <w:p w14:paraId="059FE0FE" w14:textId="77777777" w:rsidR="00D04EE7" w:rsidRDefault="00D04EE7" w:rsidP="004E70F1">
      <w:pPr>
        <w:pStyle w:val="Kop1"/>
        <w:spacing w:line="307" w:lineRule="exact"/>
      </w:pPr>
      <w:bookmarkStart w:id="13" w:name="_Toc528051699"/>
      <w:r>
        <w:lastRenderedPageBreak/>
        <w:t>Wijziging en beëindigen verwerkersovereenkomst</w:t>
      </w:r>
      <w:bookmarkEnd w:id="13"/>
    </w:p>
    <w:p w14:paraId="618729AB" w14:textId="77777777" w:rsidR="00D04EE7" w:rsidRDefault="00D04EE7" w:rsidP="004E70F1">
      <w:pPr>
        <w:pStyle w:val="Kop2"/>
        <w:spacing w:line="307" w:lineRule="exact"/>
      </w:pPr>
      <w:r>
        <w:t>Wijziging van deze verwerkersovereenkomst kan slechts schriftelijk plaatsvinden middels een door beide partijen geaccordeerd voorstel.</w:t>
      </w:r>
    </w:p>
    <w:p w14:paraId="19566435" w14:textId="77777777" w:rsidR="00AD7001" w:rsidRDefault="00D04EE7" w:rsidP="004E70F1">
      <w:pPr>
        <w:pStyle w:val="Kop2"/>
        <w:spacing w:line="307" w:lineRule="exact"/>
      </w:pPr>
      <w:r>
        <w:t xml:space="preserve">Zodra de samenwerking is beëindigd, zal de verwerker naar keuze van de verwerkingsverantwoordelijke </w:t>
      </w:r>
    </w:p>
    <w:p w14:paraId="224F0BFD" w14:textId="77777777" w:rsidR="00AD7001" w:rsidRDefault="00D04EE7" w:rsidP="00AD7001">
      <w:pPr>
        <w:pStyle w:val="Kop2"/>
        <w:numPr>
          <w:ilvl w:val="5"/>
          <w:numId w:val="4"/>
        </w:numPr>
        <w:spacing w:line="307" w:lineRule="exact"/>
        <w:ind w:firstLine="0"/>
      </w:pPr>
      <w:r>
        <w:t xml:space="preserve">alle of een door verwerkingsverantwoordelijke bepaald gedeelte van haar in het kader van deze verwerkersovereenkomst ter beschikking gestelde persoonsgegevens aan de verwerkingsverantwoordelijke ter beschikking stellen </w:t>
      </w:r>
    </w:p>
    <w:p w14:paraId="4D8BAE5E" w14:textId="77777777" w:rsidR="00AD7001" w:rsidRDefault="00D04EE7" w:rsidP="00AD7001">
      <w:pPr>
        <w:pStyle w:val="Kop2"/>
        <w:numPr>
          <w:ilvl w:val="5"/>
          <w:numId w:val="4"/>
        </w:numPr>
        <w:spacing w:line="307" w:lineRule="exact"/>
        <w:ind w:firstLine="0"/>
      </w:pPr>
      <w:r>
        <w:t xml:space="preserve">de persoonsgegevens die hij van de verwerkingsverantwoordelijke heeft ontvangen op alle locaties vernietigen, in welke vorm dan ook en toont dit aan, tenzij partijen iets anders overeenkomen. </w:t>
      </w:r>
    </w:p>
    <w:p w14:paraId="02AD349A" w14:textId="77777777" w:rsidR="00D04EE7" w:rsidRDefault="00D04EE7" w:rsidP="00AD7001">
      <w:pPr>
        <w:pStyle w:val="Kop2"/>
        <w:numPr>
          <w:ilvl w:val="0"/>
          <w:numId w:val="0"/>
        </w:numPr>
        <w:spacing w:line="307" w:lineRule="exact"/>
        <w:ind w:left="851"/>
      </w:pPr>
      <w:r>
        <w:t>De verantwoordelijke kan zo nodig nadere eisen stellen aan de wijze van beschikbaarstelling, waaronder eisen aan het bestandsformaat, dan wel vernietiging. Deze werkzaamheden moeten, binnen nader overeen te komen redelijke termijn, uitgevoerd worden en hiervan wordt een verslag gemaakt.</w:t>
      </w:r>
    </w:p>
    <w:p w14:paraId="49C7B35D" w14:textId="77777777" w:rsidR="00D04EE7" w:rsidRDefault="00D04EE7" w:rsidP="004E70F1">
      <w:pPr>
        <w:pStyle w:val="Kop2"/>
        <w:spacing w:line="307" w:lineRule="exact"/>
      </w:pPr>
      <w:r>
        <w:t>De verwerker zal te allen tijde de in het vorig lid beschreven recht op overdraagbaarheid van gegevens conform artikel 20 AVG waarborgen, zodanig dat er geen sprake is van verlies van functionaliteit of (delen van) de gegevens.</w:t>
      </w:r>
    </w:p>
    <w:p w14:paraId="0D38D234" w14:textId="77777777" w:rsidR="00D04EE7" w:rsidRDefault="00D04EE7" w:rsidP="004E70F1">
      <w:pPr>
        <w:pStyle w:val="Kop2"/>
        <w:spacing w:line="307" w:lineRule="exact"/>
      </w:pPr>
      <w:r>
        <w:t>Verwerkingsverantwoordelijke en verwerker treden met elkaar in overleg over wijzigingen in deze verwerkersovereenkomst als een wijziging in regelgeving of een wijziging in de uitleg van regelgeving daartoe aanleiding geven.</w:t>
      </w:r>
    </w:p>
    <w:p w14:paraId="57E4D015" w14:textId="77777777" w:rsidR="00D04EE7" w:rsidRDefault="00D04EE7" w:rsidP="004E70F1">
      <w:pPr>
        <w:pStyle w:val="Kop2"/>
        <w:spacing w:line="307" w:lineRule="exact"/>
      </w:pPr>
      <w:r>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14:paraId="000FA281" w14:textId="77777777" w:rsidR="003E76F7" w:rsidRDefault="00D04EE7" w:rsidP="004E70F1">
      <w:pPr>
        <w:pStyle w:val="Kop2"/>
        <w:spacing w:line="307" w:lineRule="exact"/>
      </w:pPr>
      <w:r>
        <w:t>De verwerkingsverantwoordelijke is gerechtigd, onverminderd hetgeen daartoe bepaald is in de verwerkersovereenkomst en de daarmee samenhangende hoofdovereenkomst, en onverminderd hetgeen overigens in de wet is bepaald, de uitvoering van deze verwerkersovereenkomst door middel van een aangetekend schrijven op te schorten, dan wel zonder rechterlijke tussenkomst met onmiddellijke ingang geheel of gedeeltelijk te ontbinden, nadat verwerkingsverantwoordelijke constateert dat:</w:t>
      </w:r>
    </w:p>
    <w:p w14:paraId="72D9DF6A" w14:textId="77777777" w:rsidR="00D04EE7" w:rsidRDefault="00D04EE7" w:rsidP="004E70F1">
      <w:pPr>
        <w:numPr>
          <w:ilvl w:val="0"/>
          <w:numId w:val="6"/>
        </w:numPr>
        <w:spacing w:line="307" w:lineRule="exact"/>
      </w:pPr>
      <w:r>
        <w:t>verwerker (voorlopige) surseance van betaling aanvraagt; of</w:t>
      </w:r>
    </w:p>
    <w:p w14:paraId="2B5CDA53" w14:textId="77777777" w:rsidR="00D04EE7" w:rsidRDefault="00D04EE7" w:rsidP="001726AE">
      <w:pPr>
        <w:numPr>
          <w:ilvl w:val="0"/>
          <w:numId w:val="6"/>
        </w:numPr>
        <w:tabs>
          <w:tab w:val="left" w:pos="1276"/>
        </w:tabs>
        <w:spacing w:line="307" w:lineRule="exact"/>
        <w:ind w:left="1276" w:hanging="425"/>
      </w:pPr>
      <w:r>
        <w:t>verwerker zijn faillissement aanvraagt of in staat van faillissement wordt verklaard;</w:t>
      </w:r>
      <w:r w:rsidR="001726AE">
        <w:t xml:space="preserve"> </w:t>
      </w:r>
      <w:r>
        <w:t>of</w:t>
      </w:r>
    </w:p>
    <w:p w14:paraId="24306A29" w14:textId="77777777" w:rsidR="00D04EE7" w:rsidRDefault="00D04EE7" w:rsidP="004E70F1">
      <w:pPr>
        <w:numPr>
          <w:ilvl w:val="0"/>
          <w:numId w:val="6"/>
        </w:numPr>
        <w:spacing w:line="307" w:lineRule="exact"/>
      </w:pPr>
      <w:r>
        <w:t>de onderneming van verwerker wordt ontbonden; of</w:t>
      </w:r>
    </w:p>
    <w:p w14:paraId="70656FB9" w14:textId="77777777" w:rsidR="00D04EE7" w:rsidRDefault="00D04EE7" w:rsidP="004E70F1">
      <w:pPr>
        <w:numPr>
          <w:ilvl w:val="0"/>
          <w:numId w:val="6"/>
        </w:numPr>
        <w:spacing w:line="307" w:lineRule="exact"/>
      </w:pPr>
      <w:r>
        <w:lastRenderedPageBreak/>
        <w:t>verwerker zijn onderneming staakt; of</w:t>
      </w:r>
    </w:p>
    <w:p w14:paraId="7E7BFB52" w14:textId="77777777" w:rsidR="00D04EE7" w:rsidRDefault="00D04EE7" w:rsidP="004E70F1">
      <w:pPr>
        <w:numPr>
          <w:ilvl w:val="0"/>
          <w:numId w:val="6"/>
        </w:numPr>
        <w:spacing w:line="307" w:lineRule="exact"/>
      </w:pPr>
      <w:r>
        <w:t>sprake is van een ingrijpende wijziging in de zeggenschap over de activiteiten van de onderneming van verwerker die maakt dat het in alle redelijkheid niet van de verwerkingsverantwoordelijke kan worden verwacht dat zij de verwerkersovereenkomst in stand houdt; of</w:t>
      </w:r>
    </w:p>
    <w:p w14:paraId="75658760" w14:textId="77777777" w:rsidR="00D04EE7" w:rsidRDefault="00D04EE7" w:rsidP="004E70F1">
      <w:pPr>
        <w:numPr>
          <w:ilvl w:val="0"/>
          <w:numId w:val="6"/>
        </w:numPr>
        <w:spacing w:line="307" w:lineRule="exact"/>
      </w:pPr>
      <w:r>
        <w:t>op een aanmerkelijk deel van het vermogen van verwerker beslag wordt gelegd (anders dan door verantwoordelijke); of</w:t>
      </w:r>
    </w:p>
    <w:p w14:paraId="53076130" w14:textId="77777777" w:rsidR="00D04EE7" w:rsidRDefault="00D04EE7" w:rsidP="004E70F1">
      <w:pPr>
        <w:numPr>
          <w:ilvl w:val="0"/>
          <w:numId w:val="6"/>
        </w:numPr>
        <w:spacing w:line="307" w:lineRule="exact"/>
      </w:pPr>
      <w:r>
        <w:t>de andere partij aantoonbaar tekortschiet in de nakoming van de verplichtingen die</w:t>
      </w:r>
      <w:r w:rsidR="003E76F7">
        <w:t xml:space="preserve"> </w:t>
      </w:r>
      <w:r>
        <w:t>voortvloeien uit deze verwerkersovereenkomst en die ernstige toerekenbare</w:t>
      </w:r>
      <w:r w:rsidR="003E76F7">
        <w:t xml:space="preserve"> </w:t>
      </w:r>
      <w:r>
        <w:t>tekortkoming niet binnen 30 dagen is hersteld na een daartoe strekkende schriftelijke</w:t>
      </w:r>
      <w:r w:rsidR="003E76F7">
        <w:t xml:space="preserve"> </w:t>
      </w:r>
      <w:r>
        <w:t>ingebrekestelling dan wel een van de overige situaties bedoeld in artikel 9.5 zich voordoet.</w:t>
      </w:r>
    </w:p>
    <w:p w14:paraId="5D285D41" w14:textId="77777777" w:rsidR="00D04EE7" w:rsidRDefault="00D04EE7" w:rsidP="004E70F1">
      <w:pPr>
        <w:pStyle w:val="Kop2"/>
        <w:spacing w:line="307" w:lineRule="exact"/>
      </w:pPr>
      <w:r>
        <w:t>Verwerker informeert ogenblikkelijk de verwerkingsverantwoordelijke indien een faillissement dreigt dan wel surseance van betaling, zodat de verwerkingsverantwoordelijke tijdig kan beslissen de persoonsgegevens terug te vorderen alvorens faillissement wordt uitgesproken.</w:t>
      </w:r>
    </w:p>
    <w:p w14:paraId="708E7940" w14:textId="77777777" w:rsidR="00D04EE7" w:rsidRDefault="00D04EE7" w:rsidP="004E70F1">
      <w:pPr>
        <w:pStyle w:val="Kop2"/>
        <w:spacing w:line="307" w:lineRule="exact"/>
      </w:pPr>
      <w:r>
        <w:t>Verwerkingsverantwoordelijke is gerechtigd deze verwerkersovereenkomst en de hoofdovereenkomst per direct te ontbinden indien verwerker te kennen geeft niet (langer) te kunnen voldoen aan de betrouwbaarheidseisen die op grond van ontwikkelingen in de wet en/of de rechtspraak aan de verwerking van de persoonsgegevens worden gesteld.</w:t>
      </w:r>
    </w:p>
    <w:p w14:paraId="24CE8902" w14:textId="77777777" w:rsidR="00D04EE7" w:rsidRDefault="00D04EE7" w:rsidP="004E70F1">
      <w:pPr>
        <w:pStyle w:val="Kop2"/>
        <w:spacing w:line="307" w:lineRule="exact"/>
      </w:pPr>
      <w:r>
        <w:t>Indien de verwerkersovereenkomst voortijdig wordt beëindigd is artikel 9 lid 2 en 3 van overeenkomstige toepassing.</w:t>
      </w:r>
    </w:p>
    <w:p w14:paraId="226AD5D7" w14:textId="77777777" w:rsidR="00D04EE7" w:rsidRDefault="00D04EE7" w:rsidP="004E70F1">
      <w:pPr>
        <w:pStyle w:val="Lijstopsomteken"/>
        <w:numPr>
          <w:ilvl w:val="0"/>
          <w:numId w:val="0"/>
        </w:numPr>
        <w:spacing w:line="307" w:lineRule="exact"/>
      </w:pPr>
    </w:p>
    <w:p w14:paraId="779A50D9" w14:textId="77777777" w:rsidR="00D04EE7" w:rsidRDefault="00D04EE7" w:rsidP="004E70F1">
      <w:pPr>
        <w:pStyle w:val="Lijstopsomteken"/>
        <w:numPr>
          <w:ilvl w:val="0"/>
          <w:numId w:val="0"/>
        </w:numPr>
        <w:spacing w:line="307" w:lineRule="exact"/>
      </w:pPr>
    </w:p>
    <w:p w14:paraId="761C9A6D" w14:textId="77777777" w:rsidR="00D04EE7" w:rsidRDefault="00D04EE7" w:rsidP="004E70F1">
      <w:pPr>
        <w:pStyle w:val="Kop1"/>
        <w:spacing w:line="307" w:lineRule="exact"/>
      </w:pPr>
      <w:bookmarkStart w:id="14" w:name="_Toc528051701"/>
      <w:r>
        <w:t>Toepasselijk recht</w:t>
      </w:r>
      <w:bookmarkEnd w:id="14"/>
    </w:p>
    <w:p w14:paraId="425D42B4" w14:textId="77777777" w:rsidR="00D04EE7" w:rsidRDefault="00D04EE7" w:rsidP="004E70F1">
      <w:pPr>
        <w:pStyle w:val="Kop2"/>
        <w:spacing w:line="307" w:lineRule="exact"/>
      </w:pPr>
      <w:r>
        <w:t xml:space="preserve">Op deze verwerkersovereenkomst en op alle geschillen die daaruit mogen voortvloeien of daarmee mogen samenhangen, is het Nederlands recht van toepassing. </w:t>
      </w:r>
    </w:p>
    <w:p w14:paraId="0ED4DE04" w14:textId="77777777" w:rsidR="00D04EE7" w:rsidRDefault="00D04EE7" w:rsidP="004E70F1">
      <w:pPr>
        <w:pStyle w:val="Lijstopsomteken"/>
        <w:numPr>
          <w:ilvl w:val="0"/>
          <w:numId w:val="0"/>
        </w:numPr>
        <w:spacing w:line="307" w:lineRule="exact"/>
      </w:pPr>
    </w:p>
    <w:p w14:paraId="17560524" w14:textId="77777777" w:rsidR="00D04EE7" w:rsidRDefault="00D04EE7" w:rsidP="004E70F1">
      <w:pPr>
        <w:pStyle w:val="Kop1"/>
        <w:spacing w:line="307" w:lineRule="exact"/>
      </w:pPr>
      <w:bookmarkStart w:id="15" w:name="_Toc528051702"/>
      <w:r>
        <w:t>Overige bepalingen</w:t>
      </w:r>
      <w:bookmarkEnd w:id="15"/>
    </w:p>
    <w:p w14:paraId="5A0FE6B5" w14:textId="3E8ED6F3" w:rsidR="00D04EE7" w:rsidRDefault="00D04EE7" w:rsidP="004E70F1">
      <w:pPr>
        <w:pStyle w:val="Kop2"/>
        <w:spacing w:line="307" w:lineRule="exact"/>
      </w:pPr>
      <w:r>
        <w:t xml:space="preserve">Deze verwerkersovereenkomst kan worden aangehaald als </w:t>
      </w:r>
      <w:r w:rsidRPr="00EC6014">
        <w:rPr>
          <w:highlight w:val="yellow"/>
        </w:rPr>
        <w:t xml:space="preserve">'Verwerkersovereenkomst </w:t>
      </w:r>
      <w:r w:rsidR="00EC6014" w:rsidRPr="00EC6014">
        <w:rPr>
          <w:bCs/>
          <w:highlight w:val="yellow"/>
        </w:rPr>
        <w:t>Digitale Leeromgeving</w:t>
      </w:r>
      <w:r>
        <w:t>.</w:t>
      </w:r>
    </w:p>
    <w:p w14:paraId="2F12832C" w14:textId="77777777" w:rsidR="00D04EE7" w:rsidRDefault="00D04EE7" w:rsidP="004E70F1">
      <w:pPr>
        <w:pStyle w:val="Kop2"/>
        <w:spacing w:line="307" w:lineRule="exact"/>
      </w:pPr>
      <w:r>
        <w:t xml:space="preserve">De </w:t>
      </w:r>
      <w:r w:rsidR="00913EF2" w:rsidRPr="00913EF2">
        <w:rPr>
          <w:highlight w:val="yellow"/>
        </w:rPr>
        <w:t>&lt;</w:t>
      </w:r>
      <w:r w:rsidRPr="00913EF2">
        <w:rPr>
          <w:highlight w:val="yellow"/>
        </w:rPr>
        <w:t>sector/afdelingsnaam&gt;</w:t>
      </w:r>
      <w:r>
        <w:t xml:space="preserve"> van de gemeente </w:t>
      </w:r>
      <w:r w:rsidR="008E138E">
        <w:t>Eindhoven</w:t>
      </w:r>
      <w:r>
        <w:t xml:space="preserve"> treedt namens de verwerkingsverantwoordelijke op als contactpersoon.</w:t>
      </w:r>
    </w:p>
    <w:p w14:paraId="743F0B85" w14:textId="77777777" w:rsidR="003E76F7" w:rsidRDefault="003E76F7" w:rsidP="004E70F1">
      <w:pPr>
        <w:spacing w:line="307" w:lineRule="exact"/>
      </w:pPr>
    </w:p>
    <w:p w14:paraId="31A9D3AB" w14:textId="77777777" w:rsidR="003E76F7" w:rsidRDefault="003E76F7" w:rsidP="004E70F1">
      <w:pPr>
        <w:spacing w:line="307" w:lineRule="exact"/>
      </w:pPr>
    </w:p>
    <w:p w14:paraId="5B2A25C1" w14:textId="77777777" w:rsidR="003E76F7" w:rsidRDefault="003E76F7" w:rsidP="004E70F1">
      <w:pPr>
        <w:spacing w:line="307" w:lineRule="exact"/>
      </w:pPr>
    </w:p>
    <w:p w14:paraId="7AF746C2" w14:textId="77777777" w:rsidR="003E76F7" w:rsidRPr="003E76F7" w:rsidRDefault="003E76F7" w:rsidP="004E70F1">
      <w:pPr>
        <w:spacing w:line="307" w:lineRule="exact"/>
      </w:pPr>
    </w:p>
    <w:p w14:paraId="7B628505" w14:textId="77777777" w:rsidR="00D04EE7" w:rsidRDefault="00D04EE7" w:rsidP="004E70F1">
      <w:pPr>
        <w:pStyle w:val="Lijstopsomteken"/>
        <w:numPr>
          <w:ilvl w:val="0"/>
          <w:numId w:val="0"/>
        </w:numPr>
        <w:spacing w:line="307" w:lineRule="exact"/>
      </w:pPr>
      <w:r>
        <w:t>Aldus in tweevoud opgesteld en getekend de dato</w:t>
      </w:r>
    </w:p>
    <w:p w14:paraId="0D961D76" w14:textId="77777777" w:rsidR="00D04EE7" w:rsidRDefault="00D04EE7" w:rsidP="004E70F1">
      <w:pPr>
        <w:pStyle w:val="Lijstopsomteken"/>
        <w:numPr>
          <w:ilvl w:val="0"/>
          <w:numId w:val="0"/>
        </w:numPr>
        <w:spacing w:line="307" w:lineRule="exact"/>
      </w:pPr>
    </w:p>
    <w:p w14:paraId="52F4E918" w14:textId="77777777" w:rsidR="00D04EE7" w:rsidRDefault="00D04EE7" w:rsidP="004E70F1">
      <w:pPr>
        <w:pStyle w:val="Lijstopsomteken"/>
        <w:numPr>
          <w:ilvl w:val="0"/>
          <w:numId w:val="0"/>
        </w:numPr>
        <w:spacing w:line="307" w:lineRule="exact"/>
      </w:pPr>
    </w:p>
    <w:p w14:paraId="189F2486" w14:textId="77777777" w:rsidR="00D04EE7" w:rsidRDefault="00D04EE7" w:rsidP="004E70F1">
      <w:pPr>
        <w:pStyle w:val="Lijstopsomteken"/>
        <w:numPr>
          <w:ilvl w:val="0"/>
          <w:numId w:val="0"/>
        </w:numPr>
        <w:spacing w:line="307" w:lineRule="exact"/>
      </w:pPr>
      <w:r>
        <w:t>Gemeente Eindhoven,</w:t>
      </w:r>
      <w:r w:rsidR="00EE32B9">
        <w:t xml:space="preserve"> </w:t>
      </w:r>
      <w:r w:rsidRPr="00EE32B9">
        <w:rPr>
          <w:highlight w:val="yellow"/>
        </w:rPr>
        <w:t>&lt;gebruik hier de ondertekening van de hoofdovereenkomst&gt;</w:t>
      </w:r>
    </w:p>
    <w:p w14:paraId="2C48E440" w14:textId="77777777" w:rsidR="00D04EE7" w:rsidRDefault="00D04EE7" w:rsidP="004E70F1">
      <w:pPr>
        <w:pStyle w:val="Lijstopsomteken"/>
        <w:numPr>
          <w:ilvl w:val="0"/>
          <w:numId w:val="0"/>
        </w:numPr>
        <w:spacing w:line="307" w:lineRule="exact"/>
      </w:pPr>
    </w:p>
    <w:p w14:paraId="03692E3D" w14:textId="77777777" w:rsidR="00D04EE7" w:rsidRDefault="00D04EE7" w:rsidP="004E70F1">
      <w:pPr>
        <w:pStyle w:val="Lijstopsomteken"/>
        <w:numPr>
          <w:ilvl w:val="0"/>
          <w:numId w:val="0"/>
        </w:numPr>
        <w:spacing w:line="307" w:lineRule="exact"/>
      </w:pPr>
    </w:p>
    <w:p w14:paraId="751F9C78" w14:textId="77777777" w:rsidR="00D04EE7" w:rsidRDefault="00D04EE7" w:rsidP="004E70F1">
      <w:pPr>
        <w:pStyle w:val="Lijstopsomteken"/>
        <w:numPr>
          <w:ilvl w:val="0"/>
          <w:numId w:val="0"/>
        </w:numPr>
        <w:spacing w:line="307" w:lineRule="exact"/>
      </w:pPr>
      <w:r>
        <w:t>Namens de</w:t>
      </w:r>
      <w:r w:rsidR="00EE32B9">
        <w:t xml:space="preserve"> verwerker,</w:t>
      </w:r>
      <w:r>
        <w:t xml:space="preserve"> &lt;</w:t>
      </w:r>
      <w:r w:rsidR="00EE32B9" w:rsidRPr="00EE32B9">
        <w:rPr>
          <w:highlight w:val="yellow"/>
        </w:rPr>
        <w:t>Bedrijf, afdeling</w:t>
      </w:r>
      <w:r>
        <w:t>&gt;</w:t>
      </w:r>
    </w:p>
    <w:p w14:paraId="58C29E47" w14:textId="77777777" w:rsidR="005E2E82" w:rsidRDefault="00D04EE7" w:rsidP="004E70F1">
      <w:pPr>
        <w:pStyle w:val="Lijstopsomteken"/>
        <w:numPr>
          <w:ilvl w:val="0"/>
          <w:numId w:val="0"/>
        </w:numPr>
        <w:spacing w:line="307" w:lineRule="exact"/>
      </w:pPr>
      <w:r w:rsidRPr="00EE32B9">
        <w:rPr>
          <w:highlight w:val="yellow"/>
        </w:rPr>
        <w:t>&lt;nader in te vullen gegevens vertegenwoordiger verwerker, zoals genoemd in de aanhef&gt;</w:t>
      </w:r>
    </w:p>
    <w:p w14:paraId="3D3EFF35" w14:textId="77777777" w:rsidR="0040614D" w:rsidRDefault="0040614D" w:rsidP="004E70F1">
      <w:pPr>
        <w:pStyle w:val="Bijlagekop"/>
        <w:spacing w:line="307" w:lineRule="exact"/>
      </w:pPr>
      <w:r>
        <w:br w:type="page"/>
      </w:r>
      <w:bookmarkStart w:id="16" w:name="_Toc528051703"/>
      <w:r>
        <w:lastRenderedPageBreak/>
        <w:t>Beschrijving beveiliging ter uitwerking van artikel 1 lid 2</w:t>
      </w:r>
      <w:bookmarkEnd w:id="16"/>
    </w:p>
    <w:p w14:paraId="34D15FEF" w14:textId="77777777" w:rsidR="0040614D" w:rsidRDefault="0040614D" w:rsidP="004E70F1">
      <w:pPr>
        <w:pStyle w:val="Lijstopsomteken"/>
        <w:numPr>
          <w:ilvl w:val="0"/>
          <w:numId w:val="0"/>
        </w:numPr>
        <w:spacing w:line="307" w:lineRule="exact"/>
      </w:pPr>
    </w:p>
    <w:p w14:paraId="5F5A18D5" w14:textId="77777777" w:rsidR="0040614D" w:rsidRDefault="0040614D" w:rsidP="004E70F1">
      <w:pPr>
        <w:pStyle w:val="Lijstopsomteken"/>
        <w:numPr>
          <w:ilvl w:val="0"/>
          <w:numId w:val="8"/>
        </w:numPr>
        <w:spacing w:line="307" w:lineRule="exact"/>
      </w:pPr>
      <w:r>
        <w:t>Normenstelsel (kies a of b)</w:t>
      </w:r>
    </w:p>
    <w:p w14:paraId="1E778862" w14:textId="77777777" w:rsidR="0040614D" w:rsidRDefault="0040614D" w:rsidP="004E70F1">
      <w:pPr>
        <w:pStyle w:val="Lijstopsomteken"/>
        <w:numPr>
          <w:ilvl w:val="1"/>
          <w:numId w:val="8"/>
        </w:numPr>
        <w:spacing w:line="307" w:lineRule="exact"/>
      </w:pPr>
      <w:r>
        <w:t>De informatiebeveiliging vindt plaats volgens algemeen erkende normen, namelijk: NEN/ISO 27001</w:t>
      </w:r>
    </w:p>
    <w:p w14:paraId="6AB7EBBE" w14:textId="77777777" w:rsidR="0040614D" w:rsidRDefault="0040614D" w:rsidP="004E70F1">
      <w:pPr>
        <w:pStyle w:val="Lijstopsomteken"/>
        <w:numPr>
          <w:ilvl w:val="0"/>
          <w:numId w:val="8"/>
        </w:numPr>
        <w:spacing w:line="307" w:lineRule="exact"/>
      </w:pPr>
      <w:r>
        <w:t>De toereikendheid van de informatiebeveiliging blijkt uit:</w:t>
      </w:r>
    </w:p>
    <w:p w14:paraId="2CDBD78E" w14:textId="77777777" w:rsidR="0040614D" w:rsidRDefault="0040614D" w:rsidP="004E70F1">
      <w:pPr>
        <w:pStyle w:val="Lijstopsomteken"/>
        <w:numPr>
          <w:ilvl w:val="1"/>
          <w:numId w:val="8"/>
        </w:numPr>
        <w:spacing w:line="307" w:lineRule="exact"/>
      </w:pPr>
      <w:r>
        <w:t>Certificering;</w:t>
      </w:r>
    </w:p>
    <w:p w14:paraId="08E91BE9" w14:textId="77777777" w:rsidR="0040614D" w:rsidRDefault="0040614D" w:rsidP="00AB17A1">
      <w:pPr>
        <w:pStyle w:val="Lijstopsomteken"/>
        <w:numPr>
          <w:ilvl w:val="1"/>
          <w:numId w:val="8"/>
        </w:numPr>
        <w:spacing w:line="307" w:lineRule="exact"/>
      </w:pPr>
      <w:r>
        <w:t>Periodieke externe controles zoals audits of TPM's (ISAE3</w:t>
      </w:r>
      <w:r w:rsidR="00FD105C">
        <w:t>402</w:t>
      </w:r>
      <w:r>
        <w:t xml:space="preserve"> type II);</w:t>
      </w:r>
    </w:p>
    <w:p w14:paraId="71E06B65" w14:textId="77777777" w:rsidR="0040614D" w:rsidRDefault="00AD7001" w:rsidP="004E70F1">
      <w:pPr>
        <w:pStyle w:val="Lijstopsomteken"/>
        <w:numPr>
          <w:ilvl w:val="0"/>
          <w:numId w:val="8"/>
        </w:numPr>
        <w:spacing w:line="307" w:lineRule="exact"/>
      </w:pPr>
      <w:r w:rsidRPr="00AD7001">
        <w:t xml:space="preserve">Uit de periodieke externe controles blijkt of kan afgeleid worden dat de beveiliging voldoet aan of gelijkwaardig is met het in lid 1 genoemde normenkader en de daarin omschreven elementen </w:t>
      </w:r>
      <w:r w:rsidR="0040614D">
        <w:t>.</w:t>
      </w:r>
    </w:p>
    <w:p w14:paraId="4984F2E8" w14:textId="77777777" w:rsidR="000D10CE" w:rsidRDefault="000D10CE" w:rsidP="004E70F1">
      <w:pPr>
        <w:pStyle w:val="Lijstopsomteken"/>
        <w:numPr>
          <w:ilvl w:val="0"/>
          <w:numId w:val="0"/>
        </w:numPr>
        <w:spacing w:line="307" w:lineRule="exact"/>
      </w:pPr>
    </w:p>
    <w:p w14:paraId="0C6799CF" w14:textId="77777777" w:rsidR="000D10CE" w:rsidRDefault="000D10CE" w:rsidP="000D10CE">
      <w:pPr>
        <w:pStyle w:val="Bijlagekop"/>
      </w:pPr>
      <w:r>
        <w:br w:type="page"/>
      </w:r>
      <w:bookmarkStart w:id="17" w:name="_Toc528051704"/>
      <w:r>
        <w:lastRenderedPageBreak/>
        <w:t>Omschrijving werkzaamheden ter uitwerking van artikel 3 lid 1</w:t>
      </w:r>
      <w:bookmarkEnd w:id="17"/>
    </w:p>
    <w:p w14:paraId="7D844069" w14:textId="77777777" w:rsidR="000D10CE" w:rsidRDefault="000D10CE" w:rsidP="000D10CE">
      <w:pPr>
        <w:pStyle w:val="Lijstopsomteken"/>
        <w:numPr>
          <w:ilvl w:val="0"/>
          <w:numId w:val="0"/>
        </w:numPr>
      </w:pPr>
    </w:p>
    <w:p w14:paraId="55A7EE69" w14:textId="77777777" w:rsidR="000D10CE" w:rsidRDefault="000D10CE" w:rsidP="002D3867">
      <w:pPr>
        <w:pStyle w:val="Lijstopsomteken"/>
        <w:numPr>
          <w:ilvl w:val="0"/>
          <w:numId w:val="9"/>
        </w:numPr>
      </w:pPr>
      <w:r>
        <w:t>De werkzaamheden van de verwerker (de verleende diensten en de bijbehorende verwerking).</w:t>
      </w:r>
    </w:p>
    <w:p w14:paraId="26720C23" w14:textId="77777777" w:rsidR="000D10CE" w:rsidRDefault="000D10CE" w:rsidP="000D10CE">
      <w:pPr>
        <w:pStyle w:val="Lijstopsomteken"/>
        <w:numPr>
          <w:ilvl w:val="0"/>
          <w:numId w:val="0"/>
        </w:numPr>
        <w:ind w:left="720"/>
      </w:pPr>
    </w:p>
    <w:p w14:paraId="004853F7" w14:textId="77777777" w:rsidR="000D10CE" w:rsidRDefault="000D10CE" w:rsidP="000D10CE">
      <w:pPr>
        <w:pStyle w:val="Lijstopsomteken"/>
        <w:numPr>
          <w:ilvl w:val="0"/>
          <w:numId w:val="0"/>
        </w:numPr>
        <w:ind w:left="720"/>
      </w:pPr>
    </w:p>
    <w:p w14:paraId="71C9D583" w14:textId="77777777" w:rsidR="000D10CE" w:rsidRDefault="000D10CE" w:rsidP="002D3867">
      <w:pPr>
        <w:pStyle w:val="Lijstopsomteken"/>
        <w:numPr>
          <w:ilvl w:val="1"/>
          <w:numId w:val="9"/>
        </w:numPr>
      </w:pPr>
      <w:r>
        <w:t>Hosting bestaande uit activiteiten zoals...</w:t>
      </w:r>
    </w:p>
    <w:p w14:paraId="6710F7ED" w14:textId="77777777" w:rsidR="000D10CE" w:rsidRDefault="000D10CE" w:rsidP="002D3867">
      <w:pPr>
        <w:pStyle w:val="Lijstopsomteken"/>
        <w:numPr>
          <w:ilvl w:val="1"/>
          <w:numId w:val="9"/>
        </w:numPr>
      </w:pPr>
      <w:r>
        <w:t>Back-ups maken en restoren</w:t>
      </w:r>
    </w:p>
    <w:p w14:paraId="1104388F" w14:textId="77777777" w:rsidR="000D10CE" w:rsidRPr="00DD6F2D" w:rsidRDefault="000D10CE" w:rsidP="002D3867">
      <w:pPr>
        <w:pStyle w:val="Lijstopsomteken"/>
        <w:numPr>
          <w:ilvl w:val="1"/>
          <w:numId w:val="9"/>
        </w:numPr>
      </w:pPr>
      <w:r w:rsidRPr="00DD6F2D">
        <w:t>Applicatiebeheer bestaande uit activiteiten zoals.</w:t>
      </w:r>
    </w:p>
    <w:p w14:paraId="69FA8A48" w14:textId="77777777" w:rsidR="000D10CE" w:rsidRPr="00DD6F2D" w:rsidRDefault="000D10CE" w:rsidP="002D3867">
      <w:pPr>
        <w:pStyle w:val="Lijstopsomteken"/>
        <w:numPr>
          <w:ilvl w:val="1"/>
          <w:numId w:val="9"/>
        </w:numPr>
      </w:pPr>
      <w:r w:rsidRPr="00DD6F2D">
        <w:t>Technisch beheer bestaande uit activiteiten zoals.</w:t>
      </w:r>
    </w:p>
    <w:p w14:paraId="4B97DF2C" w14:textId="77777777" w:rsidR="000D10CE" w:rsidRPr="00DD6F2D" w:rsidRDefault="000D10CE" w:rsidP="002D3867">
      <w:pPr>
        <w:pStyle w:val="Lijstopsomteken"/>
        <w:numPr>
          <w:ilvl w:val="1"/>
          <w:numId w:val="9"/>
        </w:numPr>
      </w:pPr>
      <w:r w:rsidRPr="00DD6F2D">
        <w:t>Database beheer bestaande uit activiteiten zoals.</w:t>
      </w:r>
    </w:p>
    <w:p w14:paraId="1C596DDC" w14:textId="77777777" w:rsidR="000D10CE" w:rsidRPr="00DD6F2D" w:rsidRDefault="000D10CE" w:rsidP="002D3867">
      <w:pPr>
        <w:pStyle w:val="Lijstopsomteken"/>
        <w:numPr>
          <w:ilvl w:val="1"/>
          <w:numId w:val="9"/>
        </w:numPr>
      </w:pPr>
      <w:r w:rsidRPr="00DD6F2D">
        <w:t>Helpdesk bestaande uit activiteiten zoals.</w:t>
      </w:r>
    </w:p>
    <w:p w14:paraId="2DD8405A" w14:textId="77777777" w:rsidR="000D10CE" w:rsidRDefault="000D10CE" w:rsidP="002D3867">
      <w:pPr>
        <w:pStyle w:val="Lijstopsomteken"/>
        <w:numPr>
          <w:ilvl w:val="1"/>
          <w:numId w:val="9"/>
        </w:numPr>
      </w:pPr>
      <w:r>
        <w:t>Communicatievoorziening (zoals berichtenverkeer)</w:t>
      </w:r>
    </w:p>
    <w:p w14:paraId="5C2995B5" w14:textId="77777777" w:rsidR="000D10CE" w:rsidRDefault="000D10CE" w:rsidP="002D3867">
      <w:pPr>
        <w:pStyle w:val="Lijstopsomteken"/>
        <w:numPr>
          <w:ilvl w:val="1"/>
          <w:numId w:val="9"/>
        </w:numPr>
      </w:pPr>
      <w:r>
        <w:t>Archiefbeheer</w:t>
      </w:r>
    </w:p>
    <w:p w14:paraId="426138DD" w14:textId="77777777" w:rsidR="000D10CE" w:rsidRDefault="000D10CE" w:rsidP="002D3867">
      <w:pPr>
        <w:pStyle w:val="Lijstopsomteken"/>
        <w:numPr>
          <w:ilvl w:val="1"/>
          <w:numId w:val="9"/>
        </w:numPr>
      </w:pPr>
      <w:r>
        <w:t>Vernietiging van gegevensdragers</w:t>
      </w:r>
    </w:p>
    <w:p w14:paraId="26CF56A5" w14:textId="77777777" w:rsidR="000D10CE" w:rsidRDefault="000D10CE" w:rsidP="002D3867">
      <w:pPr>
        <w:pStyle w:val="Lijstopsomteken"/>
        <w:numPr>
          <w:ilvl w:val="1"/>
          <w:numId w:val="9"/>
        </w:numPr>
      </w:pPr>
      <w:r>
        <w:t xml:space="preserve">Printing, scanning, </w:t>
      </w:r>
      <w:r w:rsidR="002D183C">
        <w:t>kopiëren</w:t>
      </w:r>
      <w:r>
        <w:t xml:space="preserve"> (lease van Multifunctionals)</w:t>
      </w:r>
    </w:p>
    <w:p w14:paraId="7B3BC20B" w14:textId="77777777" w:rsidR="000D10CE" w:rsidRDefault="000D10CE" w:rsidP="000D10CE">
      <w:pPr>
        <w:pStyle w:val="Lijstopsomteken"/>
        <w:numPr>
          <w:ilvl w:val="0"/>
          <w:numId w:val="0"/>
        </w:numPr>
        <w:ind w:left="720"/>
      </w:pPr>
    </w:p>
    <w:p w14:paraId="3E90127D" w14:textId="77777777" w:rsidR="002D183C" w:rsidRDefault="002D183C" w:rsidP="002D183C">
      <w:pPr>
        <w:pStyle w:val="Lijstopsomteken"/>
        <w:numPr>
          <w:ilvl w:val="0"/>
          <w:numId w:val="0"/>
        </w:numPr>
        <w:ind w:left="720"/>
      </w:pPr>
    </w:p>
    <w:p w14:paraId="38220DDE" w14:textId="77777777" w:rsidR="002D183C" w:rsidRDefault="000D10CE" w:rsidP="002D3867">
      <w:pPr>
        <w:pStyle w:val="Lijstopsomteken"/>
        <w:numPr>
          <w:ilvl w:val="0"/>
          <w:numId w:val="9"/>
        </w:numPr>
      </w:pPr>
      <w:r>
        <w:t>Omschrijving van de werkzaamheden van de derden (subverwerkers) als deze er zijn, als bedoeld in artikel 8.</w:t>
      </w:r>
    </w:p>
    <w:p w14:paraId="0D7AC9EE" w14:textId="77777777" w:rsidR="002D183C" w:rsidRDefault="002D183C" w:rsidP="002D183C">
      <w:pPr>
        <w:pStyle w:val="Lijstopsomteken"/>
        <w:numPr>
          <w:ilvl w:val="0"/>
          <w:numId w:val="0"/>
        </w:numPr>
        <w:ind w:left="720"/>
      </w:pPr>
    </w:p>
    <w:p w14:paraId="3AA15F7E" w14:textId="77777777" w:rsidR="002D183C" w:rsidRDefault="000D10CE" w:rsidP="002D183C">
      <w:pPr>
        <w:pStyle w:val="Lijstopsomteken"/>
        <w:numPr>
          <w:ilvl w:val="0"/>
          <w:numId w:val="0"/>
        </w:numPr>
        <w:ind w:left="720"/>
      </w:pPr>
      <w:r>
        <w:t>Lijstje</w:t>
      </w:r>
      <w:r>
        <w:tab/>
        <w:t>opnemen met werkzaamheden die veel voorkomen zoals:</w:t>
      </w:r>
    </w:p>
    <w:p w14:paraId="5BD928CF" w14:textId="77777777" w:rsidR="002D183C" w:rsidRDefault="000D10CE" w:rsidP="002D3867">
      <w:pPr>
        <w:pStyle w:val="Lijstopsomteken"/>
        <w:numPr>
          <w:ilvl w:val="1"/>
          <w:numId w:val="9"/>
        </w:numPr>
      </w:pPr>
      <w:r>
        <w:t>Hosting bestaande uit activiteiten zoals.</w:t>
      </w:r>
    </w:p>
    <w:p w14:paraId="34FF6458" w14:textId="77777777" w:rsidR="002D183C" w:rsidRDefault="000D10CE" w:rsidP="002D3867">
      <w:pPr>
        <w:pStyle w:val="Lijstopsomteken"/>
        <w:numPr>
          <w:ilvl w:val="1"/>
          <w:numId w:val="9"/>
        </w:numPr>
      </w:pPr>
      <w:r>
        <w:t>Back-ups maken en restoren</w:t>
      </w:r>
    </w:p>
    <w:p w14:paraId="44B940F6" w14:textId="77777777" w:rsidR="002D183C" w:rsidRDefault="000D10CE" w:rsidP="002D3867">
      <w:pPr>
        <w:pStyle w:val="Lijstopsomteken"/>
        <w:numPr>
          <w:ilvl w:val="1"/>
          <w:numId w:val="9"/>
        </w:numPr>
      </w:pPr>
      <w:r>
        <w:t>Applicatiebeheer bestaande uit activiteiten zoals.</w:t>
      </w:r>
    </w:p>
    <w:p w14:paraId="11FDF1AA" w14:textId="77777777" w:rsidR="002D183C" w:rsidRDefault="000D10CE" w:rsidP="002D3867">
      <w:pPr>
        <w:pStyle w:val="Lijstopsomteken"/>
        <w:numPr>
          <w:ilvl w:val="1"/>
          <w:numId w:val="9"/>
        </w:numPr>
      </w:pPr>
      <w:r>
        <w:t>Technisch beheer bestaande uit activiteiten zoals.</w:t>
      </w:r>
    </w:p>
    <w:p w14:paraId="562CC77F" w14:textId="77777777" w:rsidR="002D183C" w:rsidRDefault="000D10CE" w:rsidP="002D3867">
      <w:pPr>
        <w:pStyle w:val="Lijstopsomteken"/>
        <w:numPr>
          <w:ilvl w:val="1"/>
          <w:numId w:val="9"/>
        </w:numPr>
      </w:pPr>
      <w:r>
        <w:t>Database beheer bestaande uit activiteiten zoals.</w:t>
      </w:r>
    </w:p>
    <w:p w14:paraId="0EEE2A95" w14:textId="77777777" w:rsidR="002D183C" w:rsidRDefault="000D10CE" w:rsidP="002D3867">
      <w:pPr>
        <w:pStyle w:val="Lijstopsomteken"/>
        <w:numPr>
          <w:ilvl w:val="1"/>
          <w:numId w:val="9"/>
        </w:numPr>
      </w:pPr>
      <w:r>
        <w:t>Helpdesk bestaande uit activiteiten zoals.</w:t>
      </w:r>
    </w:p>
    <w:p w14:paraId="61E448A1" w14:textId="77777777" w:rsidR="002D183C" w:rsidRDefault="000D10CE" w:rsidP="002D3867">
      <w:pPr>
        <w:pStyle w:val="Lijstopsomteken"/>
        <w:numPr>
          <w:ilvl w:val="1"/>
          <w:numId w:val="9"/>
        </w:numPr>
      </w:pPr>
      <w:r>
        <w:t>Communicatievoorziening (zoals berichtenverkeer)</w:t>
      </w:r>
    </w:p>
    <w:p w14:paraId="0DC332AA" w14:textId="77777777" w:rsidR="002D183C" w:rsidRDefault="000D10CE" w:rsidP="002D3867">
      <w:pPr>
        <w:pStyle w:val="Lijstopsomteken"/>
        <w:numPr>
          <w:ilvl w:val="1"/>
          <w:numId w:val="9"/>
        </w:numPr>
      </w:pPr>
      <w:r>
        <w:t xml:space="preserve">Onderhoud aan </w:t>
      </w:r>
      <w:r w:rsidR="002D183C">
        <w:t>M</w:t>
      </w:r>
      <w:r>
        <w:t>ultifunctionals</w:t>
      </w:r>
    </w:p>
    <w:p w14:paraId="147B65FF" w14:textId="77777777" w:rsidR="002D183C" w:rsidRDefault="002D183C" w:rsidP="002D183C">
      <w:pPr>
        <w:pStyle w:val="Lijstopsomteken"/>
        <w:numPr>
          <w:ilvl w:val="0"/>
          <w:numId w:val="0"/>
        </w:numPr>
        <w:ind w:left="720"/>
      </w:pPr>
    </w:p>
    <w:p w14:paraId="5D04B0FD" w14:textId="77777777" w:rsidR="002D183C" w:rsidRDefault="002D183C" w:rsidP="002D183C">
      <w:pPr>
        <w:pStyle w:val="Lijstopsomteken"/>
        <w:numPr>
          <w:ilvl w:val="0"/>
          <w:numId w:val="0"/>
        </w:numPr>
        <w:ind w:left="720"/>
      </w:pPr>
    </w:p>
    <w:p w14:paraId="1806D372" w14:textId="77777777" w:rsidR="002D183C" w:rsidRDefault="000D10CE" w:rsidP="002D3867">
      <w:pPr>
        <w:pStyle w:val="Lijstopsomteken"/>
        <w:numPr>
          <w:ilvl w:val="0"/>
          <w:numId w:val="9"/>
        </w:numPr>
      </w:pPr>
      <w:r>
        <w:t>Categorieën personen en soorten persoonsgegevens</w:t>
      </w:r>
    </w:p>
    <w:p w14:paraId="58EA87B7" w14:textId="77777777" w:rsidR="002D183C" w:rsidRDefault="002D183C" w:rsidP="002D183C">
      <w:pPr>
        <w:pStyle w:val="Lijstopsomteken"/>
        <w:numPr>
          <w:ilvl w:val="0"/>
          <w:numId w:val="0"/>
        </w:numPr>
        <w:ind w:left="720"/>
      </w:pPr>
    </w:p>
    <w:p w14:paraId="38656660" w14:textId="29CC3B3F" w:rsidR="00636354" w:rsidRDefault="00E0250F" w:rsidP="00E0250F">
      <w:pPr>
        <w:pStyle w:val="Lijstopsomteken"/>
        <w:numPr>
          <w:ilvl w:val="0"/>
          <w:numId w:val="0"/>
        </w:numPr>
        <w:ind w:left="720"/>
      </w:pPr>
      <w:r>
        <w:t xml:space="preserve">Algemene omschrijving van de categorieën personen waar de gegevens die verwerkt worden betrekking op hebben </w:t>
      </w:r>
      <w:r w:rsidR="006456A5">
        <w:t>zijn</w:t>
      </w:r>
      <w:r w:rsidR="00636354" w:rsidRPr="00636354">
        <w:rPr>
          <w:b/>
        </w:rPr>
        <w:t xml:space="preserve"> medewerkers werkzaam bij de gemeente Eindhoven</w:t>
      </w:r>
      <w:r w:rsidR="006456A5">
        <w:rPr>
          <w:b/>
        </w:rPr>
        <w:t>.</w:t>
      </w:r>
    </w:p>
    <w:p w14:paraId="2515441F" w14:textId="77777777" w:rsidR="00E0250F" w:rsidRDefault="00E0250F" w:rsidP="00E0250F">
      <w:pPr>
        <w:pStyle w:val="Lijstopsomteken"/>
        <w:numPr>
          <w:ilvl w:val="0"/>
          <w:numId w:val="0"/>
        </w:numPr>
        <w:ind w:left="720"/>
      </w:pPr>
      <w:r>
        <w:t xml:space="preserve">. </w:t>
      </w:r>
    </w:p>
    <w:p w14:paraId="3BE32B89" w14:textId="77777777" w:rsidR="00E0250F" w:rsidRDefault="00E0250F" w:rsidP="00E0250F">
      <w:pPr>
        <w:pStyle w:val="Lijstopsomteken"/>
        <w:numPr>
          <w:ilvl w:val="0"/>
          <w:numId w:val="0"/>
        </w:numPr>
        <w:ind w:left="720"/>
      </w:pPr>
    </w:p>
    <w:p w14:paraId="1509EB2F" w14:textId="77777777" w:rsidR="00E0250F" w:rsidRDefault="003B2265" w:rsidP="00E0250F">
      <w:pPr>
        <w:pStyle w:val="Lijstopsomteken"/>
        <w:numPr>
          <w:ilvl w:val="0"/>
          <w:numId w:val="0"/>
        </w:numPr>
        <w:ind w:left="720"/>
      </w:pPr>
      <w:r>
        <w:t>Er i</w:t>
      </w:r>
      <w:r w:rsidR="00E0250F" w:rsidRPr="00EE32B9">
        <w:t>s bij de verwerkte gegevens sprake van gegevens van gevoelige aard als bedoel</w:t>
      </w:r>
      <w:r>
        <w:t>d</w:t>
      </w:r>
      <w:r w:rsidR="00E0250F" w:rsidRPr="00EE32B9">
        <w:t xml:space="preserve"> in de beleidsregels datalekken van de AP </w:t>
      </w:r>
      <w:r>
        <w:t>zoals in onderstaande tabel aangegeven. P</w:t>
      </w:r>
      <w:r w:rsidR="00E0250F" w:rsidRPr="00EE32B9">
        <w:t>er gegevenstypering</w:t>
      </w:r>
      <w:r>
        <w:t xml:space="preserve"> is aangegeven of deze verwerkt wordt </w:t>
      </w:r>
      <w:r w:rsidR="00E0250F" w:rsidRPr="00EE32B9">
        <w:t xml:space="preserve"> en of er sprake is van een actueel beeld/momentopname en/of dat historische gegevens verwerkt worden. </w:t>
      </w:r>
      <w:r>
        <w:t>B</w:t>
      </w:r>
      <w:r w:rsidR="00E0250F" w:rsidRPr="00EE32B9">
        <w:t xml:space="preserve">ij verwerking van historische gegevens </w:t>
      </w:r>
      <w:r>
        <w:t xml:space="preserve">is </w:t>
      </w:r>
      <w:r w:rsidR="00E0250F" w:rsidRPr="00EE32B9">
        <w:t>aan</w:t>
      </w:r>
      <w:r>
        <w:t>gegeven</w:t>
      </w:r>
      <w:r w:rsidR="00E0250F" w:rsidRPr="00EE32B9">
        <w:t xml:space="preserve"> welk historisch tijdsbestek verwerkt wordt.</w:t>
      </w:r>
      <w:r w:rsidR="00E0250F">
        <w:t xml:space="preserve"> </w:t>
      </w:r>
    </w:p>
    <w:p w14:paraId="0F0901DE" w14:textId="77777777" w:rsidR="00475FE5" w:rsidRDefault="00475FE5" w:rsidP="00E0250F">
      <w:pPr>
        <w:pStyle w:val="Lijstopsomteken"/>
        <w:numPr>
          <w:ilvl w:val="0"/>
          <w:numId w:val="0"/>
        </w:numPr>
        <w:ind w:left="720"/>
      </w:pPr>
    </w:p>
    <w:p w14:paraId="38901755" w14:textId="77777777" w:rsidR="00E0250F" w:rsidRDefault="00E0250F" w:rsidP="002D183C">
      <w:pPr>
        <w:pStyle w:val="Lijstopsomteken"/>
        <w:numPr>
          <w:ilvl w:val="0"/>
          <w:numId w:val="0"/>
        </w:numPr>
        <w:ind w:left="720"/>
      </w:pPr>
    </w:p>
    <w:tbl>
      <w:tblPr>
        <w:tblW w:w="659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1559"/>
        <w:gridCol w:w="1071"/>
        <w:gridCol w:w="1197"/>
      </w:tblGrid>
      <w:tr w:rsidR="00E0250F" w:rsidRPr="00EE32B9" w14:paraId="7A292B4D" w14:textId="77777777" w:rsidTr="00475FE5">
        <w:trPr>
          <w:trHeight w:val="900"/>
        </w:trPr>
        <w:tc>
          <w:tcPr>
            <w:tcW w:w="2764" w:type="dxa"/>
            <w:shd w:val="clear" w:color="A5A5A5" w:fill="A5A5A5"/>
            <w:noWrap/>
            <w:vAlign w:val="bottom"/>
            <w:hideMark/>
          </w:tcPr>
          <w:p w14:paraId="0ADBE6A2" w14:textId="77777777" w:rsidR="00E0250F" w:rsidRPr="00EE32B9" w:rsidRDefault="00E0250F" w:rsidP="00E0250F">
            <w:pPr>
              <w:rPr>
                <w:rFonts w:cs="Arial"/>
                <w:b/>
                <w:bCs/>
                <w:color w:val="FFFFFF"/>
                <w:szCs w:val="18"/>
              </w:rPr>
            </w:pPr>
            <w:r w:rsidRPr="00EE32B9">
              <w:rPr>
                <w:rFonts w:cs="Arial"/>
                <w:b/>
                <w:bCs/>
                <w:color w:val="FFFFFF"/>
                <w:szCs w:val="18"/>
              </w:rPr>
              <w:lastRenderedPageBreak/>
              <w:t>Typering persoonsgegeven</w:t>
            </w:r>
          </w:p>
        </w:tc>
        <w:tc>
          <w:tcPr>
            <w:tcW w:w="1559" w:type="dxa"/>
            <w:shd w:val="clear" w:color="A5A5A5" w:fill="A5A5A5"/>
            <w:vAlign w:val="bottom"/>
            <w:hideMark/>
          </w:tcPr>
          <w:p w14:paraId="312B84A8" w14:textId="77777777" w:rsidR="00E0250F" w:rsidRPr="00EE32B9" w:rsidRDefault="00E0250F" w:rsidP="00E0250F">
            <w:pPr>
              <w:rPr>
                <w:rFonts w:cs="Arial"/>
                <w:b/>
                <w:bCs/>
                <w:color w:val="FFFFFF"/>
                <w:szCs w:val="18"/>
              </w:rPr>
            </w:pPr>
            <w:r w:rsidRPr="00EE32B9">
              <w:rPr>
                <w:rFonts w:cs="Arial"/>
                <w:b/>
                <w:bCs/>
                <w:color w:val="FFFFFF"/>
                <w:szCs w:val="18"/>
              </w:rPr>
              <w:t>Actueel/</w:t>
            </w:r>
            <w:r w:rsidRPr="00EE32B9">
              <w:rPr>
                <w:rFonts w:cs="Arial"/>
                <w:b/>
                <w:bCs/>
                <w:color w:val="FFFFFF"/>
                <w:szCs w:val="18"/>
              </w:rPr>
              <w:br/>
              <w:t>Momentopname</w:t>
            </w:r>
          </w:p>
        </w:tc>
        <w:tc>
          <w:tcPr>
            <w:tcW w:w="1071" w:type="dxa"/>
            <w:shd w:val="clear" w:color="A5A5A5" w:fill="A5A5A5"/>
            <w:vAlign w:val="bottom"/>
            <w:hideMark/>
          </w:tcPr>
          <w:p w14:paraId="6D8CF686" w14:textId="77777777" w:rsidR="00E0250F" w:rsidRPr="00EE32B9" w:rsidRDefault="00E0250F" w:rsidP="00E0250F">
            <w:pPr>
              <w:rPr>
                <w:rFonts w:cs="Arial"/>
                <w:b/>
                <w:bCs/>
                <w:color w:val="FFFFFF"/>
                <w:szCs w:val="18"/>
              </w:rPr>
            </w:pPr>
            <w:r w:rsidRPr="00EE32B9">
              <w:rPr>
                <w:rFonts w:cs="Arial"/>
                <w:b/>
                <w:bCs/>
                <w:color w:val="FFFFFF"/>
                <w:szCs w:val="18"/>
              </w:rPr>
              <w:t>Historisch/</w:t>
            </w:r>
            <w:r w:rsidRPr="00EE32B9">
              <w:rPr>
                <w:rFonts w:cs="Arial"/>
                <w:b/>
                <w:bCs/>
                <w:color w:val="FFFFFF"/>
                <w:szCs w:val="18"/>
              </w:rPr>
              <w:br/>
              <w:t>Gedrag/</w:t>
            </w:r>
            <w:r w:rsidRPr="00EE32B9">
              <w:rPr>
                <w:rFonts w:cs="Arial"/>
                <w:b/>
                <w:bCs/>
                <w:color w:val="FFFFFF"/>
                <w:szCs w:val="18"/>
              </w:rPr>
              <w:br/>
              <w:t>Patroon</w:t>
            </w:r>
          </w:p>
        </w:tc>
        <w:tc>
          <w:tcPr>
            <w:tcW w:w="1197" w:type="dxa"/>
            <w:shd w:val="clear" w:color="A5A5A5" w:fill="A5A5A5"/>
            <w:noWrap/>
            <w:vAlign w:val="bottom"/>
            <w:hideMark/>
          </w:tcPr>
          <w:p w14:paraId="53DA562F" w14:textId="77777777" w:rsidR="00E0250F" w:rsidRPr="00EE32B9" w:rsidRDefault="00E0250F" w:rsidP="00E0250F">
            <w:pPr>
              <w:rPr>
                <w:rFonts w:cs="Arial"/>
                <w:b/>
                <w:bCs/>
                <w:color w:val="FFFFFF"/>
                <w:szCs w:val="18"/>
              </w:rPr>
            </w:pPr>
            <w:r w:rsidRPr="00EE32B9">
              <w:rPr>
                <w:rFonts w:cs="Arial"/>
                <w:b/>
                <w:bCs/>
                <w:color w:val="FFFFFF"/>
                <w:szCs w:val="18"/>
              </w:rPr>
              <w:t>Tijdsbestek</w:t>
            </w:r>
          </w:p>
        </w:tc>
      </w:tr>
      <w:tr w:rsidR="00E0250F" w:rsidRPr="00EE32B9" w14:paraId="037CC54F" w14:textId="77777777" w:rsidTr="00475FE5">
        <w:trPr>
          <w:trHeight w:val="300"/>
        </w:trPr>
        <w:tc>
          <w:tcPr>
            <w:tcW w:w="2764" w:type="dxa"/>
            <w:shd w:val="clear" w:color="auto" w:fill="auto"/>
            <w:noWrap/>
            <w:vAlign w:val="bottom"/>
            <w:hideMark/>
          </w:tcPr>
          <w:p w14:paraId="186F2E33"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Adresgegevens</w:t>
            </w:r>
          </w:p>
        </w:tc>
        <w:tc>
          <w:tcPr>
            <w:tcW w:w="1559" w:type="dxa"/>
            <w:shd w:val="clear" w:color="auto" w:fill="auto"/>
            <w:noWrap/>
            <w:vAlign w:val="bottom"/>
          </w:tcPr>
          <w:p w14:paraId="7C4C0C80" w14:textId="725689FE" w:rsidR="00E0250F" w:rsidRPr="00BC48FE" w:rsidRDefault="00E0250F" w:rsidP="00E0250F">
            <w:pPr>
              <w:rPr>
                <w:rFonts w:cs="Arial"/>
                <w:color w:val="FF0000"/>
                <w:szCs w:val="18"/>
              </w:rPr>
            </w:pPr>
          </w:p>
        </w:tc>
        <w:tc>
          <w:tcPr>
            <w:tcW w:w="1071" w:type="dxa"/>
            <w:shd w:val="clear" w:color="auto" w:fill="auto"/>
            <w:noWrap/>
            <w:vAlign w:val="bottom"/>
          </w:tcPr>
          <w:p w14:paraId="0C8890A0" w14:textId="7FAB8692" w:rsidR="00E0250F" w:rsidRPr="00BC48FE" w:rsidRDefault="00E0250F" w:rsidP="00E0250F">
            <w:pPr>
              <w:rPr>
                <w:rFonts w:cs="Arial"/>
                <w:color w:val="FF0000"/>
                <w:szCs w:val="18"/>
              </w:rPr>
            </w:pPr>
          </w:p>
        </w:tc>
        <w:tc>
          <w:tcPr>
            <w:tcW w:w="1197" w:type="dxa"/>
            <w:shd w:val="clear" w:color="auto" w:fill="auto"/>
            <w:noWrap/>
            <w:vAlign w:val="bottom"/>
          </w:tcPr>
          <w:p w14:paraId="6E2102FE" w14:textId="67995054" w:rsidR="00E0250F" w:rsidRPr="00EE32B9" w:rsidRDefault="00E0250F" w:rsidP="00E0250F">
            <w:pPr>
              <w:rPr>
                <w:rFonts w:cs="Arial"/>
                <w:color w:val="000000"/>
                <w:szCs w:val="18"/>
              </w:rPr>
            </w:pPr>
          </w:p>
        </w:tc>
      </w:tr>
      <w:tr w:rsidR="003B0975" w:rsidRPr="00EE32B9" w14:paraId="5F358616" w14:textId="77777777" w:rsidTr="00475FE5">
        <w:trPr>
          <w:trHeight w:val="300"/>
        </w:trPr>
        <w:tc>
          <w:tcPr>
            <w:tcW w:w="2764" w:type="dxa"/>
            <w:shd w:val="clear" w:color="auto" w:fill="auto"/>
            <w:noWrap/>
            <w:vAlign w:val="bottom"/>
          </w:tcPr>
          <w:p w14:paraId="64AA2510" w14:textId="77777777" w:rsidR="003B0975" w:rsidRPr="00EE32B9" w:rsidRDefault="003B0975" w:rsidP="003B0975">
            <w:pPr>
              <w:pStyle w:val="Style4"/>
              <w:widowControl/>
              <w:shd w:val="clear" w:color="auto" w:fill="FFFFFF"/>
              <w:spacing w:line="278" w:lineRule="exact"/>
              <w:ind w:left="77"/>
              <w:rPr>
                <w:rStyle w:val="FontStyle41"/>
              </w:rPr>
            </w:pPr>
            <w:r>
              <w:rPr>
                <w:rStyle w:val="FontStyle41"/>
              </w:rPr>
              <w:t>Arbeids- en/of studiegegevens</w:t>
            </w:r>
          </w:p>
        </w:tc>
        <w:tc>
          <w:tcPr>
            <w:tcW w:w="1559" w:type="dxa"/>
            <w:shd w:val="clear" w:color="auto" w:fill="auto"/>
            <w:noWrap/>
            <w:vAlign w:val="bottom"/>
          </w:tcPr>
          <w:p w14:paraId="6E5CCDF2" w14:textId="718FB626" w:rsidR="003B0975" w:rsidRPr="005B113B" w:rsidRDefault="003B0975" w:rsidP="00E0250F">
            <w:pPr>
              <w:rPr>
                <w:rFonts w:cs="Arial"/>
                <w:szCs w:val="18"/>
              </w:rPr>
            </w:pPr>
          </w:p>
        </w:tc>
        <w:tc>
          <w:tcPr>
            <w:tcW w:w="1071" w:type="dxa"/>
            <w:shd w:val="clear" w:color="auto" w:fill="auto"/>
            <w:noWrap/>
            <w:vAlign w:val="bottom"/>
          </w:tcPr>
          <w:p w14:paraId="7955B5C5" w14:textId="7CF8D852" w:rsidR="003B0975" w:rsidRPr="00AC0579" w:rsidRDefault="003B0975" w:rsidP="00E0250F">
            <w:pPr>
              <w:rPr>
                <w:rFonts w:cs="Arial"/>
                <w:color w:val="FF0000"/>
                <w:szCs w:val="18"/>
              </w:rPr>
            </w:pPr>
          </w:p>
        </w:tc>
        <w:tc>
          <w:tcPr>
            <w:tcW w:w="1197" w:type="dxa"/>
            <w:shd w:val="clear" w:color="auto" w:fill="auto"/>
            <w:noWrap/>
            <w:vAlign w:val="bottom"/>
          </w:tcPr>
          <w:p w14:paraId="682B4651" w14:textId="77777777" w:rsidR="003B0975" w:rsidRPr="00EE32B9" w:rsidRDefault="003B0975" w:rsidP="00E0250F">
            <w:pPr>
              <w:rPr>
                <w:rFonts w:cs="Arial"/>
                <w:color w:val="000000"/>
                <w:szCs w:val="18"/>
              </w:rPr>
            </w:pPr>
          </w:p>
        </w:tc>
      </w:tr>
      <w:tr w:rsidR="00E0250F" w:rsidRPr="00EE32B9" w14:paraId="27CFC377" w14:textId="77777777" w:rsidTr="00475FE5">
        <w:trPr>
          <w:trHeight w:val="300"/>
        </w:trPr>
        <w:tc>
          <w:tcPr>
            <w:tcW w:w="2764" w:type="dxa"/>
            <w:shd w:val="clear" w:color="auto" w:fill="auto"/>
            <w:noWrap/>
            <w:vAlign w:val="bottom"/>
            <w:hideMark/>
          </w:tcPr>
          <w:p w14:paraId="2365F314"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Bankrekening- of creditcardafschrift</w:t>
            </w:r>
          </w:p>
        </w:tc>
        <w:tc>
          <w:tcPr>
            <w:tcW w:w="1559" w:type="dxa"/>
            <w:shd w:val="clear" w:color="auto" w:fill="auto"/>
            <w:noWrap/>
            <w:vAlign w:val="bottom"/>
          </w:tcPr>
          <w:p w14:paraId="192B0E20" w14:textId="77777777" w:rsidR="00E0250F" w:rsidRPr="00EE32B9" w:rsidRDefault="00E0250F" w:rsidP="00E0250F">
            <w:pPr>
              <w:rPr>
                <w:rFonts w:cs="Arial"/>
                <w:color w:val="000000"/>
                <w:szCs w:val="18"/>
              </w:rPr>
            </w:pPr>
          </w:p>
        </w:tc>
        <w:tc>
          <w:tcPr>
            <w:tcW w:w="1071" w:type="dxa"/>
            <w:shd w:val="clear" w:color="auto" w:fill="auto"/>
            <w:noWrap/>
            <w:vAlign w:val="bottom"/>
          </w:tcPr>
          <w:p w14:paraId="23C99C85" w14:textId="44FBE886" w:rsidR="00E0250F" w:rsidRPr="00EE32B9" w:rsidRDefault="00E0250F" w:rsidP="00E0250F">
            <w:pPr>
              <w:rPr>
                <w:rFonts w:cs="Arial"/>
                <w:color w:val="000000"/>
                <w:szCs w:val="18"/>
              </w:rPr>
            </w:pPr>
          </w:p>
        </w:tc>
        <w:tc>
          <w:tcPr>
            <w:tcW w:w="1197" w:type="dxa"/>
            <w:shd w:val="clear" w:color="auto" w:fill="auto"/>
            <w:noWrap/>
            <w:vAlign w:val="bottom"/>
          </w:tcPr>
          <w:p w14:paraId="08866B51" w14:textId="314BD374" w:rsidR="00E0250F" w:rsidRPr="00EE32B9" w:rsidRDefault="00E0250F" w:rsidP="00184E8D">
            <w:pPr>
              <w:rPr>
                <w:rFonts w:cs="Arial"/>
                <w:color w:val="000000"/>
                <w:szCs w:val="18"/>
              </w:rPr>
            </w:pPr>
          </w:p>
        </w:tc>
      </w:tr>
      <w:tr w:rsidR="00E0250F" w:rsidRPr="00EE32B9" w14:paraId="3C8C4DED" w14:textId="77777777" w:rsidTr="00475FE5">
        <w:trPr>
          <w:trHeight w:val="300"/>
        </w:trPr>
        <w:tc>
          <w:tcPr>
            <w:tcW w:w="2764" w:type="dxa"/>
            <w:shd w:val="clear" w:color="auto" w:fill="auto"/>
            <w:noWrap/>
            <w:vAlign w:val="bottom"/>
            <w:hideMark/>
          </w:tcPr>
          <w:p w14:paraId="688A792E"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Bankrekening- of creditcardnummer</w:t>
            </w:r>
          </w:p>
        </w:tc>
        <w:tc>
          <w:tcPr>
            <w:tcW w:w="1559" w:type="dxa"/>
            <w:shd w:val="clear" w:color="auto" w:fill="auto"/>
            <w:noWrap/>
            <w:vAlign w:val="bottom"/>
          </w:tcPr>
          <w:p w14:paraId="2357C875" w14:textId="455CF182" w:rsidR="00E0250F" w:rsidRPr="005B113B" w:rsidRDefault="00E0250F" w:rsidP="00E0250F">
            <w:pPr>
              <w:rPr>
                <w:rFonts w:cs="Arial"/>
                <w:szCs w:val="18"/>
              </w:rPr>
            </w:pPr>
          </w:p>
        </w:tc>
        <w:tc>
          <w:tcPr>
            <w:tcW w:w="1071" w:type="dxa"/>
            <w:shd w:val="clear" w:color="auto" w:fill="auto"/>
            <w:noWrap/>
            <w:vAlign w:val="bottom"/>
          </w:tcPr>
          <w:p w14:paraId="79B1F5CF" w14:textId="16CCAEDC" w:rsidR="00E0250F" w:rsidRPr="00EE32B9" w:rsidRDefault="00E0250F" w:rsidP="00E0250F">
            <w:pPr>
              <w:rPr>
                <w:rFonts w:cs="Arial"/>
                <w:color w:val="000000"/>
                <w:szCs w:val="18"/>
              </w:rPr>
            </w:pPr>
          </w:p>
        </w:tc>
        <w:tc>
          <w:tcPr>
            <w:tcW w:w="1197" w:type="dxa"/>
            <w:shd w:val="clear" w:color="auto" w:fill="auto"/>
            <w:noWrap/>
            <w:vAlign w:val="bottom"/>
          </w:tcPr>
          <w:p w14:paraId="3B300714" w14:textId="0F143F4A" w:rsidR="00E0250F" w:rsidRPr="00EE32B9" w:rsidRDefault="00E0250F" w:rsidP="00AC0579">
            <w:pPr>
              <w:rPr>
                <w:rFonts w:cs="Arial"/>
                <w:color w:val="000000"/>
                <w:szCs w:val="18"/>
              </w:rPr>
            </w:pPr>
          </w:p>
        </w:tc>
      </w:tr>
      <w:tr w:rsidR="006B1CA1" w:rsidRPr="00EE32B9" w14:paraId="223B8396" w14:textId="77777777" w:rsidTr="00475FE5">
        <w:trPr>
          <w:trHeight w:val="300"/>
        </w:trPr>
        <w:tc>
          <w:tcPr>
            <w:tcW w:w="2764" w:type="dxa"/>
            <w:shd w:val="clear" w:color="auto" w:fill="auto"/>
            <w:noWrap/>
            <w:vAlign w:val="bottom"/>
          </w:tcPr>
          <w:p w14:paraId="6D9657C2" w14:textId="77777777" w:rsidR="006B1CA1" w:rsidRPr="00EE32B9" w:rsidRDefault="006B1CA1" w:rsidP="00E0250F">
            <w:pPr>
              <w:pStyle w:val="Style4"/>
              <w:widowControl/>
              <w:shd w:val="clear" w:color="auto" w:fill="FFFFFF"/>
              <w:spacing w:line="278" w:lineRule="exact"/>
              <w:ind w:left="77"/>
              <w:rPr>
                <w:rStyle w:val="FontStyle41"/>
              </w:rPr>
            </w:pPr>
            <w:r>
              <w:rPr>
                <w:rStyle w:val="FontStyle41"/>
              </w:rPr>
              <w:t>Bewindvoering</w:t>
            </w:r>
          </w:p>
        </w:tc>
        <w:tc>
          <w:tcPr>
            <w:tcW w:w="1559" w:type="dxa"/>
            <w:shd w:val="clear" w:color="auto" w:fill="auto"/>
            <w:noWrap/>
            <w:vAlign w:val="bottom"/>
          </w:tcPr>
          <w:p w14:paraId="3BB1A570" w14:textId="77777777" w:rsidR="006B1CA1" w:rsidRPr="00EE32B9" w:rsidRDefault="006B1CA1" w:rsidP="00E0250F">
            <w:pPr>
              <w:rPr>
                <w:rFonts w:cs="Arial"/>
                <w:color w:val="000000"/>
                <w:szCs w:val="18"/>
              </w:rPr>
            </w:pPr>
          </w:p>
        </w:tc>
        <w:tc>
          <w:tcPr>
            <w:tcW w:w="1071" w:type="dxa"/>
            <w:shd w:val="clear" w:color="auto" w:fill="auto"/>
            <w:noWrap/>
            <w:vAlign w:val="bottom"/>
          </w:tcPr>
          <w:p w14:paraId="29248C2F" w14:textId="77777777" w:rsidR="006B1CA1" w:rsidRPr="00EE32B9" w:rsidRDefault="006B1CA1" w:rsidP="00E0250F">
            <w:pPr>
              <w:rPr>
                <w:rFonts w:cs="Arial"/>
                <w:color w:val="000000"/>
                <w:szCs w:val="18"/>
              </w:rPr>
            </w:pPr>
          </w:p>
        </w:tc>
        <w:tc>
          <w:tcPr>
            <w:tcW w:w="1197" w:type="dxa"/>
            <w:shd w:val="clear" w:color="auto" w:fill="auto"/>
            <w:noWrap/>
            <w:vAlign w:val="bottom"/>
          </w:tcPr>
          <w:p w14:paraId="7A22C063" w14:textId="77777777" w:rsidR="006B1CA1" w:rsidRPr="00EE32B9" w:rsidRDefault="006B1CA1" w:rsidP="00E0250F">
            <w:pPr>
              <w:rPr>
                <w:rFonts w:cs="Arial"/>
                <w:color w:val="000000"/>
                <w:szCs w:val="18"/>
              </w:rPr>
            </w:pPr>
          </w:p>
        </w:tc>
      </w:tr>
      <w:tr w:rsidR="00E0250F" w:rsidRPr="00EE32B9" w14:paraId="30979563" w14:textId="77777777" w:rsidTr="00475FE5">
        <w:trPr>
          <w:trHeight w:val="300"/>
        </w:trPr>
        <w:tc>
          <w:tcPr>
            <w:tcW w:w="2764" w:type="dxa"/>
            <w:shd w:val="clear" w:color="auto" w:fill="auto"/>
            <w:noWrap/>
            <w:vAlign w:val="bottom"/>
            <w:hideMark/>
          </w:tcPr>
          <w:p w14:paraId="6033E170"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Biometrische identificatiemiddelen</w:t>
            </w:r>
          </w:p>
        </w:tc>
        <w:tc>
          <w:tcPr>
            <w:tcW w:w="1559" w:type="dxa"/>
            <w:shd w:val="clear" w:color="auto" w:fill="auto"/>
            <w:noWrap/>
            <w:vAlign w:val="bottom"/>
          </w:tcPr>
          <w:p w14:paraId="415C7E9F" w14:textId="153EAE31" w:rsidR="00E0250F" w:rsidRPr="00EE32B9" w:rsidRDefault="00E0250F" w:rsidP="00E0250F">
            <w:pPr>
              <w:rPr>
                <w:rFonts w:cs="Arial"/>
                <w:color w:val="000000"/>
                <w:szCs w:val="18"/>
              </w:rPr>
            </w:pPr>
          </w:p>
        </w:tc>
        <w:tc>
          <w:tcPr>
            <w:tcW w:w="1071" w:type="dxa"/>
            <w:shd w:val="clear" w:color="auto" w:fill="auto"/>
            <w:noWrap/>
            <w:vAlign w:val="bottom"/>
          </w:tcPr>
          <w:p w14:paraId="14727A0C" w14:textId="2466C274" w:rsidR="00E0250F" w:rsidRPr="00EE32B9" w:rsidRDefault="00E0250F" w:rsidP="00E0250F">
            <w:pPr>
              <w:rPr>
                <w:rFonts w:cs="Arial"/>
                <w:color w:val="000000"/>
                <w:szCs w:val="18"/>
              </w:rPr>
            </w:pPr>
          </w:p>
        </w:tc>
        <w:tc>
          <w:tcPr>
            <w:tcW w:w="1197" w:type="dxa"/>
            <w:shd w:val="clear" w:color="auto" w:fill="auto"/>
            <w:noWrap/>
            <w:vAlign w:val="bottom"/>
          </w:tcPr>
          <w:p w14:paraId="06C0E180" w14:textId="19A9DBED" w:rsidR="00E0250F" w:rsidRPr="00EE32B9" w:rsidRDefault="00E0250F" w:rsidP="00E0250F">
            <w:pPr>
              <w:rPr>
                <w:rFonts w:cs="Arial"/>
                <w:color w:val="000000"/>
                <w:szCs w:val="18"/>
              </w:rPr>
            </w:pPr>
          </w:p>
        </w:tc>
      </w:tr>
      <w:tr w:rsidR="00475FE5" w:rsidRPr="00EE32B9" w14:paraId="15784807" w14:textId="77777777" w:rsidTr="00475FE5">
        <w:trPr>
          <w:trHeight w:val="300"/>
        </w:trPr>
        <w:tc>
          <w:tcPr>
            <w:tcW w:w="2764" w:type="dxa"/>
            <w:shd w:val="clear" w:color="auto" w:fill="auto"/>
            <w:noWrap/>
            <w:vAlign w:val="bottom"/>
          </w:tcPr>
          <w:p w14:paraId="5D100542" w14:textId="51E2A81A" w:rsidR="00475FE5" w:rsidRPr="00EE32B9" w:rsidRDefault="00475FE5" w:rsidP="00E0250F">
            <w:pPr>
              <w:pStyle w:val="Style4"/>
              <w:widowControl/>
              <w:shd w:val="clear" w:color="auto" w:fill="FFFFFF"/>
              <w:spacing w:line="278" w:lineRule="exact"/>
              <w:ind w:left="77"/>
              <w:rPr>
                <w:rStyle w:val="FontStyle41"/>
              </w:rPr>
            </w:pPr>
            <w:r w:rsidRPr="00475FE5">
              <w:rPr>
                <w:color w:val="000000"/>
                <w:sz w:val="18"/>
                <w:szCs w:val="18"/>
              </w:rPr>
              <w:t>Etnische origine</w:t>
            </w:r>
          </w:p>
        </w:tc>
        <w:tc>
          <w:tcPr>
            <w:tcW w:w="1559" w:type="dxa"/>
            <w:shd w:val="clear" w:color="auto" w:fill="auto"/>
            <w:noWrap/>
            <w:vAlign w:val="bottom"/>
          </w:tcPr>
          <w:p w14:paraId="4AA692A3" w14:textId="77777777" w:rsidR="00475FE5" w:rsidRPr="00EE32B9" w:rsidRDefault="00475FE5" w:rsidP="00E0250F">
            <w:pPr>
              <w:rPr>
                <w:rFonts w:cs="Arial"/>
                <w:color w:val="000000"/>
                <w:szCs w:val="18"/>
              </w:rPr>
            </w:pPr>
          </w:p>
        </w:tc>
        <w:tc>
          <w:tcPr>
            <w:tcW w:w="1071" w:type="dxa"/>
            <w:shd w:val="clear" w:color="auto" w:fill="auto"/>
            <w:noWrap/>
            <w:vAlign w:val="bottom"/>
          </w:tcPr>
          <w:p w14:paraId="73545300" w14:textId="77777777" w:rsidR="00475FE5" w:rsidRPr="00EE32B9" w:rsidRDefault="00475FE5" w:rsidP="00E0250F">
            <w:pPr>
              <w:rPr>
                <w:rFonts w:cs="Arial"/>
                <w:color w:val="000000"/>
                <w:szCs w:val="18"/>
              </w:rPr>
            </w:pPr>
          </w:p>
        </w:tc>
        <w:tc>
          <w:tcPr>
            <w:tcW w:w="1197" w:type="dxa"/>
            <w:shd w:val="clear" w:color="auto" w:fill="auto"/>
            <w:noWrap/>
            <w:vAlign w:val="bottom"/>
          </w:tcPr>
          <w:p w14:paraId="05011466" w14:textId="77777777" w:rsidR="00475FE5" w:rsidRPr="00EE32B9" w:rsidRDefault="00475FE5" w:rsidP="00E0250F">
            <w:pPr>
              <w:rPr>
                <w:rFonts w:cs="Arial"/>
                <w:color w:val="000000"/>
                <w:szCs w:val="18"/>
              </w:rPr>
            </w:pPr>
          </w:p>
        </w:tc>
      </w:tr>
      <w:tr w:rsidR="00E0250F" w:rsidRPr="00EE32B9" w14:paraId="377E4C97" w14:textId="77777777" w:rsidTr="00475FE5">
        <w:trPr>
          <w:trHeight w:val="300"/>
        </w:trPr>
        <w:tc>
          <w:tcPr>
            <w:tcW w:w="2764" w:type="dxa"/>
            <w:shd w:val="clear" w:color="auto" w:fill="auto"/>
            <w:noWrap/>
            <w:vAlign w:val="bottom"/>
            <w:hideMark/>
          </w:tcPr>
          <w:p w14:paraId="614E9AE3"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Financieel profiel</w:t>
            </w:r>
          </w:p>
        </w:tc>
        <w:tc>
          <w:tcPr>
            <w:tcW w:w="1559" w:type="dxa"/>
            <w:shd w:val="clear" w:color="auto" w:fill="auto"/>
            <w:noWrap/>
            <w:vAlign w:val="bottom"/>
          </w:tcPr>
          <w:p w14:paraId="1F98E7C2" w14:textId="41C7ADB2" w:rsidR="00E0250F" w:rsidRPr="00475FE5" w:rsidRDefault="00E0250F" w:rsidP="00E0250F">
            <w:pPr>
              <w:rPr>
                <w:rFonts w:cs="Arial"/>
                <w:color w:val="000000"/>
                <w:szCs w:val="18"/>
              </w:rPr>
            </w:pPr>
          </w:p>
        </w:tc>
        <w:tc>
          <w:tcPr>
            <w:tcW w:w="1071" w:type="dxa"/>
            <w:shd w:val="clear" w:color="auto" w:fill="auto"/>
            <w:noWrap/>
            <w:vAlign w:val="bottom"/>
          </w:tcPr>
          <w:p w14:paraId="47FFC987" w14:textId="181D941C" w:rsidR="00E0250F" w:rsidRPr="00475FE5" w:rsidRDefault="00E0250F" w:rsidP="00E0250F">
            <w:pPr>
              <w:rPr>
                <w:rFonts w:cs="Arial"/>
                <w:color w:val="000000"/>
                <w:szCs w:val="18"/>
              </w:rPr>
            </w:pPr>
          </w:p>
        </w:tc>
        <w:tc>
          <w:tcPr>
            <w:tcW w:w="1197" w:type="dxa"/>
            <w:shd w:val="clear" w:color="auto" w:fill="auto"/>
            <w:noWrap/>
            <w:vAlign w:val="bottom"/>
          </w:tcPr>
          <w:p w14:paraId="3AE327E5" w14:textId="47475F3D" w:rsidR="00E0250F" w:rsidRPr="00475FE5" w:rsidRDefault="00E0250F" w:rsidP="00E0250F">
            <w:pPr>
              <w:rPr>
                <w:rFonts w:cs="Arial"/>
                <w:color w:val="000000"/>
                <w:szCs w:val="18"/>
              </w:rPr>
            </w:pPr>
          </w:p>
        </w:tc>
      </w:tr>
      <w:tr w:rsidR="00475FE5" w:rsidRPr="00EE32B9" w14:paraId="1FE6DFBD" w14:textId="77777777" w:rsidTr="00475FE5">
        <w:trPr>
          <w:trHeight w:val="300"/>
        </w:trPr>
        <w:tc>
          <w:tcPr>
            <w:tcW w:w="2764" w:type="dxa"/>
            <w:shd w:val="clear" w:color="auto" w:fill="auto"/>
            <w:noWrap/>
            <w:vAlign w:val="bottom"/>
          </w:tcPr>
          <w:p w14:paraId="64E7449B" w14:textId="772208AF" w:rsidR="00475FE5" w:rsidRPr="00EE32B9" w:rsidRDefault="00475FE5" w:rsidP="00E0250F">
            <w:pPr>
              <w:pStyle w:val="Style4"/>
              <w:widowControl/>
              <w:shd w:val="clear" w:color="auto" w:fill="FFFFFF"/>
              <w:spacing w:line="278" w:lineRule="exact"/>
              <w:ind w:left="77"/>
              <w:rPr>
                <w:rStyle w:val="FontStyle41"/>
              </w:rPr>
            </w:pPr>
            <w:r>
              <w:rPr>
                <w:rStyle w:val="FontStyle41"/>
              </w:rPr>
              <w:t>Geboortedatum</w:t>
            </w:r>
          </w:p>
        </w:tc>
        <w:tc>
          <w:tcPr>
            <w:tcW w:w="1559" w:type="dxa"/>
            <w:shd w:val="clear" w:color="auto" w:fill="auto"/>
            <w:noWrap/>
            <w:vAlign w:val="bottom"/>
          </w:tcPr>
          <w:p w14:paraId="173FD82F" w14:textId="77777777" w:rsidR="00475FE5" w:rsidRPr="00475FE5" w:rsidRDefault="00475FE5" w:rsidP="00E0250F">
            <w:pPr>
              <w:rPr>
                <w:rFonts w:cs="Arial"/>
                <w:color w:val="000000"/>
                <w:szCs w:val="18"/>
              </w:rPr>
            </w:pPr>
          </w:p>
        </w:tc>
        <w:tc>
          <w:tcPr>
            <w:tcW w:w="1071" w:type="dxa"/>
            <w:shd w:val="clear" w:color="auto" w:fill="auto"/>
            <w:noWrap/>
            <w:vAlign w:val="bottom"/>
          </w:tcPr>
          <w:p w14:paraId="07554FCE" w14:textId="77777777" w:rsidR="00475FE5" w:rsidRPr="00475FE5" w:rsidRDefault="00475FE5" w:rsidP="00E0250F">
            <w:pPr>
              <w:rPr>
                <w:rFonts w:cs="Arial"/>
                <w:color w:val="000000"/>
                <w:szCs w:val="18"/>
              </w:rPr>
            </w:pPr>
          </w:p>
        </w:tc>
        <w:tc>
          <w:tcPr>
            <w:tcW w:w="1197" w:type="dxa"/>
            <w:shd w:val="clear" w:color="auto" w:fill="auto"/>
            <w:noWrap/>
            <w:vAlign w:val="bottom"/>
          </w:tcPr>
          <w:p w14:paraId="6EE3454F" w14:textId="77777777" w:rsidR="00475FE5" w:rsidRPr="00475FE5" w:rsidRDefault="00475FE5" w:rsidP="00E0250F">
            <w:pPr>
              <w:rPr>
                <w:rFonts w:cs="Arial"/>
                <w:color w:val="000000"/>
                <w:szCs w:val="18"/>
              </w:rPr>
            </w:pPr>
          </w:p>
        </w:tc>
      </w:tr>
      <w:tr w:rsidR="00E0250F" w:rsidRPr="00EE32B9" w14:paraId="14C136A8" w14:textId="77777777" w:rsidTr="00475FE5">
        <w:trPr>
          <w:trHeight w:val="300"/>
        </w:trPr>
        <w:tc>
          <w:tcPr>
            <w:tcW w:w="2764" w:type="dxa"/>
            <w:shd w:val="clear" w:color="auto" w:fill="auto"/>
            <w:noWrap/>
            <w:vAlign w:val="bottom"/>
            <w:hideMark/>
          </w:tcPr>
          <w:p w14:paraId="797257FF"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Gebruik van zorgaanbieders</w:t>
            </w:r>
          </w:p>
        </w:tc>
        <w:tc>
          <w:tcPr>
            <w:tcW w:w="1559" w:type="dxa"/>
            <w:shd w:val="clear" w:color="auto" w:fill="auto"/>
            <w:noWrap/>
            <w:vAlign w:val="bottom"/>
          </w:tcPr>
          <w:p w14:paraId="32A6C600" w14:textId="33C801CC" w:rsidR="00E0250F" w:rsidRPr="00EE32B9" w:rsidRDefault="00E0250F" w:rsidP="00E0250F">
            <w:pPr>
              <w:rPr>
                <w:rFonts w:cs="Arial"/>
                <w:color w:val="000000"/>
                <w:szCs w:val="18"/>
              </w:rPr>
            </w:pPr>
          </w:p>
        </w:tc>
        <w:tc>
          <w:tcPr>
            <w:tcW w:w="1071" w:type="dxa"/>
            <w:shd w:val="clear" w:color="auto" w:fill="auto"/>
            <w:noWrap/>
            <w:vAlign w:val="bottom"/>
          </w:tcPr>
          <w:p w14:paraId="4306CB49" w14:textId="1E3008A2" w:rsidR="00E0250F" w:rsidRPr="00EE32B9" w:rsidRDefault="00E0250F" w:rsidP="00E0250F">
            <w:pPr>
              <w:rPr>
                <w:rFonts w:cs="Arial"/>
                <w:color w:val="000000"/>
                <w:szCs w:val="18"/>
              </w:rPr>
            </w:pPr>
          </w:p>
        </w:tc>
        <w:tc>
          <w:tcPr>
            <w:tcW w:w="1197" w:type="dxa"/>
            <w:shd w:val="clear" w:color="auto" w:fill="auto"/>
            <w:noWrap/>
            <w:vAlign w:val="bottom"/>
          </w:tcPr>
          <w:p w14:paraId="76B18ED3" w14:textId="27450726" w:rsidR="00E0250F" w:rsidRPr="00EE32B9" w:rsidRDefault="00E0250F" w:rsidP="00E0250F">
            <w:pPr>
              <w:rPr>
                <w:rFonts w:cs="Arial"/>
                <w:color w:val="000000"/>
                <w:szCs w:val="18"/>
              </w:rPr>
            </w:pPr>
          </w:p>
        </w:tc>
      </w:tr>
      <w:tr w:rsidR="00E0250F" w:rsidRPr="00EE32B9" w14:paraId="4F1BD4E0" w14:textId="77777777" w:rsidTr="00475FE5">
        <w:trPr>
          <w:trHeight w:val="300"/>
        </w:trPr>
        <w:tc>
          <w:tcPr>
            <w:tcW w:w="2764" w:type="dxa"/>
            <w:shd w:val="clear" w:color="auto" w:fill="auto"/>
            <w:noWrap/>
            <w:vAlign w:val="bottom"/>
            <w:hideMark/>
          </w:tcPr>
          <w:p w14:paraId="535A8433"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Gedragsprofiel (relatie, verslavingen, sociale omgang)</w:t>
            </w:r>
          </w:p>
        </w:tc>
        <w:tc>
          <w:tcPr>
            <w:tcW w:w="1559" w:type="dxa"/>
            <w:shd w:val="clear" w:color="auto" w:fill="auto"/>
            <w:noWrap/>
            <w:vAlign w:val="bottom"/>
          </w:tcPr>
          <w:p w14:paraId="528E8912" w14:textId="6655DC67" w:rsidR="00E0250F" w:rsidRPr="00EE32B9" w:rsidRDefault="00E0250F" w:rsidP="00E0250F">
            <w:pPr>
              <w:rPr>
                <w:rFonts w:cs="Arial"/>
                <w:color w:val="000000"/>
                <w:szCs w:val="18"/>
              </w:rPr>
            </w:pPr>
          </w:p>
        </w:tc>
        <w:tc>
          <w:tcPr>
            <w:tcW w:w="1071" w:type="dxa"/>
            <w:shd w:val="clear" w:color="auto" w:fill="auto"/>
            <w:noWrap/>
            <w:vAlign w:val="bottom"/>
          </w:tcPr>
          <w:p w14:paraId="412D4AA3" w14:textId="7C0EFEE7" w:rsidR="00E0250F" w:rsidRPr="00EE32B9" w:rsidRDefault="00E0250F" w:rsidP="00E0250F">
            <w:pPr>
              <w:rPr>
                <w:rFonts w:cs="Arial"/>
                <w:color w:val="000000"/>
                <w:szCs w:val="18"/>
              </w:rPr>
            </w:pPr>
          </w:p>
        </w:tc>
        <w:tc>
          <w:tcPr>
            <w:tcW w:w="1197" w:type="dxa"/>
            <w:shd w:val="clear" w:color="auto" w:fill="auto"/>
            <w:noWrap/>
            <w:vAlign w:val="bottom"/>
          </w:tcPr>
          <w:p w14:paraId="0195138E" w14:textId="1AF9CBE0" w:rsidR="00E0250F" w:rsidRPr="00EE32B9" w:rsidRDefault="00E0250F" w:rsidP="00E0250F">
            <w:pPr>
              <w:rPr>
                <w:rFonts w:cs="Arial"/>
                <w:color w:val="000000"/>
                <w:szCs w:val="18"/>
              </w:rPr>
            </w:pPr>
          </w:p>
        </w:tc>
      </w:tr>
      <w:tr w:rsidR="00E0250F" w:rsidRPr="00EE32B9" w14:paraId="59EAC13D" w14:textId="77777777" w:rsidTr="00475FE5">
        <w:trPr>
          <w:trHeight w:val="300"/>
        </w:trPr>
        <w:tc>
          <w:tcPr>
            <w:tcW w:w="2764" w:type="dxa"/>
            <w:shd w:val="clear" w:color="auto" w:fill="auto"/>
            <w:noWrap/>
            <w:vAlign w:val="bottom"/>
            <w:hideMark/>
          </w:tcPr>
          <w:p w14:paraId="79C2683E"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Genderidentiteit</w:t>
            </w:r>
          </w:p>
        </w:tc>
        <w:tc>
          <w:tcPr>
            <w:tcW w:w="1559" w:type="dxa"/>
            <w:shd w:val="clear" w:color="auto" w:fill="auto"/>
            <w:noWrap/>
            <w:vAlign w:val="bottom"/>
          </w:tcPr>
          <w:p w14:paraId="32261A25" w14:textId="15EBA353" w:rsidR="00E0250F" w:rsidRPr="00EE32B9" w:rsidRDefault="00E0250F" w:rsidP="00E0250F">
            <w:pPr>
              <w:rPr>
                <w:rFonts w:cs="Arial"/>
                <w:color w:val="000000"/>
                <w:szCs w:val="18"/>
              </w:rPr>
            </w:pPr>
          </w:p>
        </w:tc>
        <w:tc>
          <w:tcPr>
            <w:tcW w:w="1071" w:type="dxa"/>
            <w:shd w:val="clear" w:color="auto" w:fill="auto"/>
            <w:noWrap/>
            <w:vAlign w:val="bottom"/>
          </w:tcPr>
          <w:p w14:paraId="7AC5CE96" w14:textId="087BF17B" w:rsidR="00E0250F" w:rsidRPr="00EE32B9" w:rsidRDefault="00E0250F" w:rsidP="00E0250F">
            <w:pPr>
              <w:rPr>
                <w:rFonts w:cs="Arial"/>
                <w:color w:val="000000"/>
                <w:szCs w:val="18"/>
              </w:rPr>
            </w:pPr>
          </w:p>
        </w:tc>
        <w:tc>
          <w:tcPr>
            <w:tcW w:w="1197" w:type="dxa"/>
            <w:shd w:val="clear" w:color="auto" w:fill="auto"/>
            <w:noWrap/>
            <w:vAlign w:val="bottom"/>
          </w:tcPr>
          <w:p w14:paraId="119345D5" w14:textId="06F53842" w:rsidR="00E0250F" w:rsidRPr="00EE32B9" w:rsidRDefault="00E0250F" w:rsidP="00E0250F">
            <w:pPr>
              <w:rPr>
                <w:rFonts w:cs="Arial"/>
                <w:color w:val="000000"/>
                <w:szCs w:val="18"/>
              </w:rPr>
            </w:pPr>
          </w:p>
        </w:tc>
      </w:tr>
      <w:tr w:rsidR="00E0250F" w:rsidRPr="00EE32B9" w14:paraId="334C390C" w14:textId="77777777" w:rsidTr="00475FE5">
        <w:trPr>
          <w:trHeight w:val="300"/>
        </w:trPr>
        <w:tc>
          <w:tcPr>
            <w:tcW w:w="2764" w:type="dxa"/>
            <w:shd w:val="clear" w:color="auto" w:fill="auto"/>
            <w:noWrap/>
            <w:vAlign w:val="bottom"/>
            <w:hideMark/>
          </w:tcPr>
          <w:p w14:paraId="1E04183B"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Geslacht</w:t>
            </w:r>
          </w:p>
        </w:tc>
        <w:tc>
          <w:tcPr>
            <w:tcW w:w="1559" w:type="dxa"/>
            <w:shd w:val="clear" w:color="auto" w:fill="auto"/>
            <w:noWrap/>
            <w:vAlign w:val="bottom"/>
          </w:tcPr>
          <w:p w14:paraId="1E224576" w14:textId="26512F5E" w:rsidR="00E0250F" w:rsidRPr="00EE32B9" w:rsidRDefault="00E0250F" w:rsidP="00E0250F">
            <w:pPr>
              <w:rPr>
                <w:rFonts w:cs="Arial"/>
                <w:color w:val="000000"/>
                <w:szCs w:val="18"/>
              </w:rPr>
            </w:pPr>
          </w:p>
        </w:tc>
        <w:tc>
          <w:tcPr>
            <w:tcW w:w="1071" w:type="dxa"/>
            <w:shd w:val="clear" w:color="auto" w:fill="auto"/>
            <w:noWrap/>
            <w:vAlign w:val="bottom"/>
          </w:tcPr>
          <w:p w14:paraId="23CF71EC" w14:textId="7953FE56" w:rsidR="00E0250F" w:rsidRPr="00EE32B9" w:rsidRDefault="00E0250F" w:rsidP="00E0250F">
            <w:pPr>
              <w:rPr>
                <w:rFonts w:cs="Arial"/>
                <w:color w:val="000000"/>
                <w:szCs w:val="18"/>
              </w:rPr>
            </w:pPr>
          </w:p>
        </w:tc>
        <w:tc>
          <w:tcPr>
            <w:tcW w:w="1197" w:type="dxa"/>
            <w:shd w:val="clear" w:color="auto" w:fill="auto"/>
            <w:noWrap/>
            <w:vAlign w:val="bottom"/>
          </w:tcPr>
          <w:p w14:paraId="68522B18" w14:textId="0BE55E01" w:rsidR="00E0250F" w:rsidRPr="00EE32B9" w:rsidRDefault="00E0250F" w:rsidP="00AC0579">
            <w:pPr>
              <w:rPr>
                <w:rFonts w:cs="Arial"/>
                <w:color w:val="000000"/>
                <w:szCs w:val="18"/>
              </w:rPr>
            </w:pPr>
          </w:p>
        </w:tc>
      </w:tr>
      <w:tr w:rsidR="00E0250F" w:rsidRPr="00EE32B9" w14:paraId="0062F617" w14:textId="77777777" w:rsidTr="00475FE5">
        <w:trPr>
          <w:trHeight w:val="300"/>
        </w:trPr>
        <w:tc>
          <w:tcPr>
            <w:tcW w:w="2764" w:type="dxa"/>
            <w:shd w:val="clear" w:color="auto" w:fill="auto"/>
            <w:noWrap/>
            <w:vAlign w:val="bottom"/>
            <w:hideMark/>
          </w:tcPr>
          <w:p w14:paraId="0E354878"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GPS locatie</w:t>
            </w:r>
          </w:p>
        </w:tc>
        <w:tc>
          <w:tcPr>
            <w:tcW w:w="1559" w:type="dxa"/>
            <w:shd w:val="clear" w:color="auto" w:fill="auto"/>
            <w:noWrap/>
            <w:vAlign w:val="bottom"/>
          </w:tcPr>
          <w:p w14:paraId="2D29E588" w14:textId="03A6DAD9" w:rsidR="00E0250F" w:rsidRPr="00EE32B9" w:rsidRDefault="00E0250F" w:rsidP="00E0250F">
            <w:pPr>
              <w:rPr>
                <w:rFonts w:cs="Arial"/>
                <w:color w:val="000000"/>
                <w:szCs w:val="18"/>
              </w:rPr>
            </w:pPr>
          </w:p>
        </w:tc>
        <w:tc>
          <w:tcPr>
            <w:tcW w:w="1071" w:type="dxa"/>
            <w:shd w:val="clear" w:color="auto" w:fill="auto"/>
            <w:noWrap/>
            <w:vAlign w:val="bottom"/>
          </w:tcPr>
          <w:p w14:paraId="3B576640" w14:textId="04EFEEBF" w:rsidR="00E0250F" w:rsidRPr="00EE32B9" w:rsidRDefault="00E0250F" w:rsidP="00E0250F">
            <w:pPr>
              <w:rPr>
                <w:rFonts w:cs="Arial"/>
                <w:color w:val="000000"/>
                <w:szCs w:val="18"/>
              </w:rPr>
            </w:pPr>
          </w:p>
        </w:tc>
        <w:tc>
          <w:tcPr>
            <w:tcW w:w="1197" w:type="dxa"/>
            <w:shd w:val="clear" w:color="auto" w:fill="auto"/>
            <w:noWrap/>
            <w:vAlign w:val="bottom"/>
          </w:tcPr>
          <w:p w14:paraId="22FA88E8" w14:textId="1392E1DF" w:rsidR="00E0250F" w:rsidRPr="00EE32B9" w:rsidRDefault="00E0250F" w:rsidP="00E0250F">
            <w:pPr>
              <w:rPr>
                <w:rFonts w:cs="Arial"/>
                <w:color w:val="000000"/>
                <w:szCs w:val="18"/>
              </w:rPr>
            </w:pPr>
          </w:p>
        </w:tc>
      </w:tr>
      <w:tr w:rsidR="00E0250F" w:rsidRPr="00EE32B9" w14:paraId="17334AC7" w14:textId="77777777" w:rsidTr="00475FE5">
        <w:trPr>
          <w:trHeight w:val="300"/>
        </w:trPr>
        <w:tc>
          <w:tcPr>
            <w:tcW w:w="2764" w:type="dxa"/>
            <w:shd w:val="clear" w:color="auto" w:fill="auto"/>
            <w:noWrap/>
            <w:vAlign w:val="bottom"/>
            <w:hideMark/>
          </w:tcPr>
          <w:p w14:paraId="6F87809B"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GPS traject</w:t>
            </w:r>
          </w:p>
        </w:tc>
        <w:tc>
          <w:tcPr>
            <w:tcW w:w="1559" w:type="dxa"/>
            <w:shd w:val="clear" w:color="auto" w:fill="auto"/>
            <w:noWrap/>
            <w:vAlign w:val="bottom"/>
          </w:tcPr>
          <w:p w14:paraId="3C5DB99D" w14:textId="370E0095" w:rsidR="00E0250F" w:rsidRPr="00EE32B9" w:rsidRDefault="00E0250F" w:rsidP="00E0250F">
            <w:pPr>
              <w:rPr>
                <w:rFonts w:cs="Arial"/>
                <w:color w:val="000000"/>
                <w:szCs w:val="18"/>
              </w:rPr>
            </w:pPr>
          </w:p>
        </w:tc>
        <w:tc>
          <w:tcPr>
            <w:tcW w:w="1071" w:type="dxa"/>
            <w:shd w:val="clear" w:color="auto" w:fill="auto"/>
            <w:noWrap/>
            <w:vAlign w:val="bottom"/>
          </w:tcPr>
          <w:p w14:paraId="72A69546" w14:textId="65F9B127" w:rsidR="00E0250F" w:rsidRPr="00EE32B9" w:rsidRDefault="00E0250F" w:rsidP="00E0250F">
            <w:pPr>
              <w:rPr>
                <w:rFonts w:cs="Arial"/>
                <w:color w:val="000000"/>
                <w:szCs w:val="18"/>
              </w:rPr>
            </w:pPr>
          </w:p>
        </w:tc>
        <w:tc>
          <w:tcPr>
            <w:tcW w:w="1197" w:type="dxa"/>
            <w:shd w:val="clear" w:color="auto" w:fill="auto"/>
            <w:noWrap/>
            <w:vAlign w:val="bottom"/>
          </w:tcPr>
          <w:p w14:paraId="7BB98514" w14:textId="332678EB" w:rsidR="00E0250F" w:rsidRPr="00EE32B9" w:rsidRDefault="00E0250F" w:rsidP="00E0250F">
            <w:pPr>
              <w:rPr>
                <w:rFonts w:cs="Arial"/>
                <w:color w:val="000000"/>
                <w:szCs w:val="18"/>
              </w:rPr>
            </w:pPr>
          </w:p>
        </w:tc>
      </w:tr>
      <w:tr w:rsidR="00E0250F" w:rsidRPr="00EE32B9" w14:paraId="38CA8E94" w14:textId="77777777" w:rsidTr="00475FE5">
        <w:trPr>
          <w:trHeight w:val="300"/>
        </w:trPr>
        <w:tc>
          <w:tcPr>
            <w:tcW w:w="2764" w:type="dxa"/>
            <w:shd w:val="clear" w:color="auto" w:fill="auto"/>
            <w:noWrap/>
            <w:vAlign w:val="bottom"/>
            <w:hideMark/>
          </w:tcPr>
          <w:p w14:paraId="25C8672C"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GSM locatie</w:t>
            </w:r>
          </w:p>
        </w:tc>
        <w:tc>
          <w:tcPr>
            <w:tcW w:w="1559" w:type="dxa"/>
            <w:shd w:val="clear" w:color="auto" w:fill="auto"/>
            <w:noWrap/>
            <w:vAlign w:val="bottom"/>
          </w:tcPr>
          <w:p w14:paraId="142AC347" w14:textId="64955AE5" w:rsidR="00E0250F" w:rsidRPr="00EE32B9" w:rsidRDefault="00E0250F" w:rsidP="00E0250F">
            <w:pPr>
              <w:rPr>
                <w:rFonts w:cs="Arial"/>
                <w:color w:val="000000"/>
                <w:szCs w:val="18"/>
              </w:rPr>
            </w:pPr>
          </w:p>
        </w:tc>
        <w:tc>
          <w:tcPr>
            <w:tcW w:w="1071" w:type="dxa"/>
            <w:shd w:val="clear" w:color="auto" w:fill="auto"/>
            <w:noWrap/>
            <w:vAlign w:val="bottom"/>
          </w:tcPr>
          <w:p w14:paraId="4792286D" w14:textId="3D5AEF26" w:rsidR="00E0250F" w:rsidRPr="00EE32B9" w:rsidRDefault="00E0250F" w:rsidP="00E0250F">
            <w:pPr>
              <w:rPr>
                <w:rFonts w:cs="Arial"/>
                <w:color w:val="000000"/>
                <w:szCs w:val="18"/>
              </w:rPr>
            </w:pPr>
          </w:p>
        </w:tc>
        <w:tc>
          <w:tcPr>
            <w:tcW w:w="1197" w:type="dxa"/>
            <w:shd w:val="clear" w:color="auto" w:fill="auto"/>
            <w:noWrap/>
            <w:vAlign w:val="bottom"/>
          </w:tcPr>
          <w:p w14:paraId="4D25A8D3" w14:textId="2F391EAF" w:rsidR="00E0250F" w:rsidRPr="00EE32B9" w:rsidRDefault="00E0250F" w:rsidP="00E0250F">
            <w:pPr>
              <w:rPr>
                <w:rFonts w:cs="Arial"/>
                <w:color w:val="000000"/>
                <w:szCs w:val="18"/>
              </w:rPr>
            </w:pPr>
          </w:p>
        </w:tc>
      </w:tr>
      <w:tr w:rsidR="00E0250F" w:rsidRPr="00EE32B9" w14:paraId="25EE9411" w14:textId="77777777" w:rsidTr="00475FE5">
        <w:trPr>
          <w:trHeight w:val="300"/>
        </w:trPr>
        <w:tc>
          <w:tcPr>
            <w:tcW w:w="2764" w:type="dxa"/>
            <w:shd w:val="clear" w:color="auto" w:fill="auto"/>
            <w:noWrap/>
            <w:vAlign w:val="bottom"/>
            <w:hideMark/>
          </w:tcPr>
          <w:p w14:paraId="4DCC9B22"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Herkenbare foto-/videobeelden</w:t>
            </w:r>
          </w:p>
        </w:tc>
        <w:tc>
          <w:tcPr>
            <w:tcW w:w="1559" w:type="dxa"/>
            <w:shd w:val="clear" w:color="auto" w:fill="auto"/>
            <w:noWrap/>
            <w:vAlign w:val="bottom"/>
          </w:tcPr>
          <w:p w14:paraId="3D683940" w14:textId="182052B0" w:rsidR="00E0250F" w:rsidRPr="00EE32B9" w:rsidRDefault="00E0250F" w:rsidP="00E0250F">
            <w:pPr>
              <w:rPr>
                <w:rFonts w:cs="Arial"/>
                <w:color w:val="000000"/>
                <w:szCs w:val="18"/>
              </w:rPr>
            </w:pPr>
          </w:p>
        </w:tc>
        <w:tc>
          <w:tcPr>
            <w:tcW w:w="1071" w:type="dxa"/>
            <w:shd w:val="clear" w:color="auto" w:fill="auto"/>
            <w:noWrap/>
            <w:vAlign w:val="bottom"/>
          </w:tcPr>
          <w:p w14:paraId="6269142E" w14:textId="6255FEE4" w:rsidR="00E0250F" w:rsidRPr="00EE32B9" w:rsidRDefault="00E0250F" w:rsidP="00E0250F">
            <w:pPr>
              <w:rPr>
                <w:rFonts w:cs="Arial"/>
                <w:color w:val="000000"/>
                <w:szCs w:val="18"/>
              </w:rPr>
            </w:pPr>
          </w:p>
        </w:tc>
        <w:tc>
          <w:tcPr>
            <w:tcW w:w="1197" w:type="dxa"/>
            <w:shd w:val="clear" w:color="auto" w:fill="auto"/>
            <w:noWrap/>
            <w:vAlign w:val="bottom"/>
          </w:tcPr>
          <w:p w14:paraId="743810EF" w14:textId="50CCF814" w:rsidR="00E0250F" w:rsidRPr="00EE32B9" w:rsidRDefault="00E0250F" w:rsidP="00184E8D">
            <w:pPr>
              <w:rPr>
                <w:rFonts w:cs="Arial"/>
                <w:color w:val="000000"/>
                <w:szCs w:val="18"/>
              </w:rPr>
            </w:pPr>
          </w:p>
        </w:tc>
      </w:tr>
      <w:tr w:rsidR="00E0250F" w:rsidRPr="00EE32B9" w14:paraId="1370A469" w14:textId="77777777" w:rsidTr="00475FE5">
        <w:trPr>
          <w:trHeight w:val="300"/>
        </w:trPr>
        <w:tc>
          <w:tcPr>
            <w:tcW w:w="2764" w:type="dxa"/>
            <w:shd w:val="clear" w:color="auto" w:fill="auto"/>
            <w:noWrap/>
            <w:vAlign w:val="bottom"/>
            <w:hideMark/>
          </w:tcPr>
          <w:p w14:paraId="4CB311BD"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Inkomstengegevens</w:t>
            </w:r>
          </w:p>
        </w:tc>
        <w:tc>
          <w:tcPr>
            <w:tcW w:w="1559" w:type="dxa"/>
            <w:shd w:val="clear" w:color="auto" w:fill="auto"/>
            <w:noWrap/>
            <w:vAlign w:val="bottom"/>
          </w:tcPr>
          <w:p w14:paraId="0CBC5708" w14:textId="78FACEA2" w:rsidR="00E0250F" w:rsidRPr="00EE32B9" w:rsidRDefault="00E0250F" w:rsidP="00E0250F">
            <w:pPr>
              <w:rPr>
                <w:rFonts w:cs="Arial"/>
                <w:color w:val="000000"/>
                <w:szCs w:val="18"/>
              </w:rPr>
            </w:pPr>
          </w:p>
        </w:tc>
        <w:tc>
          <w:tcPr>
            <w:tcW w:w="1071" w:type="dxa"/>
            <w:shd w:val="clear" w:color="auto" w:fill="auto"/>
            <w:noWrap/>
            <w:vAlign w:val="bottom"/>
          </w:tcPr>
          <w:p w14:paraId="30637971" w14:textId="4252AE70" w:rsidR="00E0250F" w:rsidRPr="00EE32B9" w:rsidRDefault="00E0250F" w:rsidP="00E0250F">
            <w:pPr>
              <w:rPr>
                <w:rFonts w:cs="Arial"/>
                <w:color w:val="000000"/>
                <w:szCs w:val="18"/>
              </w:rPr>
            </w:pPr>
          </w:p>
        </w:tc>
        <w:tc>
          <w:tcPr>
            <w:tcW w:w="1197" w:type="dxa"/>
            <w:shd w:val="clear" w:color="auto" w:fill="auto"/>
            <w:noWrap/>
            <w:vAlign w:val="bottom"/>
          </w:tcPr>
          <w:p w14:paraId="7336ABFB" w14:textId="2B10E5F5" w:rsidR="00E0250F" w:rsidRPr="00EE32B9" w:rsidRDefault="00E0250F" w:rsidP="00E0250F">
            <w:pPr>
              <w:rPr>
                <w:rFonts w:cs="Arial"/>
                <w:color w:val="000000"/>
                <w:szCs w:val="18"/>
              </w:rPr>
            </w:pPr>
          </w:p>
        </w:tc>
      </w:tr>
      <w:tr w:rsidR="00E0250F" w:rsidRPr="00EE32B9" w14:paraId="5C2D25D6" w14:textId="77777777" w:rsidTr="00475FE5">
        <w:trPr>
          <w:trHeight w:val="300"/>
        </w:trPr>
        <w:tc>
          <w:tcPr>
            <w:tcW w:w="2764" w:type="dxa"/>
            <w:shd w:val="clear" w:color="auto" w:fill="auto"/>
            <w:noWrap/>
            <w:vAlign w:val="bottom"/>
            <w:hideMark/>
          </w:tcPr>
          <w:p w14:paraId="63601D18"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IP-adres</w:t>
            </w:r>
          </w:p>
        </w:tc>
        <w:tc>
          <w:tcPr>
            <w:tcW w:w="1559" w:type="dxa"/>
            <w:shd w:val="clear" w:color="auto" w:fill="auto"/>
            <w:noWrap/>
            <w:vAlign w:val="bottom"/>
          </w:tcPr>
          <w:p w14:paraId="79491076" w14:textId="44289379" w:rsidR="00E0250F" w:rsidRPr="00EE32B9" w:rsidRDefault="00E0250F" w:rsidP="00E0250F">
            <w:pPr>
              <w:rPr>
                <w:rFonts w:cs="Arial"/>
                <w:color w:val="000000"/>
                <w:szCs w:val="18"/>
              </w:rPr>
            </w:pPr>
          </w:p>
        </w:tc>
        <w:tc>
          <w:tcPr>
            <w:tcW w:w="1071" w:type="dxa"/>
            <w:shd w:val="clear" w:color="auto" w:fill="auto"/>
            <w:noWrap/>
            <w:vAlign w:val="bottom"/>
          </w:tcPr>
          <w:p w14:paraId="03096A8B" w14:textId="580EA04D" w:rsidR="00E0250F" w:rsidRPr="00EE32B9" w:rsidRDefault="00E0250F" w:rsidP="00E0250F">
            <w:pPr>
              <w:rPr>
                <w:rFonts w:cs="Arial"/>
                <w:color w:val="000000"/>
                <w:szCs w:val="18"/>
              </w:rPr>
            </w:pPr>
          </w:p>
        </w:tc>
        <w:tc>
          <w:tcPr>
            <w:tcW w:w="1197" w:type="dxa"/>
            <w:shd w:val="clear" w:color="auto" w:fill="auto"/>
            <w:noWrap/>
            <w:vAlign w:val="bottom"/>
          </w:tcPr>
          <w:p w14:paraId="1B490AB9" w14:textId="48D615C9" w:rsidR="00E0250F" w:rsidRPr="00EE32B9" w:rsidRDefault="00E0250F" w:rsidP="00E0250F">
            <w:pPr>
              <w:rPr>
                <w:rFonts w:cs="Arial"/>
                <w:color w:val="000000"/>
                <w:szCs w:val="18"/>
              </w:rPr>
            </w:pPr>
          </w:p>
        </w:tc>
      </w:tr>
      <w:tr w:rsidR="00E0250F" w:rsidRPr="00EE32B9" w14:paraId="0A1E1964" w14:textId="77777777" w:rsidTr="00475FE5">
        <w:trPr>
          <w:trHeight w:val="300"/>
        </w:trPr>
        <w:tc>
          <w:tcPr>
            <w:tcW w:w="2764" w:type="dxa"/>
            <w:shd w:val="clear" w:color="auto" w:fill="auto"/>
            <w:noWrap/>
            <w:vAlign w:val="bottom"/>
            <w:hideMark/>
          </w:tcPr>
          <w:p w14:paraId="4B117049"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Klantnummer</w:t>
            </w:r>
          </w:p>
        </w:tc>
        <w:tc>
          <w:tcPr>
            <w:tcW w:w="1559" w:type="dxa"/>
            <w:shd w:val="clear" w:color="auto" w:fill="auto"/>
            <w:noWrap/>
            <w:vAlign w:val="bottom"/>
          </w:tcPr>
          <w:p w14:paraId="770D8FC9" w14:textId="67AFC90A" w:rsidR="00E0250F" w:rsidRPr="00EE32B9" w:rsidRDefault="00E0250F" w:rsidP="00E0250F">
            <w:pPr>
              <w:rPr>
                <w:rFonts w:cs="Arial"/>
                <w:color w:val="000000"/>
                <w:szCs w:val="18"/>
              </w:rPr>
            </w:pPr>
          </w:p>
        </w:tc>
        <w:tc>
          <w:tcPr>
            <w:tcW w:w="1071" w:type="dxa"/>
            <w:shd w:val="clear" w:color="auto" w:fill="auto"/>
            <w:noWrap/>
            <w:vAlign w:val="bottom"/>
          </w:tcPr>
          <w:p w14:paraId="5E52081B" w14:textId="32A10E56" w:rsidR="00E0250F" w:rsidRPr="00EE32B9" w:rsidRDefault="00E0250F" w:rsidP="00E0250F">
            <w:pPr>
              <w:rPr>
                <w:rFonts w:cs="Arial"/>
                <w:color w:val="000000"/>
                <w:szCs w:val="18"/>
              </w:rPr>
            </w:pPr>
          </w:p>
        </w:tc>
        <w:tc>
          <w:tcPr>
            <w:tcW w:w="1197" w:type="dxa"/>
            <w:shd w:val="clear" w:color="auto" w:fill="auto"/>
            <w:noWrap/>
            <w:vAlign w:val="bottom"/>
          </w:tcPr>
          <w:p w14:paraId="0C0DD7D7" w14:textId="63AE5934" w:rsidR="00E0250F" w:rsidRPr="00EE32B9" w:rsidRDefault="00E0250F" w:rsidP="00E0250F">
            <w:pPr>
              <w:rPr>
                <w:rFonts w:cs="Arial"/>
                <w:color w:val="000000"/>
                <w:szCs w:val="18"/>
              </w:rPr>
            </w:pPr>
          </w:p>
        </w:tc>
      </w:tr>
      <w:tr w:rsidR="00E0250F" w:rsidRPr="00EE32B9" w14:paraId="12871277" w14:textId="77777777" w:rsidTr="00475FE5">
        <w:trPr>
          <w:trHeight w:val="300"/>
        </w:trPr>
        <w:tc>
          <w:tcPr>
            <w:tcW w:w="2764" w:type="dxa"/>
            <w:shd w:val="clear" w:color="auto" w:fill="auto"/>
            <w:noWrap/>
            <w:vAlign w:val="bottom"/>
            <w:hideMark/>
          </w:tcPr>
          <w:p w14:paraId="3FC0D357"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Kredietregistratie</w:t>
            </w:r>
          </w:p>
        </w:tc>
        <w:tc>
          <w:tcPr>
            <w:tcW w:w="1559" w:type="dxa"/>
            <w:shd w:val="clear" w:color="auto" w:fill="auto"/>
            <w:noWrap/>
            <w:vAlign w:val="bottom"/>
          </w:tcPr>
          <w:p w14:paraId="63788B6B" w14:textId="75E1C7D6" w:rsidR="00E0250F" w:rsidRPr="00EE32B9" w:rsidRDefault="00E0250F" w:rsidP="00E0250F">
            <w:pPr>
              <w:rPr>
                <w:rFonts w:cs="Arial"/>
                <w:color w:val="000000"/>
                <w:szCs w:val="18"/>
              </w:rPr>
            </w:pPr>
          </w:p>
        </w:tc>
        <w:tc>
          <w:tcPr>
            <w:tcW w:w="1071" w:type="dxa"/>
            <w:shd w:val="clear" w:color="auto" w:fill="auto"/>
            <w:noWrap/>
            <w:vAlign w:val="bottom"/>
          </w:tcPr>
          <w:p w14:paraId="22896768" w14:textId="3A875C04" w:rsidR="00E0250F" w:rsidRPr="00EE32B9" w:rsidRDefault="00E0250F" w:rsidP="00E0250F">
            <w:pPr>
              <w:rPr>
                <w:rFonts w:cs="Arial"/>
                <w:color w:val="000000"/>
                <w:szCs w:val="18"/>
              </w:rPr>
            </w:pPr>
          </w:p>
        </w:tc>
        <w:tc>
          <w:tcPr>
            <w:tcW w:w="1197" w:type="dxa"/>
            <w:shd w:val="clear" w:color="auto" w:fill="auto"/>
            <w:noWrap/>
            <w:vAlign w:val="bottom"/>
          </w:tcPr>
          <w:p w14:paraId="0C50CAF7" w14:textId="5DC06FA1" w:rsidR="00E0250F" w:rsidRPr="00EE32B9" w:rsidRDefault="00E0250F" w:rsidP="00E0250F">
            <w:pPr>
              <w:rPr>
                <w:rFonts w:cs="Arial"/>
                <w:color w:val="000000"/>
                <w:szCs w:val="18"/>
              </w:rPr>
            </w:pPr>
          </w:p>
        </w:tc>
      </w:tr>
      <w:tr w:rsidR="00E0250F" w:rsidRPr="00EE32B9" w14:paraId="5E03B17D" w14:textId="77777777" w:rsidTr="00475FE5">
        <w:trPr>
          <w:trHeight w:val="300"/>
        </w:trPr>
        <w:tc>
          <w:tcPr>
            <w:tcW w:w="2764" w:type="dxa"/>
            <w:shd w:val="clear" w:color="auto" w:fill="auto"/>
            <w:noWrap/>
            <w:vAlign w:val="bottom"/>
            <w:hideMark/>
          </w:tcPr>
          <w:p w14:paraId="62DC2390"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Lichamelijke beperkingen</w:t>
            </w:r>
          </w:p>
        </w:tc>
        <w:tc>
          <w:tcPr>
            <w:tcW w:w="1559" w:type="dxa"/>
            <w:shd w:val="clear" w:color="auto" w:fill="auto"/>
            <w:noWrap/>
            <w:vAlign w:val="bottom"/>
          </w:tcPr>
          <w:p w14:paraId="324D3E54" w14:textId="208F008C" w:rsidR="00E0250F" w:rsidRPr="00EE32B9" w:rsidRDefault="00E0250F" w:rsidP="00E0250F">
            <w:pPr>
              <w:rPr>
                <w:rFonts w:cs="Arial"/>
                <w:color w:val="000000"/>
                <w:szCs w:val="18"/>
              </w:rPr>
            </w:pPr>
          </w:p>
        </w:tc>
        <w:tc>
          <w:tcPr>
            <w:tcW w:w="1071" w:type="dxa"/>
            <w:shd w:val="clear" w:color="auto" w:fill="auto"/>
            <w:noWrap/>
            <w:vAlign w:val="bottom"/>
          </w:tcPr>
          <w:p w14:paraId="585CEF63" w14:textId="61E4C60E" w:rsidR="00E0250F" w:rsidRPr="00EE32B9" w:rsidRDefault="00E0250F" w:rsidP="00E0250F">
            <w:pPr>
              <w:rPr>
                <w:rFonts w:cs="Arial"/>
                <w:color w:val="000000"/>
                <w:szCs w:val="18"/>
              </w:rPr>
            </w:pPr>
          </w:p>
        </w:tc>
        <w:tc>
          <w:tcPr>
            <w:tcW w:w="1197" w:type="dxa"/>
            <w:shd w:val="clear" w:color="auto" w:fill="auto"/>
            <w:noWrap/>
            <w:vAlign w:val="bottom"/>
          </w:tcPr>
          <w:p w14:paraId="00587EC3" w14:textId="71BC5A65" w:rsidR="00E0250F" w:rsidRPr="00EE32B9" w:rsidRDefault="00E0250F" w:rsidP="00E0250F">
            <w:pPr>
              <w:rPr>
                <w:rFonts w:cs="Arial"/>
                <w:color w:val="000000"/>
                <w:szCs w:val="18"/>
              </w:rPr>
            </w:pPr>
          </w:p>
        </w:tc>
      </w:tr>
      <w:tr w:rsidR="00E0250F" w:rsidRPr="00EE32B9" w14:paraId="3EA0CCF4" w14:textId="77777777" w:rsidTr="00475FE5">
        <w:trPr>
          <w:trHeight w:val="300"/>
        </w:trPr>
        <w:tc>
          <w:tcPr>
            <w:tcW w:w="2764" w:type="dxa"/>
            <w:shd w:val="clear" w:color="auto" w:fill="auto"/>
            <w:noWrap/>
            <w:vAlign w:val="bottom"/>
            <w:hideMark/>
          </w:tcPr>
          <w:p w14:paraId="4EBD0085"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Lidmaatschap politieke partij</w:t>
            </w:r>
          </w:p>
        </w:tc>
        <w:tc>
          <w:tcPr>
            <w:tcW w:w="1559" w:type="dxa"/>
            <w:shd w:val="clear" w:color="auto" w:fill="auto"/>
            <w:noWrap/>
            <w:vAlign w:val="bottom"/>
          </w:tcPr>
          <w:p w14:paraId="43C9DD0F" w14:textId="07D3FDCD" w:rsidR="00E0250F" w:rsidRPr="00EE32B9" w:rsidRDefault="00E0250F" w:rsidP="00E0250F">
            <w:pPr>
              <w:rPr>
                <w:rFonts w:cs="Arial"/>
                <w:color w:val="000000"/>
                <w:szCs w:val="18"/>
              </w:rPr>
            </w:pPr>
          </w:p>
        </w:tc>
        <w:tc>
          <w:tcPr>
            <w:tcW w:w="1071" w:type="dxa"/>
            <w:shd w:val="clear" w:color="auto" w:fill="auto"/>
            <w:noWrap/>
            <w:vAlign w:val="bottom"/>
          </w:tcPr>
          <w:p w14:paraId="3232741F" w14:textId="1BF7ADD1" w:rsidR="00E0250F" w:rsidRPr="00EE32B9" w:rsidRDefault="00E0250F" w:rsidP="00E0250F">
            <w:pPr>
              <w:rPr>
                <w:rFonts w:cs="Arial"/>
                <w:color w:val="000000"/>
                <w:szCs w:val="18"/>
              </w:rPr>
            </w:pPr>
          </w:p>
        </w:tc>
        <w:tc>
          <w:tcPr>
            <w:tcW w:w="1197" w:type="dxa"/>
            <w:shd w:val="clear" w:color="auto" w:fill="auto"/>
            <w:noWrap/>
            <w:vAlign w:val="bottom"/>
          </w:tcPr>
          <w:p w14:paraId="549DA3C6" w14:textId="2914BF32" w:rsidR="00E0250F" w:rsidRPr="00EE32B9" w:rsidRDefault="00E0250F" w:rsidP="00E0250F">
            <w:pPr>
              <w:rPr>
                <w:rFonts w:cs="Arial"/>
                <w:color w:val="000000"/>
                <w:szCs w:val="18"/>
              </w:rPr>
            </w:pPr>
          </w:p>
        </w:tc>
      </w:tr>
      <w:tr w:rsidR="00E0250F" w:rsidRPr="00EE32B9" w14:paraId="4BF9D72D" w14:textId="77777777" w:rsidTr="00475FE5">
        <w:trPr>
          <w:trHeight w:val="300"/>
        </w:trPr>
        <w:tc>
          <w:tcPr>
            <w:tcW w:w="2764" w:type="dxa"/>
            <w:shd w:val="clear" w:color="auto" w:fill="auto"/>
            <w:noWrap/>
            <w:vAlign w:val="bottom"/>
            <w:hideMark/>
          </w:tcPr>
          <w:p w14:paraId="39E3874E"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Lidmaatschap vakbond</w:t>
            </w:r>
          </w:p>
        </w:tc>
        <w:tc>
          <w:tcPr>
            <w:tcW w:w="1559" w:type="dxa"/>
            <w:shd w:val="clear" w:color="auto" w:fill="auto"/>
            <w:noWrap/>
            <w:vAlign w:val="bottom"/>
          </w:tcPr>
          <w:p w14:paraId="68CA8CEE" w14:textId="0BDD5093" w:rsidR="00E0250F" w:rsidRPr="00EE32B9" w:rsidRDefault="00E0250F" w:rsidP="00E0250F">
            <w:pPr>
              <w:rPr>
                <w:rFonts w:cs="Arial"/>
                <w:color w:val="000000"/>
                <w:szCs w:val="18"/>
              </w:rPr>
            </w:pPr>
          </w:p>
        </w:tc>
        <w:tc>
          <w:tcPr>
            <w:tcW w:w="1071" w:type="dxa"/>
            <w:shd w:val="clear" w:color="auto" w:fill="auto"/>
            <w:noWrap/>
            <w:vAlign w:val="bottom"/>
          </w:tcPr>
          <w:p w14:paraId="3D8D7F3F" w14:textId="557886EF" w:rsidR="00E0250F" w:rsidRPr="00EE32B9" w:rsidRDefault="00E0250F" w:rsidP="00E0250F">
            <w:pPr>
              <w:rPr>
                <w:rFonts w:cs="Arial"/>
                <w:color w:val="000000"/>
                <w:szCs w:val="18"/>
              </w:rPr>
            </w:pPr>
          </w:p>
        </w:tc>
        <w:tc>
          <w:tcPr>
            <w:tcW w:w="1197" w:type="dxa"/>
            <w:shd w:val="clear" w:color="auto" w:fill="auto"/>
            <w:noWrap/>
            <w:vAlign w:val="bottom"/>
          </w:tcPr>
          <w:p w14:paraId="7857663B" w14:textId="6ABC50E6" w:rsidR="00E0250F" w:rsidRPr="00EE32B9" w:rsidRDefault="00E0250F" w:rsidP="00E0250F">
            <w:pPr>
              <w:rPr>
                <w:rFonts w:cs="Arial"/>
                <w:color w:val="000000"/>
                <w:szCs w:val="18"/>
              </w:rPr>
            </w:pPr>
          </w:p>
        </w:tc>
      </w:tr>
      <w:tr w:rsidR="00E0250F" w:rsidRPr="00EE32B9" w14:paraId="284C7EB4" w14:textId="77777777" w:rsidTr="00475FE5">
        <w:trPr>
          <w:trHeight w:val="300"/>
        </w:trPr>
        <w:tc>
          <w:tcPr>
            <w:tcW w:w="2764" w:type="dxa"/>
            <w:shd w:val="clear" w:color="auto" w:fill="auto"/>
            <w:noWrap/>
            <w:vAlign w:val="bottom"/>
            <w:hideMark/>
          </w:tcPr>
          <w:p w14:paraId="4AC0A8FF"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Medische diagnose</w:t>
            </w:r>
          </w:p>
        </w:tc>
        <w:tc>
          <w:tcPr>
            <w:tcW w:w="1559" w:type="dxa"/>
            <w:shd w:val="clear" w:color="auto" w:fill="auto"/>
            <w:noWrap/>
            <w:vAlign w:val="bottom"/>
          </w:tcPr>
          <w:p w14:paraId="5C201BB2" w14:textId="26B0F106" w:rsidR="00E0250F" w:rsidRPr="00EE32B9" w:rsidRDefault="00E0250F" w:rsidP="00E0250F">
            <w:pPr>
              <w:rPr>
                <w:rFonts w:cs="Arial"/>
                <w:color w:val="000000"/>
                <w:szCs w:val="18"/>
              </w:rPr>
            </w:pPr>
          </w:p>
        </w:tc>
        <w:tc>
          <w:tcPr>
            <w:tcW w:w="1071" w:type="dxa"/>
            <w:shd w:val="clear" w:color="auto" w:fill="auto"/>
            <w:noWrap/>
            <w:vAlign w:val="bottom"/>
          </w:tcPr>
          <w:p w14:paraId="56D36C6E" w14:textId="0436002A" w:rsidR="00E0250F" w:rsidRPr="00EE32B9" w:rsidRDefault="00E0250F" w:rsidP="00E0250F">
            <w:pPr>
              <w:rPr>
                <w:rFonts w:cs="Arial"/>
                <w:color w:val="000000"/>
                <w:szCs w:val="18"/>
              </w:rPr>
            </w:pPr>
          </w:p>
        </w:tc>
        <w:tc>
          <w:tcPr>
            <w:tcW w:w="1197" w:type="dxa"/>
            <w:shd w:val="clear" w:color="auto" w:fill="auto"/>
            <w:noWrap/>
            <w:vAlign w:val="bottom"/>
          </w:tcPr>
          <w:p w14:paraId="07F39FF7" w14:textId="4468D166" w:rsidR="00E0250F" w:rsidRPr="00EE32B9" w:rsidRDefault="00E0250F" w:rsidP="00E0250F">
            <w:pPr>
              <w:rPr>
                <w:rFonts w:cs="Arial"/>
                <w:color w:val="000000"/>
                <w:szCs w:val="18"/>
              </w:rPr>
            </w:pPr>
          </w:p>
        </w:tc>
      </w:tr>
      <w:tr w:rsidR="00475FE5" w:rsidRPr="00EE32B9" w14:paraId="2E6B422A" w14:textId="77777777" w:rsidTr="00475FE5">
        <w:trPr>
          <w:trHeight w:val="300"/>
        </w:trPr>
        <w:tc>
          <w:tcPr>
            <w:tcW w:w="2764" w:type="dxa"/>
            <w:shd w:val="clear" w:color="auto" w:fill="auto"/>
            <w:noWrap/>
            <w:vAlign w:val="bottom"/>
          </w:tcPr>
          <w:p w14:paraId="7B3EF6DB" w14:textId="63D601A6" w:rsidR="00475FE5" w:rsidRPr="00EE32B9" w:rsidRDefault="00475FE5" w:rsidP="00E0250F">
            <w:pPr>
              <w:pStyle w:val="Style4"/>
              <w:widowControl/>
              <w:shd w:val="clear" w:color="auto" w:fill="FFFFFF"/>
              <w:spacing w:line="278" w:lineRule="exact"/>
              <w:ind w:left="77"/>
              <w:rPr>
                <w:rStyle w:val="FontStyle41"/>
              </w:rPr>
            </w:pPr>
            <w:r>
              <w:rPr>
                <w:rStyle w:val="FontStyle41"/>
              </w:rPr>
              <w:t>Medische geschiedenis</w:t>
            </w:r>
          </w:p>
        </w:tc>
        <w:tc>
          <w:tcPr>
            <w:tcW w:w="1559" w:type="dxa"/>
            <w:shd w:val="clear" w:color="auto" w:fill="auto"/>
            <w:noWrap/>
            <w:vAlign w:val="bottom"/>
          </w:tcPr>
          <w:p w14:paraId="39912C04" w14:textId="77777777" w:rsidR="00475FE5" w:rsidRPr="00EE32B9" w:rsidRDefault="00475FE5" w:rsidP="00E0250F">
            <w:pPr>
              <w:rPr>
                <w:rFonts w:cs="Arial"/>
                <w:color w:val="000000"/>
                <w:szCs w:val="18"/>
              </w:rPr>
            </w:pPr>
          </w:p>
        </w:tc>
        <w:tc>
          <w:tcPr>
            <w:tcW w:w="1071" w:type="dxa"/>
            <w:shd w:val="clear" w:color="auto" w:fill="auto"/>
            <w:noWrap/>
            <w:vAlign w:val="bottom"/>
          </w:tcPr>
          <w:p w14:paraId="1152640E" w14:textId="77777777" w:rsidR="00475FE5" w:rsidRPr="00EE32B9" w:rsidRDefault="00475FE5" w:rsidP="00E0250F">
            <w:pPr>
              <w:rPr>
                <w:rFonts w:cs="Arial"/>
                <w:color w:val="000000"/>
                <w:szCs w:val="18"/>
              </w:rPr>
            </w:pPr>
          </w:p>
        </w:tc>
        <w:tc>
          <w:tcPr>
            <w:tcW w:w="1197" w:type="dxa"/>
            <w:shd w:val="clear" w:color="auto" w:fill="auto"/>
            <w:noWrap/>
            <w:vAlign w:val="bottom"/>
          </w:tcPr>
          <w:p w14:paraId="20D53552" w14:textId="77777777" w:rsidR="00475FE5" w:rsidRPr="00EE32B9" w:rsidRDefault="00475FE5" w:rsidP="00E0250F">
            <w:pPr>
              <w:rPr>
                <w:rFonts w:cs="Arial"/>
                <w:color w:val="000000"/>
                <w:szCs w:val="18"/>
              </w:rPr>
            </w:pPr>
          </w:p>
        </w:tc>
      </w:tr>
      <w:tr w:rsidR="00E0250F" w:rsidRPr="00EE32B9" w14:paraId="1E8575D1" w14:textId="77777777" w:rsidTr="00475FE5">
        <w:trPr>
          <w:trHeight w:val="300"/>
        </w:trPr>
        <w:tc>
          <w:tcPr>
            <w:tcW w:w="2764" w:type="dxa"/>
            <w:shd w:val="clear" w:color="auto" w:fill="auto"/>
            <w:noWrap/>
            <w:vAlign w:val="bottom"/>
            <w:hideMark/>
          </w:tcPr>
          <w:p w14:paraId="50FC10B0"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 xml:space="preserve">Naam </w:t>
            </w:r>
          </w:p>
        </w:tc>
        <w:tc>
          <w:tcPr>
            <w:tcW w:w="1559" w:type="dxa"/>
            <w:shd w:val="clear" w:color="auto" w:fill="auto"/>
            <w:noWrap/>
            <w:vAlign w:val="bottom"/>
          </w:tcPr>
          <w:p w14:paraId="71191623" w14:textId="6DEB4C56" w:rsidR="00E0250F" w:rsidRPr="00AC0579" w:rsidRDefault="00E0250F" w:rsidP="00E0250F">
            <w:pPr>
              <w:rPr>
                <w:rFonts w:cs="Arial"/>
                <w:color w:val="FF0000"/>
                <w:szCs w:val="18"/>
              </w:rPr>
            </w:pPr>
          </w:p>
        </w:tc>
        <w:tc>
          <w:tcPr>
            <w:tcW w:w="1071" w:type="dxa"/>
            <w:shd w:val="clear" w:color="auto" w:fill="auto"/>
            <w:noWrap/>
            <w:vAlign w:val="bottom"/>
          </w:tcPr>
          <w:p w14:paraId="6A7333A0" w14:textId="48F8052C" w:rsidR="00E0250F" w:rsidRPr="00EE32B9" w:rsidRDefault="00E0250F" w:rsidP="00E0250F">
            <w:pPr>
              <w:rPr>
                <w:rFonts w:cs="Arial"/>
                <w:color w:val="000000"/>
                <w:szCs w:val="18"/>
              </w:rPr>
            </w:pPr>
          </w:p>
        </w:tc>
        <w:tc>
          <w:tcPr>
            <w:tcW w:w="1197" w:type="dxa"/>
            <w:shd w:val="clear" w:color="auto" w:fill="auto"/>
            <w:noWrap/>
            <w:vAlign w:val="bottom"/>
          </w:tcPr>
          <w:p w14:paraId="60906527" w14:textId="05D7F5A9" w:rsidR="00E0250F" w:rsidRPr="00EE32B9" w:rsidRDefault="00E0250F" w:rsidP="00E0250F">
            <w:pPr>
              <w:rPr>
                <w:rFonts w:cs="Arial"/>
                <w:color w:val="000000"/>
                <w:szCs w:val="18"/>
              </w:rPr>
            </w:pPr>
          </w:p>
        </w:tc>
      </w:tr>
      <w:tr w:rsidR="00E0250F" w:rsidRPr="00EE32B9" w14:paraId="5EE57B96" w14:textId="77777777" w:rsidTr="00475FE5">
        <w:trPr>
          <w:trHeight w:val="300"/>
        </w:trPr>
        <w:tc>
          <w:tcPr>
            <w:tcW w:w="2764" w:type="dxa"/>
            <w:shd w:val="clear" w:color="auto" w:fill="auto"/>
            <w:noWrap/>
            <w:vAlign w:val="bottom"/>
            <w:hideMark/>
          </w:tcPr>
          <w:p w14:paraId="010594F1"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Nummers van identiteits- en legitimatiemiddelen</w:t>
            </w:r>
          </w:p>
        </w:tc>
        <w:tc>
          <w:tcPr>
            <w:tcW w:w="1559" w:type="dxa"/>
            <w:shd w:val="clear" w:color="auto" w:fill="auto"/>
            <w:noWrap/>
            <w:vAlign w:val="bottom"/>
          </w:tcPr>
          <w:p w14:paraId="4E2F9600" w14:textId="62C20B6B" w:rsidR="00E0250F" w:rsidRPr="00EE32B9" w:rsidRDefault="00E0250F" w:rsidP="00E0250F">
            <w:pPr>
              <w:rPr>
                <w:rFonts w:cs="Arial"/>
                <w:color w:val="000000"/>
                <w:szCs w:val="18"/>
              </w:rPr>
            </w:pPr>
          </w:p>
        </w:tc>
        <w:tc>
          <w:tcPr>
            <w:tcW w:w="1071" w:type="dxa"/>
            <w:shd w:val="clear" w:color="auto" w:fill="auto"/>
            <w:noWrap/>
            <w:vAlign w:val="bottom"/>
          </w:tcPr>
          <w:p w14:paraId="129A5D8A" w14:textId="033D53BC" w:rsidR="00E0250F" w:rsidRPr="00EE32B9" w:rsidRDefault="00E0250F" w:rsidP="00E0250F">
            <w:pPr>
              <w:rPr>
                <w:rFonts w:cs="Arial"/>
                <w:color w:val="000000"/>
                <w:szCs w:val="18"/>
              </w:rPr>
            </w:pPr>
          </w:p>
        </w:tc>
        <w:tc>
          <w:tcPr>
            <w:tcW w:w="1197" w:type="dxa"/>
            <w:shd w:val="clear" w:color="auto" w:fill="auto"/>
            <w:noWrap/>
            <w:vAlign w:val="bottom"/>
          </w:tcPr>
          <w:p w14:paraId="4703266A" w14:textId="76DC79E6" w:rsidR="00E0250F" w:rsidRPr="00EE32B9" w:rsidRDefault="00E0250F" w:rsidP="00E0250F">
            <w:pPr>
              <w:rPr>
                <w:rFonts w:cs="Arial"/>
                <w:color w:val="000000"/>
                <w:szCs w:val="18"/>
              </w:rPr>
            </w:pPr>
          </w:p>
        </w:tc>
      </w:tr>
      <w:tr w:rsidR="00E0250F" w:rsidRPr="00EE32B9" w14:paraId="3442E8D5" w14:textId="77777777" w:rsidTr="00475FE5">
        <w:trPr>
          <w:trHeight w:val="300"/>
        </w:trPr>
        <w:tc>
          <w:tcPr>
            <w:tcW w:w="2764" w:type="dxa"/>
            <w:shd w:val="clear" w:color="auto" w:fill="auto"/>
            <w:noWrap/>
            <w:vAlign w:val="bottom"/>
            <w:hideMark/>
          </w:tcPr>
          <w:p w14:paraId="24C3037C"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Onderzoeksgegevens, antecedenten</w:t>
            </w:r>
          </w:p>
        </w:tc>
        <w:tc>
          <w:tcPr>
            <w:tcW w:w="1559" w:type="dxa"/>
            <w:shd w:val="clear" w:color="auto" w:fill="auto"/>
            <w:noWrap/>
            <w:vAlign w:val="bottom"/>
          </w:tcPr>
          <w:p w14:paraId="6869654A" w14:textId="0661F257" w:rsidR="00E0250F" w:rsidRPr="00EE32B9" w:rsidRDefault="00E0250F" w:rsidP="00E0250F">
            <w:pPr>
              <w:rPr>
                <w:rFonts w:cs="Arial"/>
                <w:color w:val="000000"/>
                <w:szCs w:val="18"/>
              </w:rPr>
            </w:pPr>
          </w:p>
        </w:tc>
        <w:tc>
          <w:tcPr>
            <w:tcW w:w="1071" w:type="dxa"/>
            <w:shd w:val="clear" w:color="auto" w:fill="auto"/>
            <w:noWrap/>
            <w:vAlign w:val="bottom"/>
          </w:tcPr>
          <w:p w14:paraId="2E5FBF65" w14:textId="3FF3C88F" w:rsidR="00E0250F" w:rsidRPr="00EE32B9" w:rsidRDefault="00E0250F" w:rsidP="00E0250F">
            <w:pPr>
              <w:rPr>
                <w:rFonts w:cs="Arial"/>
                <w:color w:val="000000"/>
                <w:szCs w:val="18"/>
              </w:rPr>
            </w:pPr>
          </w:p>
        </w:tc>
        <w:tc>
          <w:tcPr>
            <w:tcW w:w="1197" w:type="dxa"/>
            <w:shd w:val="clear" w:color="auto" w:fill="auto"/>
            <w:noWrap/>
            <w:vAlign w:val="bottom"/>
          </w:tcPr>
          <w:p w14:paraId="2A3E54AB" w14:textId="493CE396" w:rsidR="00E0250F" w:rsidRPr="00EE32B9" w:rsidRDefault="00E0250F" w:rsidP="00E0250F">
            <w:pPr>
              <w:rPr>
                <w:rFonts w:cs="Arial"/>
                <w:color w:val="000000"/>
                <w:szCs w:val="18"/>
              </w:rPr>
            </w:pPr>
          </w:p>
        </w:tc>
      </w:tr>
      <w:tr w:rsidR="00E0250F" w:rsidRPr="00EE32B9" w14:paraId="44700621" w14:textId="77777777" w:rsidTr="00475FE5">
        <w:trPr>
          <w:trHeight w:val="300"/>
        </w:trPr>
        <w:tc>
          <w:tcPr>
            <w:tcW w:w="2764" w:type="dxa"/>
            <w:shd w:val="clear" w:color="auto" w:fill="auto"/>
            <w:noWrap/>
            <w:vAlign w:val="bottom"/>
            <w:hideMark/>
          </w:tcPr>
          <w:p w14:paraId="05EAFC83"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Onderzoeksgegevens, medisch</w:t>
            </w:r>
          </w:p>
        </w:tc>
        <w:tc>
          <w:tcPr>
            <w:tcW w:w="1559" w:type="dxa"/>
            <w:shd w:val="clear" w:color="auto" w:fill="auto"/>
            <w:noWrap/>
            <w:vAlign w:val="bottom"/>
          </w:tcPr>
          <w:p w14:paraId="22E5EBDB" w14:textId="050D6185" w:rsidR="00E0250F" w:rsidRPr="00EE32B9" w:rsidRDefault="00E0250F" w:rsidP="00E0250F">
            <w:pPr>
              <w:rPr>
                <w:rFonts w:cs="Arial"/>
                <w:color w:val="000000"/>
                <w:szCs w:val="18"/>
              </w:rPr>
            </w:pPr>
          </w:p>
        </w:tc>
        <w:tc>
          <w:tcPr>
            <w:tcW w:w="1071" w:type="dxa"/>
            <w:shd w:val="clear" w:color="auto" w:fill="auto"/>
            <w:noWrap/>
            <w:vAlign w:val="bottom"/>
          </w:tcPr>
          <w:p w14:paraId="69960839" w14:textId="25D204C3" w:rsidR="00E0250F" w:rsidRPr="00EE32B9" w:rsidRDefault="00E0250F" w:rsidP="00E0250F">
            <w:pPr>
              <w:rPr>
                <w:rFonts w:cs="Arial"/>
                <w:color w:val="000000"/>
                <w:szCs w:val="18"/>
              </w:rPr>
            </w:pPr>
          </w:p>
        </w:tc>
        <w:tc>
          <w:tcPr>
            <w:tcW w:w="1197" w:type="dxa"/>
            <w:shd w:val="clear" w:color="auto" w:fill="auto"/>
            <w:noWrap/>
            <w:vAlign w:val="bottom"/>
          </w:tcPr>
          <w:p w14:paraId="3BC6607A" w14:textId="769AA5A8" w:rsidR="00E0250F" w:rsidRPr="00EE32B9" w:rsidRDefault="00E0250F" w:rsidP="00E0250F">
            <w:pPr>
              <w:rPr>
                <w:rFonts w:cs="Arial"/>
                <w:color w:val="000000"/>
                <w:szCs w:val="18"/>
              </w:rPr>
            </w:pPr>
          </w:p>
        </w:tc>
      </w:tr>
      <w:tr w:rsidR="00E0250F" w:rsidRPr="00EE32B9" w14:paraId="58ADF681" w14:textId="77777777" w:rsidTr="00475FE5">
        <w:trPr>
          <w:trHeight w:val="300"/>
        </w:trPr>
        <w:tc>
          <w:tcPr>
            <w:tcW w:w="2764" w:type="dxa"/>
            <w:shd w:val="clear" w:color="auto" w:fill="auto"/>
            <w:noWrap/>
            <w:vAlign w:val="bottom"/>
            <w:hideMark/>
          </w:tcPr>
          <w:p w14:paraId="18A809B7"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Onderzoeksgegevens, strafrechtelijk</w:t>
            </w:r>
          </w:p>
        </w:tc>
        <w:tc>
          <w:tcPr>
            <w:tcW w:w="1559" w:type="dxa"/>
            <w:shd w:val="clear" w:color="auto" w:fill="auto"/>
            <w:noWrap/>
            <w:vAlign w:val="bottom"/>
          </w:tcPr>
          <w:p w14:paraId="01897046" w14:textId="46376880" w:rsidR="00E0250F" w:rsidRPr="00EE32B9" w:rsidRDefault="00E0250F" w:rsidP="00E0250F">
            <w:pPr>
              <w:rPr>
                <w:rFonts w:cs="Arial"/>
                <w:color w:val="000000"/>
                <w:szCs w:val="18"/>
              </w:rPr>
            </w:pPr>
          </w:p>
        </w:tc>
        <w:tc>
          <w:tcPr>
            <w:tcW w:w="1071" w:type="dxa"/>
            <w:shd w:val="clear" w:color="auto" w:fill="auto"/>
            <w:noWrap/>
            <w:vAlign w:val="bottom"/>
          </w:tcPr>
          <w:p w14:paraId="10A4E927" w14:textId="034697BA" w:rsidR="00E0250F" w:rsidRPr="00EE32B9" w:rsidRDefault="00E0250F" w:rsidP="00E0250F">
            <w:pPr>
              <w:rPr>
                <w:rFonts w:cs="Arial"/>
                <w:color w:val="000000"/>
                <w:szCs w:val="18"/>
              </w:rPr>
            </w:pPr>
          </w:p>
        </w:tc>
        <w:tc>
          <w:tcPr>
            <w:tcW w:w="1197" w:type="dxa"/>
            <w:shd w:val="clear" w:color="auto" w:fill="auto"/>
            <w:noWrap/>
            <w:vAlign w:val="bottom"/>
          </w:tcPr>
          <w:p w14:paraId="219127BB" w14:textId="6D62D307" w:rsidR="00E0250F" w:rsidRPr="00EE32B9" w:rsidRDefault="00E0250F" w:rsidP="00E0250F">
            <w:pPr>
              <w:rPr>
                <w:rFonts w:cs="Arial"/>
                <w:color w:val="000000"/>
                <w:szCs w:val="18"/>
              </w:rPr>
            </w:pPr>
          </w:p>
        </w:tc>
      </w:tr>
      <w:tr w:rsidR="00E0250F" w:rsidRPr="00EE32B9" w14:paraId="1D457C05" w14:textId="77777777" w:rsidTr="00475FE5">
        <w:trPr>
          <w:trHeight w:val="300"/>
        </w:trPr>
        <w:tc>
          <w:tcPr>
            <w:tcW w:w="2764" w:type="dxa"/>
            <w:shd w:val="clear" w:color="auto" w:fill="auto"/>
            <w:noWrap/>
            <w:vAlign w:val="bottom"/>
            <w:hideMark/>
          </w:tcPr>
          <w:p w14:paraId="24D69296"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Personeelsdossier</w:t>
            </w:r>
          </w:p>
        </w:tc>
        <w:tc>
          <w:tcPr>
            <w:tcW w:w="1559" w:type="dxa"/>
            <w:shd w:val="clear" w:color="auto" w:fill="auto"/>
            <w:noWrap/>
            <w:vAlign w:val="bottom"/>
          </w:tcPr>
          <w:p w14:paraId="56C24CDF" w14:textId="56830B20" w:rsidR="00E0250F" w:rsidRPr="00AC0579" w:rsidRDefault="00E0250F" w:rsidP="00E0250F">
            <w:pPr>
              <w:rPr>
                <w:rFonts w:cs="Arial"/>
                <w:color w:val="FF0000"/>
                <w:szCs w:val="18"/>
              </w:rPr>
            </w:pPr>
          </w:p>
        </w:tc>
        <w:tc>
          <w:tcPr>
            <w:tcW w:w="1071" w:type="dxa"/>
            <w:shd w:val="clear" w:color="auto" w:fill="auto"/>
            <w:noWrap/>
            <w:vAlign w:val="bottom"/>
          </w:tcPr>
          <w:p w14:paraId="770BF2AE" w14:textId="5A324B63" w:rsidR="00E0250F" w:rsidRPr="00AC0579" w:rsidRDefault="00E0250F" w:rsidP="00E0250F">
            <w:pPr>
              <w:rPr>
                <w:rFonts w:cs="Arial"/>
                <w:color w:val="FF0000"/>
                <w:szCs w:val="18"/>
              </w:rPr>
            </w:pPr>
          </w:p>
        </w:tc>
        <w:tc>
          <w:tcPr>
            <w:tcW w:w="1197" w:type="dxa"/>
            <w:shd w:val="clear" w:color="auto" w:fill="auto"/>
            <w:noWrap/>
            <w:vAlign w:val="bottom"/>
          </w:tcPr>
          <w:p w14:paraId="2069FE17" w14:textId="56B0DD9A" w:rsidR="00E0250F" w:rsidRPr="00EE32B9" w:rsidRDefault="00E0250F" w:rsidP="00E0250F">
            <w:pPr>
              <w:rPr>
                <w:rFonts w:cs="Arial"/>
                <w:color w:val="000000"/>
                <w:szCs w:val="18"/>
              </w:rPr>
            </w:pPr>
          </w:p>
        </w:tc>
      </w:tr>
      <w:tr w:rsidR="00E0250F" w:rsidRPr="00EE32B9" w14:paraId="67DFA8FC" w14:textId="77777777" w:rsidTr="00475FE5">
        <w:trPr>
          <w:trHeight w:val="300"/>
        </w:trPr>
        <w:tc>
          <w:tcPr>
            <w:tcW w:w="2764" w:type="dxa"/>
            <w:shd w:val="clear" w:color="auto" w:fill="auto"/>
            <w:noWrap/>
            <w:vAlign w:val="bottom"/>
            <w:hideMark/>
          </w:tcPr>
          <w:p w14:paraId="0DB3801F"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Persoonlijk e-mailadres</w:t>
            </w:r>
          </w:p>
        </w:tc>
        <w:tc>
          <w:tcPr>
            <w:tcW w:w="1559" w:type="dxa"/>
            <w:shd w:val="clear" w:color="auto" w:fill="auto"/>
            <w:noWrap/>
            <w:vAlign w:val="bottom"/>
          </w:tcPr>
          <w:p w14:paraId="3A46D07F" w14:textId="2BC54259" w:rsidR="00E0250F" w:rsidRPr="00AC0579" w:rsidRDefault="00E0250F" w:rsidP="00E0250F">
            <w:pPr>
              <w:rPr>
                <w:rFonts w:cs="Arial"/>
                <w:color w:val="FF0000"/>
                <w:szCs w:val="18"/>
              </w:rPr>
            </w:pPr>
          </w:p>
        </w:tc>
        <w:tc>
          <w:tcPr>
            <w:tcW w:w="1071" w:type="dxa"/>
            <w:shd w:val="clear" w:color="auto" w:fill="auto"/>
            <w:noWrap/>
            <w:vAlign w:val="bottom"/>
          </w:tcPr>
          <w:p w14:paraId="49B96A8F" w14:textId="729A7D49" w:rsidR="00E0250F" w:rsidRPr="00EE32B9" w:rsidRDefault="00E0250F" w:rsidP="00E0250F">
            <w:pPr>
              <w:rPr>
                <w:rFonts w:cs="Arial"/>
                <w:color w:val="000000"/>
                <w:szCs w:val="18"/>
              </w:rPr>
            </w:pPr>
          </w:p>
        </w:tc>
        <w:tc>
          <w:tcPr>
            <w:tcW w:w="1197" w:type="dxa"/>
            <w:shd w:val="clear" w:color="auto" w:fill="auto"/>
            <w:noWrap/>
            <w:vAlign w:val="bottom"/>
          </w:tcPr>
          <w:p w14:paraId="6939C24B" w14:textId="7C4EB59F" w:rsidR="00E0250F" w:rsidRPr="00EE32B9" w:rsidRDefault="00E0250F" w:rsidP="00AC0579">
            <w:pPr>
              <w:rPr>
                <w:rFonts w:cs="Arial"/>
                <w:color w:val="000000"/>
                <w:szCs w:val="18"/>
              </w:rPr>
            </w:pPr>
          </w:p>
        </w:tc>
      </w:tr>
      <w:tr w:rsidR="00E0250F" w:rsidRPr="00EE32B9" w14:paraId="2042CD87" w14:textId="77777777" w:rsidTr="00475FE5">
        <w:trPr>
          <w:trHeight w:val="300"/>
        </w:trPr>
        <w:tc>
          <w:tcPr>
            <w:tcW w:w="2764" w:type="dxa"/>
            <w:shd w:val="clear" w:color="auto" w:fill="auto"/>
            <w:noWrap/>
            <w:vAlign w:val="bottom"/>
            <w:hideMark/>
          </w:tcPr>
          <w:p w14:paraId="0A62C16A"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 xml:space="preserve">Persoonlijke </w:t>
            </w:r>
            <w:r w:rsidRPr="00EE32B9">
              <w:rPr>
                <w:rStyle w:val="FontStyle41"/>
              </w:rPr>
              <w:lastRenderedPageBreak/>
              <w:t>identificatienummers en wachtwoorden</w:t>
            </w:r>
          </w:p>
        </w:tc>
        <w:tc>
          <w:tcPr>
            <w:tcW w:w="1559" w:type="dxa"/>
            <w:shd w:val="clear" w:color="auto" w:fill="auto"/>
            <w:noWrap/>
            <w:vAlign w:val="bottom"/>
          </w:tcPr>
          <w:p w14:paraId="09A2A846" w14:textId="67E02ED7" w:rsidR="00E0250F" w:rsidRPr="00AC0579" w:rsidRDefault="00E0250F" w:rsidP="00E0250F">
            <w:pPr>
              <w:rPr>
                <w:rFonts w:cs="Arial"/>
                <w:color w:val="FF0000"/>
                <w:szCs w:val="18"/>
              </w:rPr>
            </w:pPr>
          </w:p>
        </w:tc>
        <w:tc>
          <w:tcPr>
            <w:tcW w:w="1071" w:type="dxa"/>
            <w:shd w:val="clear" w:color="auto" w:fill="auto"/>
            <w:noWrap/>
            <w:vAlign w:val="bottom"/>
          </w:tcPr>
          <w:p w14:paraId="401E31B6" w14:textId="0F3E661D" w:rsidR="00E0250F" w:rsidRPr="00EE32B9" w:rsidRDefault="00E0250F" w:rsidP="00E0250F">
            <w:pPr>
              <w:rPr>
                <w:rFonts w:cs="Arial"/>
                <w:color w:val="000000"/>
                <w:szCs w:val="18"/>
              </w:rPr>
            </w:pPr>
          </w:p>
        </w:tc>
        <w:tc>
          <w:tcPr>
            <w:tcW w:w="1197" w:type="dxa"/>
            <w:shd w:val="clear" w:color="auto" w:fill="auto"/>
            <w:noWrap/>
            <w:vAlign w:val="bottom"/>
          </w:tcPr>
          <w:p w14:paraId="6165FA5E" w14:textId="498F084E" w:rsidR="00E0250F" w:rsidRPr="00EE32B9" w:rsidRDefault="00E0250F" w:rsidP="00AC0579">
            <w:pPr>
              <w:rPr>
                <w:rFonts w:cs="Arial"/>
                <w:color w:val="000000"/>
                <w:szCs w:val="18"/>
              </w:rPr>
            </w:pPr>
          </w:p>
        </w:tc>
      </w:tr>
      <w:tr w:rsidR="00E0250F" w:rsidRPr="00EE32B9" w14:paraId="661F578F" w14:textId="77777777" w:rsidTr="00475FE5">
        <w:trPr>
          <w:trHeight w:val="300"/>
        </w:trPr>
        <w:tc>
          <w:tcPr>
            <w:tcW w:w="2764" w:type="dxa"/>
            <w:shd w:val="clear" w:color="auto" w:fill="auto"/>
            <w:noWrap/>
            <w:vAlign w:val="bottom"/>
            <w:hideMark/>
          </w:tcPr>
          <w:p w14:paraId="3DD384AB"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Persoonlijke interesses op basis van tracking en/of cookies</w:t>
            </w:r>
          </w:p>
        </w:tc>
        <w:tc>
          <w:tcPr>
            <w:tcW w:w="1559" w:type="dxa"/>
            <w:shd w:val="clear" w:color="auto" w:fill="auto"/>
            <w:noWrap/>
            <w:vAlign w:val="bottom"/>
          </w:tcPr>
          <w:p w14:paraId="769558AD" w14:textId="1B382E08" w:rsidR="00E0250F" w:rsidRPr="00EE32B9" w:rsidRDefault="00E0250F" w:rsidP="00E0250F">
            <w:pPr>
              <w:rPr>
                <w:rFonts w:cs="Arial"/>
                <w:color w:val="000000"/>
                <w:szCs w:val="18"/>
              </w:rPr>
            </w:pPr>
          </w:p>
        </w:tc>
        <w:tc>
          <w:tcPr>
            <w:tcW w:w="1071" w:type="dxa"/>
            <w:shd w:val="clear" w:color="auto" w:fill="auto"/>
            <w:noWrap/>
            <w:vAlign w:val="bottom"/>
          </w:tcPr>
          <w:p w14:paraId="5A77ECC4" w14:textId="0FB12DD6" w:rsidR="00E0250F" w:rsidRPr="00EE32B9" w:rsidRDefault="00E0250F" w:rsidP="00E0250F">
            <w:pPr>
              <w:rPr>
                <w:rFonts w:cs="Arial"/>
                <w:color w:val="000000"/>
                <w:szCs w:val="18"/>
              </w:rPr>
            </w:pPr>
          </w:p>
        </w:tc>
        <w:tc>
          <w:tcPr>
            <w:tcW w:w="1197" w:type="dxa"/>
            <w:shd w:val="clear" w:color="auto" w:fill="auto"/>
            <w:noWrap/>
            <w:vAlign w:val="bottom"/>
          </w:tcPr>
          <w:p w14:paraId="45C30839" w14:textId="1E71D2D0" w:rsidR="00E0250F" w:rsidRPr="00EE32B9" w:rsidRDefault="00E0250F" w:rsidP="00E0250F">
            <w:pPr>
              <w:rPr>
                <w:rFonts w:cs="Arial"/>
                <w:color w:val="000000"/>
                <w:szCs w:val="18"/>
              </w:rPr>
            </w:pPr>
          </w:p>
        </w:tc>
      </w:tr>
      <w:tr w:rsidR="00E0250F" w:rsidRPr="00EE32B9" w14:paraId="0A6D0DDD" w14:textId="77777777" w:rsidTr="00475FE5">
        <w:trPr>
          <w:trHeight w:val="300"/>
        </w:trPr>
        <w:tc>
          <w:tcPr>
            <w:tcW w:w="2764" w:type="dxa"/>
            <w:shd w:val="clear" w:color="auto" w:fill="auto"/>
            <w:noWrap/>
            <w:vAlign w:val="bottom"/>
            <w:hideMark/>
          </w:tcPr>
          <w:p w14:paraId="5B6EF585"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Persoonlijke telefoonnummer</w:t>
            </w:r>
          </w:p>
        </w:tc>
        <w:tc>
          <w:tcPr>
            <w:tcW w:w="1559" w:type="dxa"/>
            <w:shd w:val="clear" w:color="auto" w:fill="auto"/>
            <w:noWrap/>
            <w:vAlign w:val="bottom"/>
          </w:tcPr>
          <w:p w14:paraId="4ACDD0B9" w14:textId="75EFAD7A" w:rsidR="00E0250F" w:rsidRPr="00AC0579" w:rsidRDefault="00E0250F" w:rsidP="00E0250F">
            <w:pPr>
              <w:rPr>
                <w:rFonts w:cs="Arial"/>
                <w:color w:val="FF0000"/>
                <w:szCs w:val="18"/>
              </w:rPr>
            </w:pPr>
          </w:p>
        </w:tc>
        <w:tc>
          <w:tcPr>
            <w:tcW w:w="1071" w:type="dxa"/>
            <w:shd w:val="clear" w:color="auto" w:fill="auto"/>
            <w:noWrap/>
            <w:vAlign w:val="bottom"/>
          </w:tcPr>
          <w:p w14:paraId="54CD2824" w14:textId="2B04E5C6" w:rsidR="00E0250F" w:rsidRPr="00EE32B9" w:rsidRDefault="00E0250F" w:rsidP="00E0250F">
            <w:pPr>
              <w:rPr>
                <w:rFonts w:cs="Arial"/>
                <w:color w:val="000000"/>
                <w:szCs w:val="18"/>
              </w:rPr>
            </w:pPr>
          </w:p>
        </w:tc>
        <w:tc>
          <w:tcPr>
            <w:tcW w:w="1197" w:type="dxa"/>
            <w:shd w:val="clear" w:color="auto" w:fill="auto"/>
            <w:noWrap/>
            <w:vAlign w:val="bottom"/>
          </w:tcPr>
          <w:p w14:paraId="5D89CC3C" w14:textId="554AA0BA" w:rsidR="00E0250F" w:rsidRPr="00EE32B9" w:rsidRDefault="00E0250F" w:rsidP="00AC0579">
            <w:pPr>
              <w:rPr>
                <w:rFonts w:cs="Arial"/>
                <w:color w:val="000000"/>
                <w:szCs w:val="18"/>
              </w:rPr>
            </w:pPr>
          </w:p>
        </w:tc>
      </w:tr>
      <w:tr w:rsidR="00E0250F" w:rsidRPr="00EE32B9" w14:paraId="7EBEB028" w14:textId="77777777" w:rsidTr="00475FE5">
        <w:trPr>
          <w:trHeight w:val="300"/>
        </w:trPr>
        <w:tc>
          <w:tcPr>
            <w:tcW w:w="2764" w:type="dxa"/>
            <w:shd w:val="clear" w:color="auto" w:fill="auto"/>
            <w:noWrap/>
            <w:vAlign w:val="bottom"/>
            <w:hideMark/>
          </w:tcPr>
          <w:p w14:paraId="14B998A0"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Politieke oriëntatie / stemgedrag</w:t>
            </w:r>
          </w:p>
        </w:tc>
        <w:tc>
          <w:tcPr>
            <w:tcW w:w="1559" w:type="dxa"/>
            <w:shd w:val="clear" w:color="auto" w:fill="auto"/>
            <w:noWrap/>
            <w:vAlign w:val="bottom"/>
          </w:tcPr>
          <w:p w14:paraId="2F20F496" w14:textId="320DDC4E" w:rsidR="00E0250F" w:rsidRPr="00EE32B9" w:rsidRDefault="00E0250F" w:rsidP="00E0250F">
            <w:pPr>
              <w:rPr>
                <w:rFonts w:cs="Arial"/>
                <w:color w:val="000000"/>
                <w:szCs w:val="18"/>
              </w:rPr>
            </w:pPr>
          </w:p>
        </w:tc>
        <w:tc>
          <w:tcPr>
            <w:tcW w:w="1071" w:type="dxa"/>
            <w:shd w:val="clear" w:color="auto" w:fill="auto"/>
            <w:noWrap/>
            <w:vAlign w:val="bottom"/>
          </w:tcPr>
          <w:p w14:paraId="1E53FCC1" w14:textId="34DA341C" w:rsidR="00E0250F" w:rsidRPr="00EE32B9" w:rsidRDefault="00E0250F" w:rsidP="00E0250F">
            <w:pPr>
              <w:rPr>
                <w:rFonts w:cs="Arial"/>
                <w:color w:val="000000"/>
                <w:szCs w:val="18"/>
              </w:rPr>
            </w:pPr>
          </w:p>
        </w:tc>
        <w:tc>
          <w:tcPr>
            <w:tcW w:w="1197" w:type="dxa"/>
            <w:shd w:val="clear" w:color="auto" w:fill="auto"/>
            <w:noWrap/>
            <w:vAlign w:val="bottom"/>
          </w:tcPr>
          <w:p w14:paraId="17143EEC" w14:textId="06DF0547" w:rsidR="00E0250F" w:rsidRPr="00EE32B9" w:rsidRDefault="00E0250F" w:rsidP="00E0250F">
            <w:pPr>
              <w:rPr>
                <w:rFonts w:cs="Arial"/>
                <w:color w:val="000000"/>
                <w:szCs w:val="18"/>
              </w:rPr>
            </w:pPr>
          </w:p>
        </w:tc>
      </w:tr>
      <w:tr w:rsidR="00E0250F" w:rsidRPr="00EE32B9" w14:paraId="46255BEF" w14:textId="77777777" w:rsidTr="00475FE5">
        <w:trPr>
          <w:trHeight w:val="300"/>
        </w:trPr>
        <w:tc>
          <w:tcPr>
            <w:tcW w:w="2764" w:type="dxa"/>
            <w:shd w:val="clear" w:color="auto" w:fill="auto"/>
            <w:noWrap/>
            <w:vAlign w:val="bottom"/>
            <w:hideMark/>
          </w:tcPr>
          <w:p w14:paraId="7478F938"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Product- en dienstenvoorkeuren</w:t>
            </w:r>
          </w:p>
        </w:tc>
        <w:tc>
          <w:tcPr>
            <w:tcW w:w="1559" w:type="dxa"/>
            <w:shd w:val="clear" w:color="auto" w:fill="auto"/>
            <w:noWrap/>
            <w:vAlign w:val="bottom"/>
          </w:tcPr>
          <w:p w14:paraId="5FFDE1F0" w14:textId="4707DE55" w:rsidR="00E0250F" w:rsidRPr="00EE32B9" w:rsidRDefault="00E0250F" w:rsidP="00E0250F">
            <w:pPr>
              <w:rPr>
                <w:rFonts w:cs="Arial"/>
                <w:color w:val="000000"/>
                <w:szCs w:val="18"/>
              </w:rPr>
            </w:pPr>
          </w:p>
        </w:tc>
        <w:tc>
          <w:tcPr>
            <w:tcW w:w="1071" w:type="dxa"/>
            <w:shd w:val="clear" w:color="auto" w:fill="auto"/>
            <w:noWrap/>
            <w:vAlign w:val="bottom"/>
          </w:tcPr>
          <w:p w14:paraId="29D19320" w14:textId="43DE6CFC" w:rsidR="00E0250F" w:rsidRPr="00EE32B9" w:rsidRDefault="00E0250F" w:rsidP="00E0250F">
            <w:pPr>
              <w:rPr>
                <w:rFonts w:cs="Arial"/>
                <w:color w:val="000000"/>
                <w:szCs w:val="18"/>
              </w:rPr>
            </w:pPr>
          </w:p>
        </w:tc>
        <w:tc>
          <w:tcPr>
            <w:tcW w:w="1197" w:type="dxa"/>
            <w:shd w:val="clear" w:color="auto" w:fill="auto"/>
            <w:noWrap/>
            <w:vAlign w:val="bottom"/>
          </w:tcPr>
          <w:p w14:paraId="6805EB6B" w14:textId="58C976C6" w:rsidR="00E0250F" w:rsidRPr="00EE32B9" w:rsidRDefault="00E0250F" w:rsidP="00E0250F">
            <w:pPr>
              <w:rPr>
                <w:rFonts w:cs="Arial"/>
                <w:color w:val="000000"/>
                <w:szCs w:val="18"/>
              </w:rPr>
            </w:pPr>
          </w:p>
        </w:tc>
      </w:tr>
      <w:tr w:rsidR="00E0250F" w:rsidRPr="00EE32B9" w14:paraId="059EEBC1" w14:textId="77777777" w:rsidTr="00475FE5">
        <w:trPr>
          <w:trHeight w:val="300"/>
        </w:trPr>
        <w:tc>
          <w:tcPr>
            <w:tcW w:w="2764" w:type="dxa"/>
            <w:shd w:val="clear" w:color="auto" w:fill="auto"/>
            <w:noWrap/>
            <w:vAlign w:val="bottom"/>
            <w:hideMark/>
          </w:tcPr>
          <w:p w14:paraId="2244C787"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Religieuze-/ levensovertuigingen</w:t>
            </w:r>
          </w:p>
        </w:tc>
        <w:tc>
          <w:tcPr>
            <w:tcW w:w="1559" w:type="dxa"/>
            <w:shd w:val="clear" w:color="auto" w:fill="auto"/>
            <w:noWrap/>
            <w:vAlign w:val="bottom"/>
          </w:tcPr>
          <w:p w14:paraId="43A74881" w14:textId="056F7FEC" w:rsidR="00E0250F" w:rsidRPr="00EE32B9" w:rsidRDefault="00E0250F" w:rsidP="00E0250F">
            <w:pPr>
              <w:rPr>
                <w:rFonts w:cs="Arial"/>
                <w:color w:val="000000"/>
                <w:szCs w:val="18"/>
              </w:rPr>
            </w:pPr>
          </w:p>
        </w:tc>
        <w:tc>
          <w:tcPr>
            <w:tcW w:w="1071" w:type="dxa"/>
            <w:shd w:val="clear" w:color="auto" w:fill="auto"/>
            <w:noWrap/>
            <w:vAlign w:val="bottom"/>
          </w:tcPr>
          <w:p w14:paraId="03955B21" w14:textId="74809F63" w:rsidR="00E0250F" w:rsidRPr="00EE32B9" w:rsidRDefault="00E0250F" w:rsidP="00E0250F">
            <w:pPr>
              <w:rPr>
                <w:rFonts w:cs="Arial"/>
                <w:color w:val="000000"/>
                <w:szCs w:val="18"/>
              </w:rPr>
            </w:pPr>
          </w:p>
        </w:tc>
        <w:tc>
          <w:tcPr>
            <w:tcW w:w="1197" w:type="dxa"/>
            <w:shd w:val="clear" w:color="auto" w:fill="auto"/>
            <w:noWrap/>
            <w:vAlign w:val="bottom"/>
          </w:tcPr>
          <w:p w14:paraId="13D5A16F" w14:textId="13E9341B" w:rsidR="00E0250F" w:rsidRPr="00EE32B9" w:rsidRDefault="00E0250F" w:rsidP="00E0250F">
            <w:pPr>
              <w:rPr>
                <w:rFonts w:cs="Arial"/>
                <w:color w:val="000000"/>
                <w:szCs w:val="18"/>
              </w:rPr>
            </w:pPr>
          </w:p>
        </w:tc>
      </w:tr>
      <w:tr w:rsidR="00E0250F" w:rsidRPr="00EE32B9" w14:paraId="358EB0A3" w14:textId="77777777" w:rsidTr="00475FE5">
        <w:trPr>
          <w:trHeight w:val="300"/>
        </w:trPr>
        <w:tc>
          <w:tcPr>
            <w:tcW w:w="2764" w:type="dxa"/>
            <w:shd w:val="clear" w:color="auto" w:fill="auto"/>
            <w:noWrap/>
            <w:vAlign w:val="bottom"/>
            <w:hideMark/>
          </w:tcPr>
          <w:p w14:paraId="3CC70914"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Seksuele oriëntatie</w:t>
            </w:r>
          </w:p>
        </w:tc>
        <w:tc>
          <w:tcPr>
            <w:tcW w:w="1559" w:type="dxa"/>
            <w:shd w:val="clear" w:color="auto" w:fill="auto"/>
            <w:noWrap/>
            <w:vAlign w:val="bottom"/>
          </w:tcPr>
          <w:p w14:paraId="3AB4266C" w14:textId="0C003D1C" w:rsidR="00E0250F" w:rsidRPr="00EE32B9" w:rsidRDefault="00E0250F" w:rsidP="00E0250F">
            <w:pPr>
              <w:rPr>
                <w:rFonts w:cs="Arial"/>
                <w:color w:val="000000"/>
                <w:szCs w:val="18"/>
              </w:rPr>
            </w:pPr>
          </w:p>
        </w:tc>
        <w:tc>
          <w:tcPr>
            <w:tcW w:w="1071" w:type="dxa"/>
            <w:shd w:val="clear" w:color="auto" w:fill="auto"/>
            <w:noWrap/>
            <w:vAlign w:val="bottom"/>
          </w:tcPr>
          <w:p w14:paraId="2C32D520" w14:textId="71EC297B" w:rsidR="00E0250F" w:rsidRPr="00EE32B9" w:rsidRDefault="00E0250F" w:rsidP="00E0250F">
            <w:pPr>
              <w:rPr>
                <w:rFonts w:cs="Arial"/>
                <w:color w:val="000000"/>
                <w:szCs w:val="18"/>
              </w:rPr>
            </w:pPr>
          </w:p>
        </w:tc>
        <w:tc>
          <w:tcPr>
            <w:tcW w:w="1197" w:type="dxa"/>
            <w:shd w:val="clear" w:color="auto" w:fill="auto"/>
            <w:noWrap/>
            <w:vAlign w:val="bottom"/>
          </w:tcPr>
          <w:p w14:paraId="352708F0" w14:textId="218B23E1" w:rsidR="00E0250F" w:rsidRPr="00EE32B9" w:rsidRDefault="00E0250F" w:rsidP="00E0250F">
            <w:pPr>
              <w:rPr>
                <w:rFonts w:cs="Arial"/>
                <w:color w:val="000000"/>
                <w:szCs w:val="18"/>
              </w:rPr>
            </w:pPr>
          </w:p>
        </w:tc>
      </w:tr>
      <w:tr w:rsidR="00E0250F" w:rsidRPr="00EE32B9" w14:paraId="1F631EF7" w14:textId="77777777" w:rsidTr="00475FE5">
        <w:trPr>
          <w:trHeight w:val="300"/>
        </w:trPr>
        <w:tc>
          <w:tcPr>
            <w:tcW w:w="2764" w:type="dxa"/>
            <w:shd w:val="clear" w:color="auto" w:fill="auto"/>
            <w:noWrap/>
            <w:vAlign w:val="bottom"/>
            <w:hideMark/>
          </w:tcPr>
          <w:p w14:paraId="3E1B21B3"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Strafblad</w:t>
            </w:r>
          </w:p>
        </w:tc>
        <w:tc>
          <w:tcPr>
            <w:tcW w:w="1559" w:type="dxa"/>
            <w:shd w:val="clear" w:color="auto" w:fill="auto"/>
            <w:noWrap/>
            <w:vAlign w:val="bottom"/>
          </w:tcPr>
          <w:p w14:paraId="31E8AA9E" w14:textId="1F78634A" w:rsidR="00E0250F" w:rsidRPr="00EE32B9" w:rsidRDefault="00E0250F" w:rsidP="00E0250F">
            <w:pPr>
              <w:rPr>
                <w:rFonts w:cs="Arial"/>
                <w:color w:val="000000"/>
                <w:szCs w:val="18"/>
              </w:rPr>
            </w:pPr>
          </w:p>
        </w:tc>
        <w:tc>
          <w:tcPr>
            <w:tcW w:w="1071" w:type="dxa"/>
            <w:shd w:val="clear" w:color="auto" w:fill="auto"/>
            <w:noWrap/>
            <w:vAlign w:val="bottom"/>
          </w:tcPr>
          <w:p w14:paraId="45E63A07" w14:textId="11C72237" w:rsidR="00E0250F" w:rsidRPr="00EE32B9" w:rsidRDefault="00E0250F" w:rsidP="00E0250F">
            <w:pPr>
              <w:rPr>
                <w:rFonts w:cs="Arial"/>
                <w:color w:val="000000"/>
                <w:szCs w:val="18"/>
              </w:rPr>
            </w:pPr>
          </w:p>
        </w:tc>
        <w:tc>
          <w:tcPr>
            <w:tcW w:w="1197" w:type="dxa"/>
            <w:shd w:val="clear" w:color="auto" w:fill="auto"/>
            <w:noWrap/>
            <w:vAlign w:val="bottom"/>
          </w:tcPr>
          <w:p w14:paraId="2C4CF516" w14:textId="00352488" w:rsidR="00E0250F" w:rsidRPr="00EE32B9" w:rsidRDefault="00E0250F" w:rsidP="00E0250F">
            <w:pPr>
              <w:rPr>
                <w:rFonts w:cs="Arial"/>
                <w:color w:val="000000"/>
                <w:szCs w:val="18"/>
              </w:rPr>
            </w:pPr>
          </w:p>
        </w:tc>
      </w:tr>
      <w:tr w:rsidR="003748FA" w:rsidRPr="00EE32B9" w14:paraId="047FE306" w14:textId="77777777" w:rsidTr="00475FE5">
        <w:trPr>
          <w:trHeight w:val="300"/>
        </w:trPr>
        <w:tc>
          <w:tcPr>
            <w:tcW w:w="2764" w:type="dxa"/>
            <w:shd w:val="clear" w:color="auto" w:fill="auto"/>
            <w:noWrap/>
            <w:vAlign w:val="bottom"/>
          </w:tcPr>
          <w:p w14:paraId="38A7B8A1" w14:textId="77777777" w:rsidR="003748FA" w:rsidRPr="00EE32B9" w:rsidRDefault="003748FA" w:rsidP="00E0250F">
            <w:pPr>
              <w:pStyle w:val="Style4"/>
              <w:widowControl/>
              <w:shd w:val="clear" w:color="auto" w:fill="FFFFFF"/>
              <w:spacing w:line="278" w:lineRule="exact"/>
              <w:ind w:left="77"/>
              <w:rPr>
                <w:rStyle w:val="FontStyle41"/>
              </w:rPr>
            </w:pPr>
            <w:r>
              <w:rPr>
                <w:rStyle w:val="FontStyle41"/>
              </w:rPr>
              <w:t>Verblijfsstatus</w:t>
            </w:r>
          </w:p>
        </w:tc>
        <w:tc>
          <w:tcPr>
            <w:tcW w:w="1559" w:type="dxa"/>
            <w:shd w:val="clear" w:color="auto" w:fill="auto"/>
            <w:noWrap/>
            <w:vAlign w:val="bottom"/>
          </w:tcPr>
          <w:p w14:paraId="1562DC98" w14:textId="77777777" w:rsidR="003748FA" w:rsidRPr="00EE32B9" w:rsidRDefault="003748FA" w:rsidP="00E0250F">
            <w:pPr>
              <w:rPr>
                <w:rFonts w:cs="Arial"/>
                <w:color w:val="000000"/>
                <w:szCs w:val="18"/>
              </w:rPr>
            </w:pPr>
          </w:p>
        </w:tc>
        <w:tc>
          <w:tcPr>
            <w:tcW w:w="1071" w:type="dxa"/>
            <w:shd w:val="clear" w:color="auto" w:fill="auto"/>
            <w:noWrap/>
            <w:vAlign w:val="bottom"/>
          </w:tcPr>
          <w:p w14:paraId="0CB58079" w14:textId="77777777" w:rsidR="003748FA" w:rsidRPr="00EE32B9" w:rsidRDefault="003748FA" w:rsidP="00E0250F">
            <w:pPr>
              <w:rPr>
                <w:rFonts w:cs="Arial"/>
                <w:color w:val="000000"/>
                <w:szCs w:val="18"/>
              </w:rPr>
            </w:pPr>
          </w:p>
        </w:tc>
        <w:tc>
          <w:tcPr>
            <w:tcW w:w="1197" w:type="dxa"/>
            <w:shd w:val="clear" w:color="auto" w:fill="auto"/>
            <w:noWrap/>
            <w:vAlign w:val="bottom"/>
          </w:tcPr>
          <w:p w14:paraId="2A0E5FD9" w14:textId="77777777" w:rsidR="003748FA" w:rsidRPr="00EE32B9" w:rsidRDefault="003748FA" w:rsidP="00E0250F">
            <w:pPr>
              <w:rPr>
                <w:rFonts w:cs="Arial"/>
                <w:color w:val="000000"/>
                <w:szCs w:val="18"/>
              </w:rPr>
            </w:pPr>
          </w:p>
        </w:tc>
      </w:tr>
      <w:tr w:rsidR="00E0250F" w:rsidRPr="00EE32B9" w14:paraId="1792E58F" w14:textId="77777777" w:rsidTr="00475FE5">
        <w:trPr>
          <w:trHeight w:val="300"/>
        </w:trPr>
        <w:tc>
          <w:tcPr>
            <w:tcW w:w="2764" w:type="dxa"/>
            <w:shd w:val="clear" w:color="auto" w:fill="auto"/>
            <w:noWrap/>
            <w:vAlign w:val="bottom"/>
            <w:hideMark/>
          </w:tcPr>
          <w:p w14:paraId="393512D4"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Verbruiksgegevens energie, water etc.</w:t>
            </w:r>
          </w:p>
        </w:tc>
        <w:tc>
          <w:tcPr>
            <w:tcW w:w="1559" w:type="dxa"/>
            <w:shd w:val="clear" w:color="auto" w:fill="auto"/>
            <w:noWrap/>
            <w:vAlign w:val="bottom"/>
          </w:tcPr>
          <w:p w14:paraId="44202AF4" w14:textId="4DF345DE" w:rsidR="00E0250F" w:rsidRPr="00EE32B9" w:rsidRDefault="00E0250F" w:rsidP="00E0250F">
            <w:pPr>
              <w:rPr>
                <w:rFonts w:cs="Arial"/>
                <w:color w:val="000000"/>
                <w:szCs w:val="18"/>
              </w:rPr>
            </w:pPr>
          </w:p>
        </w:tc>
        <w:tc>
          <w:tcPr>
            <w:tcW w:w="1071" w:type="dxa"/>
            <w:shd w:val="clear" w:color="auto" w:fill="auto"/>
            <w:noWrap/>
            <w:vAlign w:val="bottom"/>
          </w:tcPr>
          <w:p w14:paraId="211CA79D" w14:textId="6DE6E530" w:rsidR="00E0250F" w:rsidRPr="00EE32B9" w:rsidRDefault="00E0250F" w:rsidP="00E0250F">
            <w:pPr>
              <w:rPr>
                <w:rFonts w:cs="Arial"/>
                <w:color w:val="000000"/>
                <w:szCs w:val="18"/>
              </w:rPr>
            </w:pPr>
          </w:p>
        </w:tc>
        <w:tc>
          <w:tcPr>
            <w:tcW w:w="1197" w:type="dxa"/>
            <w:shd w:val="clear" w:color="auto" w:fill="auto"/>
            <w:noWrap/>
            <w:vAlign w:val="bottom"/>
          </w:tcPr>
          <w:p w14:paraId="6356E4C3" w14:textId="6885BE6A" w:rsidR="00E0250F" w:rsidRPr="00EE32B9" w:rsidRDefault="00E0250F" w:rsidP="00E0250F">
            <w:pPr>
              <w:rPr>
                <w:rFonts w:cs="Arial"/>
                <w:color w:val="000000"/>
                <w:szCs w:val="18"/>
              </w:rPr>
            </w:pPr>
          </w:p>
        </w:tc>
      </w:tr>
      <w:tr w:rsidR="00E0250F" w:rsidRPr="00EE32B9" w14:paraId="28963447" w14:textId="77777777" w:rsidTr="00475FE5">
        <w:trPr>
          <w:trHeight w:val="300"/>
        </w:trPr>
        <w:tc>
          <w:tcPr>
            <w:tcW w:w="2764" w:type="dxa"/>
            <w:shd w:val="clear" w:color="auto" w:fill="auto"/>
            <w:noWrap/>
            <w:vAlign w:val="bottom"/>
            <w:hideMark/>
          </w:tcPr>
          <w:p w14:paraId="797D54D2"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Verdenkingen van crimineel gedrag</w:t>
            </w:r>
          </w:p>
        </w:tc>
        <w:tc>
          <w:tcPr>
            <w:tcW w:w="1559" w:type="dxa"/>
            <w:shd w:val="clear" w:color="auto" w:fill="auto"/>
            <w:noWrap/>
            <w:vAlign w:val="bottom"/>
          </w:tcPr>
          <w:p w14:paraId="582BED21" w14:textId="79F864D4" w:rsidR="00E0250F" w:rsidRPr="00EE32B9" w:rsidRDefault="00E0250F" w:rsidP="00E0250F">
            <w:pPr>
              <w:rPr>
                <w:rFonts w:cs="Arial"/>
                <w:color w:val="000000"/>
                <w:szCs w:val="18"/>
              </w:rPr>
            </w:pPr>
          </w:p>
        </w:tc>
        <w:tc>
          <w:tcPr>
            <w:tcW w:w="1071" w:type="dxa"/>
            <w:shd w:val="clear" w:color="auto" w:fill="auto"/>
            <w:noWrap/>
            <w:vAlign w:val="bottom"/>
          </w:tcPr>
          <w:p w14:paraId="2834FA1C" w14:textId="1C801D7F" w:rsidR="00E0250F" w:rsidRPr="00EE32B9" w:rsidRDefault="00E0250F" w:rsidP="00E0250F">
            <w:pPr>
              <w:rPr>
                <w:rFonts w:cs="Arial"/>
                <w:color w:val="000000"/>
                <w:szCs w:val="18"/>
              </w:rPr>
            </w:pPr>
          </w:p>
        </w:tc>
        <w:tc>
          <w:tcPr>
            <w:tcW w:w="1197" w:type="dxa"/>
            <w:shd w:val="clear" w:color="auto" w:fill="auto"/>
            <w:noWrap/>
            <w:vAlign w:val="bottom"/>
          </w:tcPr>
          <w:p w14:paraId="136BC5F6" w14:textId="08CC30FD" w:rsidR="00E0250F" w:rsidRPr="00EE32B9" w:rsidRDefault="00E0250F" w:rsidP="00E0250F">
            <w:pPr>
              <w:rPr>
                <w:rFonts w:cs="Arial"/>
                <w:color w:val="000000"/>
                <w:szCs w:val="18"/>
              </w:rPr>
            </w:pPr>
          </w:p>
        </w:tc>
      </w:tr>
      <w:tr w:rsidR="003B0975" w:rsidRPr="00EE32B9" w14:paraId="1C4DF4B4" w14:textId="77777777" w:rsidTr="00475FE5">
        <w:trPr>
          <w:trHeight w:val="300"/>
        </w:trPr>
        <w:tc>
          <w:tcPr>
            <w:tcW w:w="2764" w:type="dxa"/>
            <w:shd w:val="clear" w:color="auto" w:fill="auto"/>
            <w:noWrap/>
            <w:vAlign w:val="bottom"/>
          </w:tcPr>
          <w:p w14:paraId="25604D54" w14:textId="77777777" w:rsidR="003B0975" w:rsidRPr="00EE32B9" w:rsidRDefault="003B0975" w:rsidP="00E0250F">
            <w:pPr>
              <w:pStyle w:val="Style4"/>
              <w:widowControl/>
              <w:shd w:val="clear" w:color="auto" w:fill="FFFFFF"/>
              <w:spacing w:line="278" w:lineRule="exact"/>
              <w:ind w:left="77"/>
              <w:rPr>
                <w:rStyle w:val="FontStyle41"/>
              </w:rPr>
            </w:pPr>
            <w:r>
              <w:rPr>
                <w:rStyle w:val="FontStyle41"/>
              </w:rPr>
              <w:t>Woonsituatie</w:t>
            </w:r>
          </w:p>
        </w:tc>
        <w:tc>
          <w:tcPr>
            <w:tcW w:w="1559" w:type="dxa"/>
            <w:shd w:val="clear" w:color="auto" w:fill="auto"/>
            <w:noWrap/>
            <w:vAlign w:val="bottom"/>
          </w:tcPr>
          <w:p w14:paraId="7A835891" w14:textId="49411519" w:rsidR="003B0975" w:rsidRPr="005B113B" w:rsidRDefault="003B0975" w:rsidP="00E0250F">
            <w:pPr>
              <w:rPr>
                <w:rFonts w:cs="Arial"/>
                <w:szCs w:val="18"/>
              </w:rPr>
            </w:pPr>
          </w:p>
        </w:tc>
        <w:tc>
          <w:tcPr>
            <w:tcW w:w="1071" w:type="dxa"/>
            <w:shd w:val="clear" w:color="auto" w:fill="auto"/>
            <w:noWrap/>
            <w:vAlign w:val="bottom"/>
          </w:tcPr>
          <w:p w14:paraId="1BE9B6B4" w14:textId="77777777" w:rsidR="003B0975" w:rsidRPr="00EE32B9" w:rsidRDefault="003B0975" w:rsidP="00E0250F">
            <w:pPr>
              <w:rPr>
                <w:rFonts w:cs="Arial"/>
                <w:color w:val="000000"/>
                <w:szCs w:val="18"/>
              </w:rPr>
            </w:pPr>
          </w:p>
        </w:tc>
        <w:tc>
          <w:tcPr>
            <w:tcW w:w="1197" w:type="dxa"/>
            <w:shd w:val="clear" w:color="auto" w:fill="auto"/>
            <w:noWrap/>
            <w:vAlign w:val="bottom"/>
          </w:tcPr>
          <w:p w14:paraId="7012CCF6" w14:textId="77777777" w:rsidR="003B0975" w:rsidRPr="00EE32B9" w:rsidRDefault="003B0975" w:rsidP="00E0250F">
            <w:pPr>
              <w:rPr>
                <w:rFonts w:cs="Arial"/>
                <w:color w:val="000000"/>
                <w:szCs w:val="18"/>
              </w:rPr>
            </w:pPr>
          </w:p>
        </w:tc>
      </w:tr>
      <w:tr w:rsidR="00E0250F" w:rsidRPr="00EE32B9" w14:paraId="0FE6BEC6" w14:textId="77777777" w:rsidTr="00475FE5">
        <w:trPr>
          <w:trHeight w:val="300"/>
        </w:trPr>
        <w:tc>
          <w:tcPr>
            <w:tcW w:w="2764" w:type="dxa"/>
            <w:shd w:val="clear" w:color="auto" w:fill="auto"/>
            <w:noWrap/>
            <w:vAlign w:val="bottom"/>
            <w:hideMark/>
          </w:tcPr>
          <w:p w14:paraId="75B15044" w14:textId="77777777" w:rsidR="00E0250F" w:rsidRPr="00EE32B9" w:rsidRDefault="00E0250F" w:rsidP="00E0250F">
            <w:pPr>
              <w:pStyle w:val="Style4"/>
              <w:widowControl/>
              <w:shd w:val="clear" w:color="auto" w:fill="FFFFFF"/>
              <w:spacing w:line="278" w:lineRule="exact"/>
              <w:ind w:left="77"/>
              <w:rPr>
                <w:rStyle w:val="FontStyle41"/>
              </w:rPr>
            </w:pPr>
            <w:r w:rsidRPr="00EE32B9">
              <w:rPr>
                <w:rStyle w:val="FontStyle41"/>
              </w:rPr>
              <w:t>Zorgdeclaraties</w:t>
            </w:r>
          </w:p>
        </w:tc>
        <w:tc>
          <w:tcPr>
            <w:tcW w:w="1559" w:type="dxa"/>
            <w:shd w:val="clear" w:color="auto" w:fill="auto"/>
            <w:noWrap/>
            <w:vAlign w:val="bottom"/>
          </w:tcPr>
          <w:p w14:paraId="2E61275B" w14:textId="53E93E8A" w:rsidR="00E0250F" w:rsidRPr="00EE32B9" w:rsidRDefault="00E0250F" w:rsidP="00E0250F">
            <w:pPr>
              <w:rPr>
                <w:rFonts w:cs="Arial"/>
                <w:color w:val="000000"/>
                <w:szCs w:val="18"/>
              </w:rPr>
            </w:pPr>
          </w:p>
        </w:tc>
        <w:tc>
          <w:tcPr>
            <w:tcW w:w="1071" w:type="dxa"/>
            <w:shd w:val="clear" w:color="auto" w:fill="auto"/>
            <w:noWrap/>
            <w:vAlign w:val="bottom"/>
          </w:tcPr>
          <w:p w14:paraId="602FA234" w14:textId="2136F1DC" w:rsidR="00E0250F" w:rsidRPr="00EE32B9" w:rsidRDefault="00E0250F" w:rsidP="00E0250F">
            <w:pPr>
              <w:rPr>
                <w:rFonts w:cs="Arial"/>
                <w:color w:val="000000"/>
                <w:szCs w:val="18"/>
              </w:rPr>
            </w:pPr>
          </w:p>
        </w:tc>
        <w:tc>
          <w:tcPr>
            <w:tcW w:w="1197" w:type="dxa"/>
            <w:shd w:val="clear" w:color="auto" w:fill="auto"/>
            <w:noWrap/>
            <w:vAlign w:val="bottom"/>
          </w:tcPr>
          <w:p w14:paraId="1E6E7E0F" w14:textId="60D33220" w:rsidR="00E0250F" w:rsidRPr="00EE32B9" w:rsidRDefault="00E0250F" w:rsidP="00E0250F">
            <w:pPr>
              <w:rPr>
                <w:rFonts w:cs="Arial"/>
                <w:color w:val="000000"/>
                <w:szCs w:val="18"/>
              </w:rPr>
            </w:pPr>
          </w:p>
        </w:tc>
      </w:tr>
    </w:tbl>
    <w:p w14:paraId="223163AF" w14:textId="77777777" w:rsidR="00E0250F" w:rsidRDefault="00E0250F" w:rsidP="002D183C">
      <w:pPr>
        <w:pStyle w:val="Lijstopsomteken"/>
        <w:numPr>
          <w:ilvl w:val="0"/>
          <w:numId w:val="0"/>
        </w:numPr>
        <w:ind w:left="720"/>
      </w:pPr>
    </w:p>
    <w:p w14:paraId="5BC9FB6D" w14:textId="77777777" w:rsidR="00EE32B9" w:rsidRDefault="00EE32B9" w:rsidP="00451E2B">
      <w:pPr>
        <w:pStyle w:val="Lijstopsomteken"/>
        <w:numPr>
          <w:ilvl w:val="0"/>
          <w:numId w:val="0"/>
        </w:numPr>
        <w:ind w:left="720"/>
      </w:pPr>
    </w:p>
    <w:p w14:paraId="6EBF700B" w14:textId="77777777" w:rsidR="00E0250F" w:rsidRDefault="00E0250F" w:rsidP="00E0250F">
      <w:pPr>
        <w:pStyle w:val="Lijstopsomteken"/>
        <w:numPr>
          <w:ilvl w:val="0"/>
          <w:numId w:val="0"/>
        </w:numPr>
        <w:ind w:left="284" w:hanging="284"/>
      </w:pPr>
    </w:p>
    <w:p w14:paraId="413A41F8" w14:textId="04DEE1CB" w:rsidR="00E0250F" w:rsidRDefault="00E0250F" w:rsidP="00E0250F">
      <w:pPr>
        <w:pStyle w:val="Lijstopsomteken"/>
        <w:numPr>
          <w:ilvl w:val="0"/>
          <w:numId w:val="9"/>
        </w:numPr>
      </w:pPr>
      <w:r>
        <w:t>Benoeming van gegevensverwerkingen</w:t>
      </w:r>
      <w:r w:rsidR="007C1F5C">
        <w:t xml:space="preserve"> </w:t>
      </w:r>
      <w:r w:rsidR="00EC6014" w:rsidRPr="00EC6014">
        <w:rPr>
          <w:bCs/>
        </w:rPr>
        <w:t>Digitale Leeromgeving</w:t>
      </w:r>
      <w:bookmarkStart w:id="18" w:name="_GoBack"/>
      <w:bookmarkEnd w:id="18"/>
    </w:p>
    <w:p w14:paraId="73019730" w14:textId="77777777" w:rsidR="007C1F5C" w:rsidRDefault="007C1F5C" w:rsidP="007C1F5C">
      <w:pPr>
        <w:pStyle w:val="Lijstopsomteken"/>
        <w:numPr>
          <w:ilvl w:val="0"/>
          <w:numId w:val="0"/>
        </w:numPr>
        <w:ind w:left="284" w:hanging="284"/>
      </w:pPr>
    </w:p>
    <w:p w14:paraId="671F5C44" w14:textId="77777777" w:rsidR="007C1F5C" w:rsidRDefault="007C1F5C" w:rsidP="007C1F5C">
      <w:pPr>
        <w:pStyle w:val="Lijstopsomteken"/>
        <w:numPr>
          <w:ilvl w:val="0"/>
          <w:numId w:val="0"/>
        </w:numPr>
        <w:ind w:left="284" w:hanging="284"/>
      </w:pPr>
    </w:p>
    <w:p w14:paraId="06A63D05" w14:textId="77777777" w:rsidR="00475FE5" w:rsidRDefault="00475FE5" w:rsidP="007C1F5C">
      <w:pPr>
        <w:pStyle w:val="Lijstopsomteken"/>
        <w:numPr>
          <w:ilvl w:val="0"/>
          <w:numId w:val="0"/>
        </w:numPr>
        <w:ind w:left="284" w:hanging="284"/>
      </w:pPr>
    </w:p>
    <w:p w14:paraId="327F95B3" w14:textId="77777777" w:rsidR="00475FE5" w:rsidRDefault="00475FE5" w:rsidP="007C1F5C">
      <w:pPr>
        <w:pStyle w:val="Lijstopsomteken"/>
        <w:numPr>
          <w:ilvl w:val="0"/>
          <w:numId w:val="0"/>
        </w:numPr>
        <w:ind w:left="284" w:hanging="284"/>
      </w:pPr>
    </w:p>
    <w:p w14:paraId="639EC64C" w14:textId="77777777" w:rsidR="00475FE5" w:rsidRDefault="00475FE5" w:rsidP="007C1F5C">
      <w:pPr>
        <w:pStyle w:val="Lijstopsomteken"/>
        <w:numPr>
          <w:ilvl w:val="0"/>
          <w:numId w:val="0"/>
        </w:numPr>
        <w:ind w:left="284" w:hanging="284"/>
      </w:pPr>
    </w:p>
    <w:p w14:paraId="5D2A3C61" w14:textId="77777777" w:rsidR="00475FE5" w:rsidRDefault="00475FE5" w:rsidP="007C1F5C">
      <w:pPr>
        <w:pStyle w:val="Lijstopsomteken"/>
        <w:numPr>
          <w:ilvl w:val="0"/>
          <w:numId w:val="0"/>
        </w:numPr>
        <w:ind w:left="284" w:hanging="284"/>
      </w:pPr>
    </w:p>
    <w:p w14:paraId="385B4F39" w14:textId="77777777" w:rsidR="00475FE5" w:rsidRDefault="00475FE5" w:rsidP="007C1F5C">
      <w:pPr>
        <w:pStyle w:val="Lijstopsomteken"/>
        <w:numPr>
          <w:ilvl w:val="0"/>
          <w:numId w:val="0"/>
        </w:numPr>
        <w:ind w:left="284" w:hanging="284"/>
      </w:pPr>
    </w:p>
    <w:p w14:paraId="21FB0C75" w14:textId="77777777" w:rsidR="00475FE5" w:rsidRDefault="00475FE5" w:rsidP="007C1F5C">
      <w:pPr>
        <w:pStyle w:val="Lijstopsomteken"/>
        <w:numPr>
          <w:ilvl w:val="0"/>
          <w:numId w:val="0"/>
        </w:numPr>
        <w:ind w:left="284" w:hanging="284"/>
      </w:pPr>
    </w:p>
    <w:p w14:paraId="3719BAAC" w14:textId="77777777" w:rsidR="00475FE5" w:rsidRDefault="00475FE5" w:rsidP="007C1F5C">
      <w:pPr>
        <w:pStyle w:val="Lijstopsomteken"/>
        <w:numPr>
          <w:ilvl w:val="0"/>
          <w:numId w:val="0"/>
        </w:numPr>
        <w:ind w:left="284" w:hanging="284"/>
      </w:pPr>
    </w:p>
    <w:p w14:paraId="711B2DFA" w14:textId="77777777" w:rsidR="00475FE5" w:rsidRDefault="00475FE5" w:rsidP="007C1F5C">
      <w:pPr>
        <w:pStyle w:val="Lijstopsomteken"/>
        <w:numPr>
          <w:ilvl w:val="0"/>
          <w:numId w:val="0"/>
        </w:numPr>
        <w:ind w:left="284" w:hanging="284"/>
      </w:pPr>
    </w:p>
    <w:p w14:paraId="3ABFB353" w14:textId="77777777" w:rsidR="00475FE5" w:rsidRDefault="00475FE5" w:rsidP="007C1F5C">
      <w:pPr>
        <w:pStyle w:val="Lijstopsomteken"/>
        <w:numPr>
          <w:ilvl w:val="0"/>
          <w:numId w:val="0"/>
        </w:numPr>
        <w:ind w:left="284" w:hanging="284"/>
      </w:pPr>
    </w:p>
    <w:p w14:paraId="674F5962" w14:textId="77777777" w:rsidR="00475FE5" w:rsidRDefault="00475FE5" w:rsidP="007C1F5C">
      <w:pPr>
        <w:pStyle w:val="Lijstopsomteken"/>
        <w:numPr>
          <w:ilvl w:val="0"/>
          <w:numId w:val="0"/>
        </w:numPr>
        <w:ind w:left="284" w:hanging="284"/>
      </w:pPr>
    </w:p>
    <w:p w14:paraId="6A24E375" w14:textId="77777777" w:rsidR="00475FE5" w:rsidRDefault="00475FE5" w:rsidP="007C1F5C">
      <w:pPr>
        <w:pStyle w:val="Lijstopsomteken"/>
        <w:numPr>
          <w:ilvl w:val="0"/>
          <w:numId w:val="0"/>
        </w:numPr>
        <w:ind w:left="284" w:hanging="284"/>
      </w:pPr>
    </w:p>
    <w:p w14:paraId="2436FE0F" w14:textId="77777777" w:rsidR="00475FE5" w:rsidRDefault="00475FE5" w:rsidP="007C1F5C">
      <w:pPr>
        <w:pStyle w:val="Lijstopsomteken"/>
        <w:numPr>
          <w:ilvl w:val="0"/>
          <w:numId w:val="0"/>
        </w:numPr>
        <w:ind w:left="284" w:hanging="284"/>
      </w:pPr>
    </w:p>
    <w:p w14:paraId="6CBD5745" w14:textId="77777777" w:rsidR="00475FE5" w:rsidRDefault="00475FE5" w:rsidP="007C1F5C">
      <w:pPr>
        <w:pStyle w:val="Lijstopsomteken"/>
        <w:numPr>
          <w:ilvl w:val="0"/>
          <w:numId w:val="0"/>
        </w:numPr>
        <w:ind w:left="284" w:hanging="284"/>
      </w:pPr>
    </w:p>
    <w:p w14:paraId="36C9D965" w14:textId="77777777" w:rsidR="00475FE5" w:rsidRDefault="00475FE5" w:rsidP="007C1F5C">
      <w:pPr>
        <w:pStyle w:val="Lijstopsomteken"/>
        <w:numPr>
          <w:ilvl w:val="0"/>
          <w:numId w:val="0"/>
        </w:numPr>
        <w:ind w:left="284" w:hanging="284"/>
      </w:pPr>
    </w:p>
    <w:p w14:paraId="78A5BDBF" w14:textId="77777777" w:rsidR="00475FE5" w:rsidRDefault="00475FE5" w:rsidP="007C1F5C">
      <w:pPr>
        <w:pStyle w:val="Lijstopsomteken"/>
        <w:numPr>
          <w:ilvl w:val="0"/>
          <w:numId w:val="0"/>
        </w:numPr>
        <w:ind w:left="284" w:hanging="284"/>
      </w:pPr>
    </w:p>
    <w:p w14:paraId="096D4239" w14:textId="77777777" w:rsidR="00475FE5" w:rsidRDefault="00475FE5" w:rsidP="007C1F5C">
      <w:pPr>
        <w:pStyle w:val="Lijstopsomteken"/>
        <w:numPr>
          <w:ilvl w:val="0"/>
          <w:numId w:val="0"/>
        </w:numPr>
        <w:ind w:left="284" w:hanging="284"/>
      </w:pPr>
    </w:p>
    <w:p w14:paraId="3F924585" w14:textId="77777777" w:rsidR="00475FE5" w:rsidRDefault="00475FE5" w:rsidP="007C1F5C">
      <w:pPr>
        <w:pStyle w:val="Lijstopsomteken"/>
        <w:numPr>
          <w:ilvl w:val="0"/>
          <w:numId w:val="0"/>
        </w:numPr>
        <w:ind w:left="284" w:hanging="284"/>
      </w:pPr>
    </w:p>
    <w:p w14:paraId="6981DDB9" w14:textId="77777777" w:rsidR="00475FE5" w:rsidRDefault="00475FE5" w:rsidP="007C1F5C">
      <w:pPr>
        <w:pStyle w:val="Lijstopsomteken"/>
        <w:numPr>
          <w:ilvl w:val="0"/>
          <w:numId w:val="0"/>
        </w:numPr>
        <w:ind w:left="284" w:hanging="284"/>
      </w:pPr>
    </w:p>
    <w:p w14:paraId="3623FD51" w14:textId="77777777" w:rsidR="00475FE5" w:rsidRDefault="00475FE5" w:rsidP="007C1F5C">
      <w:pPr>
        <w:pStyle w:val="Lijstopsomteken"/>
        <w:numPr>
          <w:ilvl w:val="0"/>
          <w:numId w:val="0"/>
        </w:numPr>
        <w:ind w:left="284" w:hanging="284"/>
      </w:pPr>
    </w:p>
    <w:p w14:paraId="1DB9D09D" w14:textId="77777777" w:rsidR="00475FE5" w:rsidRDefault="00475FE5" w:rsidP="007C1F5C">
      <w:pPr>
        <w:pStyle w:val="Lijstopsomteken"/>
        <w:numPr>
          <w:ilvl w:val="0"/>
          <w:numId w:val="0"/>
        </w:numPr>
        <w:ind w:left="284" w:hanging="284"/>
      </w:pPr>
    </w:p>
    <w:p w14:paraId="7C84D5BF" w14:textId="77777777" w:rsidR="00475FE5" w:rsidRDefault="00475FE5" w:rsidP="007C1F5C">
      <w:pPr>
        <w:pStyle w:val="Lijstopsomteken"/>
        <w:numPr>
          <w:ilvl w:val="0"/>
          <w:numId w:val="0"/>
        </w:numPr>
        <w:ind w:left="284" w:hanging="284"/>
      </w:pPr>
    </w:p>
    <w:p w14:paraId="306C84B8" w14:textId="77777777" w:rsidR="00451E2B" w:rsidRDefault="00451E2B" w:rsidP="0057333A">
      <w:pPr>
        <w:pStyle w:val="Bijlagekop"/>
      </w:pPr>
      <w:bookmarkStart w:id="19" w:name="_Toc528051705"/>
      <w:r>
        <w:lastRenderedPageBreak/>
        <w:t>Inlichtingen om incidenten te beoordelen ter uitwerking van art. 6 lid 1 en 5</w:t>
      </w:r>
      <w:bookmarkEnd w:id="19"/>
    </w:p>
    <w:p w14:paraId="4E2C4196" w14:textId="77777777" w:rsidR="00451E2B" w:rsidRDefault="00451E2B" w:rsidP="00451E2B">
      <w:pPr>
        <w:pStyle w:val="Lijstopsomteken"/>
        <w:numPr>
          <w:ilvl w:val="0"/>
          <w:numId w:val="0"/>
        </w:numPr>
      </w:pPr>
    </w:p>
    <w:p w14:paraId="12DD00EB" w14:textId="77777777" w:rsidR="00451E2B" w:rsidRDefault="00451E2B" w:rsidP="00451E2B">
      <w:pPr>
        <w:pStyle w:val="Lijstopsomteken"/>
        <w:numPr>
          <w:ilvl w:val="0"/>
          <w:numId w:val="0"/>
        </w:numPr>
      </w:pPr>
      <w:r>
        <w:t>De verwerker zal alle inlichtingen verschaffen die de verwerkingsverantwoordelijke noodzakelijk acht om het incident te kunnen beoordelen. Daarbij verschaft verwerker in ieder geval de volgende informatie aan de verwerkingsverantwoordelijke:</w:t>
      </w:r>
    </w:p>
    <w:p w14:paraId="437900A7" w14:textId="77777777" w:rsidR="00451E2B" w:rsidRDefault="00451E2B" w:rsidP="002D3867">
      <w:pPr>
        <w:pStyle w:val="Lijstalinea"/>
        <w:numPr>
          <w:ilvl w:val="0"/>
          <w:numId w:val="11"/>
        </w:numPr>
      </w:pPr>
      <w:r>
        <w:t>wat de (vermeende) oorzaak is van de inbreuk;</w:t>
      </w:r>
    </w:p>
    <w:p w14:paraId="141AD2E0" w14:textId="77777777" w:rsidR="00451E2B" w:rsidRDefault="00451E2B" w:rsidP="002D3867">
      <w:pPr>
        <w:pStyle w:val="Lijstalinea"/>
        <w:numPr>
          <w:ilvl w:val="0"/>
          <w:numId w:val="11"/>
        </w:numPr>
      </w:pPr>
      <w:r>
        <w:t>wat het (vooralsnog bekende en/of te verwachten) gevolg is;</w:t>
      </w:r>
    </w:p>
    <w:p w14:paraId="6418846F" w14:textId="77777777" w:rsidR="00451E2B" w:rsidRDefault="00451E2B" w:rsidP="002D3867">
      <w:pPr>
        <w:pStyle w:val="Lijstalinea"/>
        <w:numPr>
          <w:ilvl w:val="0"/>
          <w:numId w:val="11"/>
        </w:numPr>
      </w:pPr>
      <w:r>
        <w:t>wat de (voorgestelde) oplossing is;</w:t>
      </w:r>
    </w:p>
    <w:p w14:paraId="1B9D84D9" w14:textId="77777777" w:rsidR="00451E2B" w:rsidRDefault="00451E2B" w:rsidP="002D3867">
      <w:pPr>
        <w:pStyle w:val="Lijstalinea"/>
        <w:numPr>
          <w:ilvl w:val="0"/>
          <w:numId w:val="11"/>
        </w:numPr>
      </w:pPr>
      <w:r>
        <w:t>contactgegevens voor de opvolging van de melding;</w:t>
      </w:r>
    </w:p>
    <w:p w14:paraId="04FE293D" w14:textId="77777777" w:rsidR="00451E2B" w:rsidRDefault="00451E2B" w:rsidP="002D3867">
      <w:pPr>
        <w:pStyle w:val="Lijstalinea"/>
        <w:numPr>
          <w:ilvl w:val="0"/>
          <w:numId w:val="11"/>
        </w:numPr>
      </w:pPr>
      <w:r>
        <w:t>aantal personen waarvan gegevens betrokken zijn bij de inbreuk (indien geen exact aantal bekend is: het minimale en maximale aantal personen waarvan gegevens betrokken zijn bij de inbreuk);</w:t>
      </w:r>
    </w:p>
    <w:p w14:paraId="2580C9AD" w14:textId="77777777" w:rsidR="00451E2B" w:rsidRDefault="00451E2B" w:rsidP="002D3867">
      <w:pPr>
        <w:pStyle w:val="Lijstalinea"/>
        <w:numPr>
          <w:ilvl w:val="0"/>
          <w:numId w:val="11"/>
        </w:numPr>
      </w:pPr>
      <w:r>
        <w:t>een omschrijving van de groep personen van wie gegevens betrokken zijn bij de inbreuk;</w:t>
      </w:r>
    </w:p>
    <w:p w14:paraId="58C5B462" w14:textId="77777777" w:rsidR="00451E2B" w:rsidRDefault="00451E2B" w:rsidP="002D3867">
      <w:pPr>
        <w:pStyle w:val="Lijstalinea"/>
        <w:numPr>
          <w:ilvl w:val="0"/>
          <w:numId w:val="11"/>
        </w:numPr>
      </w:pPr>
      <w:r>
        <w:t>het soort of de soorten persoonsgegevens die betrokken zijn bij de inbreuk;</w:t>
      </w:r>
    </w:p>
    <w:p w14:paraId="33A5F8D5" w14:textId="77777777" w:rsidR="00451E2B" w:rsidRDefault="00451E2B" w:rsidP="002D3867">
      <w:pPr>
        <w:pStyle w:val="Lijstalinea"/>
        <w:numPr>
          <w:ilvl w:val="0"/>
          <w:numId w:val="11"/>
        </w:numPr>
      </w:pPr>
      <w:r>
        <w:t>de datum waarop de inbreuk heeft plaatsgevonden (indien geen exacte datum bekend is: de periode waarbinnen de inbreuk heeft plaatsgevonden);</w:t>
      </w:r>
    </w:p>
    <w:p w14:paraId="0147C612" w14:textId="77777777" w:rsidR="00451E2B" w:rsidRDefault="00451E2B" w:rsidP="002D3867">
      <w:pPr>
        <w:pStyle w:val="Lijstalinea"/>
        <w:numPr>
          <w:ilvl w:val="0"/>
          <w:numId w:val="11"/>
        </w:numPr>
      </w:pPr>
      <w:r>
        <w:t>de datum en het tijdstip waarop de inbreuk bekend is geworden bij verwerker of bij een door hem ingeschakelde derde of onderaannemer;</w:t>
      </w:r>
    </w:p>
    <w:p w14:paraId="398646FA" w14:textId="77777777" w:rsidR="00451E2B" w:rsidRDefault="00451E2B" w:rsidP="002D3867">
      <w:pPr>
        <w:pStyle w:val="Lijstalinea"/>
        <w:numPr>
          <w:ilvl w:val="0"/>
          <w:numId w:val="11"/>
        </w:numPr>
      </w:pPr>
      <w:r>
        <w:t>of de gegevens versleuteld, gehasht of op een andere manier onbegrijpelijk of ontoegankelijk zijn gemaakt voor onbevoegden;</w:t>
      </w:r>
    </w:p>
    <w:p w14:paraId="6F5DC5A0" w14:textId="77777777" w:rsidR="00451E2B" w:rsidRDefault="00451E2B" w:rsidP="002D3867">
      <w:pPr>
        <w:pStyle w:val="Lijstalinea"/>
        <w:numPr>
          <w:ilvl w:val="0"/>
          <w:numId w:val="11"/>
        </w:numPr>
      </w:pPr>
      <w:r>
        <w:t>wat de reeds ondernomen maatregelen zijn om de inbreuk te beëindigen en om de gevolgen van de inbreuk te beperken.</w:t>
      </w:r>
    </w:p>
    <w:p w14:paraId="7B738A80" w14:textId="77777777" w:rsidR="0073139F" w:rsidRDefault="0073139F" w:rsidP="0073139F"/>
    <w:p w14:paraId="1A95489D" w14:textId="77777777" w:rsidR="0073139F" w:rsidRDefault="0073139F">
      <w:pPr>
        <w:spacing w:line="240" w:lineRule="auto"/>
      </w:pPr>
      <w:r>
        <w:br w:type="page"/>
      </w:r>
    </w:p>
    <w:p w14:paraId="6C0F691A" w14:textId="77777777" w:rsidR="002D3867" w:rsidRDefault="002D3867">
      <w:pPr>
        <w:spacing w:line="240" w:lineRule="auto"/>
      </w:pPr>
    </w:p>
    <w:p w14:paraId="264001E2" w14:textId="77777777" w:rsidR="002D3867" w:rsidRPr="002D3867" w:rsidRDefault="002D3867" w:rsidP="002D3867">
      <w:pPr>
        <w:pStyle w:val="Bijlagekop"/>
        <w:rPr>
          <w:rStyle w:val="FontStyle40"/>
          <w:rFonts w:cs="Times New Roman"/>
          <w:b/>
          <w:bCs w:val="0"/>
          <w:color w:val="auto"/>
          <w:sz w:val="25"/>
          <w:szCs w:val="20"/>
        </w:rPr>
      </w:pPr>
      <w:bookmarkStart w:id="20" w:name="_Toc528051706"/>
      <w:r w:rsidRPr="002D3867">
        <w:rPr>
          <w:rStyle w:val="FontStyle40"/>
          <w:rFonts w:cs="Times New Roman"/>
          <w:b/>
          <w:bCs w:val="0"/>
          <w:color w:val="auto"/>
          <w:sz w:val="25"/>
          <w:szCs w:val="20"/>
        </w:rPr>
        <w:t>Omschrijving werkzaamheden ter uitwerking van artikel 8 lid 5</w:t>
      </w:r>
      <w:bookmarkEnd w:id="20"/>
    </w:p>
    <w:p w14:paraId="00950343" w14:textId="77777777" w:rsidR="002D3867" w:rsidRDefault="002D3867" w:rsidP="002D3867">
      <w:pPr>
        <w:rPr>
          <w:rStyle w:val="FontStyle41"/>
        </w:rPr>
      </w:pPr>
    </w:p>
    <w:p w14:paraId="6FAAD1BE" w14:textId="77777777" w:rsidR="002D3867" w:rsidRDefault="002D3867" w:rsidP="002D3867">
      <w:pPr>
        <w:rPr>
          <w:rStyle w:val="FontStyle41"/>
        </w:rPr>
      </w:pPr>
      <w:r>
        <w:rPr>
          <w:rStyle w:val="FontStyle41"/>
        </w:rPr>
        <w:t>Verwerker maakt bij de uitvoering van de verwerkersovereenkomst gebruik van de derden/onderaannemers die in deze bijlage zijn vermeld. De verwerker zal deze bijlage conform artikel 8 van deze verwerkersovereenkomst bijwerken indien er wijzigingen plaatsvinden in de ingeschakelde derden/onderaannemers en deze lijst onverwijld ter beschikking stellen aan de verwerkingsverantwoordelijke.</w:t>
      </w:r>
    </w:p>
    <w:p w14:paraId="073D4CE8" w14:textId="77777777" w:rsidR="002D3867" w:rsidRDefault="002D3867" w:rsidP="002D3867">
      <w:pPr>
        <w:rPr>
          <w:sz w:val="2"/>
          <w:szCs w:val="2"/>
        </w:rPr>
      </w:pPr>
    </w:p>
    <w:tbl>
      <w:tblPr>
        <w:tblW w:w="7797" w:type="dxa"/>
        <w:tblInd w:w="40" w:type="dxa"/>
        <w:tblLayout w:type="fixed"/>
        <w:tblCellMar>
          <w:left w:w="40" w:type="dxa"/>
          <w:right w:w="40" w:type="dxa"/>
        </w:tblCellMar>
        <w:tblLook w:val="0000" w:firstRow="0" w:lastRow="0" w:firstColumn="0" w:lastColumn="0" w:noHBand="0" w:noVBand="0"/>
      </w:tblPr>
      <w:tblGrid>
        <w:gridCol w:w="3686"/>
        <w:gridCol w:w="4111"/>
      </w:tblGrid>
      <w:tr w:rsidR="002D3867" w14:paraId="298E5F53" w14:textId="77777777" w:rsidTr="002D3867">
        <w:trPr>
          <w:trHeight w:hRule="exact" w:val="485"/>
        </w:trPr>
        <w:tc>
          <w:tcPr>
            <w:tcW w:w="7797" w:type="dxa"/>
            <w:gridSpan w:val="2"/>
            <w:tcBorders>
              <w:top w:val="nil"/>
              <w:left w:val="nil"/>
              <w:bottom w:val="nil"/>
              <w:right w:val="nil"/>
            </w:tcBorders>
            <w:shd w:val="clear" w:color="auto" w:fill="FFFFFF"/>
          </w:tcPr>
          <w:p w14:paraId="55BC0811" w14:textId="77777777" w:rsidR="002D3867" w:rsidRDefault="002D3867" w:rsidP="00913EF2">
            <w:pPr>
              <w:pStyle w:val="Style23"/>
              <w:widowControl/>
              <w:shd w:val="clear" w:color="auto" w:fill="FFFFFF"/>
              <w:spacing w:line="240" w:lineRule="auto"/>
              <w:rPr>
                <w:rStyle w:val="FontStyle41"/>
              </w:rPr>
            </w:pPr>
          </w:p>
        </w:tc>
      </w:tr>
      <w:tr w:rsidR="002D3867" w14:paraId="50AE4EC2" w14:textId="77777777" w:rsidTr="002D3867">
        <w:trPr>
          <w:trHeight w:hRule="exact" w:val="302"/>
        </w:trPr>
        <w:tc>
          <w:tcPr>
            <w:tcW w:w="7797" w:type="dxa"/>
            <w:gridSpan w:val="2"/>
            <w:tcBorders>
              <w:top w:val="nil"/>
              <w:left w:val="nil"/>
              <w:bottom w:val="nil"/>
              <w:right w:val="nil"/>
            </w:tcBorders>
            <w:shd w:val="clear" w:color="auto" w:fill="FFFFFF"/>
          </w:tcPr>
          <w:p w14:paraId="55EBC340" w14:textId="77777777" w:rsidR="002D3867" w:rsidRDefault="002D3867" w:rsidP="00913EF2">
            <w:pPr>
              <w:pStyle w:val="Style23"/>
              <w:widowControl/>
              <w:shd w:val="clear" w:color="auto" w:fill="FFFFFF"/>
              <w:spacing w:line="240" w:lineRule="auto"/>
              <w:ind w:left="14"/>
              <w:rPr>
                <w:rStyle w:val="FontStyle41"/>
              </w:rPr>
            </w:pPr>
            <w:r>
              <w:rPr>
                <w:rStyle w:val="FontStyle41"/>
              </w:rPr>
              <w:t>[PARTIJ 1]</w:t>
            </w:r>
          </w:p>
        </w:tc>
      </w:tr>
      <w:tr w:rsidR="002D3867" w14:paraId="36637E19" w14:textId="77777777" w:rsidTr="002D3867">
        <w:trPr>
          <w:trHeight w:hRule="exact" w:val="298"/>
        </w:trPr>
        <w:tc>
          <w:tcPr>
            <w:tcW w:w="3686" w:type="dxa"/>
            <w:tcBorders>
              <w:top w:val="nil"/>
              <w:left w:val="nil"/>
              <w:bottom w:val="nil"/>
              <w:right w:val="nil"/>
            </w:tcBorders>
            <w:shd w:val="clear" w:color="auto" w:fill="FFFFFF"/>
          </w:tcPr>
          <w:p w14:paraId="4A104084" w14:textId="77777777" w:rsidR="002D3867" w:rsidRDefault="002D3867" w:rsidP="00913EF2">
            <w:pPr>
              <w:pStyle w:val="Style23"/>
              <w:widowControl/>
              <w:shd w:val="clear" w:color="auto" w:fill="FFFFFF"/>
              <w:spacing w:line="240" w:lineRule="auto"/>
              <w:rPr>
                <w:rStyle w:val="FontStyle41"/>
              </w:rPr>
            </w:pPr>
            <w:r>
              <w:rPr>
                <w:rStyle w:val="FontStyle41"/>
              </w:rPr>
              <w:t>Vestigingsplaats:</w:t>
            </w:r>
          </w:p>
        </w:tc>
        <w:tc>
          <w:tcPr>
            <w:tcW w:w="4111" w:type="dxa"/>
            <w:tcBorders>
              <w:top w:val="nil"/>
              <w:left w:val="nil"/>
              <w:bottom w:val="nil"/>
              <w:right w:val="nil"/>
            </w:tcBorders>
            <w:shd w:val="clear" w:color="auto" w:fill="FFFFFF"/>
          </w:tcPr>
          <w:p w14:paraId="6C87F233" w14:textId="77777777" w:rsidR="002D3867" w:rsidRDefault="002D3867" w:rsidP="00913EF2">
            <w:pPr>
              <w:pStyle w:val="Style21"/>
              <w:widowControl/>
              <w:shd w:val="clear" w:color="auto" w:fill="FFFFFF"/>
            </w:pPr>
          </w:p>
        </w:tc>
      </w:tr>
      <w:tr w:rsidR="002D3867" w14:paraId="27DAFA21" w14:textId="77777777" w:rsidTr="002D3867">
        <w:trPr>
          <w:trHeight w:hRule="exact" w:val="293"/>
        </w:trPr>
        <w:tc>
          <w:tcPr>
            <w:tcW w:w="3686" w:type="dxa"/>
            <w:tcBorders>
              <w:top w:val="nil"/>
              <w:left w:val="nil"/>
              <w:bottom w:val="nil"/>
              <w:right w:val="nil"/>
            </w:tcBorders>
            <w:shd w:val="clear" w:color="auto" w:fill="FFFFFF"/>
          </w:tcPr>
          <w:p w14:paraId="21E94A65" w14:textId="77777777" w:rsidR="002D3867" w:rsidRDefault="002D3867" w:rsidP="00913EF2">
            <w:pPr>
              <w:pStyle w:val="Style23"/>
              <w:widowControl/>
              <w:shd w:val="clear" w:color="auto" w:fill="FFFFFF"/>
              <w:spacing w:line="240" w:lineRule="auto"/>
              <w:ind w:left="5"/>
              <w:rPr>
                <w:rStyle w:val="FontStyle41"/>
              </w:rPr>
            </w:pPr>
            <w:r>
              <w:rPr>
                <w:rStyle w:val="FontStyle41"/>
              </w:rPr>
              <w:t>Inschrijvingsnummer handelsregister:</w:t>
            </w:r>
          </w:p>
        </w:tc>
        <w:tc>
          <w:tcPr>
            <w:tcW w:w="4111" w:type="dxa"/>
            <w:tcBorders>
              <w:top w:val="nil"/>
              <w:left w:val="nil"/>
              <w:bottom w:val="nil"/>
              <w:right w:val="nil"/>
            </w:tcBorders>
            <w:shd w:val="clear" w:color="auto" w:fill="FFFFFF"/>
          </w:tcPr>
          <w:p w14:paraId="0DD7B8D8" w14:textId="77777777" w:rsidR="002D3867" w:rsidRDefault="002D3867" w:rsidP="00913EF2">
            <w:pPr>
              <w:pStyle w:val="Style21"/>
              <w:widowControl/>
              <w:shd w:val="clear" w:color="auto" w:fill="FFFFFF"/>
            </w:pPr>
          </w:p>
        </w:tc>
      </w:tr>
      <w:tr w:rsidR="002D3867" w14:paraId="17128921" w14:textId="77777777" w:rsidTr="002D3867">
        <w:trPr>
          <w:trHeight w:hRule="exact" w:val="288"/>
        </w:trPr>
        <w:tc>
          <w:tcPr>
            <w:tcW w:w="3686" w:type="dxa"/>
            <w:tcBorders>
              <w:top w:val="nil"/>
              <w:left w:val="nil"/>
              <w:bottom w:val="nil"/>
              <w:right w:val="nil"/>
            </w:tcBorders>
            <w:shd w:val="clear" w:color="auto" w:fill="FFFFFF"/>
          </w:tcPr>
          <w:p w14:paraId="16BA9EA8" w14:textId="77777777" w:rsidR="002D3867" w:rsidRDefault="002D3867" w:rsidP="00913EF2">
            <w:pPr>
              <w:pStyle w:val="Style23"/>
              <w:widowControl/>
              <w:shd w:val="clear" w:color="auto" w:fill="FFFFFF"/>
              <w:spacing w:line="240" w:lineRule="auto"/>
              <w:ind w:left="14"/>
              <w:rPr>
                <w:rStyle w:val="FontStyle41"/>
              </w:rPr>
            </w:pPr>
            <w:r>
              <w:rPr>
                <w:rStyle w:val="FontStyle41"/>
              </w:rPr>
              <w:t>Beschrijving van de werkzaamheden:</w:t>
            </w:r>
          </w:p>
        </w:tc>
        <w:tc>
          <w:tcPr>
            <w:tcW w:w="4111" w:type="dxa"/>
            <w:tcBorders>
              <w:top w:val="nil"/>
              <w:left w:val="nil"/>
              <w:bottom w:val="nil"/>
              <w:right w:val="nil"/>
            </w:tcBorders>
            <w:shd w:val="clear" w:color="auto" w:fill="FFFFFF"/>
          </w:tcPr>
          <w:p w14:paraId="10653E45" w14:textId="77777777" w:rsidR="002D3867" w:rsidRDefault="002D3867" w:rsidP="00913EF2">
            <w:pPr>
              <w:pStyle w:val="Style21"/>
              <w:widowControl/>
              <w:shd w:val="clear" w:color="auto" w:fill="FFFFFF"/>
            </w:pPr>
          </w:p>
        </w:tc>
      </w:tr>
      <w:tr w:rsidR="002D3867" w14:paraId="2A84A23E" w14:textId="77777777" w:rsidTr="002D3867">
        <w:trPr>
          <w:trHeight w:hRule="exact" w:val="854"/>
        </w:trPr>
        <w:tc>
          <w:tcPr>
            <w:tcW w:w="3686" w:type="dxa"/>
            <w:tcBorders>
              <w:top w:val="nil"/>
              <w:left w:val="nil"/>
              <w:bottom w:val="nil"/>
              <w:right w:val="nil"/>
            </w:tcBorders>
            <w:shd w:val="clear" w:color="auto" w:fill="FFFFFF"/>
          </w:tcPr>
          <w:p w14:paraId="3D2362F9" w14:textId="77777777" w:rsidR="002D3867" w:rsidRDefault="002D3867" w:rsidP="00913EF2">
            <w:pPr>
              <w:pStyle w:val="Style23"/>
              <w:widowControl/>
              <w:shd w:val="clear" w:color="auto" w:fill="FFFFFF"/>
              <w:spacing w:line="278" w:lineRule="exact"/>
              <w:ind w:left="5" w:right="43" w:hanging="10"/>
              <w:rPr>
                <w:rStyle w:val="FontStyle41"/>
              </w:rPr>
            </w:pPr>
            <w:r>
              <w:rPr>
                <w:rStyle w:val="FontStyle41"/>
              </w:rPr>
              <w:t>Voorwaarden van de verwerkingsverantwoordelijke gesteld aan toestemming:</w:t>
            </w:r>
          </w:p>
        </w:tc>
        <w:tc>
          <w:tcPr>
            <w:tcW w:w="4111" w:type="dxa"/>
            <w:tcBorders>
              <w:top w:val="nil"/>
              <w:left w:val="nil"/>
              <w:bottom w:val="nil"/>
              <w:right w:val="nil"/>
            </w:tcBorders>
            <w:shd w:val="clear" w:color="auto" w:fill="FFFFFF"/>
          </w:tcPr>
          <w:p w14:paraId="1198B5D7" w14:textId="77777777" w:rsidR="002D3867" w:rsidRDefault="002D3867" w:rsidP="00913EF2">
            <w:pPr>
              <w:pStyle w:val="Style21"/>
              <w:widowControl/>
              <w:shd w:val="clear" w:color="auto" w:fill="FFFFFF"/>
            </w:pPr>
          </w:p>
        </w:tc>
      </w:tr>
    </w:tbl>
    <w:p w14:paraId="3D50F3A6" w14:textId="77777777" w:rsidR="002D3867" w:rsidRDefault="002D3867" w:rsidP="002D3867">
      <w:pPr>
        <w:spacing w:after="283" w:line="1" w:lineRule="exact"/>
        <w:rPr>
          <w:sz w:val="2"/>
          <w:szCs w:val="2"/>
        </w:rPr>
      </w:pPr>
    </w:p>
    <w:tbl>
      <w:tblPr>
        <w:tblW w:w="7797" w:type="dxa"/>
        <w:tblInd w:w="40" w:type="dxa"/>
        <w:tblLayout w:type="fixed"/>
        <w:tblCellMar>
          <w:left w:w="40" w:type="dxa"/>
          <w:right w:w="40" w:type="dxa"/>
        </w:tblCellMar>
        <w:tblLook w:val="0000" w:firstRow="0" w:lastRow="0" w:firstColumn="0" w:lastColumn="0" w:noHBand="0" w:noVBand="0"/>
      </w:tblPr>
      <w:tblGrid>
        <w:gridCol w:w="3686"/>
        <w:gridCol w:w="4111"/>
      </w:tblGrid>
      <w:tr w:rsidR="002D3867" w14:paraId="4544C687" w14:textId="77777777" w:rsidTr="002D3867">
        <w:trPr>
          <w:trHeight w:hRule="exact" w:val="302"/>
        </w:trPr>
        <w:tc>
          <w:tcPr>
            <w:tcW w:w="7797" w:type="dxa"/>
            <w:gridSpan w:val="2"/>
            <w:tcBorders>
              <w:top w:val="nil"/>
              <w:left w:val="nil"/>
              <w:bottom w:val="nil"/>
              <w:right w:val="nil"/>
            </w:tcBorders>
            <w:shd w:val="clear" w:color="auto" w:fill="FFFFFF"/>
          </w:tcPr>
          <w:p w14:paraId="659FF9F3" w14:textId="77777777" w:rsidR="002D3867" w:rsidRDefault="002D3867" w:rsidP="00913EF2">
            <w:pPr>
              <w:pStyle w:val="Style23"/>
              <w:widowControl/>
              <w:shd w:val="clear" w:color="auto" w:fill="FFFFFF"/>
              <w:spacing w:line="240" w:lineRule="auto"/>
              <w:ind w:left="14"/>
              <w:rPr>
                <w:rStyle w:val="FontStyle41"/>
              </w:rPr>
            </w:pPr>
            <w:r>
              <w:rPr>
                <w:rStyle w:val="FontStyle41"/>
              </w:rPr>
              <w:t>[PARTIJ 2]</w:t>
            </w:r>
          </w:p>
        </w:tc>
      </w:tr>
      <w:tr w:rsidR="002D3867" w14:paraId="2B3A5D7C" w14:textId="77777777" w:rsidTr="002D3867">
        <w:trPr>
          <w:trHeight w:hRule="exact" w:val="302"/>
        </w:trPr>
        <w:tc>
          <w:tcPr>
            <w:tcW w:w="3686" w:type="dxa"/>
            <w:tcBorders>
              <w:top w:val="nil"/>
              <w:left w:val="nil"/>
              <w:bottom w:val="nil"/>
              <w:right w:val="nil"/>
            </w:tcBorders>
            <w:shd w:val="clear" w:color="auto" w:fill="FFFFFF"/>
          </w:tcPr>
          <w:p w14:paraId="7A810E6B" w14:textId="77777777" w:rsidR="002D3867" w:rsidRDefault="002D3867" w:rsidP="00913EF2">
            <w:pPr>
              <w:pStyle w:val="Style23"/>
              <w:widowControl/>
              <w:shd w:val="clear" w:color="auto" w:fill="FFFFFF"/>
              <w:spacing w:line="240" w:lineRule="auto"/>
              <w:rPr>
                <w:rStyle w:val="FontStyle41"/>
              </w:rPr>
            </w:pPr>
            <w:r>
              <w:rPr>
                <w:rStyle w:val="FontStyle41"/>
              </w:rPr>
              <w:t>Vestigingsplaats:</w:t>
            </w:r>
          </w:p>
        </w:tc>
        <w:tc>
          <w:tcPr>
            <w:tcW w:w="4111" w:type="dxa"/>
            <w:tcBorders>
              <w:top w:val="nil"/>
              <w:left w:val="nil"/>
              <w:bottom w:val="nil"/>
              <w:right w:val="nil"/>
            </w:tcBorders>
            <w:shd w:val="clear" w:color="auto" w:fill="FFFFFF"/>
          </w:tcPr>
          <w:p w14:paraId="441315DB" w14:textId="77777777" w:rsidR="002D3867" w:rsidRDefault="002D3867" w:rsidP="00913EF2">
            <w:pPr>
              <w:pStyle w:val="Style21"/>
              <w:widowControl/>
              <w:shd w:val="clear" w:color="auto" w:fill="FFFFFF"/>
            </w:pPr>
          </w:p>
        </w:tc>
      </w:tr>
      <w:tr w:rsidR="002D3867" w14:paraId="6A09D7E5" w14:textId="77777777" w:rsidTr="002D3867">
        <w:trPr>
          <w:trHeight w:hRule="exact" w:val="288"/>
        </w:trPr>
        <w:tc>
          <w:tcPr>
            <w:tcW w:w="3686" w:type="dxa"/>
            <w:tcBorders>
              <w:top w:val="nil"/>
              <w:left w:val="nil"/>
              <w:bottom w:val="nil"/>
              <w:right w:val="nil"/>
            </w:tcBorders>
            <w:shd w:val="clear" w:color="auto" w:fill="FFFFFF"/>
          </w:tcPr>
          <w:p w14:paraId="7921193D" w14:textId="77777777" w:rsidR="002D3867" w:rsidRDefault="002D3867" w:rsidP="00913EF2">
            <w:pPr>
              <w:pStyle w:val="Style23"/>
              <w:widowControl/>
              <w:shd w:val="clear" w:color="auto" w:fill="FFFFFF"/>
              <w:spacing w:line="240" w:lineRule="auto"/>
              <w:ind w:left="5"/>
              <w:rPr>
                <w:rStyle w:val="FontStyle41"/>
              </w:rPr>
            </w:pPr>
            <w:r>
              <w:rPr>
                <w:rStyle w:val="FontStyle41"/>
              </w:rPr>
              <w:t>Inschrijvingsnummer handelsregister:</w:t>
            </w:r>
          </w:p>
        </w:tc>
        <w:tc>
          <w:tcPr>
            <w:tcW w:w="4111" w:type="dxa"/>
            <w:tcBorders>
              <w:top w:val="nil"/>
              <w:left w:val="nil"/>
              <w:bottom w:val="nil"/>
              <w:right w:val="nil"/>
            </w:tcBorders>
            <w:shd w:val="clear" w:color="auto" w:fill="FFFFFF"/>
          </w:tcPr>
          <w:p w14:paraId="05D22609" w14:textId="77777777" w:rsidR="002D3867" w:rsidRDefault="002D3867" w:rsidP="00913EF2">
            <w:pPr>
              <w:pStyle w:val="Style21"/>
              <w:widowControl/>
              <w:shd w:val="clear" w:color="auto" w:fill="FFFFFF"/>
            </w:pPr>
          </w:p>
        </w:tc>
      </w:tr>
      <w:tr w:rsidR="002D3867" w14:paraId="5D5CD1A0" w14:textId="77777777" w:rsidTr="002D3867">
        <w:trPr>
          <w:trHeight w:hRule="exact" w:val="293"/>
        </w:trPr>
        <w:tc>
          <w:tcPr>
            <w:tcW w:w="3686" w:type="dxa"/>
            <w:tcBorders>
              <w:top w:val="nil"/>
              <w:left w:val="nil"/>
              <w:bottom w:val="nil"/>
              <w:right w:val="nil"/>
            </w:tcBorders>
            <w:shd w:val="clear" w:color="auto" w:fill="FFFFFF"/>
          </w:tcPr>
          <w:p w14:paraId="16AC67FA" w14:textId="77777777" w:rsidR="002D3867" w:rsidRDefault="002D3867" w:rsidP="00913EF2">
            <w:pPr>
              <w:pStyle w:val="Style23"/>
              <w:widowControl/>
              <w:shd w:val="clear" w:color="auto" w:fill="FFFFFF"/>
              <w:spacing w:line="240" w:lineRule="auto"/>
              <w:ind w:left="14"/>
              <w:rPr>
                <w:rStyle w:val="FontStyle41"/>
              </w:rPr>
            </w:pPr>
            <w:r>
              <w:rPr>
                <w:rStyle w:val="FontStyle41"/>
              </w:rPr>
              <w:t>Beschrijving van de werkzaamheden:</w:t>
            </w:r>
          </w:p>
        </w:tc>
        <w:tc>
          <w:tcPr>
            <w:tcW w:w="4111" w:type="dxa"/>
            <w:tcBorders>
              <w:top w:val="nil"/>
              <w:left w:val="nil"/>
              <w:bottom w:val="nil"/>
              <w:right w:val="nil"/>
            </w:tcBorders>
            <w:shd w:val="clear" w:color="auto" w:fill="FFFFFF"/>
          </w:tcPr>
          <w:p w14:paraId="6F1D97FE" w14:textId="77777777" w:rsidR="002D3867" w:rsidRDefault="002D3867" w:rsidP="00913EF2">
            <w:pPr>
              <w:pStyle w:val="Style21"/>
              <w:widowControl/>
              <w:shd w:val="clear" w:color="auto" w:fill="FFFFFF"/>
            </w:pPr>
          </w:p>
        </w:tc>
      </w:tr>
      <w:tr w:rsidR="002D3867" w14:paraId="7937E2CF" w14:textId="77777777" w:rsidTr="002D3867">
        <w:trPr>
          <w:trHeight w:hRule="exact" w:val="322"/>
        </w:trPr>
        <w:tc>
          <w:tcPr>
            <w:tcW w:w="3686" w:type="dxa"/>
            <w:tcBorders>
              <w:top w:val="nil"/>
              <w:left w:val="nil"/>
              <w:bottom w:val="nil"/>
              <w:right w:val="nil"/>
            </w:tcBorders>
            <w:shd w:val="clear" w:color="auto" w:fill="FFFFFF"/>
          </w:tcPr>
          <w:p w14:paraId="4CE2C5C2" w14:textId="77777777" w:rsidR="002D3867" w:rsidRDefault="002D3867" w:rsidP="00913EF2">
            <w:pPr>
              <w:pStyle w:val="Style23"/>
              <w:widowControl/>
              <w:shd w:val="clear" w:color="auto" w:fill="FFFFFF"/>
              <w:spacing w:line="240" w:lineRule="auto"/>
              <w:rPr>
                <w:rStyle w:val="FontStyle41"/>
              </w:rPr>
            </w:pPr>
            <w:r>
              <w:rPr>
                <w:rStyle w:val="FontStyle41"/>
              </w:rPr>
              <w:t>Voorwaarden van de</w:t>
            </w:r>
          </w:p>
        </w:tc>
        <w:tc>
          <w:tcPr>
            <w:tcW w:w="4111" w:type="dxa"/>
            <w:tcBorders>
              <w:top w:val="nil"/>
              <w:left w:val="nil"/>
              <w:bottom w:val="nil"/>
              <w:right w:val="nil"/>
            </w:tcBorders>
            <w:shd w:val="clear" w:color="auto" w:fill="FFFFFF"/>
          </w:tcPr>
          <w:p w14:paraId="32C98D20" w14:textId="77777777" w:rsidR="002D3867" w:rsidRDefault="002D3867" w:rsidP="00913EF2">
            <w:pPr>
              <w:pStyle w:val="Style21"/>
              <w:widowControl/>
              <w:shd w:val="clear" w:color="auto" w:fill="FFFFFF"/>
            </w:pPr>
          </w:p>
        </w:tc>
      </w:tr>
      <w:tr w:rsidR="002D3867" w14:paraId="0970B7C3" w14:textId="77777777" w:rsidTr="002D3867">
        <w:trPr>
          <w:trHeight w:hRule="exact" w:val="274"/>
        </w:trPr>
        <w:tc>
          <w:tcPr>
            <w:tcW w:w="3686" w:type="dxa"/>
            <w:tcBorders>
              <w:top w:val="nil"/>
              <w:left w:val="nil"/>
              <w:bottom w:val="nil"/>
              <w:right w:val="nil"/>
            </w:tcBorders>
            <w:shd w:val="clear" w:color="auto" w:fill="FFFFFF"/>
          </w:tcPr>
          <w:p w14:paraId="70050566" w14:textId="77777777" w:rsidR="002D3867" w:rsidRDefault="002D3867" w:rsidP="00913EF2">
            <w:pPr>
              <w:pStyle w:val="Style23"/>
              <w:widowControl/>
              <w:shd w:val="clear" w:color="auto" w:fill="FFFFFF"/>
              <w:spacing w:line="240" w:lineRule="auto"/>
              <w:rPr>
                <w:rStyle w:val="FontStyle41"/>
              </w:rPr>
            </w:pPr>
            <w:r>
              <w:rPr>
                <w:rStyle w:val="FontStyle41"/>
              </w:rPr>
              <w:t>verwerkingsverantwoordelijke gesteld</w:t>
            </w:r>
          </w:p>
        </w:tc>
        <w:tc>
          <w:tcPr>
            <w:tcW w:w="4111" w:type="dxa"/>
            <w:tcBorders>
              <w:top w:val="nil"/>
              <w:left w:val="nil"/>
              <w:bottom w:val="nil"/>
              <w:right w:val="nil"/>
            </w:tcBorders>
            <w:shd w:val="clear" w:color="auto" w:fill="FFFFFF"/>
          </w:tcPr>
          <w:p w14:paraId="0BAD10F8" w14:textId="77777777" w:rsidR="002D3867" w:rsidRDefault="002D3867" w:rsidP="00913EF2">
            <w:pPr>
              <w:pStyle w:val="Style21"/>
              <w:widowControl/>
              <w:shd w:val="clear" w:color="auto" w:fill="FFFFFF"/>
            </w:pPr>
          </w:p>
        </w:tc>
      </w:tr>
      <w:tr w:rsidR="002D3867" w14:paraId="34DB4B07" w14:textId="77777777" w:rsidTr="002D3867">
        <w:trPr>
          <w:trHeight w:hRule="exact" w:val="259"/>
        </w:trPr>
        <w:tc>
          <w:tcPr>
            <w:tcW w:w="3686" w:type="dxa"/>
            <w:tcBorders>
              <w:top w:val="nil"/>
              <w:left w:val="nil"/>
              <w:bottom w:val="nil"/>
              <w:right w:val="nil"/>
            </w:tcBorders>
            <w:shd w:val="clear" w:color="auto" w:fill="FFFFFF"/>
          </w:tcPr>
          <w:p w14:paraId="44467A1F" w14:textId="77777777" w:rsidR="002D3867" w:rsidRDefault="002D3867" w:rsidP="00913EF2">
            <w:pPr>
              <w:pStyle w:val="Style23"/>
              <w:widowControl/>
              <w:shd w:val="clear" w:color="auto" w:fill="FFFFFF"/>
              <w:spacing w:line="240" w:lineRule="auto"/>
              <w:ind w:left="5"/>
              <w:rPr>
                <w:rStyle w:val="FontStyle41"/>
              </w:rPr>
            </w:pPr>
            <w:r>
              <w:rPr>
                <w:rStyle w:val="FontStyle41"/>
              </w:rPr>
              <w:t>aan toestemming:</w:t>
            </w:r>
          </w:p>
        </w:tc>
        <w:tc>
          <w:tcPr>
            <w:tcW w:w="4111" w:type="dxa"/>
            <w:tcBorders>
              <w:top w:val="nil"/>
              <w:left w:val="nil"/>
              <w:bottom w:val="nil"/>
              <w:right w:val="nil"/>
            </w:tcBorders>
            <w:shd w:val="clear" w:color="auto" w:fill="FFFFFF"/>
          </w:tcPr>
          <w:p w14:paraId="5EC7DFA3" w14:textId="77777777" w:rsidR="002D3867" w:rsidRDefault="002D3867" w:rsidP="00913EF2">
            <w:pPr>
              <w:pStyle w:val="Style21"/>
              <w:widowControl/>
              <w:shd w:val="clear" w:color="auto" w:fill="FFFFFF"/>
            </w:pPr>
          </w:p>
        </w:tc>
      </w:tr>
    </w:tbl>
    <w:p w14:paraId="5BDA2B13" w14:textId="77777777" w:rsidR="002D3867" w:rsidRPr="000D10CE" w:rsidRDefault="002D3867" w:rsidP="0073139F"/>
    <w:sectPr w:rsidR="002D3867" w:rsidRPr="000D10CE" w:rsidSect="00475FE5">
      <w:headerReference w:type="even" r:id="rId17"/>
      <w:headerReference w:type="default" r:id="rId18"/>
      <w:footerReference w:type="even" r:id="rId19"/>
      <w:footerReference w:type="default" r:id="rId20"/>
      <w:footerReference w:type="first" r:id="rId21"/>
      <w:endnotePr>
        <w:numFmt w:val="decimal"/>
      </w:endnotePr>
      <w:pgSz w:w="11907" w:h="16840" w:code="9"/>
      <w:pgMar w:top="260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C3C7E" w14:textId="77777777" w:rsidR="00E07E05" w:rsidRDefault="00E07E05" w:rsidP="00917F83">
      <w:pPr>
        <w:spacing w:line="240" w:lineRule="auto"/>
      </w:pPr>
      <w:r>
        <w:separator/>
      </w:r>
    </w:p>
  </w:endnote>
  <w:endnote w:type="continuationSeparator" w:id="0">
    <w:p w14:paraId="306F30E6" w14:textId="77777777" w:rsidR="00E07E05" w:rsidRDefault="00E07E05"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ogo Font">
    <w:charset w:val="00"/>
    <w:family w:val="swiss"/>
    <w:pitch w:val="variable"/>
    <w:sig w:usb0="00000003" w:usb1="00000000" w:usb2="00000000" w:usb3="00000000" w:csb0="00000001" w:csb1="00000000"/>
  </w:font>
  <w:font w:name="PMN Caecilia">
    <w:altName w:val="Century"/>
    <w:charset w:val="00"/>
    <w:family w:val="roman"/>
    <w:pitch w:val="variable"/>
    <w:sig w:usb0="800000A7" w:usb1="00000000" w:usb2="00000000" w:usb3="00000000" w:csb0="0000009B"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BC48FE" w:rsidRPr="002C183F" w14:paraId="59083711" w14:textId="77777777">
      <w:trPr>
        <w:cantSplit/>
        <w:trHeight w:val="238"/>
      </w:trPr>
      <w:tc>
        <w:tcPr>
          <w:tcW w:w="1631" w:type="dxa"/>
        </w:tcPr>
        <w:p w14:paraId="2D32BC27" w14:textId="77777777" w:rsidR="00BC48FE" w:rsidRDefault="00BC48FE">
          <w:pPr>
            <w:pStyle w:val="EindhovenKoptekst"/>
          </w:pPr>
        </w:p>
      </w:tc>
      <w:tc>
        <w:tcPr>
          <w:tcW w:w="2156" w:type="dxa"/>
        </w:tcPr>
        <w:p w14:paraId="0E68F338" w14:textId="77777777" w:rsidR="00BC48FE" w:rsidRDefault="00BC48FE">
          <w:pPr>
            <w:pStyle w:val="EindhovenKoptekst"/>
            <w:rPr>
              <w:sz w:val="20"/>
            </w:rPr>
          </w:pPr>
        </w:p>
      </w:tc>
      <w:tc>
        <w:tcPr>
          <w:tcW w:w="709" w:type="dxa"/>
        </w:tcPr>
        <w:p w14:paraId="6B477705" w14:textId="77777777" w:rsidR="00BC48FE" w:rsidRDefault="00BC48FE">
          <w:pPr>
            <w:pStyle w:val="PaginanummerEindhoven"/>
          </w:pPr>
          <w:r>
            <w:fldChar w:fldCharType="begin"/>
          </w:r>
          <w:r>
            <w:instrText xml:space="preserve"> IF  </w:instrText>
          </w:r>
          <w:r>
            <w:fldChar w:fldCharType="begin"/>
          </w:r>
          <w:r>
            <w:instrText xml:space="preserve"> PAGE </w:instrText>
          </w:r>
          <w:r>
            <w:fldChar w:fldCharType="separate"/>
          </w:r>
          <w:r w:rsidR="00475FE5">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2FADE631" w14:textId="77777777" w:rsidR="00BC48FE" w:rsidRPr="00C54001" w:rsidRDefault="00BC48FE" w:rsidP="00F14B09">
          <w:pPr>
            <w:pStyle w:val="Voettekst"/>
            <w:spacing w:line="220" w:lineRule="atLeast"/>
            <w:jc w:val="right"/>
            <w:rPr>
              <w:szCs w:val="16"/>
            </w:rPr>
          </w:pPr>
          <w:r>
            <w:rPr>
              <w:szCs w:val="16"/>
            </w:rPr>
            <w:t>gemeente Eindhoven</w:t>
          </w:r>
        </w:p>
      </w:tc>
      <w:tc>
        <w:tcPr>
          <w:tcW w:w="1134" w:type="dxa"/>
        </w:tcPr>
        <w:p w14:paraId="3D64A484" w14:textId="77777777" w:rsidR="00BC48FE" w:rsidRPr="002C183F" w:rsidRDefault="00BC48FE">
          <w:pPr>
            <w:rPr>
              <w:sz w:val="16"/>
            </w:rPr>
          </w:pPr>
        </w:p>
      </w:tc>
    </w:tr>
  </w:tbl>
  <w:p w14:paraId="2B355C39" w14:textId="77777777" w:rsidR="00BC48FE" w:rsidRDefault="00BC48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C2DD2" w14:textId="77777777" w:rsidR="00BC48FE" w:rsidRDefault="00BC48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BC48FE" w:rsidRPr="002C183F" w14:paraId="706934D7" w14:textId="77777777" w:rsidTr="007649F1">
      <w:trPr>
        <w:cantSplit/>
        <w:trHeight w:val="238"/>
      </w:trPr>
      <w:tc>
        <w:tcPr>
          <w:tcW w:w="1631" w:type="dxa"/>
        </w:tcPr>
        <w:p w14:paraId="3A27657E" w14:textId="77777777" w:rsidR="00BC48FE" w:rsidRDefault="00BC48FE" w:rsidP="007649F1">
          <w:pPr>
            <w:pStyle w:val="EindhovenKoptekst"/>
          </w:pPr>
        </w:p>
      </w:tc>
      <w:tc>
        <w:tcPr>
          <w:tcW w:w="2156" w:type="dxa"/>
        </w:tcPr>
        <w:p w14:paraId="146D540A" w14:textId="77777777" w:rsidR="00BC48FE" w:rsidRDefault="00BC48FE" w:rsidP="007649F1">
          <w:pPr>
            <w:pStyle w:val="EindhovenKoptekst"/>
            <w:rPr>
              <w:sz w:val="20"/>
            </w:rPr>
          </w:pPr>
        </w:p>
      </w:tc>
      <w:tc>
        <w:tcPr>
          <w:tcW w:w="709" w:type="dxa"/>
        </w:tcPr>
        <w:p w14:paraId="413DBF20" w14:textId="77777777" w:rsidR="00BC48FE" w:rsidRDefault="00BC48FE" w:rsidP="007649F1">
          <w:pPr>
            <w:pStyle w:val="PaginanummerEindhoven"/>
          </w:pPr>
        </w:p>
      </w:tc>
      <w:tc>
        <w:tcPr>
          <w:tcW w:w="4593" w:type="dxa"/>
        </w:tcPr>
        <w:p w14:paraId="78DA1101" w14:textId="77777777" w:rsidR="00BC48FE" w:rsidRPr="00C54001" w:rsidRDefault="00BC48FE" w:rsidP="007649F1">
          <w:pPr>
            <w:pStyle w:val="Voettekst"/>
            <w:spacing w:line="220" w:lineRule="atLeast"/>
            <w:jc w:val="right"/>
            <w:rPr>
              <w:szCs w:val="16"/>
            </w:rPr>
          </w:pPr>
          <w:r>
            <w:rPr>
              <w:szCs w:val="16"/>
            </w:rPr>
            <w:t>gemeente Eindhoven</w:t>
          </w:r>
        </w:p>
      </w:tc>
      <w:tc>
        <w:tcPr>
          <w:tcW w:w="1134" w:type="dxa"/>
        </w:tcPr>
        <w:p w14:paraId="60CB4028" w14:textId="77777777" w:rsidR="00BC48FE" w:rsidRPr="002C183F" w:rsidRDefault="00BC48FE" w:rsidP="007649F1">
          <w:pPr>
            <w:rPr>
              <w:sz w:val="16"/>
            </w:rPr>
          </w:pPr>
        </w:p>
      </w:tc>
    </w:tr>
  </w:tbl>
  <w:p w14:paraId="0F1D150B" w14:textId="77777777" w:rsidR="00BC48FE" w:rsidRDefault="00BC48FE" w:rsidP="007649F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BC48FE" w:rsidRPr="002C183F" w14:paraId="6E1FABB9" w14:textId="77777777">
      <w:trPr>
        <w:cantSplit/>
        <w:trHeight w:val="238"/>
      </w:trPr>
      <w:tc>
        <w:tcPr>
          <w:tcW w:w="1631" w:type="dxa"/>
        </w:tcPr>
        <w:p w14:paraId="40B5FDED" w14:textId="77777777" w:rsidR="00BC48FE" w:rsidRDefault="00BC48FE">
          <w:pPr>
            <w:pStyle w:val="EindhovenKoptekst"/>
          </w:pPr>
        </w:p>
      </w:tc>
      <w:tc>
        <w:tcPr>
          <w:tcW w:w="2156" w:type="dxa"/>
        </w:tcPr>
        <w:p w14:paraId="20DB3E06" w14:textId="77777777" w:rsidR="00BC48FE" w:rsidRDefault="00BC48FE">
          <w:pPr>
            <w:pStyle w:val="EindhovenKoptekst"/>
            <w:rPr>
              <w:sz w:val="20"/>
            </w:rPr>
          </w:pPr>
        </w:p>
      </w:tc>
      <w:tc>
        <w:tcPr>
          <w:tcW w:w="709" w:type="dxa"/>
        </w:tcPr>
        <w:p w14:paraId="15E72641" w14:textId="37BA9832" w:rsidR="00BC48FE" w:rsidRDefault="00BC48FE">
          <w:pPr>
            <w:pStyle w:val="PaginanummerEindhoven"/>
          </w:pPr>
          <w:r>
            <w:fldChar w:fldCharType="begin"/>
          </w:r>
          <w:r>
            <w:instrText xml:space="preserve"> PAGE </w:instrText>
          </w:r>
          <w:r>
            <w:fldChar w:fldCharType="separate"/>
          </w:r>
          <w:r w:rsidR="00475FE5">
            <w:rPr>
              <w:noProof/>
            </w:rPr>
            <w:t>12</w:t>
          </w:r>
          <w:r>
            <w:fldChar w:fldCharType="end"/>
          </w:r>
        </w:p>
      </w:tc>
      <w:tc>
        <w:tcPr>
          <w:tcW w:w="4593" w:type="dxa"/>
        </w:tcPr>
        <w:p w14:paraId="5FB33652" w14:textId="77777777" w:rsidR="00BC48FE" w:rsidRPr="00C54001" w:rsidRDefault="00BC48FE" w:rsidP="00F14B09">
          <w:pPr>
            <w:pStyle w:val="Voettekst"/>
            <w:spacing w:line="220" w:lineRule="atLeast"/>
            <w:jc w:val="right"/>
            <w:rPr>
              <w:szCs w:val="16"/>
            </w:rPr>
          </w:pPr>
          <w:r>
            <w:rPr>
              <w:szCs w:val="16"/>
            </w:rPr>
            <w:t>gemeente Eindhoven</w:t>
          </w:r>
        </w:p>
      </w:tc>
      <w:tc>
        <w:tcPr>
          <w:tcW w:w="1134" w:type="dxa"/>
        </w:tcPr>
        <w:p w14:paraId="7937D628" w14:textId="77777777" w:rsidR="00BC48FE" w:rsidRPr="002C183F" w:rsidRDefault="00BC48FE">
          <w:pPr>
            <w:rPr>
              <w:sz w:val="16"/>
            </w:rPr>
          </w:pPr>
        </w:p>
      </w:tc>
    </w:tr>
  </w:tbl>
  <w:p w14:paraId="500BC753" w14:textId="77777777" w:rsidR="00BC48FE" w:rsidRDefault="00BC48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BC48FE" w:rsidRPr="002C183F" w14:paraId="67E6FA69" w14:textId="77777777" w:rsidTr="00B122A8">
      <w:trPr>
        <w:cantSplit/>
      </w:trPr>
      <w:tc>
        <w:tcPr>
          <w:tcW w:w="1631" w:type="dxa"/>
        </w:tcPr>
        <w:p w14:paraId="3A8A8D1E" w14:textId="77777777" w:rsidR="00BC48FE" w:rsidRDefault="00BC48FE" w:rsidP="00B122A8">
          <w:pPr>
            <w:pStyle w:val="EindhovenKoptekst"/>
          </w:pPr>
        </w:p>
      </w:tc>
      <w:tc>
        <w:tcPr>
          <w:tcW w:w="284" w:type="dxa"/>
        </w:tcPr>
        <w:p w14:paraId="70547975" w14:textId="77777777" w:rsidR="00BC48FE" w:rsidRDefault="00BC48FE" w:rsidP="00B122A8">
          <w:pPr>
            <w:pStyle w:val="EindhovenKoptekst"/>
          </w:pPr>
        </w:p>
      </w:tc>
      <w:tc>
        <w:tcPr>
          <w:tcW w:w="5103" w:type="dxa"/>
        </w:tcPr>
        <w:p w14:paraId="73C47B3B" w14:textId="77777777" w:rsidR="00BC48FE" w:rsidRPr="00C54001" w:rsidRDefault="00BC48FE" w:rsidP="00B122A8">
          <w:pPr>
            <w:pStyle w:val="Voettekst"/>
            <w:rPr>
              <w:szCs w:val="16"/>
            </w:rPr>
          </w:pPr>
          <w:r>
            <w:rPr>
              <w:szCs w:val="16"/>
            </w:rPr>
            <w:t>gemeente Eindhoven</w:t>
          </w:r>
        </w:p>
      </w:tc>
      <w:tc>
        <w:tcPr>
          <w:tcW w:w="3148" w:type="dxa"/>
        </w:tcPr>
        <w:p w14:paraId="53B87ED8" w14:textId="38D6480C" w:rsidR="00BC48FE" w:rsidRDefault="00BC48FE" w:rsidP="00B122A8">
          <w:pPr>
            <w:pStyle w:val="PaginanummerEindhoven"/>
          </w:pPr>
          <w:r>
            <w:rPr>
              <w:rStyle w:val="Paginanummer"/>
            </w:rPr>
            <w:fldChar w:fldCharType="begin"/>
          </w:r>
          <w:r>
            <w:rPr>
              <w:rStyle w:val="Paginanummer"/>
            </w:rPr>
            <w:instrText xml:space="preserve"> PAGE </w:instrText>
          </w:r>
          <w:r>
            <w:rPr>
              <w:rStyle w:val="Paginanummer"/>
            </w:rPr>
            <w:fldChar w:fldCharType="separate"/>
          </w:r>
          <w:r w:rsidR="00475FE5">
            <w:rPr>
              <w:rStyle w:val="Paginanummer"/>
              <w:noProof/>
            </w:rPr>
            <w:t>13</w:t>
          </w:r>
          <w:r>
            <w:rPr>
              <w:rStyle w:val="Paginanummer"/>
            </w:rPr>
            <w:fldChar w:fldCharType="end"/>
          </w:r>
        </w:p>
      </w:tc>
    </w:tr>
  </w:tbl>
  <w:p w14:paraId="23217519" w14:textId="77777777" w:rsidR="00BC48FE" w:rsidRDefault="00BC48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BC48FE" w:rsidRPr="002C183F" w14:paraId="25F4B4C7" w14:textId="77777777">
      <w:trPr>
        <w:cantSplit/>
        <w:trHeight w:val="238"/>
      </w:trPr>
      <w:tc>
        <w:tcPr>
          <w:tcW w:w="1631" w:type="dxa"/>
        </w:tcPr>
        <w:p w14:paraId="77FAA099" w14:textId="77777777" w:rsidR="00BC48FE" w:rsidRDefault="00BC48FE">
          <w:pPr>
            <w:pStyle w:val="EindhovenKoptekst"/>
          </w:pPr>
        </w:p>
      </w:tc>
      <w:tc>
        <w:tcPr>
          <w:tcW w:w="284" w:type="dxa"/>
        </w:tcPr>
        <w:p w14:paraId="64EFF701" w14:textId="77777777" w:rsidR="00BC48FE" w:rsidRDefault="00BC48FE">
          <w:pPr>
            <w:pStyle w:val="EindhovenKoptekst"/>
          </w:pPr>
        </w:p>
      </w:tc>
      <w:tc>
        <w:tcPr>
          <w:tcW w:w="5103" w:type="dxa"/>
        </w:tcPr>
        <w:p w14:paraId="64E3D114" w14:textId="77777777" w:rsidR="00BC48FE" w:rsidRPr="00C54001" w:rsidRDefault="00BC48FE" w:rsidP="00F848AA">
          <w:pPr>
            <w:pStyle w:val="Voettekst"/>
            <w:spacing w:line="220" w:lineRule="atLeast"/>
            <w:rPr>
              <w:szCs w:val="16"/>
            </w:rPr>
          </w:pPr>
          <w:r>
            <w:rPr>
              <w:szCs w:val="16"/>
            </w:rPr>
            <w:t>gemeente Eindhoven</w:t>
          </w:r>
        </w:p>
      </w:tc>
      <w:tc>
        <w:tcPr>
          <w:tcW w:w="3148" w:type="dxa"/>
        </w:tcPr>
        <w:p w14:paraId="12D8E5CD" w14:textId="77777777" w:rsidR="00BC48FE" w:rsidRDefault="00BC48FE">
          <w:pPr>
            <w:pStyle w:val="PaginanummerEindhoven"/>
          </w:pPr>
          <w:r>
            <w:fldChar w:fldCharType="begin"/>
          </w:r>
          <w:r>
            <w:instrText xml:space="preserve"> PAGE </w:instrText>
          </w:r>
          <w:r>
            <w:fldChar w:fldCharType="separate"/>
          </w:r>
          <w:r w:rsidR="00475FE5">
            <w:rPr>
              <w:noProof/>
            </w:rPr>
            <w:t>4</w:t>
          </w:r>
          <w:r>
            <w:fldChar w:fldCharType="end"/>
          </w:r>
        </w:p>
      </w:tc>
    </w:tr>
  </w:tbl>
  <w:p w14:paraId="37C7FED3" w14:textId="77777777" w:rsidR="00BC48FE" w:rsidRDefault="00BC48FE">
    <w:pPr>
      <w:pStyle w:val="Voettekst"/>
    </w:pPr>
  </w:p>
  <w:p w14:paraId="0E87B7E7" w14:textId="77777777" w:rsidR="00BC48FE" w:rsidRDefault="00BC48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255EC" w14:textId="77777777" w:rsidR="00E07E05" w:rsidRDefault="00E07E05" w:rsidP="00917F83">
      <w:pPr>
        <w:spacing w:line="240" w:lineRule="auto"/>
      </w:pPr>
      <w:r>
        <w:separator/>
      </w:r>
    </w:p>
  </w:footnote>
  <w:footnote w:type="continuationSeparator" w:id="0">
    <w:p w14:paraId="62BC65B2" w14:textId="77777777" w:rsidR="00E07E05" w:rsidRDefault="00E07E05"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BC48FE" w:rsidRPr="002C183F" w14:paraId="44894405" w14:textId="77777777">
      <w:tc>
        <w:tcPr>
          <w:tcW w:w="1650" w:type="dxa"/>
        </w:tcPr>
        <w:p w14:paraId="6EBE94FB" w14:textId="77777777" w:rsidR="00BC48FE" w:rsidRDefault="00BC48FE">
          <w:pPr>
            <w:pStyle w:val="EindhovenKoptekst"/>
            <w:jc w:val="right"/>
          </w:pPr>
          <w:r>
            <w:fldChar w:fldCharType="begin" w:fldLock="1"/>
          </w:r>
          <w:r w:rsidRPr="00C91D53">
            <w:instrText xml:space="preserve"> mitVV VV0E69AA91E90FE64DBCA68B0168642AD7 \* MERGEFORMAT </w:instrText>
          </w:r>
          <w:r>
            <w:fldChar w:fldCharType="end"/>
          </w:r>
        </w:p>
      </w:tc>
      <w:tc>
        <w:tcPr>
          <w:tcW w:w="272" w:type="dxa"/>
        </w:tcPr>
        <w:p w14:paraId="2066613D" w14:textId="77777777" w:rsidR="00BC48FE" w:rsidRDefault="00BC48FE">
          <w:pPr>
            <w:pStyle w:val="EindhovenKoptekst"/>
          </w:pPr>
        </w:p>
      </w:tc>
      <w:tc>
        <w:tcPr>
          <w:tcW w:w="7230" w:type="dxa"/>
        </w:tcPr>
        <w:p w14:paraId="50ED2A58" w14:textId="77777777" w:rsidR="00475FE5" w:rsidRDefault="00BC48FE">
          <w:pPr>
            <w:pStyle w:val="EindhovenKoptekst"/>
            <w:rPr>
              <w:bCs/>
            </w:rPr>
          </w:pPr>
          <w:r>
            <w:fldChar w:fldCharType="begin" w:fldLock="1"/>
          </w:r>
          <w:r w:rsidRPr="00C91D53">
            <w:instrText xml:space="preserve"> mitVV VVC04D97081AAD9149BC1976FD0844A8A1 \* MERGEFORMAT </w:instrText>
          </w:r>
          <w:r>
            <w:fldChar w:fldCharType="separate"/>
          </w:r>
          <w:r w:rsidR="00475FE5">
            <w:rPr>
              <w:bCs/>
            </w:rPr>
            <w:t xml:space="preserve">Verwerkersovereenkomst </w:t>
          </w:r>
        </w:p>
        <w:p w14:paraId="177026B2" w14:textId="357E625D" w:rsidR="00BC48FE" w:rsidRDefault="00475FE5">
          <w:pPr>
            <w:pStyle w:val="EindhovenKoptekst"/>
          </w:pPr>
          <w:r>
            <w:rPr>
              <w:bCs/>
            </w:rPr>
            <w:t>'Leisure Management Systeem' -</w:t>
          </w:r>
          <w:r w:rsidR="00BC48FE">
            <w:fldChar w:fldCharType="end"/>
          </w:r>
        </w:p>
      </w:tc>
    </w:tr>
    <w:tr w:rsidR="00BC48FE" w:rsidRPr="002C183F" w14:paraId="0BD91DD7" w14:textId="77777777">
      <w:tc>
        <w:tcPr>
          <w:tcW w:w="1650" w:type="dxa"/>
        </w:tcPr>
        <w:p w14:paraId="610346FC" w14:textId="77777777" w:rsidR="00BC48FE" w:rsidRDefault="00BC48FE">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55C72336" w14:textId="77777777" w:rsidR="00BC48FE" w:rsidRDefault="00BC48FE">
          <w:pPr>
            <w:pStyle w:val="EindhovenKoptekst"/>
          </w:pPr>
        </w:p>
      </w:tc>
      <w:tc>
        <w:tcPr>
          <w:tcW w:w="7230" w:type="dxa"/>
        </w:tcPr>
        <w:p w14:paraId="539EBD83" w14:textId="77777777" w:rsidR="00BC48FE" w:rsidRDefault="00BC48FE">
          <w:pPr>
            <w:pStyle w:val="EindhovenKoptekst"/>
          </w:pPr>
        </w:p>
      </w:tc>
    </w:tr>
    <w:tr w:rsidR="00BC48FE" w:rsidRPr="002C183F" w14:paraId="77B94607" w14:textId="77777777">
      <w:tc>
        <w:tcPr>
          <w:tcW w:w="1650" w:type="dxa"/>
        </w:tcPr>
        <w:p w14:paraId="235A6D04" w14:textId="4C904EF2" w:rsidR="00BC48FE" w:rsidRPr="00612980" w:rsidRDefault="00BC48F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5F14F6DC" w14:textId="77777777" w:rsidR="00BC48FE" w:rsidRPr="00612980" w:rsidRDefault="00BC48FE">
          <w:pPr>
            <w:pStyle w:val="EindhovenKoptekst"/>
            <w:rPr>
              <w:lang w:val="de-DE"/>
            </w:rPr>
          </w:pPr>
        </w:p>
      </w:tc>
      <w:tc>
        <w:tcPr>
          <w:tcW w:w="7230" w:type="dxa"/>
        </w:tcPr>
        <w:p w14:paraId="424F4FE8" w14:textId="77777777" w:rsidR="00BC48FE" w:rsidRPr="00612980" w:rsidRDefault="00BC48FE">
          <w:pPr>
            <w:pStyle w:val="EindhovenKoptekst"/>
            <w:rPr>
              <w:lang w:val="de-DE"/>
            </w:rPr>
          </w:pPr>
        </w:p>
      </w:tc>
    </w:tr>
  </w:tbl>
  <w:p w14:paraId="19C07714" w14:textId="77777777" w:rsidR="00BC48FE" w:rsidRPr="00612980" w:rsidRDefault="00BC48F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06AF0" w14:textId="77777777" w:rsidR="00BC48FE" w:rsidRPr="000B69DA" w:rsidRDefault="00BC48FE" w:rsidP="00451E2B">
    <w:r>
      <w:rPr>
        <w:noProof/>
        <w:lang w:eastAsia="nl-NL"/>
      </w:rPr>
      <w:drawing>
        <wp:anchor distT="0" distB="0" distL="114300" distR="114300" simplePos="0" relativeHeight="251661824" behindDoc="1" locked="0" layoutInCell="1" allowOverlap="1" wp14:anchorId="7344D237" wp14:editId="32417D18">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13" name="Afbeelding 1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p w14:paraId="1133532E" w14:textId="77777777" w:rsidR="00BC48FE" w:rsidRPr="002B74D2" w:rsidRDefault="00BC48FE" w:rsidP="002B74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BC48FE" w:rsidRPr="002C183F" w14:paraId="353B33B4" w14:textId="77777777">
      <w:trPr>
        <w:gridBefore w:val="1"/>
        <w:wBefore w:w="921" w:type="dxa"/>
        <w:cantSplit/>
        <w:trHeight w:hRule="exact" w:val="400"/>
      </w:trPr>
      <w:tc>
        <w:tcPr>
          <w:tcW w:w="7437" w:type="dxa"/>
          <w:gridSpan w:val="2"/>
        </w:tcPr>
        <w:p w14:paraId="0FBF3404" w14:textId="77777777" w:rsidR="00BC48FE" w:rsidRDefault="00BC48FE">
          <w:pPr>
            <w:pStyle w:val="Koptekst"/>
            <w:spacing w:line="264" w:lineRule="exact"/>
            <w:rPr>
              <w:rFonts w:ascii="PMN Caecilia" w:hAnsi="PMN Caecilia"/>
              <w:b w:val="0"/>
              <w:i/>
              <w:sz w:val="14"/>
            </w:rPr>
          </w:pPr>
        </w:p>
      </w:tc>
    </w:tr>
    <w:tr w:rsidR="00BC48FE" w:rsidRPr="002C183F" w14:paraId="14C0B7C1" w14:textId="77777777">
      <w:tc>
        <w:tcPr>
          <w:tcW w:w="1701" w:type="dxa"/>
          <w:gridSpan w:val="2"/>
        </w:tcPr>
        <w:p w14:paraId="3B3B4759" w14:textId="77777777" w:rsidR="00BC48FE" w:rsidRDefault="00BC48FE">
          <w:pPr>
            <w:pStyle w:val="Koptekst"/>
            <w:rPr>
              <w:rFonts w:ascii="PMN Caecilia" w:hAnsi="PMN Caecilia"/>
              <w:sz w:val="24"/>
            </w:rPr>
          </w:pPr>
        </w:p>
      </w:tc>
      <w:tc>
        <w:tcPr>
          <w:tcW w:w="6657" w:type="dxa"/>
        </w:tcPr>
        <w:p w14:paraId="6C2CFBB1" w14:textId="77777777" w:rsidR="00BC48FE" w:rsidRDefault="00BC48FE">
          <w:pPr>
            <w:pStyle w:val="Koptekst"/>
            <w:rPr>
              <w:rFonts w:ascii="PMN Caecilia" w:hAnsi="PMN Caecilia"/>
              <w:i/>
              <w:sz w:val="24"/>
            </w:rPr>
          </w:pPr>
          <w:r>
            <w:rPr>
              <w:rFonts w:ascii="PMN Caecilia" w:hAnsi="PMN Caecilia"/>
              <w:i/>
              <w:sz w:val="24"/>
            </w:rPr>
            <w:t>gemeente Eindhoven</w:t>
          </w:r>
        </w:p>
      </w:tc>
    </w:tr>
    <w:tr w:rsidR="00BC48FE" w:rsidRPr="002C183F" w14:paraId="42485F18" w14:textId="77777777">
      <w:trPr>
        <w:trHeight w:hRule="exact" w:val="480"/>
      </w:trPr>
      <w:tc>
        <w:tcPr>
          <w:tcW w:w="1701" w:type="dxa"/>
          <w:gridSpan w:val="2"/>
        </w:tcPr>
        <w:p w14:paraId="405623BB" w14:textId="77777777" w:rsidR="00BC48FE" w:rsidRDefault="00BC48FE">
          <w:pPr>
            <w:pStyle w:val="Koptekst"/>
          </w:pPr>
        </w:p>
      </w:tc>
      <w:tc>
        <w:tcPr>
          <w:tcW w:w="6657" w:type="dxa"/>
        </w:tcPr>
        <w:p w14:paraId="43A594C0" w14:textId="77777777" w:rsidR="00BC48FE" w:rsidRDefault="00BC48FE">
          <w:pPr>
            <w:pStyle w:val="Koptekst"/>
            <w:spacing w:before="160"/>
            <w:rPr>
              <w:rFonts w:ascii="PMN Caecilia" w:hAnsi="PMN Caecilia"/>
              <w:b w:val="0"/>
              <w:i/>
              <w:sz w:val="14"/>
            </w:rPr>
          </w:pPr>
        </w:p>
      </w:tc>
    </w:tr>
  </w:tbl>
  <w:p w14:paraId="6D74F149" w14:textId="77777777" w:rsidR="00BC48FE" w:rsidRDefault="00BC48FE">
    <w:pPr>
      <w:pStyle w:val="Logo"/>
      <w:framePr w:wrap="around"/>
    </w:pPr>
    <w:r>
      <w:t>A</w:t>
    </w:r>
  </w:p>
  <w:p w14:paraId="3A5967FE" w14:textId="77777777" w:rsidR="00BC48FE" w:rsidRDefault="00BC48F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BC48FE" w:rsidRPr="002C183F" w14:paraId="2CB8356D" w14:textId="77777777">
      <w:tc>
        <w:tcPr>
          <w:tcW w:w="1650" w:type="dxa"/>
        </w:tcPr>
        <w:p w14:paraId="362FC3B5" w14:textId="77777777" w:rsidR="00BC48FE" w:rsidRDefault="00BC48FE">
          <w:pPr>
            <w:pStyle w:val="EindhovenKoptekst"/>
            <w:jc w:val="right"/>
          </w:pPr>
          <w:r>
            <w:fldChar w:fldCharType="begin" w:fldLock="1"/>
          </w:r>
          <w:r w:rsidRPr="00C91D53">
            <w:instrText xml:space="preserve"> mitVV VV0E69AA91E90FE64DBCA68B0168642AD7 \* MERGEFORMAT </w:instrText>
          </w:r>
          <w:r>
            <w:fldChar w:fldCharType="end"/>
          </w:r>
        </w:p>
      </w:tc>
      <w:tc>
        <w:tcPr>
          <w:tcW w:w="272" w:type="dxa"/>
        </w:tcPr>
        <w:p w14:paraId="6173C74D" w14:textId="77777777" w:rsidR="00BC48FE" w:rsidRDefault="00BC48FE">
          <w:pPr>
            <w:pStyle w:val="EindhovenKoptekst"/>
          </w:pPr>
        </w:p>
      </w:tc>
      <w:tc>
        <w:tcPr>
          <w:tcW w:w="7230" w:type="dxa"/>
        </w:tcPr>
        <w:p w14:paraId="3EB4B71B" w14:textId="77777777" w:rsidR="00475FE5" w:rsidRDefault="00BC48FE" w:rsidP="00513BFD">
          <w:pPr>
            <w:pStyle w:val="EindhovenKoptekst"/>
            <w:rPr>
              <w:bCs/>
            </w:rPr>
          </w:pPr>
          <w:r>
            <w:fldChar w:fldCharType="begin" w:fldLock="1"/>
          </w:r>
          <w:r w:rsidRPr="00C91D53">
            <w:instrText xml:space="preserve"> mitVV VVC04D97081AAD9149BC1976FD0844A8A1 \* MERGEFORMAT </w:instrText>
          </w:r>
          <w:r>
            <w:fldChar w:fldCharType="separate"/>
          </w:r>
          <w:r w:rsidR="00475FE5">
            <w:rPr>
              <w:bCs/>
            </w:rPr>
            <w:t xml:space="preserve">Verwerkersovereenkomst </w:t>
          </w:r>
        </w:p>
        <w:p w14:paraId="0A1041C7" w14:textId="5F28F366" w:rsidR="00BC48FE" w:rsidRDefault="00475FE5" w:rsidP="00513BFD">
          <w:pPr>
            <w:pStyle w:val="EindhovenKoptekst"/>
          </w:pPr>
          <w:r>
            <w:rPr>
              <w:bCs/>
            </w:rPr>
            <w:t>'</w:t>
          </w:r>
          <w:r w:rsidR="00EC6014">
            <w:rPr>
              <w:bCs/>
            </w:rPr>
            <w:t xml:space="preserve"> </w:t>
          </w:r>
          <w:r w:rsidR="00EC6014">
            <w:rPr>
              <w:bCs/>
            </w:rPr>
            <w:t>Digitale Leeromgeving</w:t>
          </w:r>
          <w:r w:rsidR="00EC6014">
            <w:rPr>
              <w:bCs/>
            </w:rPr>
            <w:t xml:space="preserve"> </w:t>
          </w:r>
          <w:r>
            <w:rPr>
              <w:bCs/>
            </w:rPr>
            <w:t>'-</w:t>
          </w:r>
          <w:r w:rsidR="00BC48FE">
            <w:fldChar w:fldCharType="end"/>
          </w:r>
        </w:p>
      </w:tc>
    </w:tr>
    <w:tr w:rsidR="00BC48FE" w:rsidRPr="002C183F" w14:paraId="5E376F7C" w14:textId="77777777">
      <w:tc>
        <w:tcPr>
          <w:tcW w:w="1650" w:type="dxa"/>
        </w:tcPr>
        <w:p w14:paraId="31E6710A" w14:textId="46AE8BDD" w:rsidR="00BC48FE" w:rsidRDefault="00BC48FE">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708B4952" w14:textId="77777777" w:rsidR="00BC48FE" w:rsidRDefault="00BC48FE">
          <w:pPr>
            <w:pStyle w:val="EindhovenKoptekst"/>
          </w:pPr>
        </w:p>
      </w:tc>
      <w:tc>
        <w:tcPr>
          <w:tcW w:w="7230" w:type="dxa"/>
        </w:tcPr>
        <w:p w14:paraId="2A88D3F0" w14:textId="0E1F17DE" w:rsidR="00BC48FE" w:rsidRDefault="00BC48FE">
          <w:pPr>
            <w:pStyle w:val="EindhovenKoptekst"/>
          </w:pPr>
          <w:r>
            <w:fldChar w:fldCharType="begin"/>
          </w:r>
          <w:r>
            <w:instrText xml:space="preserve"> IF </w:instrText>
          </w:r>
          <w:r>
            <w:fldChar w:fldCharType="begin" w:fldLock="1"/>
          </w:r>
          <w:r w:rsidRPr="005E2E82">
            <w:instrText xml:space="preserve"> mitVV VV82424FC40ECBF24E9441AC25240C8469 \* MERGEFORMAT </w:instrText>
          </w:r>
          <w:r>
            <w:fldChar w:fldCharType="end"/>
          </w:r>
          <w:r>
            <w:instrText xml:space="preserve"> = "</w:instrText>
          </w:r>
          <w:r w:rsidRPr="005E2E82">
            <w:instrText>Afdeling op het volgblad</w:instrText>
          </w:r>
          <w:r>
            <w:instrText>" "</w:instrText>
          </w:r>
          <w:r>
            <w:fldChar w:fldCharType="begin" w:fldLock="1"/>
          </w:r>
          <w:r w:rsidRPr="005E2E82">
            <w:instrText xml:space="preserve"> mitVV VVE557B2E2AF7E444DBA12347BAA7B0A20 \* MERGEFORMAT </w:instrText>
          </w:r>
          <w:r>
            <w:fldChar w:fldCharType="separate"/>
          </w:r>
          <w:r w:rsidR="00475FE5">
            <w:rPr>
              <w:bCs/>
            </w:rPr>
            <w:instrText>IB - Informatisering &amp; Beheer</w:instrText>
          </w:r>
          <w:r>
            <w:fldChar w:fldCharType="end"/>
          </w:r>
          <w:r>
            <w:instrText xml:space="preserve"> - </w:instrText>
          </w:r>
          <w:r>
            <w:fldChar w:fldCharType="begin" w:fldLock="1"/>
          </w:r>
          <w:r w:rsidRPr="005E2E82">
            <w:instrText xml:space="preserve"> mitVV VV509FF2DE2B81E6468BC5F798B27E724E \* MERGEFORMAT </w:instrText>
          </w:r>
          <w:r>
            <w:fldChar w:fldCharType="separate"/>
          </w:r>
          <w:r w:rsidR="00475FE5">
            <w:rPr>
              <w:bCs/>
            </w:rPr>
            <w:instrText>DNST - Diensten</w:instrText>
          </w:r>
          <w:r>
            <w:fldChar w:fldCharType="end"/>
          </w:r>
          <w:r>
            <w:instrText xml:space="preserve">" " " * MERGEFORMAT </w:instrText>
          </w:r>
          <w:r>
            <w:fldChar w:fldCharType="separate"/>
          </w:r>
          <w:r w:rsidR="00EC6014">
            <w:rPr>
              <w:noProof/>
            </w:rPr>
            <w:t xml:space="preserve"> </w:t>
          </w:r>
          <w:r>
            <w:fldChar w:fldCharType="end"/>
          </w:r>
        </w:p>
      </w:tc>
    </w:tr>
    <w:tr w:rsidR="00BC48FE" w:rsidRPr="002C183F" w14:paraId="15A8355A" w14:textId="77777777">
      <w:tc>
        <w:tcPr>
          <w:tcW w:w="1650" w:type="dxa"/>
        </w:tcPr>
        <w:p w14:paraId="0FBCC4F6" w14:textId="3F9D8DF7" w:rsidR="00BC48FE" w:rsidRPr="00612980" w:rsidRDefault="00BC48F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57DCCDD5" w14:textId="77777777" w:rsidR="00BC48FE" w:rsidRPr="00612980" w:rsidRDefault="00BC48FE">
          <w:pPr>
            <w:pStyle w:val="EindhovenKoptekst"/>
            <w:rPr>
              <w:lang w:val="de-DE"/>
            </w:rPr>
          </w:pPr>
        </w:p>
      </w:tc>
      <w:tc>
        <w:tcPr>
          <w:tcW w:w="7230" w:type="dxa"/>
        </w:tcPr>
        <w:p w14:paraId="4CD1549F" w14:textId="77777777" w:rsidR="00BC48FE" w:rsidRPr="00612980" w:rsidRDefault="00BC48FE">
          <w:pPr>
            <w:pStyle w:val="EindhovenKoptekst"/>
            <w:rPr>
              <w:lang w:val="de-DE"/>
            </w:rPr>
          </w:pPr>
        </w:p>
      </w:tc>
    </w:tr>
  </w:tbl>
  <w:p w14:paraId="71136C26" w14:textId="77777777" w:rsidR="00BC48FE" w:rsidRPr="00612980" w:rsidRDefault="00BC48FE" w:rsidP="002B74D2">
    <w:pP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BC48FE" w:rsidRPr="002C183F" w14:paraId="50824A1F" w14:textId="77777777" w:rsidTr="007649F1">
      <w:tc>
        <w:tcPr>
          <w:tcW w:w="1650" w:type="dxa"/>
        </w:tcPr>
        <w:p w14:paraId="516A73C9" w14:textId="77777777" w:rsidR="00BC48FE" w:rsidRDefault="00BC48FE" w:rsidP="007649F1">
          <w:pPr>
            <w:pStyle w:val="EindhovenKoptekst"/>
            <w:jc w:val="right"/>
          </w:pPr>
          <w:r>
            <w:fldChar w:fldCharType="begin" w:fldLock="1"/>
          </w:r>
          <w:r w:rsidRPr="00F14B09">
            <w:instrText xml:space="preserve"> mitVV VV0E69AA91E90FE64DBCA68B0168642AD7 \* MERGEFORMAT </w:instrText>
          </w:r>
          <w:r>
            <w:fldChar w:fldCharType="end"/>
          </w:r>
        </w:p>
      </w:tc>
      <w:tc>
        <w:tcPr>
          <w:tcW w:w="272" w:type="dxa"/>
        </w:tcPr>
        <w:p w14:paraId="7BE8D835" w14:textId="77777777" w:rsidR="00BC48FE" w:rsidRDefault="00BC48FE" w:rsidP="007649F1">
          <w:pPr>
            <w:pStyle w:val="EindhovenKoptekst"/>
          </w:pPr>
        </w:p>
      </w:tc>
      <w:tc>
        <w:tcPr>
          <w:tcW w:w="7230" w:type="dxa"/>
        </w:tcPr>
        <w:p w14:paraId="316DB5C3" w14:textId="77777777" w:rsidR="00475FE5" w:rsidRDefault="00BC48FE" w:rsidP="007649F1">
          <w:pPr>
            <w:pStyle w:val="EindhovenKoptekst"/>
            <w:rPr>
              <w:bCs/>
              <w:lang w:val="en-US"/>
            </w:rPr>
          </w:pPr>
          <w:r>
            <w:fldChar w:fldCharType="begin"/>
          </w:r>
          <w:r>
            <w:instrText xml:space="preserve"> IF </w:instrText>
          </w:r>
          <w:r>
            <w:fldChar w:fldCharType="begin" w:fldLock="1"/>
          </w:r>
          <w:r w:rsidRPr="00695243">
            <w:instrText xml:space="preserve"> mitVV VV145308DB45D53049B63BE15F05A164C6 \* MERGEFORMAT </w:instrText>
          </w:r>
          <w:r>
            <w:fldChar w:fldCharType="end"/>
          </w:r>
          <w:r>
            <w:instrText>="" "</w:instrText>
          </w:r>
          <w:r>
            <w:fldChar w:fldCharType="begin" w:fldLock="1"/>
          </w:r>
          <w:r w:rsidRPr="00695243">
            <w:instrText xml:space="preserve"> mitVV VVC04D97081AAD9149BC1976FD0844A8A1 \* MERGEFORMAT </w:instrText>
          </w:r>
          <w:r>
            <w:fldChar w:fldCharType="separate"/>
          </w:r>
          <w:r w:rsidR="00475FE5">
            <w:rPr>
              <w:bCs/>
              <w:lang w:val="en-US"/>
            </w:rPr>
            <w:instrText xml:space="preserve">Verwerkersovereenkomst </w:instrText>
          </w:r>
        </w:p>
        <w:p w14:paraId="17CA34E7" w14:textId="77777777" w:rsidR="00475FE5" w:rsidRDefault="00475FE5" w:rsidP="007649F1">
          <w:pPr>
            <w:pStyle w:val="EindhovenKoptekst"/>
            <w:rPr>
              <w:bCs/>
              <w:noProof/>
              <w:lang w:val="en-US"/>
            </w:rPr>
          </w:pPr>
          <w:r>
            <w:rPr>
              <w:bCs/>
              <w:lang w:val="en-US"/>
            </w:rPr>
            <w:instrText>'Leisure Management Systeem' -</w:instrText>
          </w:r>
          <w:r w:rsidR="00BC48FE">
            <w:fldChar w:fldCharType="end"/>
          </w:r>
          <w:r w:rsidR="00BC48FE">
            <w:instrText>" "</w:instrText>
          </w:r>
          <w:r w:rsidR="00BC48FE">
            <w:fldChar w:fldCharType="begin" w:fldLock="1"/>
          </w:r>
          <w:r w:rsidR="00BC48FE" w:rsidRPr="00695243">
            <w:instrText xml:space="preserve"> mitVV VV145308DB45D53049B63BE15F05A164C6 \* MERGEFORMAT </w:instrText>
          </w:r>
          <w:r w:rsidR="00BC48FE">
            <w:fldChar w:fldCharType="end"/>
          </w:r>
          <w:r w:rsidR="00BC48FE">
            <w:instrText xml:space="preserve">"  </w:instrText>
          </w:r>
          <w:r w:rsidR="00BC48FE">
            <w:fldChar w:fldCharType="separate"/>
          </w:r>
          <w:r>
            <w:rPr>
              <w:bCs/>
              <w:noProof/>
              <w:lang w:val="en-US"/>
            </w:rPr>
            <w:t xml:space="preserve">Verwerkersovereenkomst </w:t>
          </w:r>
        </w:p>
        <w:p w14:paraId="39D58CAB" w14:textId="77777777" w:rsidR="00BC48FE" w:rsidRDefault="00475FE5" w:rsidP="007649F1">
          <w:pPr>
            <w:pStyle w:val="EindhovenKoptekst"/>
          </w:pPr>
          <w:r>
            <w:rPr>
              <w:bCs/>
              <w:noProof/>
              <w:lang w:val="en-US"/>
            </w:rPr>
            <w:t>'Leisure Management Systeem' -</w:t>
          </w:r>
          <w:r w:rsidR="00BC48FE">
            <w:fldChar w:fldCharType="end"/>
          </w:r>
        </w:p>
      </w:tc>
    </w:tr>
    <w:tr w:rsidR="00BC48FE" w:rsidRPr="002C183F" w14:paraId="7DCD8A3B" w14:textId="77777777" w:rsidTr="007649F1">
      <w:tc>
        <w:tcPr>
          <w:tcW w:w="1650" w:type="dxa"/>
        </w:tcPr>
        <w:p w14:paraId="31626479" w14:textId="069F983F" w:rsidR="00BC48FE" w:rsidRDefault="00BC48FE" w:rsidP="007649F1">
          <w:pPr>
            <w:pStyle w:val="EindhovenKoptekst"/>
            <w:jc w:val="right"/>
          </w:pPr>
          <w:r>
            <w:fldChar w:fldCharType="begin"/>
          </w:r>
          <w:r>
            <w:instrText xml:space="preserve"> IF </w:instrText>
          </w:r>
          <w:r>
            <w:fldChar w:fldCharType="begin" w:fldLock="1"/>
          </w:r>
          <w:r w:rsidRPr="00F14B09">
            <w:instrText xml:space="preserve"> mitVV VV94ADA91A00CF4F4FB7450416A5DA362D \* MERGEFORMAT </w:instrText>
          </w:r>
          <w:r>
            <w:fldChar w:fldCharType="separate"/>
          </w:r>
          <w:r w:rsidR="00475FE5">
            <w:rPr>
              <w:bCs/>
              <w:noProof/>
            </w:rPr>
            <w:instrText>Gewoon</w:instrText>
          </w:r>
          <w:r>
            <w:fldChar w:fldCharType="end"/>
          </w:r>
          <w:r>
            <w:instrText xml:space="preserve">="Gewoon" "" "Versie </w:instrText>
          </w:r>
          <w:r>
            <w:fldChar w:fldCharType="begin" w:fldLock="1"/>
          </w:r>
          <w:r w:rsidRPr="00F14B09">
            <w:instrText xml:space="preserve"> mitVV VVA88D491B7230D44E8835908177725B3A \* MERGEFORMAT </w:instrText>
          </w:r>
          <w:r>
            <w:fldChar w:fldCharType="end"/>
          </w:r>
          <w:r>
            <w:instrText xml:space="preserve">" </w:instrText>
          </w:r>
          <w:r>
            <w:fldChar w:fldCharType="end"/>
          </w:r>
        </w:p>
      </w:tc>
      <w:tc>
        <w:tcPr>
          <w:tcW w:w="272" w:type="dxa"/>
        </w:tcPr>
        <w:p w14:paraId="26B54E4D" w14:textId="77777777" w:rsidR="00BC48FE" w:rsidRDefault="00BC48FE" w:rsidP="007649F1">
          <w:pPr>
            <w:pStyle w:val="EindhovenKoptekst"/>
          </w:pPr>
        </w:p>
      </w:tc>
      <w:tc>
        <w:tcPr>
          <w:tcW w:w="7230" w:type="dxa"/>
        </w:tcPr>
        <w:p w14:paraId="1489995F" w14:textId="161111C5" w:rsidR="00BC48FE" w:rsidRDefault="00BC48FE" w:rsidP="007649F1">
          <w:pPr>
            <w:pStyle w:val="EindhovenKoptekst"/>
          </w:pPr>
          <w:r>
            <w:fldChar w:fldCharType="begin"/>
          </w:r>
          <w:r>
            <w:instrText xml:space="preserve"> IF </w:instrText>
          </w:r>
          <w:r>
            <w:fldChar w:fldCharType="begin" w:fldLock="1"/>
          </w:r>
          <w:r w:rsidRPr="00F848AA">
            <w:instrText xml:space="preserve"> mitVV VV82424FC40ECBF24E9441AC25240C8469 \* MERGEFORMAT </w:instrText>
          </w:r>
          <w:r>
            <w:fldChar w:fldCharType="end"/>
          </w:r>
          <w:r>
            <w:instrText>="" "" "</w:instrText>
          </w:r>
          <w:r>
            <w:fldChar w:fldCharType="begin" w:fldLock="1"/>
          </w:r>
          <w:r w:rsidRPr="007258D5">
            <w:instrText xml:space="preserve"> mitVV VVE557B2E2AF7E444DBA12347BAA7B0A20 \* MERGEFORMAT </w:instrText>
          </w:r>
          <w:r>
            <w:fldChar w:fldCharType="separate"/>
          </w:r>
          <w:r w:rsidR="00475FE5">
            <w:rPr>
              <w:bCs/>
            </w:rPr>
            <w:instrText>IB - Informatisering &amp; Beheer</w:instrText>
          </w:r>
          <w:r>
            <w:fldChar w:fldCharType="end"/>
          </w:r>
          <w:r>
            <w:instrText xml:space="preserve">, </w:instrText>
          </w:r>
          <w:r>
            <w:fldChar w:fldCharType="begin" w:fldLock="1"/>
          </w:r>
          <w:r w:rsidRPr="007258D5">
            <w:instrText xml:space="preserve"> mitVV VV509FF2DE2B81E6468BC5F798B27E724E \* MERGEFORMAT </w:instrText>
          </w:r>
          <w:r>
            <w:fldChar w:fldCharType="separate"/>
          </w:r>
          <w:r w:rsidR="00475FE5">
            <w:rPr>
              <w:bCs/>
            </w:rPr>
            <w:instrText>DNST - Diensten</w:instrText>
          </w:r>
          <w:r>
            <w:fldChar w:fldCharType="end"/>
          </w:r>
          <w:r>
            <w:instrText xml:space="preserve">" </w:instrText>
          </w:r>
          <w:r>
            <w:fldChar w:fldCharType="end"/>
          </w:r>
        </w:p>
      </w:tc>
    </w:tr>
    <w:tr w:rsidR="00BC48FE" w:rsidRPr="002C183F" w14:paraId="2BBA9014" w14:textId="77777777" w:rsidTr="007649F1">
      <w:tc>
        <w:tcPr>
          <w:tcW w:w="1650" w:type="dxa"/>
        </w:tcPr>
        <w:p w14:paraId="513CE687" w14:textId="27E36DE9" w:rsidR="00BC48FE" w:rsidRPr="00612980" w:rsidRDefault="00BC48F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2864B4DE" w14:textId="77777777" w:rsidR="00BC48FE" w:rsidRPr="00612980" w:rsidRDefault="00BC48FE" w:rsidP="007649F1">
          <w:pPr>
            <w:pStyle w:val="EindhovenKoptekst"/>
            <w:rPr>
              <w:lang w:val="de-DE"/>
            </w:rPr>
          </w:pPr>
        </w:p>
      </w:tc>
      <w:tc>
        <w:tcPr>
          <w:tcW w:w="7230" w:type="dxa"/>
        </w:tcPr>
        <w:p w14:paraId="3A7B6ABC" w14:textId="77777777" w:rsidR="00BC48FE" w:rsidRPr="00612980" w:rsidRDefault="00BC48FE" w:rsidP="007649F1">
          <w:pPr>
            <w:pStyle w:val="EindhovenKoptekst"/>
            <w:rPr>
              <w:lang w:val="de-DE"/>
            </w:rPr>
          </w:pPr>
        </w:p>
      </w:tc>
    </w:tr>
  </w:tbl>
  <w:p w14:paraId="2F362AAE" w14:textId="77777777" w:rsidR="00BC48FE" w:rsidRPr="00612980" w:rsidRDefault="00BC48FE" w:rsidP="007649F1">
    <w:pPr>
      <w:pStyle w:val="Koptekst"/>
      <w:rPr>
        <w:lang w:val="de-DE"/>
      </w:rPr>
    </w:pPr>
  </w:p>
  <w:p w14:paraId="4C101FC4" w14:textId="77777777" w:rsidR="00BC48FE" w:rsidRPr="00F848AA" w:rsidRDefault="00BC48FE" w:rsidP="007649F1">
    <w:pPr>
      <w:pStyle w:val="Koptekst"/>
    </w:pPr>
  </w:p>
  <w:p w14:paraId="219F71C7" w14:textId="77777777" w:rsidR="00BC48FE" w:rsidRPr="007649F1" w:rsidRDefault="00BC48FE" w:rsidP="007649F1">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BC48FE" w:rsidRPr="002C183F" w14:paraId="63A5B2CA" w14:textId="77777777" w:rsidTr="002B74D2">
      <w:tc>
        <w:tcPr>
          <w:tcW w:w="1650" w:type="dxa"/>
        </w:tcPr>
        <w:p w14:paraId="12DEBA40" w14:textId="77777777" w:rsidR="00BC48FE" w:rsidRDefault="00BC48FE" w:rsidP="002B74D2">
          <w:pPr>
            <w:pStyle w:val="EindhovenKoptekst"/>
            <w:jc w:val="right"/>
          </w:pPr>
          <w:r>
            <w:fldChar w:fldCharType="begin" w:fldLock="1"/>
          </w:r>
          <w:r w:rsidRPr="00C91D53">
            <w:instrText xml:space="preserve"> mitVV VV0E69AA91E90FE64DBCA68B0168642AD7 \* MERGEFORMAT </w:instrText>
          </w:r>
          <w:r>
            <w:fldChar w:fldCharType="end"/>
          </w:r>
        </w:p>
      </w:tc>
      <w:tc>
        <w:tcPr>
          <w:tcW w:w="272" w:type="dxa"/>
        </w:tcPr>
        <w:p w14:paraId="059BF143" w14:textId="77777777" w:rsidR="00BC48FE" w:rsidRDefault="00BC48FE" w:rsidP="002B74D2">
          <w:pPr>
            <w:pStyle w:val="EindhovenKoptekst"/>
          </w:pPr>
        </w:p>
      </w:tc>
      <w:tc>
        <w:tcPr>
          <w:tcW w:w="7230" w:type="dxa"/>
        </w:tcPr>
        <w:p w14:paraId="0CD92AD9" w14:textId="77777777" w:rsidR="00475FE5" w:rsidRDefault="00BC48FE" w:rsidP="00513BFD">
          <w:pPr>
            <w:pStyle w:val="EindhovenKoptekst"/>
            <w:rPr>
              <w:bCs/>
            </w:rPr>
          </w:pPr>
          <w:r>
            <w:fldChar w:fldCharType="begin" w:fldLock="1"/>
          </w:r>
          <w:r w:rsidRPr="00C91D53">
            <w:instrText xml:space="preserve"> mitVV VVC04D97081AAD9149BC1976FD0844A8A1 \* MERGEFORMAT </w:instrText>
          </w:r>
          <w:r>
            <w:fldChar w:fldCharType="separate"/>
          </w:r>
          <w:r w:rsidR="00475FE5">
            <w:rPr>
              <w:bCs/>
            </w:rPr>
            <w:t xml:space="preserve">Verwerkersovereenkomst </w:t>
          </w:r>
        </w:p>
        <w:p w14:paraId="274D82F5" w14:textId="62872CB2" w:rsidR="00BC48FE" w:rsidRDefault="00475FE5" w:rsidP="00513BFD">
          <w:pPr>
            <w:pStyle w:val="EindhovenKoptekst"/>
          </w:pPr>
          <w:r>
            <w:rPr>
              <w:bCs/>
            </w:rPr>
            <w:t>'</w:t>
          </w:r>
          <w:r w:rsidR="00EC6014">
            <w:rPr>
              <w:bCs/>
            </w:rPr>
            <w:t xml:space="preserve"> </w:t>
          </w:r>
          <w:r w:rsidR="00EC6014">
            <w:rPr>
              <w:bCs/>
            </w:rPr>
            <w:t>Digitale Leeromgeving</w:t>
          </w:r>
          <w:r>
            <w:rPr>
              <w:bCs/>
            </w:rPr>
            <w:t xml:space="preserve"> -</w:t>
          </w:r>
          <w:r w:rsidR="00BC48FE">
            <w:fldChar w:fldCharType="end"/>
          </w:r>
        </w:p>
      </w:tc>
    </w:tr>
    <w:tr w:rsidR="00BC48FE" w:rsidRPr="002C183F" w14:paraId="669DC398" w14:textId="77777777" w:rsidTr="002B74D2">
      <w:tc>
        <w:tcPr>
          <w:tcW w:w="1650" w:type="dxa"/>
        </w:tcPr>
        <w:p w14:paraId="66C8DBA7" w14:textId="695406A4" w:rsidR="00BC48FE" w:rsidRDefault="00BC48FE" w:rsidP="002B74D2">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429F8191" w14:textId="77777777" w:rsidR="00BC48FE" w:rsidRDefault="00BC48FE" w:rsidP="002B74D2">
          <w:pPr>
            <w:pStyle w:val="EindhovenKoptekst"/>
          </w:pPr>
        </w:p>
      </w:tc>
      <w:tc>
        <w:tcPr>
          <w:tcW w:w="7230" w:type="dxa"/>
        </w:tcPr>
        <w:p w14:paraId="7C3A60BA" w14:textId="47ABF771" w:rsidR="00BC48FE" w:rsidRDefault="00BC48FE" w:rsidP="002B74D2">
          <w:pPr>
            <w:pStyle w:val="EindhovenKoptekst"/>
          </w:pPr>
          <w:r>
            <w:fldChar w:fldCharType="begin"/>
          </w:r>
          <w:r>
            <w:instrText xml:space="preserve"> IF </w:instrText>
          </w:r>
          <w:r>
            <w:fldChar w:fldCharType="begin" w:fldLock="1"/>
          </w:r>
          <w:r w:rsidRPr="005E2E82">
            <w:instrText xml:space="preserve"> mitVV VV82424FC40ECBF24E9441AC25240C8469 \* MERGEFORMAT </w:instrText>
          </w:r>
          <w:r>
            <w:fldChar w:fldCharType="end"/>
          </w:r>
          <w:r>
            <w:instrText xml:space="preserve"> = "</w:instrText>
          </w:r>
          <w:r w:rsidRPr="005E2E82">
            <w:instrText>Afdeling op het volgblad</w:instrText>
          </w:r>
          <w:r>
            <w:instrText>" "</w:instrText>
          </w:r>
          <w:r>
            <w:fldChar w:fldCharType="begin" w:fldLock="1"/>
          </w:r>
          <w:r w:rsidRPr="005E2E82">
            <w:instrText xml:space="preserve"> mitVV VVE557B2E2AF7E444DBA12347BAA7B0A20 \* MERGEFORMAT </w:instrText>
          </w:r>
          <w:r>
            <w:fldChar w:fldCharType="separate"/>
          </w:r>
          <w:r w:rsidR="00475FE5">
            <w:rPr>
              <w:bCs/>
            </w:rPr>
            <w:instrText>IB - Informatisering &amp; Beheer</w:instrText>
          </w:r>
          <w:r>
            <w:fldChar w:fldCharType="end"/>
          </w:r>
          <w:r>
            <w:instrText xml:space="preserve"> - </w:instrText>
          </w:r>
          <w:r>
            <w:fldChar w:fldCharType="begin" w:fldLock="1"/>
          </w:r>
          <w:r w:rsidRPr="005E2E82">
            <w:instrText xml:space="preserve"> mitVV VV509FF2DE2B81E6468BC5F798B27E724E \* MERGEFORMAT </w:instrText>
          </w:r>
          <w:r>
            <w:fldChar w:fldCharType="separate"/>
          </w:r>
          <w:r w:rsidR="00475FE5">
            <w:rPr>
              <w:bCs/>
            </w:rPr>
            <w:instrText>DNST - Diensten</w:instrText>
          </w:r>
          <w:r>
            <w:fldChar w:fldCharType="end"/>
          </w:r>
          <w:r>
            <w:instrText xml:space="preserve">" " " * MERGEFORMAT </w:instrText>
          </w:r>
          <w:r>
            <w:fldChar w:fldCharType="separate"/>
          </w:r>
          <w:r w:rsidR="00EC6014">
            <w:rPr>
              <w:noProof/>
            </w:rPr>
            <w:t xml:space="preserve"> </w:t>
          </w:r>
          <w:r>
            <w:fldChar w:fldCharType="end"/>
          </w:r>
        </w:p>
      </w:tc>
    </w:tr>
    <w:tr w:rsidR="00BC48FE" w:rsidRPr="002C183F" w14:paraId="23AA1193" w14:textId="77777777" w:rsidTr="002B74D2">
      <w:tc>
        <w:tcPr>
          <w:tcW w:w="1650" w:type="dxa"/>
        </w:tcPr>
        <w:p w14:paraId="4D657A28" w14:textId="42FBCF37" w:rsidR="00BC48FE" w:rsidRPr="00612980" w:rsidRDefault="00BC48F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0C2580" w14:textId="77777777" w:rsidR="00BC48FE" w:rsidRPr="00612980" w:rsidRDefault="00BC48FE" w:rsidP="002B74D2">
          <w:pPr>
            <w:pStyle w:val="EindhovenKoptekst"/>
            <w:rPr>
              <w:lang w:val="de-DE"/>
            </w:rPr>
          </w:pPr>
        </w:p>
      </w:tc>
      <w:tc>
        <w:tcPr>
          <w:tcW w:w="7230" w:type="dxa"/>
        </w:tcPr>
        <w:p w14:paraId="72077896" w14:textId="77777777" w:rsidR="00BC48FE" w:rsidRPr="00612980" w:rsidRDefault="00BC48FE" w:rsidP="002B74D2">
          <w:pPr>
            <w:pStyle w:val="EindhovenKoptekst"/>
            <w:rPr>
              <w:lang w:val="de-DE"/>
            </w:rPr>
          </w:pPr>
        </w:p>
      </w:tc>
    </w:tr>
  </w:tbl>
  <w:p w14:paraId="4E70EA46" w14:textId="77777777" w:rsidR="00BC48FE" w:rsidRDefault="00BC48F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BC48FE" w:rsidRPr="002C183F" w14:paraId="37BD8250" w14:textId="77777777" w:rsidTr="00B122A8">
      <w:tc>
        <w:tcPr>
          <w:tcW w:w="1650" w:type="dxa"/>
        </w:tcPr>
        <w:p w14:paraId="7657F608" w14:textId="77777777" w:rsidR="00BC48FE" w:rsidRDefault="00BC48FE" w:rsidP="00B122A8">
          <w:pPr>
            <w:pStyle w:val="EindhovenKoptekst"/>
            <w:jc w:val="right"/>
          </w:pPr>
          <w:r>
            <w:fldChar w:fldCharType="begin" w:fldLock="1"/>
          </w:r>
          <w:r w:rsidRPr="00C91D53">
            <w:instrText xml:space="preserve"> mitVV VV0E69AA91E90FE64DBCA68B0168642AD7 \* MERGEFORMAT </w:instrText>
          </w:r>
          <w:r>
            <w:fldChar w:fldCharType="end"/>
          </w:r>
        </w:p>
      </w:tc>
      <w:tc>
        <w:tcPr>
          <w:tcW w:w="272" w:type="dxa"/>
        </w:tcPr>
        <w:p w14:paraId="2786917C" w14:textId="77777777" w:rsidR="00BC48FE" w:rsidRDefault="00BC48FE" w:rsidP="00B122A8">
          <w:pPr>
            <w:pStyle w:val="EindhovenKoptekst"/>
          </w:pPr>
        </w:p>
      </w:tc>
      <w:tc>
        <w:tcPr>
          <w:tcW w:w="7230" w:type="dxa"/>
        </w:tcPr>
        <w:p w14:paraId="64F3EB6D" w14:textId="77777777" w:rsidR="00475FE5" w:rsidRDefault="00BC48FE" w:rsidP="00513BFD">
          <w:pPr>
            <w:pStyle w:val="EindhovenKoptekst"/>
            <w:rPr>
              <w:bCs/>
            </w:rPr>
          </w:pPr>
          <w:r>
            <w:fldChar w:fldCharType="begin" w:fldLock="1"/>
          </w:r>
          <w:r w:rsidRPr="00C91D53">
            <w:instrText xml:space="preserve"> mitVV VVC04D97081AAD9149BC1976FD0844A8A1 \* MERGEFORMAT </w:instrText>
          </w:r>
          <w:r>
            <w:fldChar w:fldCharType="separate"/>
          </w:r>
          <w:r w:rsidR="00475FE5">
            <w:rPr>
              <w:bCs/>
            </w:rPr>
            <w:t xml:space="preserve">Verwerkersovereenkomst </w:t>
          </w:r>
        </w:p>
        <w:p w14:paraId="2EE23950" w14:textId="34942CF7" w:rsidR="00BC48FE" w:rsidRDefault="00475FE5" w:rsidP="00513BFD">
          <w:pPr>
            <w:pStyle w:val="EindhovenKoptekst"/>
          </w:pPr>
          <w:r>
            <w:rPr>
              <w:bCs/>
            </w:rPr>
            <w:t>'</w:t>
          </w:r>
          <w:r w:rsidR="00EC6014">
            <w:rPr>
              <w:bCs/>
            </w:rPr>
            <w:t xml:space="preserve"> </w:t>
          </w:r>
          <w:r w:rsidR="00EC6014">
            <w:rPr>
              <w:bCs/>
            </w:rPr>
            <w:t>Digitale Leeromgeving</w:t>
          </w:r>
          <w:r w:rsidR="00EC6014">
            <w:rPr>
              <w:bCs/>
            </w:rPr>
            <w:t xml:space="preserve"> </w:t>
          </w:r>
          <w:r>
            <w:rPr>
              <w:bCs/>
            </w:rPr>
            <w:t>' -</w:t>
          </w:r>
          <w:r w:rsidR="00BC48FE">
            <w:fldChar w:fldCharType="end"/>
          </w:r>
        </w:p>
      </w:tc>
    </w:tr>
    <w:tr w:rsidR="00BC48FE" w:rsidRPr="002C183F" w14:paraId="2D54A7EE" w14:textId="77777777" w:rsidTr="00B122A8">
      <w:tc>
        <w:tcPr>
          <w:tcW w:w="1650" w:type="dxa"/>
        </w:tcPr>
        <w:p w14:paraId="7C3CFF24" w14:textId="26ABDAAE" w:rsidR="00BC48FE" w:rsidRDefault="00BC48FE" w:rsidP="00B122A8">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4B14FE3D" w14:textId="77777777" w:rsidR="00BC48FE" w:rsidRDefault="00BC48FE" w:rsidP="00B122A8">
          <w:pPr>
            <w:pStyle w:val="EindhovenKoptekst"/>
          </w:pPr>
        </w:p>
      </w:tc>
      <w:tc>
        <w:tcPr>
          <w:tcW w:w="7230" w:type="dxa"/>
        </w:tcPr>
        <w:p w14:paraId="7F6A553B" w14:textId="02A4C719" w:rsidR="00BC48FE" w:rsidRDefault="00BC48FE" w:rsidP="00B122A8">
          <w:pPr>
            <w:pStyle w:val="EindhovenKoptekst"/>
          </w:pPr>
          <w:r>
            <w:fldChar w:fldCharType="begin"/>
          </w:r>
          <w:r>
            <w:instrText xml:space="preserve"> IF </w:instrText>
          </w:r>
          <w:r>
            <w:fldChar w:fldCharType="begin" w:fldLock="1"/>
          </w:r>
          <w:r w:rsidRPr="005E2E82">
            <w:instrText xml:space="preserve"> mitVV VV82424FC40ECBF24E9441AC25240C8469 \* MERGEFORMAT </w:instrText>
          </w:r>
          <w:r>
            <w:fldChar w:fldCharType="end"/>
          </w:r>
          <w:r>
            <w:instrText xml:space="preserve"> = "</w:instrText>
          </w:r>
          <w:r w:rsidRPr="005E2E82">
            <w:instrText>Afdeling op het volgblad</w:instrText>
          </w:r>
          <w:r>
            <w:instrText>" "</w:instrText>
          </w:r>
          <w:r>
            <w:fldChar w:fldCharType="begin" w:fldLock="1"/>
          </w:r>
          <w:r w:rsidRPr="005E2E82">
            <w:instrText xml:space="preserve"> mitVV VVE557B2E2AF7E444DBA12347BAA7B0A20 \* MERGEFORMAT </w:instrText>
          </w:r>
          <w:r>
            <w:fldChar w:fldCharType="separate"/>
          </w:r>
          <w:r w:rsidR="00475FE5">
            <w:rPr>
              <w:bCs/>
            </w:rPr>
            <w:instrText>IB - Informatisering &amp; Beheer</w:instrText>
          </w:r>
          <w:r>
            <w:fldChar w:fldCharType="end"/>
          </w:r>
          <w:r>
            <w:instrText xml:space="preserve"> - </w:instrText>
          </w:r>
          <w:r>
            <w:fldChar w:fldCharType="begin" w:fldLock="1"/>
          </w:r>
          <w:r w:rsidRPr="005E2E82">
            <w:instrText xml:space="preserve"> mitVV VV509FF2DE2B81E6468BC5F798B27E724E \* MERGEFORMAT </w:instrText>
          </w:r>
          <w:r>
            <w:fldChar w:fldCharType="separate"/>
          </w:r>
          <w:r w:rsidR="00475FE5">
            <w:rPr>
              <w:bCs/>
            </w:rPr>
            <w:instrText>DNST - Diensten</w:instrText>
          </w:r>
          <w:r>
            <w:fldChar w:fldCharType="end"/>
          </w:r>
          <w:r>
            <w:instrText xml:space="preserve">" " " * MERGEFORMAT </w:instrText>
          </w:r>
          <w:r>
            <w:fldChar w:fldCharType="separate"/>
          </w:r>
          <w:r w:rsidR="00EC6014">
            <w:rPr>
              <w:noProof/>
            </w:rPr>
            <w:t xml:space="preserve"> </w:t>
          </w:r>
          <w:r>
            <w:fldChar w:fldCharType="end"/>
          </w:r>
        </w:p>
      </w:tc>
    </w:tr>
    <w:tr w:rsidR="00BC48FE" w:rsidRPr="002C183F" w14:paraId="208D057D" w14:textId="77777777" w:rsidTr="00B122A8">
      <w:tc>
        <w:tcPr>
          <w:tcW w:w="1650" w:type="dxa"/>
        </w:tcPr>
        <w:p w14:paraId="23BB13BA" w14:textId="78ED9E4A" w:rsidR="00BC48FE" w:rsidRPr="00612980" w:rsidRDefault="00BC48F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5AF09E3C" w14:textId="77777777" w:rsidR="00BC48FE" w:rsidRPr="00612980" w:rsidRDefault="00BC48FE" w:rsidP="00B122A8">
          <w:pPr>
            <w:pStyle w:val="EindhovenKoptekst"/>
            <w:rPr>
              <w:lang w:val="de-DE"/>
            </w:rPr>
          </w:pPr>
        </w:p>
      </w:tc>
      <w:tc>
        <w:tcPr>
          <w:tcW w:w="7230" w:type="dxa"/>
        </w:tcPr>
        <w:p w14:paraId="5BF35191" w14:textId="77777777" w:rsidR="00BC48FE" w:rsidRPr="00612980" w:rsidRDefault="00BC48FE" w:rsidP="00B122A8">
          <w:pPr>
            <w:pStyle w:val="EindhovenKoptekst"/>
            <w:rPr>
              <w:lang w:val="de-DE"/>
            </w:rPr>
          </w:pPr>
        </w:p>
      </w:tc>
    </w:tr>
  </w:tbl>
  <w:p w14:paraId="5D184FC5" w14:textId="77777777" w:rsidR="00BC48FE" w:rsidRDefault="00BC48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CEA8C9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2"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4582827"/>
    <w:multiLevelType w:val="singleLevel"/>
    <w:tmpl w:val="404CEE9C"/>
    <w:lvl w:ilvl="0">
      <w:start w:val="2"/>
      <w:numFmt w:val="decimal"/>
      <w:lvlText w:val="7.%1"/>
      <w:legacy w:legacy="1" w:legacySpace="0" w:legacyIndent="840"/>
      <w:lvlJc w:val="left"/>
      <w:rPr>
        <w:rFonts w:ascii="Arial" w:hAnsi="Arial" w:cs="Arial" w:hint="default"/>
      </w:rPr>
    </w:lvl>
  </w:abstractNum>
  <w:abstractNum w:abstractNumId="4" w15:restartNumberingAfterBreak="0">
    <w:nsid w:val="14FA7F1C"/>
    <w:multiLevelType w:val="singleLevel"/>
    <w:tmpl w:val="47085D0E"/>
    <w:lvl w:ilvl="0">
      <w:start w:val="1"/>
      <w:numFmt w:val="decimal"/>
      <w:lvlText w:val="6.%1"/>
      <w:legacy w:legacy="1" w:legacySpace="0" w:legacyIndent="845"/>
      <w:lvlJc w:val="left"/>
      <w:rPr>
        <w:rFonts w:ascii="Arial" w:hAnsi="Arial" w:cs="Arial" w:hint="default"/>
      </w:rPr>
    </w:lvl>
  </w:abstractNum>
  <w:abstractNum w:abstractNumId="5" w15:restartNumberingAfterBreak="0">
    <w:nsid w:val="235F2294"/>
    <w:multiLevelType w:val="hybridMultilevel"/>
    <w:tmpl w:val="6C209D60"/>
    <w:lvl w:ilvl="0" w:tplc="F14EBC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6E7198"/>
    <w:multiLevelType w:val="hybridMultilevel"/>
    <w:tmpl w:val="32CC0F1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7" w15:restartNumberingAfterBreak="0">
    <w:nsid w:val="24202384"/>
    <w:multiLevelType w:val="hybridMultilevel"/>
    <w:tmpl w:val="7646C876"/>
    <w:lvl w:ilvl="0" w:tplc="F9E69DC0">
      <w:start w:val="1"/>
      <w:numFmt w:val="decimal"/>
      <w:pStyle w:val="Bijlagekop"/>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9" w15:restartNumberingAfterBreak="0">
    <w:nsid w:val="32D4221A"/>
    <w:multiLevelType w:val="multilevel"/>
    <w:tmpl w:val="0A50F192"/>
    <w:lvl w:ilvl="0">
      <w:start w:val="1"/>
      <w:numFmt w:val="decimal"/>
      <w:pStyle w:val="Kop1"/>
      <w:lvlText w:val="Artikel %1."/>
      <w:lvlJc w:val="left"/>
      <w:pPr>
        <w:ind w:left="360" w:hanging="360"/>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0" w15:restartNumberingAfterBreak="0">
    <w:nsid w:val="366C7E36"/>
    <w:multiLevelType w:val="hybridMultilevel"/>
    <w:tmpl w:val="0AFE07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801265"/>
    <w:multiLevelType w:val="hybridMultilevel"/>
    <w:tmpl w:val="CBE6C7F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13" w15:restartNumberingAfterBreak="0">
    <w:nsid w:val="68221D97"/>
    <w:multiLevelType w:val="hybridMultilevel"/>
    <w:tmpl w:val="11E00D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154232"/>
    <w:multiLevelType w:val="hybridMultilevel"/>
    <w:tmpl w:val="8A74FC7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2"/>
  </w:num>
  <w:num w:numId="2">
    <w:abstractNumId w:val="1"/>
  </w:num>
  <w:num w:numId="3">
    <w:abstractNumId w:val="8"/>
  </w:num>
  <w:num w:numId="4">
    <w:abstractNumId w:val="9"/>
  </w:num>
  <w:num w:numId="5">
    <w:abstractNumId w:val="2"/>
  </w:num>
  <w:num w:numId="6">
    <w:abstractNumId w:val="6"/>
  </w:num>
  <w:num w:numId="7">
    <w:abstractNumId w:val="7"/>
  </w:num>
  <w:num w:numId="8">
    <w:abstractNumId w:val="13"/>
  </w:num>
  <w:num w:numId="9">
    <w:abstractNumId w:val="10"/>
  </w:num>
  <w:num w:numId="10">
    <w:abstractNumId w:val="14"/>
  </w:num>
  <w:num w:numId="11">
    <w:abstractNumId w:val="11"/>
  </w:num>
  <w:num w:numId="12">
    <w:abstractNumId w:val="4"/>
  </w:num>
  <w:num w:numId="13">
    <w:abstractNumId w:val="9"/>
    <w:lvlOverride w:ilvl="0">
      <w:startOverride w:val="6"/>
    </w:lvlOverride>
    <w:lvlOverride w:ilvl="1">
      <w:startOverride w:val="2"/>
    </w:lvlOverride>
  </w:num>
  <w:num w:numId="14">
    <w:abstractNumId w:val="3"/>
  </w:num>
  <w:num w:numId="15">
    <w:abstractNumId w:val="9"/>
    <w:lvlOverride w:ilvl="0">
      <w:startOverride w:val="7"/>
    </w:lvlOverride>
    <w:lvlOverride w:ilvl="1">
      <w:startOverride w:val="3"/>
    </w:lvlOverride>
  </w:num>
  <w:num w:numId="16">
    <w:abstractNumId w:val="5"/>
  </w:num>
  <w:num w:numId="1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O:\Huisstijl\iWriter\Sjabloon\Algemeen\2 Algemeen-rapport\Rapport.dotx|O:\Huisstijl\iWriter\Sjabloon\[verborgen_bouwstenen]\Algemeen\koptekst_beeldmerk-vibes.dotx|"/>
    <w:docVar w:name="mitStyleTemplates" w:val="|"/>
    <w:docVar w:name="mitXMLOut" w:val="&lt;?xml version=&quot;1.0&quot; encoding=&quot;UTF-8&quot; ?&gt;_x000d__x000a_&lt;MITOUTPUT&gt;&lt;Titel id=&quot;VV95B521A60141AC4C80D8CC695D2E394A&quot; prop=&quot;&quot; def=&quot;&quot; dst=&quot;0&quot; changed=&quot;false&quot; &gt;Verwerkersovereenkomst _x000d_&amp;apos;Leisure Management Systeem&amp;apos;&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Tim&lt;/MedewerkerVoornaam&gt;_x000d__x000a_&lt;Ondertitel id=&quot;VVA10FEFE5D8C5D74D9C428C5D70813BA4&quot; prop=&quot;&quot; def=&quot;&quot; dst=&quot;0&quot; changed=&quot;false&quot; &gt;&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B - Informatisering &amp;amp; Beheer&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DNST - Diensten&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Vergeer&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lt;/DatumRapport&gt;_x000d__x000a_&lt;SamenstellingTitelVolgblad id=&quot;VVC04D97081AAD9149BC1976FD0844A8A1&quot; prop=&quot;&quot; def=&quot;=[Titel]~-~[Ondertitel]&quot; dst=&quot;1&quot; changed=&quot;false&quot; &gt;Verwerkersovereenkomst _x000d_&amp;apos;Leisure Management Systeem&amp;apos; -&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942E36"/>
    <w:rsid w:val="00001D86"/>
    <w:rsid w:val="0002629B"/>
    <w:rsid w:val="000349AB"/>
    <w:rsid w:val="00077F01"/>
    <w:rsid w:val="0009300A"/>
    <w:rsid w:val="000969BB"/>
    <w:rsid w:val="000B329C"/>
    <w:rsid w:val="000B6A07"/>
    <w:rsid w:val="000D10CE"/>
    <w:rsid w:val="000D4F76"/>
    <w:rsid w:val="000E16FA"/>
    <w:rsid w:val="000E70F8"/>
    <w:rsid w:val="00110753"/>
    <w:rsid w:val="001162E1"/>
    <w:rsid w:val="00145CAD"/>
    <w:rsid w:val="00155C15"/>
    <w:rsid w:val="001726AE"/>
    <w:rsid w:val="00175110"/>
    <w:rsid w:val="00184E8D"/>
    <w:rsid w:val="00196683"/>
    <w:rsid w:val="001A45DE"/>
    <w:rsid w:val="001C6FC4"/>
    <w:rsid w:val="00202917"/>
    <w:rsid w:val="002118B8"/>
    <w:rsid w:val="00240F39"/>
    <w:rsid w:val="002428C2"/>
    <w:rsid w:val="00260A6C"/>
    <w:rsid w:val="00265D50"/>
    <w:rsid w:val="002724C6"/>
    <w:rsid w:val="00273086"/>
    <w:rsid w:val="00285651"/>
    <w:rsid w:val="002955C9"/>
    <w:rsid w:val="002A21B6"/>
    <w:rsid w:val="002B74D2"/>
    <w:rsid w:val="002B7B2D"/>
    <w:rsid w:val="002C1683"/>
    <w:rsid w:val="002C183F"/>
    <w:rsid w:val="002C4224"/>
    <w:rsid w:val="002D183C"/>
    <w:rsid w:val="002D3867"/>
    <w:rsid w:val="002D78F9"/>
    <w:rsid w:val="002F6D91"/>
    <w:rsid w:val="00331D55"/>
    <w:rsid w:val="00337B74"/>
    <w:rsid w:val="003508D4"/>
    <w:rsid w:val="00355047"/>
    <w:rsid w:val="003616A5"/>
    <w:rsid w:val="003715DD"/>
    <w:rsid w:val="003748FA"/>
    <w:rsid w:val="00381026"/>
    <w:rsid w:val="003855F7"/>
    <w:rsid w:val="003A058A"/>
    <w:rsid w:val="003B0975"/>
    <w:rsid w:val="003B12FD"/>
    <w:rsid w:val="003B2265"/>
    <w:rsid w:val="003C12A0"/>
    <w:rsid w:val="003E3E66"/>
    <w:rsid w:val="003E76F7"/>
    <w:rsid w:val="0040614D"/>
    <w:rsid w:val="00421605"/>
    <w:rsid w:val="004463A8"/>
    <w:rsid w:val="00451E2B"/>
    <w:rsid w:val="00464F43"/>
    <w:rsid w:val="00465236"/>
    <w:rsid w:val="00475FE5"/>
    <w:rsid w:val="004B41A5"/>
    <w:rsid w:val="004D087D"/>
    <w:rsid w:val="004E07BA"/>
    <w:rsid w:val="004E70F1"/>
    <w:rsid w:val="00513BFD"/>
    <w:rsid w:val="00523CB4"/>
    <w:rsid w:val="0053634D"/>
    <w:rsid w:val="0054636F"/>
    <w:rsid w:val="00562CBD"/>
    <w:rsid w:val="005673A8"/>
    <w:rsid w:val="0057333A"/>
    <w:rsid w:val="005736CF"/>
    <w:rsid w:val="00584D14"/>
    <w:rsid w:val="005851A9"/>
    <w:rsid w:val="00590C3E"/>
    <w:rsid w:val="0059430B"/>
    <w:rsid w:val="005B0561"/>
    <w:rsid w:val="005B113B"/>
    <w:rsid w:val="005E03D0"/>
    <w:rsid w:val="005E2E82"/>
    <w:rsid w:val="005E60CC"/>
    <w:rsid w:val="005F2ADB"/>
    <w:rsid w:val="00621B06"/>
    <w:rsid w:val="006224F0"/>
    <w:rsid w:val="00632CB6"/>
    <w:rsid w:val="00636354"/>
    <w:rsid w:val="00637FCD"/>
    <w:rsid w:val="006456A5"/>
    <w:rsid w:val="00652B85"/>
    <w:rsid w:val="00666119"/>
    <w:rsid w:val="00690E5A"/>
    <w:rsid w:val="00695243"/>
    <w:rsid w:val="006B12E2"/>
    <w:rsid w:val="006B1CA1"/>
    <w:rsid w:val="006C2815"/>
    <w:rsid w:val="006C4E72"/>
    <w:rsid w:val="006C7222"/>
    <w:rsid w:val="006D16B5"/>
    <w:rsid w:val="006D62B9"/>
    <w:rsid w:val="006E64E0"/>
    <w:rsid w:val="006F29F5"/>
    <w:rsid w:val="00702AE0"/>
    <w:rsid w:val="007056FE"/>
    <w:rsid w:val="007258D5"/>
    <w:rsid w:val="00727E99"/>
    <w:rsid w:val="0073139F"/>
    <w:rsid w:val="007649F1"/>
    <w:rsid w:val="0079134A"/>
    <w:rsid w:val="00795780"/>
    <w:rsid w:val="007B34F0"/>
    <w:rsid w:val="007B61D5"/>
    <w:rsid w:val="007C1F5C"/>
    <w:rsid w:val="008025AB"/>
    <w:rsid w:val="0083162E"/>
    <w:rsid w:val="00836D8D"/>
    <w:rsid w:val="00843BE9"/>
    <w:rsid w:val="00847321"/>
    <w:rsid w:val="0085079D"/>
    <w:rsid w:val="008A3802"/>
    <w:rsid w:val="008A3D1F"/>
    <w:rsid w:val="008E138E"/>
    <w:rsid w:val="008E34DC"/>
    <w:rsid w:val="0091352F"/>
    <w:rsid w:val="00913EF2"/>
    <w:rsid w:val="00917567"/>
    <w:rsid w:val="00917F83"/>
    <w:rsid w:val="00920053"/>
    <w:rsid w:val="00942E36"/>
    <w:rsid w:val="00947D20"/>
    <w:rsid w:val="00962D70"/>
    <w:rsid w:val="00967473"/>
    <w:rsid w:val="00995EE1"/>
    <w:rsid w:val="00997F7A"/>
    <w:rsid w:val="009A05E3"/>
    <w:rsid w:val="009A4572"/>
    <w:rsid w:val="009B1B6C"/>
    <w:rsid w:val="00A11600"/>
    <w:rsid w:val="00A25DD2"/>
    <w:rsid w:val="00A50692"/>
    <w:rsid w:val="00A52261"/>
    <w:rsid w:val="00A65F99"/>
    <w:rsid w:val="00AA1D6B"/>
    <w:rsid w:val="00AA6705"/>
    <w:rsid w:val="00AB17A1"/>
    <w:rsid w:val="00AB256B"/>
    <w:rsid w:val="00AC0579"/>
    <w:rsid w:val="00AC45A1"/>
    <w:rsid w:val="00AD5C7A"/>
    <w:rsid w:val="00AD7001"/>
    <w:rsid w:val="00AE0136"/>
    <w:rsid w:val="00AF1835"/>
    <w:rsid w:val="00AF4232"/>
    <w:rsid w:val="00B00174"/>
    <w:rsid w:val="00B05468"/>
    <w:rsid w:val="00B122A8"/>
    <w:rsid w:val="00B16853"/>
    <w:rsid w:val="00B3214C"/>
    <w:rsid w:val="00B500AA"/>
    <w:rsid w:val="00B87C54"/>
    <w:rsid w:val="00B94BD0"/>
    <w:rsid w:val="00BC2DED"/>
    <w:rsid w:val="00BC48FE"/>
    <w:rsid w:val="00BC57F8"/>
    <w:rsid w:val="00BD0943"/>
    <w:rsid w:val="00BD3ED7"/>
    <w:rsid w:val="00BF6BD2"/>
    <w:rsid w:val="00C0354F"/>
    <w:rsid w:val="00C651CC"/>
    <w:rsid w:val="00C731B1"/>
    <w:rsid w:val="00C91D53"/>
    <w:rsid w:val="00CA27E1"/>
    <w:rsid w:val="00CB4F7E"/>
    <w:rsid w:val="00D04EE7"/>
    <w:rsid w:val="00D10890"/>
    <w:rsid w:val="00D13EFC"/>
    <w:rsid w:val="00D23331"/>
    <w:rsid w:val="00D35A19"/>
    <w:rsid w:val="00DB7B22"/>
    <w:rsid w:val="00DC07DF"/>
    <w:rsid w:val="00DD12CB"/>
    <w:rsid w:val="00DD6F2D"/>
    <w:rsid w:val="00DE2768"/>
    <w:rsid w:val="00DF784C"/>
    <w:rsid w:val="00E0250F"/>
    <w:rsid w:val="00E07E05"/>
    <w:rsid w:val="00E1673C"/>
    <w:rsid w:val="00E358A3"/>
    <w:rsid w:val="00E62581"/>
    <w:rsid w:val="00E639E6"/>
    <w:rsid w:val="00E80E3C"/>
    <w:rsid w:val="00E8243F"/>
    <w:rsid w:val="00EB71E9"/>
    <w:rsid w:val="00EB7565"/>
    <w:rsid w:val="00EC6014"/>
    <w:rsid w:val="00ED1000"/>
    <w:rsid w:val="00ED632A"/>
    <w:rsid w:val="00EE32B9"/>
    <w:rsid w:val="00EE3525"/>
    <w:rsid w:val="00EE4654"/>
    <w:rsid w:val="00F12845"/>
    <w:rsid w:val="00F12EA4"/>
    <w:rsid w:val="00F14B09"/>
    <w:rsid w:val="00F232FD"/>
    <w:rsid w:val="00F3544B"/>
    <w:rsid w:val="00F55EA4"/>
    <w:rsid w:val="00F848AA"/>
    <w:rsid w:val="00F969F2"/>
    <w:rsid w:val="00FB3E87"/>
    <w:rsid w:val="00FD105C"/>
    <w:rsid w:val="00FE1A39"/>
    <w:rsid w:val="00FE5E03"/>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31D4D3"/>
  <w15:docId w15:val="{DF8838E8-D7DD-46FE-91DA-95A105BA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D04EE7"/>
    <w:pPr>
      <w:keepNext/>
      <w:numPr>
        <w:numId w:val="4"/>
      </w:numPr>
      <w:outlineLvl w:val="0"/>
    </w:pPr>
    <w:rPr>
      <w:b/>
      <w:sz w:val="25"/>
    </w:rPr>
  </w:style>
  <w:style w:type="paragraph" w:styleId="Kop2">
    <w:name w:val="heading 2"/>
    <w:basedOn w:val="Standaard"/>
    <w:next w:val="Standaard"/>
    <w:link w:val="Kop2Char"/>
    <w:uiPriority w:val="9"/>
    <w:qFormat/>
    <w:rsid w:val="00D04EE7"/>
    <w:pPr>
      <w:keepNext/>
      <w:numPr>
        <w:ilvl w:val="1"/>
        <w:numId w:val="4"/>
      </w:numPr>
      <w:outlineLvl w:val="1"/>
    </w:p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rsid w:val="000349AB"/>
    <w:pPr>
      <w:tabs>
        <w:tab w:val="center" w:pos="4536"/>
        <w:tab w:val="right" w:pos="9072"/>
      </w:tabs>
    </w:pPr>
    <w:rPr>
      <w:sz w:val="16"/>
    </w:rPr>
  </w:style>
  <w:style w:type="character" w:customStyle="1" w:styleId="VoettekstChar">
    <w:name w:val="Voettekst Char"/>
    <w:link w:val="Voettekst"/>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D04EE7"/>
    <w:rPr>
      <w:rFonts w:ascii="Arial" w:hAnsi="Arial"/>
      <w:b/>
      <w:sz w:val="25"/>
      <w:lang w:eastAsia="en-US"/>
    </w:rPr>
  </w:style>
  <w:style w:type="character" w:customStyle="1" w:styleId="Kop2Char">
    <w:name w:val="Kop 2 Char"/>
    <w:link w:val="Kop2"/>
    <w:uiPriority w:val="9"/>
    <w:rsid w:val="00D04EE7"/>
    <w:rPr>
      <w:rFonts w:ascii="Arial" w:hAnsi="Arial"/>
      <w:sz w:val="18"/>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semiHidden/>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styleId="Titel">
    <w:name w:val="Title"/>
    <w:basedOn w:val="Standaard"/>
    <w:next w:val="Standaard"/>
    <w:link w:val="TitelChar"/>
    <w:uiPriority w:val="10"/>
    <w:qFormat/>
    <w:rsid w:val="00D04EE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basedOn w:val="Standaardalinea-lettertype"/>
    <w:link w:val="Titel"/>
    <w:uiPriority w:val="10"/>
    <w:rsid w:val="00D04EE7"/>
    <w:rPr>
      <w:rFonts w:asciiTheme="majorHAnsi" w:eastAsiaTheme="majorEastAsia" w:hAnsiTheme="majorHAnsi" w:cstheme="majorBidi"/>
      <w:b/>
      <w:bCs/>
      <w:kern w:val="28"/>
      <w:sz w:val="32"/>
      <w:szCs w:val="32"/>
      <w:lang w:eastAsia="en-US"/>
    </w:rPr>
  </w:style>
  <w:style w:type="paragraph" w:customStyle="1" w:styleId="Bijlagekop">
    <w:name w:val="Bijlagekop"/>
    <w:basedOn w:val="Kop1"/>
    <w:link w:val="BijlagekopChar"/>
    <w:qFormat/>
    <w:rsid w:val="0040614D"/>
    <w:pPr>
      <w:numPr>
        <w:numId w:val="7"/>
      </w:numPr>
      <w:ind w:left="357" w:hanging="357"/>
    </w:pPr>
  </w:style>
  <w:style w:type="paragraph" w:styleId="Lijstalinea">
    <w:name w:val="List Paragraph"/>
    <w:basedOn w:val="Standaard"/>
    <w:uiPriority w:val="34"/>
    <w:qFormat/>
    <w:rsid w:val="0073139F"/>
    <w:pPr>
      <w:ind w:left="720"/>
      <w:contextualSpacing/>
    </w:pPr>
  </w:style>
  <w:style w:type="character" w:customStyle="1" w:styleId="BijlagekopChar">
    <w:name w:val="Bijlagekop Char"/>
    <w:basedOn w:val="Kop1Char"/>
    <w:link w:val="Bijlagekop"/>
    <w:rsid w:val="0040614D"/>
    <w:rPr>
      <w:rFonts w:ascii="Arial" w:hAnsi="Arial"/>
      <w:b/>
      <w:sz w:val="25"/>
      <w:lang w:eastAsia="en-US"/>
    </w:rPr>
  </w:style>
  <w:style w:type="paragraph" w:customStyle="1" w:styleId="Style1">
    <w:name w:val="Style1"/>
    <w:basedOn w:val="Standaard"/>
    <w:uiPriority w:val="99"/>
    <w:rsid w:val="002D3867"/>
    <w:pPr>
      <w:widowControl w:val="0"/>
      <w:autoSpaceDE w:val="0"/>
      <w:autoSpaceDN w:val="0"/>
      <w:adjustRightInd w:val="0"/>
      <w:spacing w:line="240" w:lineRule="auto"/>
      <w:jc w:val="both"/>
    </w:pPr>
    <w:rPr>
      <w:rFonts w:eastAsiaTheme="minorEastAsia" w:cs="Arial"/>
      <w:sz w:val="24"/>
      <w:szCs w:val="24"/>
      <w:lang w:eastAsia="nl-NL"/>
    </w:rPr>
  </w:style>
  <w:style w:type="paragraph" w:customStyle="1" w:styleId="Style4">
    <w:name w:val="Style4"/>
    <w:basedOn w:val="Standaard"/>
    <w:uiPriority w:val="99"/>
    <w:rsid w:val="002D3867"/>
    <w:pPr>
      <w:widowControl w:val="0"/>
      <w:autoSpaceDE w:val="0"/>
      <w:autoSpaceDN w:val="0"/>
      <w:adjustRightInd w:val="0"/>
      <w:spacing w:line="281" w:lineRule="exact"/>
    </w:pPr>
    <w:rPr>
      <w:rFonts w:eastAsiaTheme="minorEastAsia" w:cs="Arial"/>
      <w:sz w:val="24"/>
      <w:szCs w:val="24"/>
      <w:lang w:eastAsia="nl-NL"/>
    </w:rPr>
  </w:style>
  <w:style w:type="paragraph" w:customStyle="1" w:styleId="Style21">
    <w:name w:val="Style21"/>
    <w:basedOn w:val="Standaard"/>
    <w:uiPriority w:val="99"/>
    <w:rsid w:val="002D3867"/>
    <w:pPr>
      <w:widowControl w:val="0"/>
      <w:autoSpaceDE w:val="0"/>
      <w:autoSpaceDN w:val="0"/>
      <w:adjustRightInd w:val="0"/>
      <w:spacing w:line="240" w:lineRule="auto"/>
    </w:pPr>
    <w:rPr>
      <w:rFonts w:eastAsiaTheme="minorEastAsia" w:cs="Arial"/>
      <w:sz w:val="24"/>
      <w:szCs w:val="24"/>
      <w:lang w:eastAsia="nl-NL"/>
    </w:rPr>
  </w:style>
  <w:style w:type="paragraph" w:customStyle="1" w:styleId="Style23">
    <w:name w:val="Style23"/>
    <w:basedOn w:val="Standaard"/>
    <w:uiPriority w:val="99"/>
    <w:rsid w:val="002D3867"/>
    <w:pPr>
      <w:widowControl w:val="0"/>
      <w:autoSpaceDE w:val="0"/>
      <w:autoSpaceDN w:val="0"/>
      <w:adjustRightInd w:val="0"/>
      <w:spacing w:line="218" w:lineRule="exact"/>
    </w:pPr>
    <w:rPr>
      <w:rFonts w:eastAsiaTheme="minorEastAsia" w:cs="Arial"/>
      <w:sz w:val="24"/>
      <w:szCs w:val="24"/>
      <w:lang w:eastAsia="nl-NL"/>
    </w:rPr>
  </w:style>
  <w:style w:type="character" w:customStyle="1" w:styleId="FontStyle40">
    <w:name w:val="Font Style40"/>
    <w:basedOn w:val="Standaardalinea-lettertype"/>
    <w:uiPriority w:val="99"/>
    <w:rsid w:val="002D3867"/>
    <w:rPr>
      <w:rFonts w:ascii="Arial" w:hAnsi="Arial" w:cs="Arial"/>
      <w:b/>
      <w:bCs/>
      <w:color w:val="000000"/>
      <w:sz w:val="32"/>
      <w:szCs w:val="32"/>
    </w:rPr>
  </w:style>
  <w:style w:type="character" w:customStyle="1" w:styleId="FontStyle41">
    <w:name w:val="Font Style41"/>
    <w:basedOn w:val="Standaardalinea-lettertype"/>
    <w:uiPriority w:val="99"/>
    <w:rsid w:val="002D3867"/>
    <w:rPr>
      <w:rFonts w:ascii="Arial" w:hAnsi="Arial" w:cs="Arial"/>
      <w:color w:val="000000"/>
      <w:sz w:val="18"/>
      <w:szCs w:val="18"/>
    </w:rPr>
  </w:style>
  <w:style w:type="paragraph" w:styleId="Geenafstand">
    <w:name w:val="No Spacing"/>
    <w:uiPriority w:val="1"/>
    <w:qFormat/>
    <w:rsid w:val="002D3867"/>
    <w:rPr>
      <w:rFonts w:ascii="Arial" w:hAnsi="Arial"/>
      <w:sz w:val="18"/>
      <w:lang w:eastAsia="en-US"/>
    </w:rPr>
  </w:style>
  <w:style w:type="paragraph" w:customStyle="1" w:styleId="Style17">
    <w:name w:val="Style17"/>
    <w:basedOn w:val="Standaard"/>
    <w:uiPriority w:val="99"/>
    <w:rsid w:val="008E138E"/>
    <w:pPr>
      <w:widowControl w:val="0"/>
      <w:autoSpaceDE w:val="0"/>
      <w:autoSpaceDN w:val="0"/>
      <w:adjustRightInd w:val="0"/>
      <w:spacing w:line="307" w:lineRule="exact"/>
      <w:ind w:hanging="830"/>
    </w:pPr>
    <w:rPr>
      <w:rFonts w:eastAsiaTheme="minorEastAsia" w:cs="Arial"/>
      <w:sz w:val="24"/>
      <w:szCs w:val="24"/>
      <w:lang w:eastAsia="nl-NL"/>
    </w:rPr>
  </w:style>
  <w:style w:type="character" w:styleId="Verwijzingopmerking">
    <w:name w:val="annotation reference"/>
    <w:basedOn w:val="Standaardalinea-lettertype"/>
    <w:uiPriority w:val="99"/>
    <w:semiHidden/>
    <w:unhideWhenUsed/>
    <w:rsid w:val="00FD105C"/>
    <w:rPr>
      <w:sz w:val="16"/>
      <w:szCs w:val="16"/>
    </w:rPr>
  </w:style>
  <w:style w:type="paragraph" w:styleId="Tekstopmerking">
    <w:name w:val="annotation text"/>
    <w:basedOn w:val="Standaard"/>
    <w:link w:val="TekstopmerkingChar"/>
    <w:uiPriority w:val="99"/>
    <w:semiHidden/>
    <w:unhideWhenUsed/>
    <w:rsid w:val="00FD105C"/>
    <w:pPr>
      <w:spacing w:line="240" w:lineRule="auto"/>
    </w:pPr>
    <w:rPr>
      <w:sz w:val="20"/>
    </w:rPr>
  </w:style>
  <w:style w:type="character" w:customStyle="1" w:styleId="TekstopmerkingChar">
    <w:name w:val="Tekst opmerking Char"/>
    <w:basedOn w:val="Standaardalinea-lettertype"/>
    <w:link w:val="Tekstopmerking"/>
    <w:uiPriority w:val="99"/>
    <w:semiHidden/>
    <w:rsid w:val="00FD105C"/>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FD105C"/>
    <w:rPr>
      <w:b/>
      <w:bCs/>
    </w:rPr>
  </w:style>
  <w:style w:type="character" w:customStyle="1" w:styleId="OnderwerpvanopmerkingChar">
    <w:name w:val="Onderwerp van opmerking Char"/>
    <w:basedOn w:val="TekstopmerkingChar"/>
    <w:link w:val="Onderwerpvanopmerking"/>
    <w:uiPriority w:val="99"/>
    <w:semiHidden/>
    <w:rsid w:val="00FD105C"/>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84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mailto:meldpuntdatalekken@eindhoven.n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2%20Algemeen-rapport\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D50D90D6A0914A9F4C5D941A4E2884" ma:contentTypeVersion="0" ma:contentTypeDescription="Een nieuw document maken." ma:contentTypeScope="" ma:versionID="6605f40a86785e9e3b005387a59fa49c">
  <xsd:schema xmlns:xsd="http://www.w3.org/2001/XMLSchema" xmlns:xs="http://www.w3.org/2001/XMLSchema" xmlns:p="http://schemas.microsoft.com/office/2006/metadata/properties" targetNamespace="http://schemas.microsoft.com/office/2006/metadata/properties" ma:root="true" ma:fieldsID="496999f93cf4f2c5cd140e6e4d25ebe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61BB6-8B41-4234-A500-9FE2DB22FD93}">
  <ds:schemaRefs>
    <ds:schemaRef ds:uri="http://schemas.openxmlformats.org/officeDocument/2006/bibliography"/>
  </ds:schemaRefs>
</ds:datastoreItem>
</file>

<file path=customXml/itemProps2.xml><?xml version="1.0" encoding="utf-8"?>
<ds:datastoreItem xmlns:ds="http://schemas.openxmlformats.org/officeDocument/2006/customXml" ds:itemID="{B95552A6-D82F-4DDF-A691-063E4972B219}"/>
</file>

<file path=customXml/itemProps3.xml><?xml version="1.0" encoding="utf-8"?>
<ds:datastoreItem xmlns:ds="http://schemas.openxmlformats.org/officeDocument/2006/customXml" ds:itemID="{AE3D992C-E20C-4EED-9BA6-E5DEF4492A57}"/>
</file>

<file path=customXml/itemProps4.xml><?xml version="1.0" encoding="utf-8"?>
<ds:datastoreItem xmlns:ds="http://schemas.openxmlformats.org/officeDocument/2006/customXml" ds:itemID="{EA89A30A-513F-45D8-B962-30C041267CBC}"/>
</file>

<file path=docProps/app.xml><?xml version="1.0" encoding="utf-8"?>
<Properties xmlns="http://schemas.openxmlformats.org/officeDocument/2006/extended-properties" xmlns:vt="http://schemas.openxmlformats.org/officeDocument/2006/docPropsVTypes">
  <Template>Rapport</Template>
  <TotalTime>3</TotalTime>
  <Pages>18</Pages>
  <Words>4040</Words>
  <Characters>22221</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Atgier</dc:creator>
  <cp:lastModifiedBy>John Atgier</cp:lastModifiedBy>
  <cp:revision>2</cp:revision>
  <cp:lastPrinted>2014-11-11T12:51:00Z</cp:lastPrinted>
  <dcterms:created xsi:type="dcterms:W3CDTF">2020-08-25T11:16:00Z</dcterms:created>
  <dcterms:modified xsi:type="dcterms:W3CDTF">2020-08-25T11:16:00Z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0x010100C2D50D90D6A0914A9F4C5D941A4E2884</vt:lpwstr>
  </property>
</Properties>
</file>