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3827"/>
        <w:gridCol w:w="1560"/>
        <w:gridCol w:w="1560"/>
        <w:gridCol w:w="1701"/>
      </w:tblGrid>
      <w:tr w:rsidR="004A4A4A" w:rsidRPr="007A5233" w14:paraId="2196AE5F" w14:textId="77777777" w:rsidTr="004A4A4A">
        <w:tc>
          <w:tcPr>
            <w:tcW w:w="1101" w:type="dxa"/>
            <w:shd w:val="clear" w:color="auto" w:fill="auto"/>
          </w:tcPr>
          <w:p w14:paraId="7126409B" w14:textId="2B9024E5" w:rsidR="004A4A4A" w:rsidRPr="002245F6" w:rsidRDefault="004A4A4A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4A4A4A" w:rsidRPr="002245F6" w:rsidRDefault="004A4A4A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05CC3AB9" w14:textId="23D30786" w:rsidR="004A4A4A" w:rsidRDefault="004A4A4A" w:rsidP="004A4A4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Format</w:t>
            </w:r>
          </w:p>
        </w:tc>
        <w:tc>
          <w:tcPr>
            <w:tcW w:w="1560" w:type="dxa"/>
          </w:tcPr>
          <w:p w14:paraId="28FA8A1F" w14:textId="214F99CE" w:rsidR="004A4A4A" w:rsidRPr="002245F6" w:rsidRDefault="004A4A4A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4A4A4A" w:rsidRPr="002245F6" w:rsidRDefault="004A4A4A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4A4A4A" w:rsidRPr="007A5233" w14:paraId="4171D1DE" w14:textId="77777777" w:rsidTr="004A4A4A">
        <w:tc>
          <w:tcPr>
            <w:tcW w:w="1101" w:type="dxa"/>
            <w:shd w:val="clear" w:color="auto" w:fill="auto"/>
          </w:tcPr>
          <w:p w14:paraId="4E2B4B26" w14:textId="1F0D9EB7" w:rsidR="004A4A4A" w:rsidRPr="004A4A4A" w:rsidRDefault="004A4A4A" w:rsidP="00F27211">
            <w:pPr>
              <w:widowControl w:val="0"/>
              <w:spacing w:before="120" w:after="120"/>
            </w:pPr>
            <w:r w:rsidRPr="004A4A4A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4A4A4A" w:rsidRPr="004A4A4A" w:rsidRDefault="004A4A4A" w:rsidP="00F27211">
            <w:r w:rsidRPr="004A4A4A">
              <w:t>Uniform Europees Aanbestedingsdocument (UEA).</w:t>
            </w:r>
          </w:p>
          <w:p w14:paraId="455A1EEC" w14:textId="77777777" w:rsidR="004A4A4A" w:rsidRDefault="004A4A4A" w:rsidP="004F42CF">
            <w:r w:rsidRPr="004A4A4A">
              <w:rPr>
                <w:spacing w:val="5"/>
              </w:rPr>
              <w:t>Het</w:t>
            </w:r>
            <w:r w:rsidRPr="004A4A4A">
              <w:t xml:space="preserve"> UEA </w:t>
            </w:r>
            <w:r w:rsidRPr="004A4A4A">
              <w:rPr>
                <w:spacing w:val="5"/>
              </w:rPr>
              <w:t xml:space="preserve">dient ingevuld te worden en rechtsgeldig </w:t>
            </w:r>
            <w:r w:rsidRPr="004A4A4A">
              <w:t xml:space="preserve">te worden </w:t>
            </w:r>
            <w:r w:rsidRPr="004A4A4A">
              <w:rPr>
                <w:spacing w:val="5"/>
              </w:rPr>
              <w:t xml:space="preserve">ondertekend.  </w:t>
            </w:r>
            <w:r w:rsidRPr="004A4A4A">
              <w:t xml:space="preserve">Indien u inschrijft in combinatie dienen </w:t>
            </w:r>
            <w:r w:rsidRPr="004A4A4A">
              <w:rPr>
                <w:u w:val="single"/>
              </w:rPr>
              <w:t>alle combinantleden elk afzonderlijk</w:t>
            </w:r>
            <w:r w:rsidRPr="004A4A4A">
              <w:t xml:space="preserve"> een UEA in te vullen en te ondertekenen. </w:t>
            </w:r>
          </w:p>
          <w:p w14:paraId="7D3449DC" w14:textId="4AD72963" w:rsidR="004A4A4A" w:rsidRPr="004A4A4A" w:rsidRDefault="004A4A4A" w:rsidP="004F42CF"/>
        </w:tc>
        <w:tc>
          <w:tcPr>
            <w:tcW w:w="1560" w:type="dxa"/>
          </w:tcPr>
          <w:p w14:paraId="468B7B95" w14:textId="7C2798F0" w:rsidR="004A4A4A" w:rsidRPr="004A4A4A" w:rsidRDefault="004A4A4A" w:rsidP="004A4A4A">
            <w:pPr>
              <w:widowControl w:val="0"/>
              <w:spacing w:before="120" w:after="120"/>
            </w:pPr>
            <w:r w:rsidRPr="004A4A4A">
              <w:t>Bijlage 1 Uniform Europees Aanbestedingsdocument</w:t>
            </w:r>
          </w:p>
        </w:tc>
        <w:tc>
          <w:tcPr>
            <w:tcW w:w="1560" w:type="dxa"/>
          </w:tcPr>
          <w:p w14:paraId="5A027854" w14:textId="6F05A4AD" w:rsidR="004A4A4A" w:rsidRPr="004A4A4A" w:rsidRDefault="004A4A4A" w:rsidP="00F27211">
            <w:pPr>
              <w:widowControl w:val="0"/>
              <w:spacing w:before="120" w:after="120"/>
            </w:pPr>
            <w:r w:rsidRPr="004A4A4A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4A4A4A" w:rsidRPr="004A4A4A" w:rsidRDefault="004A4A4A" w:rsidP="00F27211">
            <w:pPr>
              <w:widowControl w:val="0"/>
              <w:spacing w:before="120" w:after="120"/>
            </w:pPr>
            <w:r w:rsidRPr="004A4A4A">
              <w:t>1. UEA [naam Inschrijver]</w:t>
            </w:r>
          </w:p>
        </w:tc>
      </w:tr>
      <w:tr w:rsidR="004A4A4A" w:rsidRPr="007A5233" w14:paraId="3724AF6A" w14:textId="77777777" w:rsidTr="004A4A4A">
        <w:tc>
          <w:tcPr>
            <w:tcW w:w="1101" w:type="dxa"/>
            <w:shd w:val="clear" w:color="auto" w:fill="auto"/>
          </w:tcPr>
          <w:p w14:paraId="468D0A24" w14:textId="77777777" w:rsidR="004A4A4A" w:rsidRPr="004A4A4A" w:rsidRDefault="004A4A4A" w:rsidP="00F27211">
            <w:pPr>
              <w:widowControl w:val="0"/>
              <w:spacing w:before="120" w:after="120"/>
              <w:jc w:val="both"/>
            </w:pPr>
            <w:r w:rsidRPr="004A4A4A">
              <w:t>2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4A4A4A" w:rsidRPr="004A4A4A" w:rsidRDefault="004A4A4A" w:rsidP="00F27211">
            <w:r w:rsidRPr="004A4A4A">
              <w:t>Verklaring van inschrijving.</w:t>
            </w:r>
          </w:p>
          <w:p w14:paraId="1E5D68FD" w14:textId="0FC08B7C" w:rsidR="004A4A4A" w:rsidRPr="004A4A4A" w:rsidRDefault="004A4A4A" w:rsidP="00F27211">
            <w:r w:rsidRPr="004A4A4A">
              <w:rPr>
                <w:spacing w:val="5"/>
              </w:rPr>
              <w:t xml:space="preserve">De </w:t>
            </w:r>
            <w:r w:rsidRPr="004A4A4A">
              <w:t>Verklaring van inschrijving</w:t>
            </w:r>
            <w:r w:rsidRPr="004A4A4A">
              <w:rPr>
                <w:spacing w:val="5"/>
              </w:rPr>
              <w:t xml:space="preserve"> dient ingevuld te worden en rechtsgeldig </w:t>
            </w:r>
            <w:r w:rsidRPr="004A4A4A">
              <w:t xml:space="preserve">te worden </w:t>
            </w:r>
            <w:r w:rsidRPr="004A4A4A">
              <w:rPr>
                <w:spacing w:val="5"/>
              </w:rPr>
              <w:t xml:space="preserve">ondertekend. Indien u inschrijft in combinatie dienen </w:t>
            </w:r>
            <w:r w:rsidRPr="004A4A4A">
              <w:rPr>
                <w:spacing w:val="5"/>
                <w:u w:val="single"/>
              </w:rPr>
              <w:t>alle Combinanten</w:t>
            </w:r>
            <w:r w:rsidRPr="004A4A4A"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55677B60" w14:textId="3BC8636B" w:rsidR="004A4A4A" w:rsidRPr="004A4A4A" w:rsidRDefault="004A4A4A" w:rsidP="004A4A4A">
            <w:pPr>
              <w:widowControl w:val="0"/>
              <w:spacing w:before="120" w:after="120"/>
            </w:pPr>
            <w:r w:rsidRPr="004A4A4A">
              <w:t>Bijlage</w:t>
            </w:r>
            <w:r w:rsidRPr="004A4A4A">
              <w:t xml:space="preserve"> 2 </w:t>
            </w:r>
            <w:r w:rsidRPr="004A4A4A">
              <w:t>Verklaring van inschrijving</w:t>
            </w:r>
          </w:p>
        </w:tc>
        <w:tc>
          <w:tcPr>
            <w:tcW w:w="1560" w:type="dxa"/>
          </w:tcPr>
          <w:p w14:paraId="00917965" w14:textId="3CAD0A0D" w:rsidR="004A4A4A" w:rsidRPr="004A4A4A" w:rsidRDefault="004A4A4A" w:rsidP="00F27211">
            <w:pPr>
              <w:widowControl w:val="0"/>
              <w:spacing w:before="120" w:after="120"/>
              <w:jc w:val="both"/>
            </w:pPr>
            <w:r w:rsidRPr="004A4A4A"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4A4A4A" w:rsidRPr="004A4A4A" w:rsidRDefault="004A4A4A" w:rsidP="00F27211">
            <w:pPr>
              <w:widowControl w:val="0"/>
              <w:spacing w:before="120" w:after="120"/>
            </w:pPr>
            <w:r w:rsidRPr="004A4A4A">
              <w:t>2. VvI [naam Inschrijver]</w:t>
            </w:r>
          </w:p>
        </w:tc>
      </w:tr>
      <w:tr w:rsidR="004A4A4A" w:rsidRPr="007A5233" w14:paraId="10211D75" w14:textId="77777777" w:rsidTr="004A4A4A">
        <w:tc>
          <w:tcPr>
            <w:tcW w:w="1101" w:type="dxa"/>
            <w:shd w:val="clear" w:color="auto" w:fill="auto"/>
          </w:tcPr>
          <w:p w14:paraId="156A4024" w14:textId="77777777" w:rsidR="004A4A4A" w:rsidRPr="004A4A4A" w:rsidRDefault="004A4A4A" w:rsidP="00F27211">
            <w:pPr>
              <w:widowControl w:val="0"/>
              <w:spacing w:before="120" w:after="120"/>
              <w:jc w:val="both"/>
            </w:pPr>
            <w:r w:rsidRPr="004A4A4A"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4A4A4A" w:rsidRPr="004A4A4A" w:rsidRDefault="004A4A4A" w:rsidP="00F27211">
            <w:r w:rsidRPr="004A4A4A">
              <w:t>Referentieopdrachten.</w:t>
            </w:r>
            <w:bookmarkStart w:id="2" w:name="_GoBack"/>
            <w:bookmarkEnd w:id="2"/>
          </w:p>
        </w:tc>
        <w:tc>
          <w:tcPr>
            <w:tcW w:w="1560" w:type="dxa"/>
          </w:tcPr>
          <w:p w14:paraId="043E8F40" w14:textId="77777777" w:rsidR="004A4A4A" w:rsidRPr="004A4A4A" w:rsidRDefault="004A4A4A" w:rsidP="004A4A4A">
            <w:pPr>
              <w:widowControl w:val="0"/>
              <w:spacing w:before="120" w:after="120"/>
            </w:pPr>
            <w:r w:rsidRPr="004A4A4A">
              <w:t>Bijlage 3</w:t>
            </w:r>
          </w:p>
          <w:p w14:paraId="7EB15E5B" w14:textId="1350B37D" w:rsidR="004A4A4A" w:rsidRPr="004A4A4A" w:rsidRDefault="004A4A4A" w:rsidP="004A4A4A">
            <w:pPr>
              <w:widowControl w:val="0"/>
              <w:spacing w:before="120" w:after="120"/>
            </w:pPr>
            <w:r w:rsidRPr="004A4A4A">
              <w:t>Format referentie</w:t>
            </w:r>
            <w:r w:rsidRPr="004A4A4A">
              <w:t>-</w:t>
            </w:r>
            <w:r w:rsidRPr="004A4A4A">
              <w:t>opdrachten</w:t>
            </w:r>
          </w:p>
        </w:tc>
        <w:tc>
          <w:tcPr>
            <w:tcW w:w="1560" w:type="dxa"/>
          </w:tcPr>
          <w:p w14:paraId="217296F3" w14:textId="643C7715" w:rsidR="004A4A4A" w:rsidRPr="004A4A4A" w:rsidRDefault="004A4A4A" w:rsidP="00F27211">
            <w:pPr>
              <w:widowControl w:val="0"/>
              <w:spacing w:before="120" w:after="120"/>
              <w:jc w:val="both"/>
            </w:pPr>
            <w:r w:rsidRPr="004A4A4A"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4A4A4A" w:rsidRPr="004A4A4A" w:rsidRDefault="004A4A4A" w:rsidP="001E04D4">
            <w:pPr>
              <w:widowControl w:val="0"/>
              <w:spacing w:before="120" w:after="120"/>
            </w:pPr>
            <w:r w:rsidRPr="004A4A4A">
              <w:t>3. Ref [letter  ref.opdracht + naam Inschrijver]</w:t>
            </w:r>
          </w:p>
        </w:tc>
      </w:tr>
      <w:tr w:rsidR="004A4A4A" w:rsidRPr="00194AA7" w14:paraId="0F6BC6A1" w14:textId="77777777" w:rsidTr="004A4A4A">
        <w:tc>
          <w:tcPr>
            <w:tcW w:w="1101" w:type="dxa"/>
            <w:shd w:val="clear" w:color="auto" w:fill="auto"/>
          </w:tcPr>
          <w:p w14:paraId="6173B864" w14:textId="77777777" w:rsidR="004A4A4A" w:rsidRPr="004A4A4A" w:rsidRDefault="004A4A4A" w:rsidP="00F27211">
            <w:pPr>
              <w:widowControl w:val="0"/>
              <w:spacing w:before="120" w:after="120" w:line="240" w:lineRule="atLeast"/>
              <w:jc w:val="both"/>
            </w:pPr>
            <w:r w:rsidRPr="004A4A4A"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4A4A4A" w:rsidRPr="004A4A4A" w:rsidRDefault="004A4A4A" w:rsidP="00F27211">
            <w:r w:rsidRPr="004A4A4A">
              <w:t>Prijzenblad.</w:t>
            </w:r>
          </w:p>
          <w:p w14:paraId="2F75B895" w14:textId="786487DA" w:rsidR="004A4A4A" w:rsidRPr="004A4A4A" w:rsidRDefault="004A4A4A" w:rsidP="00B92FAF">
            <w:r w:rsidRPr="004A4A4A"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1A027E35" w14:textId="77777777" w:rsidR="004A4A4A" w:rsidRPr="004A4A4A" w:rsidRDefault="004A4A4A" w:rsidP="004A4A4A">
            <w:pPr>
              <w:widowControl w:val="0"/>
              <w:spacing w:before="120" w:after="120" w:line="240" w:lineRule="atLeast"/>
            </w:pPr>
            <w:r w:rsidRPr="004A4A4A">
              <w:t>Bijlage 6</w:t>
            </w:r>
          </w:p>
          <w:p w14:paraId="7DC79640" w14:textId="46B09CF8" w:rsidR="004A4A4A" w:rsidRPr="004A4A4A" w:rsidRDefault="004A4A4A" w:rsidP="004A4A4A">
            <w:pPr>
              <w:widowControl w:val="0"/>
              <w:spacing w:before="120" w:after="120" w:line="240" w:lineRule="atLeast"/>
            </w:pPr>
            <w:r w:rsidRPr="004A4A4A">
              <w:t>Prijzenblad</w:t>
            </w:r>
          </w:p>
        </w:tc>
        <w:tc>
          <w:tcPr>
            <w:tcW w:w="1560" w:type="dxa"/>
          </w:tcPr>
          <w:p w14:paraId="52370751" w14:textId="42061104" w:rsidR="004A4A4A" w:rsidRPr="004A4A4A" w:rsidRDefault="004A4A4A" w:rsidP="00F27211">
            <w:pPr>
              <w:widowControl w:val="0"/>
              <w:spacing w:before="120" w:after="120" w:line="240" w:lineRule="atLeast"/>
              <w:jc w:val="both"/>
            </w:pPr>
            <w:r w:rsidRPr="004A4A4A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>4. Prijzenblad [naam Inschrijver]</w:t>
            </w:r>
          </w:p>
        </w:tc>
      </w:tr>
      <w:tr w:rsidR="004A4A4A" w:rsidRPr="007A5233" w14:paraId="0E655B5F" w14:textId="77777777" w:rsidTr="004A4A4A">
        <w:tc>
          <w:tcPr>
            <w:tcW w:w="1101" w:type="dxa"/>
            <w:shd w:val="clear" w:color="auto" w:fill="auto"/>
          </w:tcPr>
          <w:p w14:paraId="34AFBD18" w14:textId="6CB068C7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>5</w:t>
            </w:r>
          </w:p>
        </w:tc>
        <w:tc>
          <w:tcPr>
            <w:tcW w:w="3827" w:type="dxa"/>
            <w:shd w:val="clear" w:color="auto" w:fill="auto"/>
          </w:tcPr>
          <w:p w14:paraId="54F61ACF" w14:textId="0082A78C" w:rsidR="004A4A4A" w:rsidRPr="004A4A4A" w:rsidRDefault="004A4A4A" w:rsidP="004A4A4A">
            <w:pPr>
              <w:widowControl w:val="0"/>
              <w:spacing w:before="120" w:after="120" w:line="240" w:lineRule="atLeast"/>
            </w:pPr>
            <w:r w:rsidRPr="004A4A4A">
              <w:t xml:space="preserve">Uitwerking kwalitatieve gunningcriteria </w:t>
            </w:r>
          </w:p>
        </w:tc>
        <w:tc>
          <w:tcPr>
            <w:tcW w:w="1560" w:type="dxa"/>
          </w:tcPr>
          <w:p w14:paraId="607E7D5A" w14:textId="5B04A15B" w:rsidR="004A4A4A" w:rsidRPr="004A4A4A" w:rsidRDefault="004A4A4A" w:rsidP="004A4A4A">
            <w:pPr>
              <w:widowControl w:val="0"/>
              <w:spacing w:before="120" w:after="120" w:line="240" w:lineRule="atLeast"/>
            </w:pPr>
            <w:r w:rsidRPr="004A4A4A">
              <w:t>(vormvrij)</w:t>
            </w:r>
          </w:p>
        </w:tc>
        <w:tc>
          <w:tcPr>
            <w:tcW w:w="1560" w:type="dxa"/>
          </w:tcPr>
          <w:p w14:paraId="006F4FEB" w14:textId="282CF9F9" w:rsidR="004A4A4A" w:rsidRPr="004A4A4A" w:rsidRDefault="004A4A4A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77777777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 xml:space="preserve">5. Kwaliteit [naam Inschrijver] </w:t>
            </w:r>
          </w:p>
        </w:tc>
      </w:tr>
      <w:tr w:rsidR="004A4A4A" w:rsidRPr="007A5233" w14:paraId="6C497ED5" w14:textId="77777777" w:rsidTr="004A4A4A">
        <w:tc>
          <w:tcPr>
            <w:tcW w:w="1101" w:type="dxa"/>
            <w:shd w:val="clear" w:color="auto" w:fill="auto"/>
          </w:tcPr>
          <w:p w14:paraId="616EF937" w14:textId="77777777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>6</w:t>
            </w:r>
          </w:p>
        </w:tc>
        <w:tc>
          <w:tcPr>
            <w:tcW w:w="3827" w:type="dxa"/>
            <w:shd w:val="clear" w:color="auto" w:fill="auto"/>
          </w:tcPr>
          <w:p w14:paraId="795BAB89" w14:textId="467543B4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>Korte beschrijving Social Return (max. 1 A4).</w:t>
            </w:r>
          </w:p>
        </w:tc>
        <w:tc>
          <w:tcPr>
            <w:tcW w:w="1560" w:type="dxa"/>
          </w:tcPr>
          <w:p w14:paraId="4EAED597" w14:textId="3B66A0BA" w:rsidR="004A4A4A" w:rsidRPr="004A4A4A" w:rsidRDefault="004A4A4A" w:rsidP="004A4A4A">
            <w:pPr>
              <w:widowControl w:val="0"/>
              <w:spacing w:before="120" w:after="120" w:line="240" w:lineRule="atLeast"/>
            </w:pPr>
            <w:r w:rsidRPr="004A4A4A">
              <w:t>(vormvrij)</w:t>
            </w:r>
          </w:p>
        </w:tc>
        <w:tc>
          <w:tcPr>
            <w:tcW w:w="1560" w:type="dxa"/>
          </w:tcPr>
          <w:p w14:paraId="4CD0B0F0" w14:textId="2AB3CC3C" w:rsidR="004A4A4A" w:rsidRPr="004A4A4A" w:rsidRDefault="004A4A4A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7D20BEED" w14:textId="7AEC9787" w:rsidR="004A4A4A" w:rsidRPr="004A4A4A" w:rsidRDefault="004A4A4A" w:rsidP="00F27211">
            <w:pPr>
              <w:widowControl w:val="0"/>
              <w:spacing w:before="120" w:after="120" w:line="240" w:lineRule="atLeast"/>
            </w:pPr>
            <w:r w:rsidRPr="004A4A4A">
              <w:t>6. SR [ 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6ACC3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7576ACC4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4A4A4A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4A4A4A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6ACC1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576ACC2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A4A4A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76A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a375dca4-001c-46f5-9411-b6b4c27fcebc">
      <Value>5</Value>
      <Value>18</Value>
      <Value>2</Value>
      <Value>4</Value>
    </TaxCatchAll>
    <ebb03eb60f1c456383d550cda2a2ac01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6a1ead43-795b-45b9-b153-ce2c78f1af99</TermId>
        </TermInfo>
      </Terms>
    </ebb03eb60f1c456383d550cda2a2ac01>
    <TaxKeywordTaxHTField xmlns="a375dca4-001c-46f5-9411-b6b4c27fcebc">
      <Terms xmlns="http://schemas.microsoft.com/office/infopath/2007/PartnerControls"/>
    </TaxKeywordTaxHTField>
    <d50c7031c3e14e86852728633980e2f5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p029ae155e3448ff930bd1772e820f44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375dca4-001c-46f5-9411-b6b4c27fcebc">KCJUFYTMYANF-1297495704-64</_dlc_DocId>
    <_dlc_DocIdUrl xmlns="a375dca4-001c-46f5-9411-b6b4c27fcebc">
      <Url>https://samenwerken.denhaag.nl/projecten/p19_0404/DS01/_layouts/15/DocIdRedir.aspx?ID=KCJUFYTMYANF-1297495704-64</Url>
      <Description>KCJUFYTMYANF-1297495704-64</Description>
    </_dlc_DocIdUrl>
    <Bronomgeving xmlns="12ea201c-dc8e-410f-9091-38f9fa5d1543">BEC Inkoop - 19.339 - DIENST</Bronomgeving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1537103BDFEF1346A4C50CEF3C940132" ma:contentTypeVersion="21" ma:contentTypeDescription=" " ma:contentTypeScope="" ma:versionID="47519ce1ce1266d3a213ff5404525943">
  <xsd:schema xmlns:xsd="http://www.w3.org/2001/XMLSchema" xmlns:xs="http://www.w3.org/2001/XMLSchema" xmlns:p="http://schemas.microsoft.com/office/2006/metadata/properties" xmlns:ns2="a375dca4-001c-46f5-9411-b6b4c27fcebc" xmlns:ns3="528e656d-4f2f-4f1b-a763-6ee946ea4b83" xmlns:ns4="12ea201c-dc8e-410f-9091-38f9fa5d1543" targetNamespace="http://schemas.microsoft.com/office/2006/metadata/properties" ma:root="true" ma:fieldsID="ded2b505d963919583ed142c2be8e829" ns2:_="" ns3:_="" ns4:_="">
    <xsd:import namespace="a375dca4-001c-46f5-9411-b6b4c27fceb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5dca4-001c-46f5-9411-b6b4c27fceb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f906f8e6-6cc3-4df6-9d89-8bf6f7c15ba9}" ma:internalName="TaxCatchAll" ma:showField="CatchAllData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f906f8e6-6cc3-4df6-9d89-8bf6f7c15ba9}" ma:internalName="TaxCatchAllLabel" ma:readOnly="true" ma:showField="CatchAllDataLabel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22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a1f44ba5-4bee-43bd-ae8b-d5b8d961a6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9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1A65-D772-4316-9A5C-F6DFE69C59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purl.org/dc/elements/1.1/"/>
    <ds:schemaRef ds:uri="12ea201c-dc8e-410f-9091-38f9fa5d1543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a375dca4-001c-46f5-9411-b6b4c27fcebc"/>
    <ds:schemaRef ds:uri="http://www.w3.org/XML/1998/namespace"/>
    <ds:schemaRef ds:uri="http://purl.org/dc/dcmitype/"/>
    <ds:schemaRef ds:uri="http://schemas.microsoft.com/office/infopath/2007/PartnerControls"/>
    <ds:schemaRef ds:uri="528e656d-4f2f-4f1b-a763-6ee946ea4b83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9B05F55-97EE-4F92-B16E-C0DF967E82F4}"/>
</file>

<file path=customXml/itemProps6.xml><?xml version="1.0" encoding="utf-8"?>
<ds:datastoreItem xmlns:ds="http://schemas.openxmlformats.org/officeDocument/2006/customXml" ds:itemID="{81965397-524F-4093-882B-F814B54B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25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Joyce Lansen Terpstra</cp:lastModifiedBy>
  <cp:revision>15</cp:revision>
  <dcterms:created xsi:type="dcterms:W3CDTF">2016-10-25T09:29:00Z</dcterms:created>
  <dcterms:modified xsi:type="dcterms:W3CDTF">2020-01-29T14:16:00Z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0x010100BEC55C395C3A4D439500036AD5EAA413001537103BDFEF1346A4C50CEF3C940132</vt:lpwstr>
  </property>
  <property fmtid="{D5CDD505-2E9C-101B-9397-08002B2CF9AE}" pid="11" name="Jaar">
    <vt:lpwstr>4;#2018|6a528f31-394a-48e3-bac4-3c58d5ecc0e6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fe18e040-cfba-4531-8221-2d9bdd8fb5f4</vt:lpwstr>
  </property>
  <property fmtid="{D5CDD505-2E9C-101B-9397-08002B2CF9AE}" pid="15" name="TaxKeyword">
    <vt:lpwstr/>
  </property>
  <property fmtid="{D5CDD505-2E9C-101B-9397-08002B2CF9AE}" pid="16" name="Teamtrefwoorden">
    <vt:lpwstr>18;#Leidraad|6a1ead43-795b-45b9-b153-ce2c78f1af99</vt:lpwstr>
  </property>
  <property fmtid="{D5CDD505-2E9C-101B-9397-08002B2CF9AE}" pid="17" name="Documentsoort">
    <vt:lpwstr>5;#Documentatie|c8b0bf0e-0b8a-4160-af31-b347f749c788</vt:lpwstr>
  </property>
  <property fmtid="{D5CDD505-2E9C-101B-9397-08002B2CF9AE}" pid="18" name="_docset_NoMedatataSyncRequired">
    <vt:lpwstr>False</vt:lpwstr>
  </property>
</Properties>
</file>