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F4C2E66" w14:textId="1633370E" w:rsidR="00332A8C" w:rsidRDefault="00332A8C" w:rsidP="00495798">
      <w:pPr>
        <w:rPr>
          <w:rFonts w:asciiTheme="majorHAnsi" w:hAnsiTheme="majorHAnsi" w:cstheme="majorHAnsi"/>
          <w:sz w:val="72"/>
          <w:szCs w:val="72"/>
        </w:rPr>
      </w:pPr>
      <w:bookmarkStart w:id="0" w:name="_GoBack"/>
      <w:bookmarkEnd w:id="0"/>
    </w:p>
    <w:p w14:paraId="27D21A41" w14:textId="1F2DE8E4" w:rsidR="00266875" w:rsidRPr="007E20E5" w:rsidRDefault="003909E2" w:rsidP="00495798">
      <w:pPr>
        <w:rPr>
          <w:rFonts w:asciiTheme="majorHAnsi" w:hAnsiTheme="majorHAnsi" w:cstheme="majorHAnsi"/>
          <w:sz w:val="72"/>
          <w:szCs w:val="72"/>
        </w:rPr>
      </w:pPr>
      <w:r>
        <w:rPr>
          <w:rFonts w:asciiTheme="majorHAnsi" w:hAnsiTheme="majorHAnsi" w:cstheme="majorHAnsi"/>
          <w:sz w:val="72"/>
          <w:szCs w:val="72"/>
        </w:rPr>
        <w:t>Raamo</w:t>
      </w:r>
      <w:r w:rsidR="007E20E5" w:rsidRPr="007E20E5">
        <w:rPr>
          <w:rFonts w:asciiTheme="majorHAnsi" w:hAnsiTheme="majorHAnsi" w:cstheme="majorHAnsi"/>
          <w:sz w:val="72"/>
          <w:szCs w:val="72"/>
        </w:rPr>
        <w:t>vereenkomst</w:t>
      </w:r>
    </w:p>
    <w:sdt>
      <w:sdtPr>
        <w:rPr>
          <w:rFonts w:ascii="Arial" w:eastAsia="Georgia" w:hAnsi="Arial" w:cstheme="minorBidi"/>
          <w:szCs w:val="22"/>
        </w:rPr>
        <w:tag w:val="B=UxDocumentForm/uxTitelField"/>
        <w:id w:val="939877468"/>
        <w:placeholder>
          <w:docPart w:val="859FE95F9F834218A0D470B19B3BCC4C"/>
        </w:placeholder>
        <w:dataBinding w:prefixMappings="xmlns:ns0='http://www.keyscript.nl/huisstijl/UxDocumentForm' " w:xpath="/ns0:variabelen[1]/ns0:UxDocumentForm[1]/ns0:uxTitelField[1]" w:storeItemID="{30024A26-C9DD-46C4-8607-F1118F24DCAD}"/>
        <w:text/>
      </w:sdtPr>
      <w:sdtEndPr/>
      <w:sdtContent>
        <w:p w14:paraId="392B3F89" w14:textId="5F7A4FF8" w:rsidR="00852161" w:rsidRPr="00496403" w:rsidRDefault="005A1A0A" w:rsidP="00852161">
          <w:pPr>
            <w:pStyle w:val="DHTitel"/>
            <w:rPr>
              <w:rFonts w:asciiTheme="minorHAnsi" w:hAnsiTheme="minorHAnsi"/>
              <w:sz w:val="19"/>
            </w:rPr>
          </w:pPr>
          <w:r>
            <w:rPr>
              <w:rFonts w:ascii="Arial" w:eastAsia="Georgia" w:hAnsi="Arial" w:cstheme="minorBidi"/>
              <w:szCs w:val="22"/>
            </w:rPr>
            <w:t>Wonen en begeleiden van ex-gedetineerden’</w:t>
          </w:r>
        </w:p>
      </w:sdtContent>
    </w:sdt>
    <w:p w14:paraId="268B55DA" w14:textId="77777777" w:rsidR="00852161" w:rsidRDefault="00852161" w:rsidP="00495798"/>
    <w:p w14:paraId="0A70E112" w14:textId="77777777" w:rsidR="00852161" w:rsidRDefault="00852161" w:rsidP="00495798"/>
    <w:p w14:paraId="4245E962" w14:textId="77777777" w:rsidR="001F5ADE" w:rsidRDefault="001F5ADE" w:rsidP="00495798"/>
    <w:p w14:paraId="596A71BA" w14:textId="136C1C65" w:rsidR="00852161" w:rsidRDefault="00F20585" w:rsidP="00495798">
      <w:sdt>
        <w:sdtPr>
          <w:rPr>
            <w:rFonts w:ascii="Arial" w:hAnsi="Arial" w:cs="Arial"/>
            <w:sz w:val="40"/>
            <w:szCs w:val="40"/>
          </w:rPr>
          <w:tag w:val="B=UxDocumentForm/uxSubtitelField"/>
          <w:id w:val="-1727909381"/>
          <w:placeholder>
            <w:docPart w:val="5C66E55D0AB648A3BF9DEB6B8B704A79"/>
          </w:placeholder>
          <w:dataBinding w:prefixMappings="xmlns:ns0='http://www.keyscript.nl/huisstijl/UxDocumentForm' " w:xpath="/ns0:variabelen[1]/ns0:UxDocumentForm[1]/ns0:uxSubtitelField[1]" w:storeItemID="{30024A26-C9DD-46C4-8607-F1118F24DCAD}"/>
          <w:text/>
        </w:sdtPr>
        <w:sdtEndPr/>
        <w:sdtContent>
          <w:r w:rsidR="00A17144">
            <w:rPr>
              <w:rFonts w:ascii="Arial" w:hAnsi="Arial" w:cs="Arial"/>
              <w:sz w:val="40"/>
              <w:szCs w:val="40"/>
            </w:rPr>
            <w:t>20.399-SZW</w:t>
          </w:r>
        </w:sdtContent>
      </w:sdt>
    </w:p>
    <w:p w14:paraId="2625A01A" w14:textId="77777777" w:rsidR="00852161" w:rsidRDefault="00852161" w:rsidP="00495798"/>
    <w:p w14:paraId="262CE0FF" w14:textId="77777777" w:rsidR="00852161" w:rsidRDefault="00852161" w:rsidP="00495798"/>
    <w:p w14:paraId="079F93C0" w14:textId="36ED7F44" w:rsidR="00823DBC" w:rsidRPr="009E4461" w:rsidRDefault="003909E2" w:rsidP="00495798">
      <w:pPr>
        <w:rPr>
          <w:rFonts w:ascii="Arial" w:eastAsia="Times New Roman" w:hAnsi="Arial" w:cs="Arial"/>
          <w:sz w:val="40"/>
          <w:szCs w:val="40"/>
        </w:rPr>
      </w:pPr>
      <w:r>
        <w:rPr>
          <w:rFonts w:ascii="Arial" w:eastAsia="Times New Roman" w:hAnsi="Arial" w:cs="Arial"/>
          <w:sz w:val="40"/>
          <w:szCs w:val="40"/>
        </w:rPr>
        <w:t>202</w:t>
      </w:r>
      <w:r w:rsidR="00F13788">
        <w:rPr>
          <w:rFonts w:ascii="Arial" w:eastAsia="Times New Roman" w:hAnsi="Arial" w:cs="Arial"/>
          <w:sz w:val="40"/>
          <w:szCs w:val="40"/>
        </w:rPr>
        <w:t>1</w:t>
      </w:r>
      <w:r>
        <w:rPr>
          <w:rFonts w:ascii="Arial" w:eastAsia="Times New Roman" w:hAnsi="Arial" w:cs="Arial"/>
          <w:sz w:val="40"/>
          <w:szCs w:val="40"/>
        </w:rPr>
        <w:t>-202</w:t>
      </w:r>
      <w:r w:rsidR="00F13788">
        <w:rPr>
          <w:rFonts w:ascii="Arial" w:eastAsia="Times New Roman" w:hAnsi="Arial" w:cs="Arial"/>
          <w:sz w:val="40"/>
          <w:szCs w:val="40"/>
        </w:rPr>
        <w:t>4</w:t>
      </w:r>
      <w:r>
        <w:rPr>
          <w:rFonts w:ascii="Arial" w:eastAsia="Times New Roman" w:hAnsi="Arial" w:cs="Arial"/>
          <w:sz w:val="40"/>
          <w:szCs w:val="40"/>
        </w:rPr>
        <w:t xml:space="preserve"> inclusief </w:t>
      </w:r>
      <w:r w:rsidR="009E4461">
        <w:rPr>
          <w:rFonts w:ascii="Arial" w:eastAsia="Times New Roman" w:hAnsi="Arial" w:cs="Arial"/>
          <w:sz w:val="40"/>
          <w:szCs w:val="40"/>
        </w:rPr>
        <w:t xml:space="preserve">optiejaar </w:t>
      </w:r>
    </w:p>
    <w:p w14:paraId="0FF3F416" w14:textId="77777777" w:rsidR="00823DBC" w:rsidRDefault="00823DBC" w:rsidP="00495798"/>
    <w:p w14:paraId="1CE7A079" w14:textId="401CCFF0" w:rsidR="00823DBC" w:rsidRDefault="00823DBC" w:rsidP="00495798"/>
    <w:p w14:paraId="2C7D8D90" w14:textId="77777777" w:rsidR="00BE6AB0" w:rsidRDefault="00BE6AB0" w:rsidP="00495798"/>
    <w:p w14:paraId="3664A4E9" w14:textId="7405206D" w:rsidR="004E15F5" w:rsidRDefault="007E20E5" w:rsidP="00495798">
      <w:pPr>
        <w:rPr>
          <w:rFonts w:asciiTheme="majorHAnsi" w:hAnsiTheme="majorHAnsi" w:cstheme="majorHAnsi"/>
          <w:sz w:val="40"/>
          <w:szCs w:val="40"/>
        </w:rPr>
      </w:pPr>
      <w:r>
        <w:rPr>
          <w:rFonts w:asciiTheme="majorHAnsi" w:hAnsiTheme="majorHAnsi" w:cstheme="majorHAnsi"/>
          <w:sz w:val="40"/>
          <w:szCs w:val="40"/>
        </w:rPr>
        <w:t>Gemeente Den Haag</w:t>
      </w:r>
    </w:p>
    <w:p w14:paraId="03B9F042" w14:textId="7043CDBE" w:rsidR="007E20E5" w:rsidRDefault="007E20E5" w:rsidP="00495798"/>
    <w:p w14:paraId="11EA27CC" w14:textId="5F056B7D" w:rsidR="007E20E5" w:rsidRDefault="007E20E5" w:rsidP="00495798"/>
    <w:p w14:paraId="6DF984F5" w14:textId="5104B660" w:rsidR="007E20E5" w:rsidRDefault="00F13788" w:rsidP="00F13788">
      <w:r>
        <w:t>-</w:t>
      </w:r>
    </w:p>
    <w:p w14:paraId="368C2C98" w14:textId="3A979C4F" w:rsidR="007E20E5" w:rsidRDefault="007E20E5" w:rsidP="00495798"/>
    <w:p w14:paraId="4E1744C7" w14:textId="77777777" w:rsidR="00412BA7" w:rsidRDefault="00412BA7">
      <w:pPr>
        <w:spacing w:line="240" w:lineRule="auto"/>
      </w:pPr>
    </w:p>
    <w:p w14:paraId="0075EDCC" w14:textId="50A12491" w:rsidR="00412BA7" w:rsidRPr="00DF1C41" w:rsidRDefault="00F13788">
      <w:pPr>
        <w:spacing w:line="240" w:lineRule="auto"/>
        <w:rPr>
          <w:rFonts w:asciiTheme="majorHAnsi" w:hAnsiTheme="majorHAnsi" w:cstheme="majorHAnsi"/>
          <w:sz w:val="40"/>
          <w:szCs w:val="40"/>
        </w:rPr>
      </w:pPr>
      <w:r>
        <w:rPr>
          <w:rFonts w:asciiTheme="majorHAnsi" w:hAnsiTheme="majorHAnsi" w:cstheme="majorHAnsi"/>
          <w:sz w:val="40"/>
          <w:szCs w:val="40"/>
        </w:rPr>
        <w:t>(OPDRACHTNEMER)</w:t>
      </w:r>
    </w:p>
    <w:p w14:paraId="68BAD7D6" w14:textId="77777777" w:rsidR="002E16CC" w:rsidRDefault="002E16CC" w:rsidP="00DF1C41">
      <w:pPr>
        <w:spacing w:line="240" w:lineRule="auto"/>
        <w:jc w:val="center"/>
      </w:pPr>
    </w:p>
    <w:p w14:paraId="38E7B784" w14:textId="77777777" w:rsidR="00A17144" w:rsidRDefault="00A17144" w:rsidP="00DF1C41">
      <w:pPr>
        <w:spacing w:line="240" w:lineRule="auto"/>
        <w:jc w:val="center"/>
        <w:rPr>
          <w:bCs/>
        </w:rPr>
      </w:pPr>
    </w:p>
    <w:p w14:paraId="18AA55C3" w14:textId="77777777" w:rsidR="00A17144" w:rsidRDefault="00A17144" w:rsidP="00DF1C41">
      <w:pPr>
        <w:spacing w:line="240" w:lineRule="auto"/>
        <w:jc w:val="center"/>
        <w:rPr>
          <w:bCs/>
        </w:rPr>
      </w:pPr>
    </w:p>
    <w:p w14:paraId="3FA50263" w14:textId="77777777" w:rsidR="00A17144" w:rsidRDefault="00A17144" w:rsidP="00DF1C41">
      <w:pPr>
        <w:spacing w:line="240" w:lineRule="auto"/>
        <w:jc w:val="center"/>
        <w:rPr>
          <w:bCs/>
        </w:rPr>
      </w:pPr>
    </w:p>
    <w:p w14:paraId="57656AB7" w14:textId="77777777" w:rsidR="00A17144" w:rsidRDefault="00A17144" w:rsidP="00DF1C41">
      <w:pPr>
        <w:spacing w:line="240" w:lineRule="auto"/>
        <w:jc w:val="center"/>
        <w:rPr>
          <w:bCs/>
        </w:rPr>
      </w:pPr>
    </w:p>
    <w:p w14:paraId="0A7BDB60" w14:textId="77777777" w:rsidR="00A17144" w:rsidRDefault="00A17144" w:rsidP="00DF1C41">
      <w:pPr>
        <w:spacing w:line="240" w:lineRule="auto"/>
        <w:jc w:val="center"/>
        <w:rPr>
          <w:bCs/>
        </w:rPr>
      </w:pPr>
    </w:p>
    <w:p w14:paraId="08575410" w14:textId="77777777" w:rsidR="00A17144" w:rsidRDefault="00A17144" w:rsidP="00DF1C41">
      <w:pPr>
        <w:spacing w:line="240" w:lineRule="auto"/>
        <w:jc w:val="center"/>
        <w:rPr>
          <w:bCs/>
        </w:rPr>
      </w:pPr>
    </w:p>
    <w:p w14:paraId="2E7F1B01" w14:textId="1940A409" w:rsidR="007E20E5" w:rsidRPr="00DF1C41" w:rsidRDefault="00DF1C41" w:rsidP="00DF1C41">
      <w:pPr>
        <w:spacing w:line="240" w:lineRule="auto"/>
        <w:jc w:val="center"/>
        <w:rPr>
          <w:b/>
        </w:rPr>
      </w:pPr>
      <w:r w:rsidRPr="00DF1C41">
        <w:rPr>
          <w:b/>
        </w:rPr>
        <w:lastRenderedPageBreak/>
        <w:t>RAAMOVEREENKOMST</w:t>
      </w:r>
    </w:p>
    <w:sdt>
      <w:sdtPr>
        <w:tag w:val="B=UxDocumentForm/uxTitelField"/>
        <w:id w:val="-64503661"/>
        <w:placeholder>
          <w:docPart w:val="73CBF43412BB4B729BA957E0C436F481"/>
        </w:placeholder>
        <w:dataBinding w:prefixMappings="xmlns:ns0='http://www.keyscript.nl/huisstijl/UxDocumentForm' " w:xpath="/ns0:variabelen[1]/ns0:UxDocumentForm[1]/ns0:uxTitelField[1]" w:storeItemID="{30024A26-C9DD-46C4-8607-F1118F24DCAD}"/>
        <w:text/>
      </w:sdtPr>
      <w:sdtEndPr/>
      <w:sdtContent>
        <w:p w14:paraId="12F70603" w14:textId="5A285034" w:rsidR="00DF1C41" w:rsidRPr="00DF1C41" w:rsidRDefault="005A1A0A" w:rsidP="00DF1C41">
          <w:pPr>
            <w:jc w:val="center"/>
          </w:pPr>
          <w:r>
            <w:t>Wonen en begeleiden van ex-gedetineerden’</w:t>
          </w:r>
        </w:p>
      </w:sdtContent>
    </w:sdt>
    <w:p w14:paraId="2FC70C5C" w14:textId="44D1A049" w:rsidR="00DF1C41" w:rsidRDefault="00DF1C41" w:rsidP="00DF1C41">
      <w:pPr>
        <w:jc w:val="center"/>
      </w:pPr>
      <w:r>
        <w:t xml:space="preserve">Kenmerk </w:t>
      </w:r>
      <w:sdt>
        <w:sdtPr>
          <w:tag w:val="B=UxDocumentForm/uxSubtitelField"/>
          <w:id w:val="2089415896"/>
          <w:placeholder>
            <w:docPart w:val="A7EEE9206015463C8994A5949FE7A9AA"/>
          </w:placeholder>
          <w:dataBinding w:prefixMappings="xmlns:ns0='http://www.keyscript.nl/huisstijl/UxDocumentForm' " w:xpath="/ns0:variabelen[1]/ns0:UxDocumentForm[1]/ns0:uxSubtitelField[1]" w:storeItemID="{30024A26-C9DD-46C4-8607-F1118F24DCAD}"/>
          <w:text/>
        </w:sdtPr>
        <w:sdtEndPr/>
        <w:sdtContent>
          <w:r w:rsidR="00A17144">
            <w:t>20.399-SZW</w:t>
          </w:r>
        </w:sdtContent>
      </w:sdt>
    </w:p>
    <w:p w14:paraId="48F73988" w14:textId="3F33AEBC" w:rsidR="00DF1C41" w:rsidRDefault="003909E2" w:rsidP="0026624D">
      <w:pPr>
        <w:jc w:val="center"/>
      </w:pPr>
      <w:r>
        <w:t>2020-202</w:t>
      </w:r>
      <w:r w:rsidR="00F13788">
        <w:t>4</w:t>
      </w:r>
      <w:r>
        <w:t xml:space="preserve"> inclusief optieja</w:t>
      </w:r>
      <w:r w:rsidR="009E4461">
        <w:t>ar</w:t>
      </w:r>
    </w:p>
    <w:p w14:paraId="61AE8D21" w14:textId="77777777" w:rsidR="0026624D" w:rsidRDefault="0026624D" w:rsidP="00DF1C41"/>
    <w:p w14:paraId="48E0B709" w14:textId="77777777" w:rsidR="0073126E" w:rsidRPr="0073126E" w:rsidRDefault="0073126E" w:rsidP="0073126E">
      <w:pPr>
        <w:spacing w:line="240" w:lineRule="auto"/>
        <w:rPr>
          <w:rFonts w:ascii="Georgia" w:eastAsia="Georgia" w:hAnsi="Georgia"/>
        </w:rPr>
      </w:pPr>
      <w:r w:rsidRPr="0073126E">
        <w:rPr>
          <w:rFonts w:ascii="Georgia" w:eastAsia="Georgia" w:hAnsi="Georgia"/>
          <w:b/>
        </w:rPr>
        <w:t>ONDERGETEKENDEN</w:t>
      </w:r>
      <w:r w:rsidRPr="0073126E">
        <w:rPr>
          <w:rFonts w:ascii="Georgia" w:eastAsia="Georgia" w:hAnsi="Georgia"/>
        </w:rPr>
        <w:t>,</w:t>
      </w:r>
    </w:p>
    <w:p w14:paraId="6FDAA198" w14:textId="77777777" w:rsidR="0073126E" w:rsidRPr="0073126E" w:rsidRDefault="0073126E" w:rsidP="0073126E">
      <w:pPr>
        <w:spacing w:line="240" w:lineRule="auto"/>
        <w:rPr>
          <w:rFonts w:ascii="Georgia" w:eastAsia="Georgia" w:hAnsi="Georgia"/>
        </w:rPr>
      </w:pPr>
    </w:p>
    <w:p w14:paraId="31762F71" w14:textId="77777777" w:rsidR="0073126E" w:rsidRPr="0073126E" w:rsidRDefault="0073126E" w:rsidP="0073126E">
      <w:pPr>
        <w:spacing w:line="240" w:lineRule="auto"/>
        <w:rPr>
          <w:rFonts w:ascii="Georgia" w:eastAsia="Georgia" w:hAnsi="Georgia"/>
        </w:rPr>
      </w:pPr>
    </w:p>
    <w:p w14:paraId="1E06D932" w14:textId="35663D45" w:rsidR="0073126E" w:rsidRPr="0073126E" w:rsidRDefault="0073126E" w:rsidP="0073126E">
      <w:pPr>
        <w:pStyle w:val="DHGenummerd"/>
      </w:pPr>
      <w:r w:rsidRPr="0073126E">
        <w:t xml:space="preserve">Gemeente Den Haag, met zetel te 2511 BT Den Haag aan het Spui 70, te dezen rechtsgeldig vertegenwoordigd door </w:t>
      </w:r>
      <w:r w:rsidR="002D33FB">
        <w:t>(NAAM)</w:t>
      </w:r>
      <w:r w:rsidR="00F13788">
        <w:t xml:space="preserve">, </w:t>
      </w:r>
      <w:r w:rsidR="002D33FB">
        <w:t>(FUNCTIE)</w:t>
      </w:r>
      <w:r w:rsidRPr="0073126E">
        <w:t>, daartoe aangewezen door de Burgemeester van Den Haag volgens artikel 171 Gemeentewet, hierna te noemen: ‘Opdrachtgever’,</w:t>
      </w:r>
    </w:p>
    <w:p w14:paraId="07C71029" w14:textId="77777777" w:rsidR="0073126E" w:rsidRPr="0073126E" w:rsidRDefault="0073126E" w:rsidP="0073126E">
      <w:pPr>
        <w:spacing w:line="240" w:lineRule="auto"/>
        <w:rPr>
          <w:rFonts w:ascii="Georgia" w:eastAsia="Georgia" w:hAnsi="Georgia"/>
        </w:rPr>
      </w:pPr>
    </w:p>
    <w:p w14:paraId="7AC3A2D3" w14:textId="77777777" w:rsidR="0073126E" w:rsidRPr="0073126E" w:rsidRDefault="0073126E" w:rsidP="0073126E">
      <w:pPr>
        <w:spacing w:line="240" w:lineRule="auto"/>
        <w:rPr>
          <w:rFonts w:ascii="Georgia" w:eastAsia="Georgia" w:hAnsi="Georgia"/>
        </w:rPr>
      </w:pPr>
    </w:p>
    <w:p w14:paraId="3E4A5FC1" w14:textId="3E5DF915" w:rsidR="0073126E" w:rsidRDefault="00BC3D0A" w:rsidP="00B155EE">
      <w:pPr>
        <w:pStyle w:val="DHGenummerd"/>
      </w:pPr>
      <w:r>
        <w:t>(OPDRACHTNEMER),</w:t>
      </w:r>
      <w:r w:rsidR="0073126E" w:rsidRPr="0073126E">
        <w:t xml:space="preserve"> statutair gevestigd </w:t>
      </w:r>
      <w:r>
        <w:t xml:space="preserve">(POSTCODE) </w:t>
      </w:r>
      <w:r w:rsidR="00B155EE">
        <w:t xml:space="preserve">aan de </w:t>
      </w:r>
      <w:r>
        <w:t>(VESTIGINGSADRES)</w:t>
      </w:r>
      <w:r w:rsidR="00B155EE">
        <w:t xml:space="preserve"> te </w:t>
      </w:r>
      <w:r>
        <w:t>(VESTIGINGSPLAATS)</w:t>
      </w:r>
      <w:r w:rsidR="0073126E" w:rsidRPr="0073126E">
        <w:t xml:space="preserve"> ingeschreven bij de Kamer van Koophandel onder nummer</w:t>
      </w:r>
      <w:r>
        <w:t>(NUMMER)</w:t>
      </w:r>
      <w:r w:rsidR="0073126E" w:rsidRPr="0073126E">
        <w:t xml:space="preserve">, te dezen rechtsgeldig vertegenwoordigd door </w:t>
      </w:r>
      <w:r>
        <w:t>(NAAM)</w:t>
      </w:r>
      <w:r w:rsidR="0073126E" w:rsidRPr="0073126E">
        <w:t>,</w:t>
      </w:r>
      <w:r w:rsidR="00695D70">
        <w:t xml:space="preserve"> </w:t>
      </w:r>
      <w:r>
        <w:t>(FUNCTIE)</w:t>
      </w:r>
      <w:r w:rsidR="00B155EE">
        <w:t>,</w:t>
      </w:r>
      <w:r w:rsidR="0073126E" w:rsidRPr="0073126E">
        <w:t xml:space="preserve"> hierna te noemen ‘Opdrachtnemer’,</w:t>
      </w:r>
    </w:p>
    <w:p w14:paraId="67589995" w14:textId="63B813A6" w:rsidR="00695D70" w:rsidRDefault="00695D70" w:rsidP="00695D70">
      <w:pPr>
        <w:pStyle w:val="DHGenummerd"/>
        <w:numPr>
          <w:ilvl w:val="0"/>
          <w:numId w:val="0"/>
        </w:numPr>
        <w:ind w:left="284"/>
      </w:pPr>
    </w:p>
    <w:p w14:paraId="4BB0BBF3" w14:textId="67F248B5" w:rsidR="0073126E" w:rsidRPr="00BC3D0A" w:rsidRDefault="00BC3D0A" w:rsidP="00BC3D0A">
      <w:r>
        <w:t xml:space="preserve">Hierna gezamenlijk te noemen: </w:t>
      </w:r>
      <w:r w:rsidR="0073126E" w:rsidRPr="0073126E">
        <w:rPr>
          <w:rFonts w:ascii="Georgia" w:eastAsia="Georgia" w:hAnsi="Georgia"/>
        </w:rPr>
        <w:t>Partijen</w:t>
      </w:r>
    </w:p>
    <w:p w14:paraId="562741E0" w14:textId="77777777" w:rsidR="0073126E" w:rsidRPr="0073126E" w:rsidRDefault="0073126E" w:rsidP="0073126E">
      <w:pPr>
        <w:spacing w:line="240" w:lineRule="auto"/>
        <w:rPr>
          <w:rFonts w:ascii="Georgia" w:eastAsia="Georgia" w:hAnsi="Georgia"/>
        </w:rPr>
      </w:pPr>
    </w:p>
    <w:p w14:paraId="3B171E18" w14:textId="77777777" w:rsidR="0073126E" w:rsidRPr="0073126E" w:rsidRDefault="0073126E" w:rsidP="0073126E">
      <w:pPr>
        <w:spacing w:line="240" w:lineRule="auto"/>
        <w:rPr>
          <w:rFonts w:ascii="Georgia" w:eastAsia="Georgia" w:hAnsi="Georgia"/>
        </w:rPr>
      </w:pPr>
    </w:p>
    <w:p w14:paraId="00EA51E5" w14:textId="77777777" w:rsidR="0073126E" w:rsidRDefault="0073126E" w:rsidP="0073126E">
      <w:pPr>
        <w:spacing w:line="240" w:lineRule="auto"/>
        <w:rPr>
          <w:rFonts w:ascii="Georgia" w:eastAsia="Georgia" w:hAnsi="Georgia"/>
          <w:b/>
        </w:rPr>
      </w:pPr>
      <w:r w:rsidRPr="0073126E">
        <w:rPr>
          <w:rFonts w:ascii="Georgia" w:eastAsia="Georgia" w:hAnsi="Georgia"/>
          <w:b/>
          <w:lang w:val="x-none"/>
        </w:rPr>
        <w:t xml:space="preserve">OVERWEGENDE </w:t>
      </w:r>
      <w:r w:rsidRPr="0073126E">
        <w:rPr>
          <w:rFonts w:ascii="Georgia" w:eastAsia="Georgia" w:hAnsi="Georgia"/>
          <w:b/>
        </w:rPr>
        <w:t>DAT:</w:t>
      </w:r>
    </w:p>
    <w:p w14:paraId="0D0F96AD" w14:textId="77777777" w:rsidR="0073126E" w:rsidRPr="0073126E" w:rsidRDefault="0073126E" w:rsidP="0073126E">
      <w:pPr>
        <w:spacing w:line="240" w:lineRule="auto"/>
        <w:rPr>
          <w:rFonts w:ascii="Georgia" w:eastAsia="Georgia" w:hAnsi="Georgia"/>
          <w:b/>
        </w:rPr>
      </w:pPr>
    </w:p>
    <w:p w14:paraId="38546322" w14:textId="26AAD620" w:rsidR="0073126E" w:rsidRPr="0073126E" w:rsidRDefault="0073126E" w:rsidP="0073126E">
      <w:pPr>
        <w:pStyle w:val="DHOpsomming"/>
      </w:pPr>
      <w:r w:rsidRPr="0073126E">
        <w:t>Opdrachtgever een Europese openbare Aa</w:t>
      </w:r>
      <w:r w:rsidR="003909E2">
        <w:t xml:space="preserve">nbestedingsprocedure </w:t>
      </w:r>
      <w:r w:rsidRPr="0073126E">
        <w:t xml:space="preserve">heeft gehouden voor </w:t>
      </w:r>
      <w:sdt>
        <w:sdtPr>
          <w:tag w:val="B=UxDocumentForm/uxTitelField"/>
          <w:id w:val="-1210643330"/>
          <w:placeholder>
            <w:docPart w:val="7515366AE51E44478FD4107FE74F9723"/>
          </w:placeholder>
          <w:dataBinding w:prefixMappings="xmlns:ns0='http://www.keyscript.nl/huisstijl/UxDocumentForm' " w:xpath="/ns0:variabelen[1]/ns0:UxDocumentForm[1]/ns0:uxTitelField[1]" w:storeItemID="{30024A26-C9DD-46C4-8607-F1118F24DCAD}"/>
          <w:text/>
        </w:sdtPr>
        <w:sdtEndPr/>
        <w:sdtContent>
          <w:r w:rsidR="005A1A0A">
            <w:t>Wonen en begeleiden van ex-gedetineerden’</w:t>
          </w:r>
        </w:sdtContent>
      </w:sdt>
      <w:r>
        <w:t xml:space="preserve"> met kenmerk </w:t>
      </w:r>
      <w:r w:rsidR="002D33FB">
        <w:t>20</w:t>
      </w:r>
      <w:r w:rsidR="00A17144">
        <w:t>.399-SZW 2021-2024</w:t>
      </w:r>
      <w:r w:rsidR="002D33FB">
        <w:t xml:space="preserve"> </w:t>
      </w:r>
      <w:r w:rsidR="003909E2">
        <w:t xml:space="preserve">inclusief </w:t>
      </w:r>
      <w:r w:rsidR="009E4461">
        <w:t>optiejaar</w:t>
      </w:r>
      <w:r w:rsidRPr="0073126E">
        <w:t>;</w:t>
      </w:r>
    </w:p>
    <w:p w14:paraId="186BD7E3" w14:textId="3BFD96FE" w:rsidR="0073126E" w:rsidRPr="0073126E" w:rsidRDefault="0073126E" w:rsidP="0073126E">
      <w:pPr>
        <w:pStyle w:val="DHOpsomming"/>
      </w:pPr>
      <w:r w:rsidRPr="0073126E">
        <w:t>Opdrachtnemer</w:t>
      </w:r>
      <w:r w:rsidR="006632D4">
        <w:t xml:space="preserve"> </w:t>
      </w:r>
      <w:r w:rsidRPr="0073126E">
        <w:t xml:space="preserve">op </w:t>
      </w:r>
      <w:r w:rsidR="00752A9F">
        <w:t xml:space="preserve">die aanbesteding </w:t>
      </w:r>
      <w:r w:rsidRPr="0073126E">
        <w:rPr>
          <w:lang w:val="x-none"/>
        </w:rPr>
        <w:t xml:space="preserve">een </w:t>
      </w:r>
      <w:r w:rsidRPr="0073126E">
        <w:t>A</w:t>
      </w:r>
      <w:r w:rsidRPr="0073126E">
        <w:rPr>
          <w:lang w:val="x-none"/>
        </w:rPr>
        <w:t>anbieding heeft gedaan</w:t>
      </w:r>
      <w:r w:rsidRPr="0073126E">
        <w:t>;</w:t>
      </w:r>
    </w:p>
    <w:p w14:paraId="7C45D7CF" w14:textId="6F7AEF6A" w:rsidR="0073126E" w:rsidRPr="0073126E" w:rsidRDefault="0073126E" w:rsidP="0073126E">
      <w:pPr>
        <w:pStyle w:val="DHOpsomming"/>
      </w:pPr>
      <w:r w:rsidRPr="0073126E">
        <w:t>De Aanbieding van Opdrachtnemer de winnende inschrijving is en de opdracht als gevolg daarvan aan Opdrachtnemer wordt gegund;</w:t>
      </w:r>
    </w:p>
    <w:p w14:paraId="1E7510D2" w14:textId="77777777" w:rsidR="0073126E" w:rsidRPr="0073126E" w:rsidRDefault="0073126E" w:rsidP="0073126E">
      <w:pPr>
        <w:pStyle w:val="DHOpsomming"/>
      </w:pPr>
      <w:r w:rsidRPr="0073126E">
        <w:t>Opdrachtgever en Opdrachtnemer deze Overeenkomst aangaan met de voorwaarden volgens deze Overeenkomst;</w:t>
      </w:r>
    </w:p>
    <w:p w14:paraId="0C12FC11" w14:textId="77777777" w:rsidR="0073126E" w:rsidRPr="0073126E" w:rsidRDefault="0073126E" w:rsidP="0073126E">
      <w:pPr>
        <w:spacing w:line="240" w:lineRule="auto"/>
        <w:rPr>
          <w:rFonts w:ascii="Georgia" w:eastAsia="Georgia" w:hAnsi="Georgia"/>
        </w:rPr>
      </w:pPr>
    </w:p>
    <w:p w14:paraId="4F5CDF5B" w14:textId="77777777" w:rsidR="0073126E" w:rsidRPr="0073126E" w:rsidRDefault="0073126E" w:rsidP="0073126E">
      <w:pPr>
        <w:spacing w:line="240" w:lineRule="auto"/>
        <w:rPr>
          <w:rFonts w:ascii="Georgia" w:eastAsia="Georgia" w:hAnsi="Georgia"/>
        </w:rPr>
      </w:pPr>
    </w:p>
    <w:p w14:paraId="38F19554" w14:textId="77777777" w:rsidR="0073126E" w:rsidRPr="0073126E" w:rsidRDefault="0073126E" w:rsidP="0073126E">
      <w:pPr>
        <w:spacing w:line="240" w:lineRule="auto"/>
        <w:rPr>
          <w:rFonts w:ascii="Georgia" w:eastAsia="Georgia" w:hAnsi="Georgia"/>
        </w:rPr>
      </w:pPr>
      <w:r w:rsidRPr="0073126E">
        <w:rPr>
          <w:rFonts w:ascii="Georgia" w:eastAsia="Georgia" w:hAnsi="Georgia"/>
        </w:rPr>
        <w:t>KOMEN HET VOLGENDE OVEREEN:</w:t>
      </w:r>
    </w:p>
    <w:p w14:paraId="26FA873E" w14:textId="77777777" w:rsidR="0073126E" w:rsidRPr="0073126E" w:rsidRDefault="0073126E" w:rsidP="0073126E">
      <w:pPr>
        <w:spacing w:line="240" w:lineRule="auto"/>
        <w:rPr>
          <w:rFonts w:ascii="Georgia" w:eastAsia="Georgia" w:hAnsi="Georgia"/>
        </w:rPr>
      </w:pPr>
    </w:p>
    <w:p w14:paraId="00A40516" w14:textId="77777777" w:rsidR="0073126E" w:rsidRPr="0073126E" w:rsidRDefault="0073126E" w:rsidP="00885DB0">
      <w:pPr>
        <w:pStyle w:val="Kop2"/>
        <w:numPr>
          <w:ilvl w:val="0"/>
          <w:numId w:val="0"/>
        </w:numPr>
        <w:ind w:left="567" w:hanging="567"/>
        <w:rPr>
          <w:rFonts w:eastAsia="Georgia"/>
        </w:rPr>
      </w:pPr>
      <w:r w:rsidRPr="0073126E">
        <w:rPr>
          <w:rFonts w:eastAsia="Georgia"/>
        </w:rPr>
        <w:t>Artikel 1: Begrippen</w:t>
      </w:r>
    </w:p>
    <w:p w14:paraId="2F63DF28" w14:textId="08867A02" w:rsidR="0073126E" w:rsidRPr="0073126E" w:rsidRDefault="0073126E" w:rsidP="00885DB0">
      <w:r w:rsidRPr="0073126E">
        <w:t xml:space="preserve">In aanvulling of afwijking van de ARVODI-2018 </w:t>
      </w:r>
      <w:r w:rsidR="008409D7">
        <w:t xml:space="preserve">en de Begrippenlijst in de Aanbestedingsleidraad </w:t>
      </w:r>
      <w:r w:rsidRPr="0073126E">
        <w:t>worden de hierna met een hoofdletter geschreven begrippen in (enkel- of meervoud in) de volgende betekenis gebruikt:</w:t>
      </w:r>
    </w:p>
    <w:p w14:paraId="2574C3EC" w14:textId="77777777" w:rsidR="0073126E" w:rsidRPr="0073126E" w:rsidRDefault="0073126E" w:rsidP="0073126E">
      <w:pPr>
        <w:spacing w:line="240" w:lineRule="auto"/>
        <w:rPr>
          <w:rFonts w:ascii="Georgia" w:eastAsia="Georgia" w:hAnsi="Georgia"/>
        </w:rPr>
      </w:pPr>
    </w:p>
    <w:p w14:paraId="0B8CF12B" w14:textId="77777777" w:rsidR="0073126E" w:rsidRPr="00885DB0" w:rsidRDefault="0073126E" w:rsidP="00885DB0">
      <w:pPr>
        <w:rPr>
          <w:b/>
        </w:rPr>
      </w:pPr>
      <w:r w:rsidRPr="00885DB0">
        <w:rPr>
          <w:b/>
        </w:rPr>
        <w:t>Aanbestedingsstukken</w:t>
      </w:r>
    </w:p>
    <w:p w14:paraId="390CB1D6" w14:textId="4CB20F86" w:rsidR="0073126E" w:rsidRPr="0073126E" w:rsidRDefault="0073126E" w:rsidP="00885DB0">
      <w:r w:rsidRPr="0073126E">
        <w:t>De aankondiging van opdracht, de Aanbestedingsleidraad</w:t>
      </w:r>
      <w:r w:rsidR="00727327">
        <w:t>, het (eventuele) programma van eisen</w:t>
      </w:r>
      <w:r w:rsidRPr="0073126E">
        <w:t xml:space="preserve"> en alle overige Aanbestedingsstukken voor de Aanbestedingsprocedure, inclusief de Bijlagen behorend bij deze documenten en de naar aanleiding daarvan verzonden nota’s van inlichtingen zoals gepubliceerd op TenderNed.</w:t>
      </w:r>
    </w:p>
    <w:p w14:paraId="370F2B35" w14:textId="77777777" w:rsidR="0073126E" w:rsidRPr="0073126E" w:rsidRDefault="0073126E" w:rsidP="00885DB0"/>
    <w:p w14:paraId="5BF964EC" w14:textId="77777777" w:rsidR="0073126E" w:rsidRPr="00885DB0" w:rsidRDefault="0073126E" w:rsidP="00885DB0">
      <w:pPr>
        <w:rPr>
          <w:b/>
        </w:rPr>
      </w:pPr>
      <w:r w:rsidRPr="00885DB0">
        <w:rPr>
          <w:b/>
        </w:rPr>
        <w:t>Aanbestedingsleidraad</w:t>
      </w:r>
    </w:p>
    <w:p w14:paraId="74491060" w14:textId="339E00FE" w:rsidR="0026624D" w:rsidRDefault="0073126E" w:rsidP="00996B6D">
      <w:r w:rsidRPr="0073126E">
        <w:t>De Aanbestedingsleidraad ‘</w:t>
      </w:r>
      <w:sdt>
        <w:sdtPr>
          <w:tag w:val="B=UxDocumentForm/uxTitelField"/>
          <w:id w:val="-552917698"/>
          <w:placeholder>
            <w:docPart w:val="5AFD0828694C441C9A7F8A062BF71F43"/>
          </w:placeholder>
          <w:dataBinding w:prefixMappings="xmlns:ns0='http://www.keyscript.nl/huisstijl/UxDocumentForm' " w:xpath="/ns0:variabelen[1]/ns0:UxDocumentForm[1]/ns0:uxTitelField[1]" w:storeItemID="{30024A26-C9DD-46C4-8607-F1118F24DCAD}"/>
          <w:text/>
        </w:sdtPr>
        <w:sdtEndPr/>
        <w:sdtContent>
          <w:r w:rsidR="00A17144">
            <w:t>Wonen en begeleiden van ex-gedetineerden</w:t>
          </w:r>
          <w:r w:rsidR="005A1A0A">
            <w:t>’</w:t>
          </w:r>
        </w:sdtContent>
      </w:sdt>
      <w:r w:rsidR="0026624D">
        <w:t xml:space="preserve"> met kenmerk</w:t>
      </w:r>
    </w:p>
    <w:p w14:paraId="09A19551" w14:textId="274A39D5" w:rsidR="0073126E" w:rsidRPr="0073126E" w:rsidRDefault="00F20585" w:rsidP="00996B6D">
      <w:sdt>
        <w:sdtPr>
          <w:tag w:val="B=UxDocumentForm/uxSubtitelField"/>
          <w:id w:val="213476629"/>
          <w:placeholder>
            <w:docPart w:val="CF5257FD285D40F99FE136D68C158E72"/>
          </w:placeholder>
          <w:dataBinding w:prefixMappings="xmlns:ns0='http://www.keyscript.nl/huisstijl/UxDocumentForm' " w:xpath="/ns0:variabelen[1]/ns0:UxDocumentForm[1]/ns0:uxSubtitelField[1]" w:storeItemID="{30024A26-C9DD-46C4-8607-F1118F24DCAD}"/>
          <w:text/>
        </w:sdtPr>
        <w:sdtEndPr/>
        <w:sdtContent>
          <w:r w:rsidR="00A17144">
            <w:t>20.399-SZW</w:t>
          </w:r>
        </w:sdtContent>
      </w:sdt>
      <w:r w:rsidR="0073126E" w:rsidRPr="0073126E">
        <w:t xml:space="preserve"> </w:t>
      </w:r>
      <w:r w:rsidR="003909E2">
        <w:t>2020-202</w:t>
      </w:r>
      <w:r w:rsidR="00BC3D0A">
        <w:t>4</w:t>
      </w:r>
      <w:r w:rsidR="003909E2">
        <w:t xml:space="preserve"> inclusief </w:t>
      </w:r>
      <w:r w:rsidR="009E4461">
        <w:t>optiejaar</w:t>
      </w:r>
      <w:r w:rsidR="0026624D">
        <w:t>,</w:t>
      </w:r>
      <w:r w:rsidR="0026624D" w:rsidRPr="0026624D">
        <w:t xml:space="preserve"> </w:t>
      </w:r>
      <w:r w:rsidR="0073126E" w:rsidRPr="0073126E">
        <w:t>zoals opgenomen in de Aanbestedingsstukken.</w:t>
      </w:r>
    </w:p>
    <w:p w14:paraId="16EA0744" w14:textId="77777777" w:rsidR="0073126E" w:rsidRPr="0073126E" w:rsidRDefault="0073126E" w:rsidP="00885DB0"/>
    <w:p w14:paraId="2B257014" w14:textId="77777777" w:rsidR="0073126E" w:rsidRPr="00885DB0" w:rsidRDefault="0073126E" w:rsidP="00885DB0">
      <w:pPr>
        <w:rPr>
          <w:b/>
        </w:rPr>
      </w:pPr>
      <w:r w:rsidRPr="00885DB0">
        <w:rPr>
          <w:b/>
        </w:rPr>
        <w:t>Aanbestedingsprocedure</w:t>
      </w:r>
    </w:p>
    <w:p w14:paraId="564987D4" w14:textId="10DCCA60" w:rsidR="0073126E" w:rsidRPr="0073126E" w:rsidRDefault="0073126E" w:rsidP="0026624D">
      <w:r w:rsidRPr="0073126E">
        <w:t xml:space="preserve">De op TenderNed gepubliceerde openbare Europese aanbestedingsprocedure </w:t>
      </w:r>
      <w:r w:rsidR="0026624D" w:rsidRPr="0073126E">
        <w:t>‘</w:t>
      </w:r>
      <w:sdt>
        <w:sdtPr>
          <w:tag w:val="B=UxDocumentForm/uxTitelField"/>
          <w:id w:val="-904526199"/>
          <w:placeholder>
            <w:docPart w:val="D2C5BCF8D5254A71BBEBCBF378B9E42C"/>
          </w:placeholder>
          <w:dataBinding w:prefixMappings="xmlns:ns0='http://www.keyscript.nl/huisstijl/UxDocumentForm' " w:xpath="/ns0:variabelen[1]/ns0:UxDocumentForm[1]/ns0:uxTitelField[1]" w:storeItemID="{30024A26-C9DD-46C4-8607-F1118F24DCAD}"/>
          <w:text/>
        </w:sdtPr>
        <w:sdtEndPr/>
        <w:sdtContent>
          <w:r w:rsidR="005A1A0A">
            <w:t>Wonen en begeleiden van ex-gedetineerden’</w:t>
          </w:r>
        </w:sdtContent>
      </w:sdt>
      <w:r w:rsidR="0026624D">
        <w:t xml:space="preserve"> met kenmerk </w:t>
      </w:r>
      <w:sdt>
        <w:sdtPr>
          <w:tag w:val="B=UxDocumentForm/uxSubtitelField"/>
          <w:id w:val="281313467"/>
          <w:placeholder>
            <w:docPart w:val="4888E5B127C94BB3BF2CE3FA2A4885DF"/>
          </w:placeholder>
          <w:dataBinding w:prefixMappings="xmlns:ns0='http://www.keyscript.nl/huisstijl/UxDocumentForm' " w:xpath="/ns0:variabelen[1]/ns0:UxDocumentForm[1]/ns0:uxSubtitelField[1]" w:storeItemID="{30024A26-C9DD-46C4-8607-F1118F24DCAD}"/>
          <w:text/>
        </w:sdtPr>
        <w:sdtEndPr/>
        <w:sdtContent>
          <w:r w:rsidR="00A17144">
            <w:t>20.399-SZW</w:t>
          </w:r>
        </w:sdtContent>
      </w:sdt>
      <w:r w:rsidR="0026624D" w:rsidRPr="0073126E">
        <w:t>’</w:t>
      </w:r>
      <w:r w:rsidR="00F303D6">
        <w:t xml:space="preserve"> 2020-202</w:t>
      </w:r>
      <w:r w:rsidR="00BC3D0A">
        <w:t>4</w:t>
      </w:r>
      <w:r w:rsidR="00F303D6">
        <w:t xml:space="preserve"> inclusief </w:t>
      </w:r>
      <w:r w:rsidR="009E4461">
        <w:t>optiejaar</w:t>
      </w:r>
      <w:r w:rsidRPr="0073126E">
        <w:t>.</w:t>
      </w:r>
    </w:p>
    <w:p w14:paraId="1224238A" w14:textId="77777777" w:rsidR="00AD7E21" w:rsidRPr="0073126E" w:rsidRDefault="00AD7E21" w:rsidP="00885DB0"/>
    <w:p w14:paraId="5F4219EE" w14:textId="77777777" w:rsidR="0073126E" w:rsidRPr="00885DB0" w:rsidRDefault="0073126E" w:rsidP="00885DB0">
      <w:pPr>
        <w:rPr>
          <w:b/>
        </w:rPr>
      </w:pPr>
      <w:r w:rsidRPr="00885DB0">
        <w:rPr>
          <w:b/>
        </w:rPr>
        <w:t>Aanbieding</w:t>
      </w:r>
    </w:p>
    <w:p w14:paraId="05E9ADAF" w14:textId="633E4442" w:rsidR="0073126E" w:rsidRPr="0073126E" w:rsidRDefault="0073126E" w:rsidP="00885DB0">
      <w:r w:rsidRPr="0073126E">
        <w:lastRenderedPageBreak/>
        <w:t>De Offerte</w:t>
      </w:r>
      <w:r w:rsidR="00F303D6">
        <w:t xml:space="preserve"> van Opdrachtnemer  </w:t>
      </w:r>
      <w:r w:rsidRPr="0073126E">
        <w:t>en de door Opdrachtnemer gegeven antwoorden op eisen en vragen in de Aanbestedingsstukken.</w:t>
      </w:r>
    </w:p>
    <w:p w14:paraId="70B8CD77" w14:textId="77777777" w:rsidR="0073126E" w:rsidRPr="0073126E" w:rsidRDefault="0073126E" w:rsidP="00885DB0"/>
    <w:p w14:paraId="7CAF4596" w14:textId="77777777" w:rsidR="0073126E" w:rsidRPr="00885DB0" w:rsidRDefault="0073126E" w:rsidP="00885DB0">
      <w:pPr>
        <w:rPr>
          <w:b/>
        </w:rPr>
      </w:pPr>
      <w:r w:rsidRPr="00885DB0">
        <w:rPr>
          <w:b/>
        </w:rPr>
        <w:t>Bijlagen</w:t>
      </w:r>
    </w:p>
    <w:p w14:paraId="6B0D9954" w14:textId="77777777" w:rsidR="0073126E" w:rsidRPr="0073126E" w:rsidRDefault="0073126E" w:rsidP="00885DB0">
      <w:r w:rsidRPr="0073126E">
        <w:t>De Aanbestedingsstukken bij deze Overeenkomst die onlosmakelijk onderdeel uitmaken van de Overeenkomst en die bij Partijen genoegzaam bekend zijn. In de Bijlagen zijn de voorwaarden vermeld waarnaar in de Overeenkomst wordt verwezen.</w:t>
      </w:r>
    </w:p>
    <w:p w14:paraId="44D454BE" w14:textId="77777777" w:rsidR="0073126E" w:rsidRDefault="0073126E" w:rsidP="00885DB0"/>
    <w:p w14:paraId="1D091CE1" w14:textId="77777777" w:rsidR="00DF728D" w:rsidRPr="00DF728D" w:rsidRDefault="00DF728D" w:rsidP="00DF728D">
      <w:pPr>
        <w:rPr>
          <w:b/>
        </w:rPr>
      </w:pPr>
      <w:r w:rsidRPr="00DF728D">
        <w:rPr>
          <w:b/>
        </w:rPr>
        <w:t>Deelopdracht</w:t>
      </w:r>
    </w:p>
    <w:p w14:paraId="6D2D2B3F" w14:textId="29DAEE95" w:rsidR="00DF728D" w:rsidRDefault="00DF728D" w:rsidP="00DF728D">
      <w:r>
        <w:t>De nadere opdracht aan Opdrachtnemer tot het verrichten van Diensten onder de voorwaarden van deze Overeenkomst.</w:t>
      </w:r>
    </w:p>
    <w:p w14:paraId="78E0FB68" w14:textId="77777777" w:rsidR="00DF728D" w:rsidRPr="0073126E" w:rsidRDefault="00DF728D" w:rsidP="00885DB0"/>
    <w:p w14:paraId="20C3D045" w14:textId="77777777" w:rsidR="0073126E" w:rsidRPr="00885DB0" w:rsidRDefault="0073126E" w:rsidP="00885DB0">
      <w:pPr>
        <w:rPr>
          <w:b/>
        </w:rPr>
      </w:pPr>
      <w:r w:rsidRPr="00885DB0">
        <w:rPr>
          <w:b/>
        </w:rPr>
        <w:t>Diensten</w:t>
      </w:r>
    </w:p>
    <w:p w14:paraId="1319B957" w14:textId="684A22B5" w:rsidR="0073126E" w:rsidRPr="0073126E" w:rsidRDefault="0073126E" w:rsidP="00885DB0">
      <w:r w:rsidRPr="0073126E">
        <w:t xml:space="preserve">De levering van Diensten door Opdrachtnemer aan Opdrachtgever volgens de Aanbestedingsstukken, deze </w:t>
      </w:r>
      <w:r w:rsidR="00BC3D0A">
        <w:t>O</w:t>
      </w:r>
      <w:r w:rsidRPr="0073126E">
        <w:t>vereenkomst en de Aanbieding voor de Tarieven in de Aanbieding.</w:t>
      </w:r>
    </w:p>
    <w:p w14:paraId="5CE80303" w14:textId="77777777" w:rsidR="0073126E" w:rsidRPr="0073126E" w:rsidRDefault="0073126E" w:rsidP="00885DB0"/>
    <w:p w14:paraId="4BC88413" w14:textId="77777777" w:rsidR="0073126E" w:rsidRPr="00885DB0" w:rsidRDefault="0073126E" w:rsidP="00885DB0">
      <w:pPr>
        <w:rPr>
          <w:b/>
        </w:rPr>
      </w:pPr>
      <w:r w:rsidRPr="00885DB0">
        <w:rPr>
          <w:b/>
        </w:rPr>
        <w:t>Offerte</w:t>
      </w:r>
    </w:p>
    <w:p w14:paraId="7B18166B" w14:textId="13AB6310" w:rsidR="00E125AF" w:rsidRDefault="0073126E" w:rsidP="00E125AF">
      <w:r w:rsidRPr="0073126E">
        <w:t>De inschrijving van Opdrachtnemer op de aanbesteding</w:t>
      </w:r>
      <w:r w:rsidR="00E125AF">
        <w:t xml:space="preserve">  </w:t>
      </w:r>
      <w:sdt>
        <w:sdtPr>
          <w:tag w:val="B=UxDocumentForm/uxTitelField"/>
          <w:id w:val="-1363124418"/>
          <w:placeholder>
            <w:docPart w:val="E4011E4F3CEB45059FDDD5287A1BEDF4"/>
          </w:placeholder>
          <w:dataBinding w:prefixMappings="xmlns:ns0='http://www.keyscript.nl/huisstijl/UxDocumentForm' " w:xpath="/ns0:variabelen[1]/ns0:UxDocumentForm[1]/ns0:uxTitelField[1]" w:storeItemID="{30024A26-C9DD-46C4-8607-F1118F24DCAD}"/>
          <w:text/>
        </w:sdtPr>
        <w:sdtEndPr/>
        <w:sdtContent>
          <w:r w:rsidR="005A1A0A">
            <w:t>Wonen en begeleiden van ex-gedetineerden’</w:t>
          </w:r>
        </w:sdtContent>
      </w:sdt>
      <w:r w:rsidR="00E125AF">
        <w:t xml:space="preserve"> </w:t>
      </w:r>
      <w:bookmarkStart w:id="1" w:name="_Hlk47453805"/>
      <w:r w:rsidR="00E125AF">
        <w:t xml:space="preserve">met kenmerk </w:t>
      </w:r>
      <w:sdt>
        <w:sdtPr>
          <w:tag w:val="B=UxDocumentForm/uxSubtitelField"/>
          <w:id w:val="1288004410"/>
          <w:placeholder>
            <w:docPart w:val="6FFD29E31E904A209D37583CE029ABD0"/>
          </w:placeholder>
          <w:dataBinding w:prefixMappings="xmlns:ns0='http://www.keyscript.nl/huisstijl/UxDocumentForm' " w:xpath="/ns0:variabelen[1]/ns0:UxDocumentForm[1]/ns0:uxSubtitelField[1]" w:storeItemID="{30024A26-C9DD-46C4-8607-F1118F24DCAD}"/>
          <w:text/>
        </w:sdtPr>
        <w:sdtEndPr/>
        <w:sdtContent>
          <w:r w:rsidR="00A17144">
            <w:t>20.399-SZW</w:t>
          </w:r>
        </w:sdtContent>
      </w:sdt>
      <w:bookmarkEnd w:id="1"/>
    </w:p>
    <w:p w14:paraId="48832BD6" w14:textId="77777777" w:rsidR="0073126E" w:rsidRPr="0073126E" w:rsidRDefault="0073126E" w:rsidP="00885DB0"/>
    <w:p w14:paraId="6B35863C" w14:textId="77777777" w:rsidR="0073126E" w:rsidRPr="00E125AF" w:rsidRDefault="0073126E" w:rsidP="00885DB0">
      <w:pPr>
        <w:rPr>
          <w:b/>
        </w:rPr>
      </w:pPr>
      <w:r w:rsidRPr="00E125AF">
        <w:rPr>
          <w:b/>
        </w:rPr>
        <w:t xml:space="preserve">Overeenkomst </w:t>
      </w:r>
    </w:p>
    <w:p w14:paraId="7F6B8F4C" w14:textId="23368F28" w:rsidR="0073126E" w:rsidRPr="0073126E" w:rsidRDefault="0073126E" w:rsidP="00885DB0">
      <w:r w:rsidRPr="0073126E">
        <w:t xml:space="preserve">Deze Raamovereenkomst </w:t>
      </w:r>
      <w:sdt>
        <w:sdtPr>
          <w:tag w:val="B=UxDocumentForm/uxTitelField"/>
          <w:id w:val="-1198305587"/>
          <w:placeholder>
            <w:docPart w:val="7DD3D30D40A24E4086DB2A39C46BD79D"/>
          </w:placeholder>
          <w:dataBinding w:prefixMappings="xmlns:ns0='http://www.keyscript.nl/huisstijl/UxDocumentForm' " w:xpath="/ns0:variabelen[1]/ns0:UxDocumentForm[1]/ns0:uxTitelField[1]" w:storeItemID="{30024A26-C9DD-46C4-8607-F1118F24DCAD}"/>
          <w:text/>
        </w:sdtPr>
        <w:sdtEndPr/>
        <w:sdtContent>
          <w:r w:rsidR="005A1A0A">
            <w:t>Wonen en begeleiden van ex-gedetineerden’</w:t>
          </w:r>
        </w:sdtContent>
      </w:sdt>
      <w:r w:rsidR="00BC3D0A">
        <w:t xml:space="preserve"> </w:t>
      </w:r>
      <w:r w:rsidR="00BC3D0A" w:rsidRPr="00BC3D0A">
        <w:t xml:space="preserve">met kenmerk </w:t>
      </w:r>
      <w:r w:rsidR="000A39BE">
        <w:t>20.</w:t>
      </w:r>
      <w:r w:rsidR="005A1A0A">
        <w:t>399-SZW</w:t>
      </w:r>
      <w:r w:rsidR="00BC3D0A">
        <w:t xml:space="preserve"> </w:t>
      </w:r>
      <w:r w:rsidRPr="0073126E">
        <w:t>tussen Opdrachtgever en Opdrachtnemer met de voorwaarden voor Diensten door Opdrachtnemer volgens de Aanbestedingsstukken.</w:t>
      </w:r>
    </w:p>
    <w:p w14:paraId="5C655F34" w14:textId="77777777" w:rsidR="0073126E" w:rsidRPr="0073126E" w:rsidRDefault="0073126E" w:rsidP="00885DB0"/>
    <w:p w14:paraId="38022CD3" w14:textId="77777777" w:rsidR="0073126E" w:rsidRPr="00AD7E21" w:rsidRDefault="0073126E" w:rsidP="00885DB0">
      <w:pPr>
        <w:rPr>
          <w:b/>
        </w:rPr>
      </w:pPr>
      <w:r w:rsidRPr="00AD7E21">
        <w:rPr>
          <w:b/>
        </w:rPr>
        <w:t>Tarieven</w:t>
      </w:r>
    </w:p>
    <w:p w14:paraId="467E79D0" w14:textId="77777777" w:rsidR="0073126E" w:rsidRPr="0073126E" w:rsidRDefault="0073126E" w:rsidP="00885DB0">
      <w:r w:rsidRPr="0073126E">
        <w:t>De prijzen zoals opgenomen in de Aanbieding die Opdrachtnemer in rekening brengt voor de Diensten.</w:t>
      </w:r>
    </w:p>
    <w:p w14:paraId="57AC3075" w14:textId="77777777" w:rsidR="0073126E" w:rsidRPr="0073126E" w:rsidRDefault="0073126E" w:rsidP="00AD7E21">
      <w:pPr>
        <w:pStyle w:val="Kop2"/>
        <w:numPr>
          <w:ilvl w:val="0"/>
          <w:numId w:val="0"/>
        </w:numPr>
        <w:ind w:left="567" w:hanging="567"/>
        <w:rPr>
          <w:rFonts w:eastAsia="Georgia"/>
        </w:rPr>
      </w:pPr>
      <w:r w:rsidRPr="0073126E">
        <w:rPr>
          <w:rFonts w:eastAsia="Georgia"/>
        </w:rPr>
        <w:t>Artikel 2: Voorwerp van de Overeenkomst</w:t>
      </w:r>
    </w:p>
    <w:p w14:paraId="0543E595" w14:textId="769FF081" w:rsidR="001426F6" w:rsidRDefault="00D233D1" w:rsidP="009E4461">
      <w:pPr>
        <w:ind w:left="567" w:hanging="567"/>
      </w:pPr>
      <w:r>
        <w:t>2.1.</w:t>
      </w:r>
      <w:r>
        <w:tab/>
      </w:r>
      <w:r w:rsidR="005A1A0A">
        <w:t>Voorwerp van de opdrach</w:t>
      </w:r>
      <w:r w:rsidR="001426F6">
        <w:t xml:space="preserve">t is de </w:t>
      </w:r>
      <w:r w:rsidR="005A1A0A" w:rsidRPr="005A1A0A">
        <w:t xml:space="preserve">opvang en begeleiding van ex-gedetineerde </w:t>
      </w:r>
      <w:r w:rsidR="001426F6">
        <w:t xml:space="preserve">Hagenaars </w:t>
      </w:r>
      <w:r w:rsidR="005A1A0A" w:rsidRPr="005A1A0A">
        <w:t>die dak- of thuisloos zijn</w:t>
      </w:r>
      <w:r w:rsidR="005A1A0A">
        <w:t xml:space="preserve">. </w:t>
      </w:r>
      <w:r w:rsidR="009E4461">
        <w:t>Hiermee</w:t>
      </w:r>
      <w:r w:rsidR="005A1A0A" w:rsidRPr="005A1A0A">
        <w:t xml:space="preserve"> wordt gewerkt aan de terugkeer in de samenleving</w:t>
      </w:r>
      <w:r w:rsidR="001426F6">
        <w:t xml:space="preserve"> </w:t>
      </w:r>
      <w:r w:rsidR="009E4461">
        <w:t>en perspectief voor de toekomst.</w:t>
      </w:r>
      <w:r w:rsidR="001426F6">
        <w:t xml:space="preserve"> Het </w:t>
      </w:r>
      <w:r w:rsidR="009E4461">
        <w:t>oogmerk hiervan i</w:t>
      </w:r>
      <w:r w:rsidR="001426F6">
        <w:t>s om recidive te verminderen</w:t>
      </w:r>
      <w:r w:rsidR="009E4461">
        <w:t xml:space="preserve"> en het </w:t>
      </w:r>
      <w:r w:rsidR="001426F6">
        <w:t xml:space="preserve">zelfredzaamheid te vergroten. </w:t>
      </w:r>
      <w:r w:rsidR="009E4461">
        <w:t>Een en ander zoals omschreven in de Aanbestedingsleidraad.</w:t>
      </w:r>
    </w:p>
    <w:p w14:paraId="50643CDB" w14:textId="77777777" w:rsidR="00D233D1" w:rsidRDefault="00D233D1" w:rsidP="00AD7E21">
      <w:pPr>
        <w:ind w:left="567" w:hanging="567"/>
      </w:pPr>
    </w:p>
    <w:p w14:paraId="4EB0DC8E" w14:textId="6CD06E03" w:rsidR="0073126E" w:rsidRPr="0073126E" w:rsidRDefault="0073126E" w:rsidP="00AD7E21">
      <w:pPr>
        <w:ind w:left="567" w:hanging="567"/>
      </w:pPr>
      <w:r w:rsidRPr="0073126E">
        <w:t>2.2</w:t>
      </w:r>
      <w:r w:rsidRPr="0073126E">
        <w:tab/>
        <w:t>De Overwegingen en navolgende documenten zijn integraal onderdeel van de Overeenkomst.</w:t>
      </w:r>
      <w:r w:rsidRPr="0073126E">
        <w:rPr>
          <w:rFonts w:ascii="Calibri" w:eastAsia="Calibri" w:hAnsi="Calibri"/>
          <w:sz w:val="22"/>
          <w:szCs w:val="22"/>
        </w:rPr>
        <w:t xml:space="preserve"> </w:t>
      </w:r>
      <w:r w:rsidRPr="0073126E">
        <w:t xml:space="preserve">Voor zover deze documenten met elkaar in tegenspraak zijn geldt als rangorde dat het </w:t>
      </w:r>
      <w:r w:rsidR="00BF0DA6" w:rsidRPr="0073126E">
        <w:t>hogervermelde</w:t>
      </w:r>
      <w:r w:rsidRPr="0073126E">
        <w:t xml:space="preserve"> document prevaleert boven het lager genoemde:</w:t>
      </w:r>
    </w:p>
    <w:p w14:paraId="720A0255" w14:textId="77777777" w:rsidR="0073126E" w:rsidRPr="0073126E" w:rsidRDefault="0073126E" w:rsidP="0073126E">
      <w:pPr>
        <w:spacing w:line="240" w:lineRule="auto"/>
        <w:rPr>
          <w:rFonts w:ascii="Georgia" w:eastAsia="Georgia" w:hAnsi="Georgia"/>
        </w:rPr>
      </w:pPr>
    </w:p>
    <w:p w14:paraId="64A31BA8" w14:textId="359541CC" w:rsidR="003909E2" w:rsidRPr="008409D7" w:rsidRDefault="003909E2" w:rsidP="003325F3">
      <w:pPr>
        <w:pStyle w:val="DHSubGenummerd"/>
        <w:ind w:left="851"/>
        <w:rPr>
          <w:bCs/>
        </w:rPr>
      </w:pPr>
      <w:r>
        <w:t>Overeenkomst;</w:t>
      </w:r>
    </w:p>
    <w:p w14:paraId="1B2E7493" w14:textId="77777777" w:rsidR="008409D7" w:rsidRPr="008409D7" w:rsidRDefault="008409D7" w:rsidP="00F07D79">
      <w:pPr>
        <w:pStyle w:val="DHSubGenummerd"/>
        <w:ind w:left="851"/>
      </w:pPr>
      <w:r w:rsidRPr="008409D7">
        <w:t>Nota’s van Inlichtingen (waarbij een latere prevaleert boven een eerdere);</w:t>
      </w:r>
    </w:p>
    <w:p w14:paraId="2F9B0876" w14:textId="69ED9DCE" w:rsidR="0073126E" w:rsidRPr="003325F3" w:rsidRDefault="0073126E" w:rsidP="003325F3">
      <w:pPr>
        <w:pStyle w:val="DHSubGenummerd"/>
        <w:ind w:left="851"/>
      </w:pPr>
      <w:r w:rsidRPr="003325F3">
        <w:t>Aanbestedingsleidraad met Bijlagen;</w:t>
      </w:r>
    </w:p>
    <w:p w14:paraId="69A070DB" w14:textId="513984EB" w:rsidR="0073126E" w:rsidRPr="003325F3" w:rsidRDefault="0073126E" w:rsidP="003325F3">
      <w:pPr>
        <w:pStyle w:val="DHSubGenummerd"/>
        <w:ind w:left="851"/>
      </w:pPr>
      <w:r w:rsidRPr="003325F3">
        <w:t>Overige Aanbestedingsstukken (exclusief de Aanbestedingsleidraad met Bijlagen);</w:t>
      </w:r>
    </w:p>
    <w:p w14:paraId="4B16612B" w14:textId="0418AE1C" w:rsidR="0073126E" w:rsidRPr="003325F3" w:rsidRDefault="0073126E" w:rsidP="003325F3">
      <w:pPr>
        <w:pStyle w:val="DHSubGenummerd"/>
        <w:ind w:left="851"/>
        <w:rPr>
          <w:bCs/>
        </w:rPr>
      </w:pPr>
      <w:r w:rsidRPr="003325F3">
        <w:t xml:space="preserve">ARVODI-2018; </w:t>
      </w:r>
    </w:p>
    <w:p w14:paraId="349A7FC5" w14:textId="0F10ABB8" w:rsidR="0073126E" w:rsidRPr="003325F3" w:rsidRDefault="0073126E" w:rsidP="003325F3">
      <w:pPr>
        <w:pStyle w:val="DHSubGenummerd"/>
        <w:ind w:left="851"/>
      </w:pPr>
      <w:r w:rsidRPr="003325F3">
        <w:rPr>
          <w:bCs/>
        </w:rPr>
        <w:t>Aanbieding van Opdrachtnemer.</w:t>
      </w:r>
    </w:p>
    <w:p w14:paraId="2624778B" w14:textId="77777777" w:rsidR="0073126E" w:rsidRPr="0073126E" w:rsidRDefault="0073126E" w:rsidP="0073126E">
      <w:pPr>
        <w:spacing w:line="240" w:lineRule="auto"/>
        <w:rPr>
          <w:rFonts w:ascii="Georgia" w:eastAsia="Georgia" w:hAnsi="Georgia"/>
        </w:rPr>
      </w:pPr>
    </w:p>
    <w:p w14:paraId="600AD434" w14:textId="77777777" w:rsidR="0073126E" w:rsidRPr="0073126E" w:rsidRDefault="0073126E" w:rsidP="003325F3">
      <w:pPr>
        <w:pStyle w:val="Kop2"/>
        <w:numPr>
          <w:ilvl w:val="0"/>
          <w:numId w:val="0"/>
        </w:numPr>
        <w:ind w:left="567" w:hanging="567"/>
        <w:rPr>
          <w:rFonts w:eastAsia="Georgia"/>
        </w:rPr>
      </w:pPr>
      <w:r w:rsidRPr="0073126E">
        <w:rPr>
          <w:rFonts w:eastAsia="Georgia"/>
        </w:rPr>
        <w:t>Artikel 3: Aanvang en duur van deze Overeenkomst</w:t>
      </w:r>
    </w:p>
    <w:p w14:paraId="3E294155" w14:textId="6C2547B9" w:rsidR="002D33FB" w:rsidRDefault="00AE4911" w:rsidP="003325F3">
      <w:pPr>
        <w:ind w:left="567" w:hanging="567"/>
      </w:pPr>
      <w:r>
        <w:t>3.1</w:t>
      </w:r>
      <w:r>
        <w:tab/>
      </w:r>
      <w:r w:rsidR="002D33FB" w:rsidRPr="002D33FB">
        <w:t xml:space="preserve">De </w:t>
      </w:r>
      <w:r w:rsidR="002D33FB">
        <w:t>O</w:t>
      </w:r>
      <w:r w:rsidR="002D33FB" w:rsidRPr="002D33FB">
        <w:t xml:space="preserve">vereenkomst treedt </w:t>
      </w:r>
      <w:r w:rsidR="002D33FB">
        <w:t>(</w:t>
      </w:r>
      <w:r w:rsidR="002D33FB" w:rsidRPr="002D33FB">
        <w:t>naar verwachting</w:t>
      </w:r>
      <w:r w:rsidR="002D33FB">
        <w:t>)</w:t>
      </w:r>
      <w:r w:rsidR="002D33FB" w:rsidRPr="002D33FB">
        <w:t xml:space="preserve"> in werking op 1 januari 2021. De </w:t>
      </w:r>
      <w:r w:rsidR="002D33FB">
        <w:t>O</w:t>
      </w:r>
      <w:r w:rsidR="002D33FB" w:rsidRPr="002D33FB">
        <w:t xml:space="preserve">vereenkomst heeft een looptijd van </w:t>
      </w:r>
      <w:r w:rsidR="009E4461">
        <w:t>twee</w:t>
      </w:r>
      <w:r w:rsidR="002D33FB" w:rsidRPr="002D33FB">
        <w:t xml:space="preserve"> jaar en eindigt na verloop van deze looptijd van rechtswege</w:t>
      </w:r>
      <w:r w:rsidR="002D33FB">
        <w:t xml:space="preserve"> zonder dat opzegging is vereist</w:t>
      </w:r>
      <w:r w:rsidR="002D33FB" w:rsidRPr="002D33FB">
        <w:t xml:space="preserve">. De overeenkomst kan eenzijdig door </w:t>
      </w:r>
      <w:r w:rsidR="002D33FB">
        <w:t>Opdrachtgever</w:t>
      </w:r>
      <w:r w:rsidR="002D33FB" w:rsidRPr="002D33FB">
        <w:t xml:space="preserve"> </w:t>
      </w:r>
      <w:r w:rsidR="009E4461">
        <w:t>éénmaal</w:t>
      </w:r>
      <w:r w:rsidR="002D33FB" w:rsidRPr="002D33FB">
        <w:t xml:space="preserve"> worden verlengd met een periode </w:t>
      </w:r>
      <w:r w:rsidR="00904107">
        <w:t xml:space="preserve">van </w:t>
      </w:r>
      <w:r w:rsidR="002D33FB" w:rsidRPr="002D33FB">
        <w:t xml:space="preserve">één jaar. Indien </w:t>
      </w:r>
      <w:r w:rsidR="002D33FB">
        <w:t>Opdrachtgever</w:t>
      </w:r>
      <w:r w:rsidR="002D33FB" w:rsidRPr="002D33FB">
        <w:t xml:space="preserve"> gebruik wenst te maken van de mogelijkheid </w:t>
      </w:r>
      <w:r w:rsidR="002D33FB" w:rsidRPr="002D33FB">
        <w:lastRenderedPageBreak/>
        <w:t xml:space="preserve">om de </w:t>
      </w:r>
      <w:r w:rsidR="0046095F">
        <w:t>O</w:t>
      </w:r>
      <w:r w:rsidR="002D33FB" w:rsidRPr="002D33FB">
        <w:t>vereenkomst te verlengen</w:t>
      </w:r>
      <w:r w:rsidR="002D33FB">
        <w:t>, dan</w:t>
      </w:r>
      <w:r w:rsidR="002D33FB" w:rsidRPr="002D33FB">
        <w:t xml:space="preserve"> deelt zij dit drie maanden voor het einde van de looptijd schriftelijk mee</w:t>
      </w:r>
    </w:p>
    <w:p w14:paraId="00E5595C" w14:textId="77777777" w:rsidR="002D33FB" w:rsidRDefault="002D33FB" w:rsidP="003325F3">
      <w:pPr>
        <w:ind w:left="567" w:hanging="567"/>
      </w:pPr>
    </w:p>
    <w:p w14:paraId="4D047880" w14:textId="77777777" w:rsidR="002D33FB" w:rsidRDefault="002D33FB" w:rsidP="003325F3">
      <w:pPr>
        <w:ind w:left="567" w:hanging="567"/>
      </w:pPr>
    </w:p>
    <w:p w14:paraId="278D60B0" w14:textId="77777777" w:rsidR="00377C9F" w:rsidRPr="00CE5D23" w:rsidRDefault="00377C9F" w:rsidP="00377C9F">
      <w:pPr>
        <w:ind w:left="567" w:hanging="567"/>
        <w:rPr>
          <w:rFonts w:asciiTheme="majorHAnsi" w:hAnsiTheme="majorHAnsi" w:cstheme="majorHAnsi"/>
          <w:sz w:val="22"/>
          <w:szCs w:val="22"/>
        </w:rPr>
      </w:pPr>
      <w:r w:rsidRPr="00CE5D23">
        <w:rPr>
          <w:rFonts w:asciiTheme="majorHAnsi" w:hAnsiTheme="majorHAnsi" w:cstheme="majorHAnsi"/>
          <w:sz w:val="22"/>
          <w:szCs w:val="22"/>
        </w:rPr>
        <w:t>Artikel 4: Deelopdrachten</w:t>
      </w:r>
    </w:p>
    <w:p w14:paraId="578A217E" w14:textId="77777777" w:rsidR="00CE5D23" w:rsidRDefault="00CE5D23" w:rsidP="00377C9F">
      <w:pPr>
        <w:ind w:left="567" w:hanging="567"/>
      </w:pPr>
    </w:p>
    <w:p w14:paraId="75C3029F" w14:textId="36644F0F" w:rsidR="00377C9F" w:rsidRDefault="00377C9F" w:rsidP="00377C9F">
      <w:pPr>
        <w:ind w:left="567" w:hanging="567"/>
      </w:pPr>
      <w:r>
        <w:t xml:space="preserve">4.1 </w:t>
      </w:r>
      <w:r>
        <w:tab/>
        <w:t>Opdrachtgever draagt werkzaamheden voor de Diensten door Opdrachtnemer op met een Deelopdracht. De voorwaarden van deze Overeenkomst zijn van toepassing op alle Deelopdrachten die tijdens de looptijd van de Overeenkomst tussen Opdrachtgever en Dienstverlener worden gesloten.</w:t>
      </w:r>
    </w:p>
    <w:p w14:paraId="31AB395C" w14:textId="77777777" w:rsidR="00377C9F" w:rsidRDefault="00377C9F" w:rsidP="00377C9F">
      <w:pPr>
        <w:ind w:left="567" w:hanging="567"/>
      </w:pPr>
    </w:p>
    <w:p w14:paraId="5986E4FB" w14:textId="49040ECA" w:rsidR="00377C9F" w:rsidRDefault="00377C9F" w:rsidP="00377C9F">
      <w:pPr>
        <w:ind w:left="567" w:hanging="567"/>
      </w:pPr>
      <w:r>
        <w:t>4.</w:t>
      </w:r>
      <w:r w:rsidR="00192CC1">
        <w:t>2</w:t>
      </w:r>
      <w:r>
        <w:t xml:space="preserve"> </w:t>
      </w:r>
      <w:r>
        <w:tab/>
        <w:t xml:space="preserve">Deelopdrachten worden aangegaan door de daartoe bevoegde contactpersonen van Opdrachtgever en Opdrachtnemer. </w:t>
      </w:r>
    </w:p>
    <w:p w14:paraId="54F9D0DA" w14:textId="77777777" w:rsidR="00377C9F" w:rsidRDefault="00377C9F" w:rsidP="00377C9F">
      <w:pPr>
        <w:ind w:left="567" w:hanging="567"/>
      </w:pPr>
    </w:p>
    <w:p w14:paraId="270B45B4" w14:textId="26966998" w:rsidR="00377C9F" w:rsidRDefault="00377C9F" w:rsidP="00377C9F">
      <w:pPr>
        <w:ind w:left="567" w:hanging="567"/>
      </w:pPr>
      <w:r>
        <w:t>4.</w:t>
      </w:r>
      <w:r w:rsidR="00192CC1">
        <w:t>3</w:t>
      </w:r>
      <w:r>
        <w:t xml:space="preserve"> </w:t>
      </w:r>
      <w:r>
        <w:tab/>
        <w:t xml:space="preserve">Een Deelopdracht vindt schriftelijk (al dan niet via e-mail) plaats. De Deelopdracht bevat een </w:t>
      </w:r>
      <w:r w:rsidR="0046095F">
        <w:t>(</w:t>
      </w:r>
      <w:r>
        <w:t>korte</w:t>
      </w:r>
      <w:r w:rsidR="0046095F">
        <w:t>)</w:t>
      </w:r>
      <w:r>
        <w:t xml:space="preserve"> omschrijving van de opdracht</w:t>
      </w:r>
      <w:r w:rsidR="0064355B">
        <w:t xml:space="preserve"> en de plaats van uitvoering van de Diensten</w:t>
      </w:r>
      <w:r>
        <w:t>. Opdracht</w:t>
      </w:r>
      <w:r w:rsidR="00CE5D23">
        <w:t xml:space="preserve">nemer </w:t>
      </w:r>
      <w:r>
        <w:t xml:space="preserve">bevestigt </w:t>
      </w:r>
      <w:r w:rsidR="0046095F">
        <w:t xml:space="preserve">binnen één </w:t>
      </w:r>
      <w:r w:rsidR="00CE5D23">
        <w:t>w</w:t>
      </w:r>
      <w:r>
        <w:t>erkdag de ontvangst van de Deelopdracht</w:t>
      </w:r>
      <w:r w:rsidR="00CE5D23">
        <w:t>.</w:t>
      </w:r>
    </w:p>
    <w:p w14:paraId="0ECE12DD" w14:textId="77777777" w:rsidR="00377C9F" w:rsidRDefault="00377C9F" w:rsidP="00377C9F">
      <w:pPr>
        <w:ind w:left="567" w:hanging="567"/>
      </w:pPr>
    </w:p>
    <w:p w14:paraId="67E45D10" w14:textId="6CF1BCBC" w:rsidR="00803218" w:rsidRDefault="00377C9F" w:rsidP="00377C9F">
      <w:pPr>
        <w:ind w:left="567" w:hanging="567"/>
      </w:pPr>
      <w:r>
        <w:t>4.</w:t>
      </w:r>
      <w:r w:rsidR="00192CC1">
        <w:t>4</w:t>
      </w:r>
      <w:r>
        <w:t xml:space="preserve"> </w:t>
      </w:r>
      <w:r>
        <w:tab/>
        <w:t xml:space="preserve">Een Deelopdracht eindigt van rechtswege </w:t>
      </w:r>
      <w:r w:rsidR="00CE5D23">
        <w:t xml:space="preserve">zonder dat opzegging is vereist door i) oplevering of afronding van de in de Deelovereenkomst afgesproken Dienst of ii) </w:t>
      </w:r>
      <w:r>
        <w:t xml:space="preserve">bij verstrijken van de </w:t>
      </w:r>
      <w:r w:rsidR="00CE5D23">
        <w:t xml:space="preserve">in de </w:t>
      </w:r>
      <w:r w:rsidR="0064355B">
        <w:t>Deel</w:t>
      </w:r>
      <w:r w:rsidR="00CE5D23">
        <w:t xml:space="preserve">opdracht vermelde </w:t>
      </w:r>
      <w:r>
        <w:t>termij</w:t>
      </w:r>
      <w:r w:rsidR="00CE5D23">
        <w:t>n.</w:t>
      </w:r>
    </w:p>
    <w:p w14:paraId="7480A119" w14:textId="7DFD6DB7" w:rsidR="0073126E" w:rsidRPr="0073126E" w:rsidRDefault="00CE5D23" w:rsidP="003325F3">
      <w:pPr>
        <w:pStyle w:val="Kop2"/>
        <w:numPr>
          <w:ilvl w:val="0"/>
          <w:numId w:val="0"/>
        </w:numPr>
        <w:ind w:left="567" w:hanging="567"/>
        <w:rPr>
          <w:rFonts w:eastAsia="Georgia"/>
        </w:rPr>
      </w:pPr>
      <w:r>
        <w:rPr>
          <w:rFonts w:eastAsia="Georgia"/>
        </w:rPr>
        <w:t>Artikel 5</w:t>
      </w:r>
      <w:r w:rsidR="0073126E" w:rsidRPr="0073126E">
        <w:rPr>
          <w:rFonts w:eastAsia="Georgia"/>
        </w:rPr>
        <w:t>: Algemene Voorwaarden</w:t>
      </w:r>
    </w:p>
    <w:p w14:paraId="05B129DB" w14:textId="1B7C9437" w:rsidR="0073126E" w:rsidRPr="0073126E" w:rsidRDefault="00CE5D23" w:rsidP="003325F3">
      <w:pPr>
        <w:ind w:left="567" w:hanging="567"/>
      </w:pPr>
      <w:r>
        <w:t>5</w:t>
      </w:r>
      <w:r w:rsidR="0073126E" w:rsidRPr="0073126E">
        <w:t>.1</w:t>
      </w:r>
      <w:r w:rsidR="0073126E" w:rsidRPr="0073126E">
        <w:tab/>
        <w:t xml:space="preserve">Op deze Overeenkomst en Diensten is (uitsluitend) de ARVODI-2018 van toepassing zoals opgenomen in de Aanbestedingsleidraad. Opdrachtnemer verklaart deze te hebben ontvangen en daarvan kennis te hebben genomen. De algemene of bijzondere (leverings- of betalings) voorwaarden van Opdrachtnemer zijn uitdrukkelijk uitgesloten. </w:t>
      </w:r>
    </w:p>
    <w:p w14:paraId="174EE5F6" w14:textId="52C40A43" w:rsidR="0073126E" w:rsidRPr="0073126E" w:rsidRDefault="00CE5D23" w:rsidP="003325F3">
      <w:pPr>
        <w:pStyle w:val="Kop2"/>
        <w:numPr>
          <w:ilvl w:val="0"/>
          <w:numId w:val="0"/>
        </w:numPr>
        <w:ind w:left="567" w:hanging="567"/>
        <w:rPr>
          <w:rFonts w:eastAsia="Georgia"/>
        </w:rPr>
      </w:pPr>
      <w:r>
        <w:rPr>
          <w:rFonts w:eastAsia="Georgia"/>
        </w:rPr>
        <w:t>Artikel 6</w:t>
      </w:r>
      <w:r w:rsidR="0073126E" w:rsidRPr="0073126E">
        <w:rPr>
          <w:rFonts w:eastAsia="Georgia"/>
        </w:rPr>
        <w:t>: Prijzen en Tarieven</w:t>
      </w:r>
    </w:p>
    <w:p w14:paraId="48D8C909" w14:textId="37EB034F" w:rsidR="0073126E" w:rsidRPr="0073126E" w:rsidRDefault="00CE5D23" w:rsidP="003325F3">
      <w:pPr>
        <w:ind w:left="567" w:hanging="567"/>
      </w:pPr>
      <w:r>
        <w:t>6</w:t>
      </w:r>
      <w:r w:rsidR="0073126E" w:rsidRPr="0073126E">
        <w:t>.1</w:t>
      </w:r>
      <w:r w:rsidR="0073126E" w:rsidRPr="0073126E">
        <w:tab/>
        <w:t xml:space="preserve">Opdrachtgever betaalt voor Diensten het Tarief </w:t>
      </w:r>
      <w:r w:rsidR="0046095F">
        <w:t>volgens</w:t>
      </w:r>
      <w:r w:rsidR="0073126E" w:rsidRPr="0073126E">
        <w:t xml:space="preserve"> de Aanbieding</w:t>
      </w:r>
      <w:r w:rsidR="0046095F">
        <w:t xml:space="preserve"> van Opdrachtnemer</w:t>
      </w:r>
      <w:r w:rsidR="0073126E" w:rsidRPr="0073126E">
        <w:t>. Deze Tarieven zijn exclusief BTW en omvatten alle kosten</w:t>
      </w:r>
      <w:r w:rsidR="00AE4911">
        <w:t xml:space="preserve"> voor de Diensten zonder de mogelijkheid om daarnaast extra of aanvullende kosten in rekening te brengen</w:t>
      </w:r>
      <w:r w:rsidR="0073126E" w:rsidRPr="0073126E">
        <w:t xml:space="preserve">. </w:t>
      </w:r>
    </w:p>
    <w:p w14:paraId="3FA540BA" w14:textId="77777777" w:rsidR="0073126E" w:rsidRPr="0073126E" w:rsidRDefault="0073126E" w:rsidP="003325F3">
      <w:pPr>
        <w:ind w:left="567" w:hanging="567"/>
      </w:pPr>
    </w:p>
    <w:p w14:paraId="514DFABD" w14:textId="5629DF2B" w:rsidR="002C2075" w:rsidRDefault="00CE5D23" w:rsidP="00FA2717">
      <w:pPr>
        <w:ind w:left="567" w:hanging="567"/>
      </w:pPr>
      <w:r>
        <w:t>6</w:t>
      </w:r>
      <w:r w:rsidR="0073126E" w:rsidRPr="0073126E">
        <w:t>.2</w:t>
      </w:r>
      <w:r w:rsidR="0073126E" w:rsidRPr="0073126E">
        <w:tab/>
      </w:r>
      <w:r w:rsidR="002C2075" w:rsidRPr="002C2075">
        <w:t>Het Tarief in de Aanbieding van Opdrachtnemer staat vast tot</w:t>
      </w:r>
      <w:r w:rsidR="002C2075">
        <w:t xml:space="preserve"> 1 januari 202</w:t>
      </w:r>
      <w:r w:rsidR="0064355B">
        <w:t>2</w:t>
      </w:r>
      <w:r w:rsidR="002C2075">
        <w:t xml:space="preserve"> en wordt met ingang van die datum geïndexeerd </w:t>
      </w:r>
      <w:r w:rsidR="002C2075" w:rsidRPr="002C2075">
        <w:t xml:space="preserve">volgens </w:t>
      </w:r>
      <w:r w:rsidR="0046095F">
        <w:t xml:space="preserve">de eisen </w:t>
      </w:r>
      <w:r w:rsidR="00904107">
        <w:t>12</w:t>
      </w:r>
      <w:r w:rsidR="0046095F">
        <w:t xml:space="preserve"> tot en </w:t>
      </w:r>
      <w:r w:rsidR="00904107">
        <w:t>13</w:t>
      </w:r>
      <w:r w:rsidR="0046095F">
        <w:t xml:space="preserve"> in de Aanbestedingsleidraad</w:t>
      </w:r>
      <w:r w:rsidR="00A7118F">
        <w:t>.</w:t>
      </w:r>
    </w:p>
    <w:p w14:paraId="32993B77" w14:textId="09863199" w:rsidR="0073126E" w:rsidRPr="0073126E" w:rsidRDefault="00CE5D23" w:rsidP="003325F3">
      <w:pPr>
        <w:pStyle w:val="Kop2"/>
        <w:numPr>
          <w:ilvl w:val="0"/>
          <w:numId w:val="0"/>
        </w:numPr>
        <w:ind w:left="567" w:hanging="567"/>
        <w:rPr>
          <w:rFonts w:eastAsia="Georgia"/>
        </w:rPr>
      </w:pPr>
      <w:r>
        <w:rPr>
          <w:rFonts w:eastAsia="Georgia"/>
        </w:rPr>
        <w:t>Artikel 7</w:t>
      </w:r>
      <w:r w:rsidR="0073126E" w:rsidRPr="0073126E">
        <w:rPr>
          <w:rFonts w:eastAsia="Georgia"/>
        </w:rPr>
        <w:t>: Facturen</w:t>
      </w:r>
    </w:p>
    <w:p w14:paraId="3B8B20FE" w14:textId="2585D600" w:rsidR="0073126E" w:rsidRPr="0073126E" w:rsidRDefault="00CE5D23" w:rsidP="003325F3">
      <w:pPr>
        <w:spacing w:after="200" w:line="276" w:lineRule="auto"/>
        <w:ind w:left="567" w:hanging="567"/>
        <w:rPr>
          <w:rFonts w:ascii="Georgia" w:eastAsia="Georgia" w:hAnsi="Georgia"/>
          <w:bCs/>
        </w:rPr>
      </w:pPr>
      <w:r>
        <w:rPr>
          <w:rFonts w:ascii="Georgia" w:eastAsia="Georgia" w:hAnsi="Georgia"/>
        </w:rPr>
        <w:t>7</w:t>
      </w:r>
      <w:r w:rsidR="0073126E" w:rsidRPr="0073126E">
        <w:rPr>
          <w:rFonts w:ascii="Georgia" w:eastAsia="Georgia" w:hAnsi="Georgia"/>
        </w:rPr>
        <w:t>.1</w:t>
      </w:r>
      <w:r w:rsidR="0073126E" w:rsidRPr="0073126E">
        <w:rPr>
          <w:rFonts w:ascii="Georgia" w:eastAsia="Georgia" w:hAnsi="Georgia"/>
        </w:rPr>
        <w:tab/>
        <w:t xml:space="preserve">In het verlengde van de artikelen 17 en 18 ARVODI-2018 vindt facturering plaats zoals aangegeven in de eisen </w:t>
      </w:r>
      <w:r w:rsidR="00904107">
        <w:rPr>
          <w:rFonts w:ascii="Georgia" w:eastAsia="Georgia" w:hAnsi="Georgia"/>
        </w:rPr>
        <w:t>19</w:t>
      </w:r>
      <w:r w:rsidR="00C37EB4">
        <w:rPr>
          <w:rFonts w:ascii="Georgia" w:eastAsia="Georgia" w:hAnsi="Georgia"/>
        </w:rPr>
        <w:t xml:space="preserve"> tot en met </w:t>
      </w:r>
      <w:r w:rsidR="00904107">
        <w:rPr>
          <w:rFonts w:ascii="Georgia" w:eastAsia="Georgia" w:hAnsi="Georgia"/>
        </w:rPr>
        <w:t>21</w:t>
      </w:r>
      <w:r w:rsidR="00133C02" w:rsidRPr="0073126E">
        <w:rPr>
          <w:rFonts w:ascii="Georgia" w:eastAsia="Georgia" w:hAnsi="Georgia"/>
        </w:rPr>
        <w:t xml:space="preserve"> </w:t>
      </w:r>
      <w:r w:rsidR="0073126E" w:rsidRPr="0073126E">
        <w:rPr>
          <w:rFonts w:ascii="Georgia" w:eastAsia="Georgia" w:hAnsi="Georgia"/>
        </w:rPr>
        <w:t>van de Aanbestedingsleidraad.</w:t>
      </w:r>
      <w:r w:rsidR="0073126E" w:rsidRPr="0073126E">
        <w:rPr>
          <w:rFonts w:ascii="Georgia" w:eastAsia="Georgia" w:hAnsi="Georgia"/>
          <w:bCs/>
        </w:rPr>
        <w:t xml:space="preserve"> Facturen zijn transparant, begrijpelijk en inzichtelijk.</w:t>
      </w:r>
    </w:p>
    <w:p w14:paraId="6A093570" w14:textId="3F37F0A8" w:rsidR="00C37EB4" w:rsidRDefault="00CE5D23" w:rsidP="00A7118F">
      <w:pPr>
        <w:spacing w:line="240" w:lineRule="auto"/>
        <w:ind w:left="567" w:hanging="567"/>
        <w:rPr>
          <w:rFonts w:ascii="Georgia" w:eastAsia="Georgia" w:hAnsi="Georgia"/>
        </w:rPr>
      </w:pPr>
      <w:r>
        <w:rPr>
          <w:rFonts w:ascii="Georgia" w:eastAsia="Georgia" w:hAnsi="Georgia"/>
        </w:rPr>
        <w:t>7</w:t>
      </w:r>
      <w:r w:rsidR="0073126E" w:rsidRPr="0073126E">
        <w:rPr>
          <w:rFonts w:ascii="Georgia" w:eastAsia="Georgia" w:hAnsi="Georgia"/>
        </w:rPr>
        <w:t>.2</w:t>
      </w:r>
      <w:r w:rsidR="0073126E" w:rsidRPr="0073126E">
        <w:rPr>
          <w:rFonts w:ascii="Georgia" w:eastAsia="Georgia" w:hAnsi="Georgia"/>
        </w:rPr>
        <w:tab/>
        <w:t>Facturen worden digitaal verstuurd naar e-mailadres:</w:t>
      </w:r>
    </w:p>
    <w:p w14:paraId="2FD453E1" w14:textId="54F5ADCC" w:rsidR="00A7118F" w:rsidRDefault="00A7118F" w:rsidP="00A7118F">
      <w:pPr>
        <w:spacing w:line="240" w:lineRule="auto"/>
        <w:ind w:left="567" w:hanging="567"/>
        <w:rPr>
          <w:rFonts w:ascii="Georgia" w:eastAsia="Georgia" w:hAnsi="Georgia"/>
        </w:rPr>
      </w:pPr>
    </w:p>
    <w:p w14:paraId="70193C41" w14:textId="1E4B5FD3" w:rsidR="009C2424" w:rsidRDefault="009C2424" w:rsidP="00A7118F">
      <w:pPr>
        <w:spacing w:line="240" w:lineRule="auto"/>
        <w:ind w:left="567" w:hanging="567"/>
        <w:rPr>
          <w:rFonts w:ascii="Georgia" w:eastAsia="Georgia" w:hAnsi="Georgia"/>
        </w:rPr>
      </w:pPr>
      <w:r>
        <w:rPr>
          <w:rFonts w:ascii="Georgia" w:eastAsia="Georgia" w:hAnsi="Georgia"/>
        </w:rPr>
        <w:tab/>
      </w:r>
      <w:hyperlink r:id="rId13" w:history="1">
        <w:r w:rsidRPr="0081058C">
          <w:rPr>
            <w:rStyle w:val="Hyperlink"/>
            <w:rFonts w:ascii="Georgia" w:eastAsia="Georgia" w:hAnsi="Georgia"/>
          </w:rPr>
          <w:t>nazorg@denhaag.nl</w:t>
        </w:r>
      </w:hyperlink>
      <w:r>
        <w:rPr>
          <w:rFonts w:ascii="Georgia" w:eastAsia="Georgia" w:hAnsi="Georgia"/>
        </w:rPr>
        <w:t xml:space="preserve"> </w:t>
      </w:r>
    </w:p>
    <w:p w14:paraId="1D70BB64" w14:textId="06083679" w:rsidR="00A7118F" w:rsidRDefault="00904107" w:rsidP="00904107">
      <w:pPr>
        <w:spacing w:line="240" w:lineRule="auto"/>
        <w:ind w:left="567"/>
        <w:rPr>
          <w:rFonts w:ascii="Georgia" w:eastAsia="Georgia" w:hAnsi="Georgia"/>
          <w:b/>
          <w:bCs/>
          <w:u w:val="single"/>
        </w:rPr>
      </w:pPr>
      <w:r>
        <w:rPr>
          <w:rFonts w:ascii="Georgia" w:eastAsia="Georgia" w:hAnsi="Georgia"/>
          <w:b/>
          <w:bCs/>
          <w:u w:val="single"/>
        </w:rPr>
        <w:t>Gemeente Den Haag</w:t>
      </w:r>
    </w:p>
    <w:p w14:paraId="041E6CFE" w14:textId="6C0B8AD6" w:rsidR="00904107" w:rsidRPr="00A7118F" w:rsidRDefault="00904107" w:rsidP="00904107">
      <w:pPr>
        <w:spacing w:line="240" w:lineRule="auto"/>
        <w:ind w:left="567"/>
        <w:rPr>
          <w:rFonts w:ascii="Georgia" w:eastAsia="Georgia" w:hAnsi="Georgia"/>
          <w:b/>
          <w:bCs/>
          <w:u w:val="single"/>
        </w:rPr>
      </w:pPr>
      <w:r>
        <w:rPr>
          <w:rFonts w:ascii="Georgia" w:eastAsia="Georgia" w:hAnsi="Georgia"/>
          <w:b/>
          <w:bCs/>
          <w:u w:val="single"/>
        </w:rPr>
        <w:t>Dienst Sociale Zaken en Werkgelegenheid</w:t>
      </w:r>
    </w:p>
    <w:p w14:paraId="1D5BDA8C" w14:textId="7CE45ED9" w:rsidR="00A7118F" w:rsidRDefault="00904107" w:rsidP="00A7118F">
      <w:pPr>
        <w:spacing w:line="240" w:lineRule="auto"/>
        <w:ind w:left="567"/>
        <w:rPr>
          <w:rFonts w:ascii="Georgia" w:eastAsia="Georgia" w:hAnsi="Georgia"/>
        </w:rPr>
      </w:pPr>
      <w:r>
        <w:rPr>
          <w:rFonts w:ascii="Georgia" w:eastAsia="Georgia" w:hAnsi="Georgia"/>
        </w:rPr>
        <w:t>Bureau Nazorg</w:t>
      </w:r>
    </w:p>
    <w:p w14:paraId="6017B5BF" w14:textId="5CA26839" w:rsidR="00904107" w:rsidRDefault="00904107" w:rsidP="00A7118F">
      <w:pPr>
        <w:spacing w:line="240" w:lineRule="auto"/>
        <w:ind w:left="567"/>
        <w:rPr>
          <w:rFonts w:ascii="Georgia" w:eastAsia="Georgia" w:hAnsi="Georgia"/>
        </w:rPr>
      </w:pPr>
      <w:r>
        <w:rPr>
          <w:rFonts w:ascii="Georgia" w:eastAsia="Georgia" w:hAnsi="Georgia"/>
        </w:rPr>
        <w:t>T.a.v. Michelle Rocha</w:t>
      </w:r>
    </w:p>
    <w:p w14:paraId="02E8E8F0" w14:textId="77777777" w:rsidR="00904107" w:rsidRPr="00904107" w:rsidRDefault="00904107" w:rsidP="00904107">
      <w:pPr>
        <w:spacing w:line="240" w:lineRule="auto"/>
        <w:ind w:left="567"/>
        <w:rPr>
          <w:rFonts w:ascii="Georgia" w:eastAsia="Georgia" w:hAnsi="Georgia"/>
        </w:rPr>
      </w:pPr>
      <w:r w:rsidRPr="00904107">
        <w:rPr>
          <w:rFonts w:ascii="Georgia" w:eastAsia="Georgia" w:hAnsi="Georgia"/>
        </w:rPr>
        <w:t>Postbus 12610</w:t>
      </w:r>
    </w:p>
    <w:p w14:paraId="297AA014" w14:textId="3C3CF835" w:rsidR="00A7118F" w:rsidRDefault="00904107" w:rsidP="00904107">
      <w:pPr>
        <w:spacing w:line="240" w:lineRule="auto"/>
        <w:ind w:left="567"/>
        <w:rPr>
          <w:rFonts w:ascii="Georgia" w:eastAsia="Georgia" w:hAnsi="Georgia"/>
        </w:rPr>
      </w:pPr>
      <w:r w:rsidRPr="00904107">
        <w:rPr>
          <w:rFonts w:ascii="Georgia" w:eastAsia="Georgia" w:hAnsi="Georgia"/>
        </w:rPr>
        <w:t>2500 DK DEN HAAG</w:t>
      </w:r>
    </w:p>
    <w:p w14:paraId="47F32947" w14:textId="77777777" w:rsidR="00BF247F" w:rsidRDefault="00BF247F" w:rsidP="00A7118F">
      <w:pPr>
        <w:spacing w:line="240" w:lineRule="auto"/>
        <w:ind w:left="567"/>
        <w:rPr>
          <w:rFonts w:ascii="Georgia" w:eastAsia="Georgia" w:hAnsi="Georgia"/>
        </w:rPr>
      </w:pPr>
    </w:p>
    <w:p w14:paraId="6891447D" w14:textId="77777777" w:rsidR="00A7118F" w:rsidRPr="00A7118F" w:rsidRDefault="00A7118F" w:rsidP="00A7118F">
      <w:pPr>
        <w:spacing w:line="240" w:lineRule="auto"/>
        <w:ind w:left="567"/>
        <w:rPr>
          <w:rFonts w:ascii="Georgia" w:eastAsia="Georgia" w:hAnsi="Georgia"/>
        </w:rPr>
      </w:pPr>
    </w:p>
    <w:p w14:paraId="1A50DFDD" w14:textId="79246892" w:rsidR="0073126E" w:rsidRPr="0073126E" w:rsidRDefault="00CE5D23" w:rsidP="00C37EB4">
      <w:pPr>
        <w:pStyle w:val="Kop2"/>
        <w:numPr>
          <w:ilvl w:val="0"/>
          <w:numId w:val="0"/>
        </w:numPr>
        <w:rPr>
          <w:rFonts w:eastAsia="Georgia"/>
        </w:rPr>
      </w:pPr>
      <w:r>
        <w:rPr>
          <w:rFonts w:eastAsia="Georgia"/>
        </w:rPr>
        <w:lastRenderedPageBreak/>
        <w:t>Artikel 8</w:t>
      </w:r>
      <w:r w:rsidR="0073126E" w:rsidRPr="0073126E">
        <w:rPr>
          <w:rFonts w:eastAsia="Georgia"/>
        </w:rPr>
        <w:t>: Garantie</w:t>
      </w:r>
    </w:p>
    <w:p w14:paraId="2BA8DA02" w14:textId="399CABAC" w:rsidR="0073126E" w:rsidRPr="0073126E" w:rsidRDefault="00CE5D23" w:rsidP="00867C1A">
      <w:pPr>
        <w:ind w:left="567" w:hanging="567"/>
      </w:pPr>
      <w:r>
        <w:t>8</w:t>
      </w:r>
      <w:r w:rsidR="0073126E" w:rsidRPr="0073126E">
        <w:t>.1</w:t>
      </w:r>
      <w:r w:rsidR="0073126E" w:rsidRPr="0073126E">
        <w:tab/>
        <w:t>Opdrachtnemer garandeert dat men:</w:t>
      </w:r>
    </w:p>
    <w:p w14:paraId="07C04576" w14:textId="77777777" w:rsidR="0073126E" w:rsidRPr="0073126E" w:rsidRDefault="0073126E" w:rsidP="0073126E">
      <w:pPr>
        <w:spacing w:line="240" w:lineRule="auto"/>
        <w:rPr>
          <w:rFonts w:ascii="Georgia" w:eastAsia="Georgia" w:hAnsi="Georgia"/>
        </w:rPr>
      </w:pPr>
    </w:p>
    <w:p w14:paraId="08134C1A" w14:textId="675B355E" w:rsidR="009C2424" w:rsidRDefault="00DF728D" w:rsidP="009C2424">
      <w:pPr>
        <w:numPr>
          <w:ilvl w:val="0"/>
          <w:numId w:val="19"/>
        </w:numPr>
        <w:spacing w:after="200"/>
        <w:ind w:left="851" w:hanging="284"/>
        <w:contextualSpacing/>
        <w:rPr>
          <w:rFonts w:ascii="Georgia" w:eastAsia="Georgia" w:hAnsi="Georgia"/>
        </w:rPr>
      </w:pPr>
      <w:r>
        <w:rPr>
          <w:rFonts w:ascii="Georgia" w:eastAsia="Georgia" w:hAnsi="Georgia"/>
        </w:rPr>
        <w:t xml:space="preserve">voor </w:t>
      </w:r>
      <w:r w:rsidR="0073126E" w:rsidRPr="0073126E">
        <w:rPr>
          <w:rFonts w:ascii="Georgia" w:eastAsia="Georgia" w:hAnsi="Georgia"/>
        </w:rPr>
        <w:t>gunning van deze Overeenkomst of voor de uitvoering van Diensten personen op geen enkele wijze onoorbaar voordeel heeft geboden, dan wel zal bieden;</w:t>
      </w:r>
    </w:p>
    <w:p w14:paraId="311B52A2" w14:textId="77777777" w:rsidR="009C2424" w:rsidRDefault="009C2424" w:rsidP="009C2424">
      <w:pPr>
        <w:spacing w:after="200"/>
        <w:ind w:left="851"/>
        <w:contextualSpacing/>
        <w:rPr>
          <w:rFonts w:ascii="Georgia" w:eastAsia="Georgia" w:hAnsi="Georgia"/>
        </w:rPr>
      </w:pPr>
    </w:p>
    <w:p w14:paraId="7E48A999" w14:textId="003DD185" w:rsidR="0073126E" w:rsidRDefault="009C2424" w:rsidP="009C2424">
      <w:pPr>
        <w:numPr>
          <w:ilvl w:val="0"/>
          <w:numId w:val="19"/>
        </w:numPr>
        <w:spacing w:after="200"/>
        <w:ind w:left="851" w:hanging="284"/>
        <w:contextualSpacing/>
        <w:rPr>
          <w:rFonts w:ascii="Georgia" w:eastAsia="Georgia" w:hAnsi="Georgia"/>
        </w:rPr>
      </w:pPr>
      <w:r w:rsidRPr="009C2424">
        <w:rPr>
          <w:rFonts w:ascii="Georgia" w:eastAsia="Georgia" w:hAnsi="Georgia"/>
        </w:rPr>
        <w:t>zich onthoudt van activiteiten die enige belangenverstrengeling met zich mee (kunnen) brengen in het kader van de uitvoering van de Overeenkomst. Indien Opdrachtnemer op enigerlei wijze twijfelt c.q. er bekend mee is of kan zijn dat sprake is van belangenverstrengeling, dan heeft hij de verplichting om dit per omgaande (schriftelijk) aan Opdrachtgever te melden;</w:t>
      </w:r>
    </w:p>
    <w:p w14:paraId="5E9B856D" w14:textId="77777777" w:rsidR="009C2424" w:rsidRPr="009C2424" w:rsidRDefault="009C2424" w:rsidP="009C2424">
      <w:pPr>
        <w:spacing w:after="200"/>
        <w:contextualSpacing/>
        <w:rPr>
          <w:rFonts w:ascii="Georgia" w:eastAsia="Georgia" w:hAnsi="Georgia"/>
        </w:rPr>
      </w:pPr>
    </w:p>
    <w:p w14:paraId="449F5AE0" w14:textId="77777777" w:rsidR="0073126E" w:rsidRDefault="0073126E" w:rsidP="00867C1A">
      <w:pPr>
        <w:numPr>
          <w:ilvl w:val="0"/>
          <w:numId w:val="19"/>
        </w:numPr>
        <w:spacing w:after="200"/>
        <w:ind w:left="851" w:hanging="284"/>
        <w:contextualSpacing/>
        <w:rPr>
          <w:rFonts w:ascii="Georgia" w:eastAsia="Georgia" w:hAnsi="Georgia"/>
        </w:rPr>
      </w:pPr>
      <w:r w:rsidRPr="0073126E">
        <w:rPr>
          <w:rFonts w:ascii="Georgia" w:eastAsia="Georgia" w:hAnsi="Georgia"/>
        </w:rPr>
        <w:t>zich voldoende op de hoogte heeft gesteld van de opdracht volgens deze Overeenkomst en verklaart dat Opdrachtgever hem met de Aanbestedingsstukken van voldoende en correcte informatie heeft voorzien over de uit te voeren Diensten en de organisatie van Opdrachtgever;</w:t>
      </w:r>
    </w:p>
    <w:p w14:paraId="56C48576" w14:textId="77777777" w:rsidR="00DF728D" w:rsidRDefault="00DF728D" w:rsidP="00DF728D">
      <w:pPr>
        <w:spacing w:after="200"/>
        <w:contextualSpacing/>
        <w:rPr>
          <w:rFonts w:ascii="Georgia" w:eastAsia="Georgia" w:hAnsi="Georgia"/>
        </w:rPr>
      </w:pPr>
    </w:p>
    <w:p w14:paraId="306E2CCD" w14:textId="1E76E351" w:rsidR="0073126E" w:rsidRDefault="00DF728D" w:rsidP="00DF728D">
      <w:pPr>
        <w:numPr>
          <w:ilvl w:val="0"/>
          <w:numId w:val="19"/>
        </w:numPr>
        <w:spacing w:after="200"/>
        <w:ind w:left="851" w:hanging="284"/>
        <w:contextualSpacing/>
        <w:rPr>
          <w:rFonts w:ascii="Georgia" w:eastAsia="Georgia" w:hAnsi="Georgia"/>
        </w:rPr>
      </w:pPr>
      <w:r w:rsidRPr="00DF728D">
        <w:rPr>
          <w:rFonts w:ascii="Georgia" w:eastAsia="Georgia" w:hAnsi="Georgia"/>
        </w:rPr>
        <w:t>d</w:t>
      </w:r>
      <w:r>
        <w:rPr>
          <w:rFonts w:ascii="Georgia" w:eastAsia="Georgia" w:hAnsi="Georgia"/>
        </w:rPr>
        <w:t>e Diensten na Deelopdracht voldoen</w:t>
      </w:r>
      <w:r w:rsidRPr="00DF728D">
        <w:rPr>
          <w:rFonts w:ascii="Georgia" w:eastAsia="Georgia" w:hAnsi="Georgia"/>
        </w:rPr>
        <w:t xml:space="preserve"> aan de eisen en voorwaarden zoals verwoord in de Aanbestedings</w:t>
      </w:r>
      <w:r>
        <w:rPr>
          <w:rFonts w:ascii="Georgia" w:eastAsia="Georgia" w:hAnsi="Georgia"/>
        </w:rPr>
        <w:t>stukken, de</w:t>
      </w:r>
      <w:r w:rsidRPr="00DF728D">
        <w:rPr>
          <w:rFonts w:ascii="Georgia" w:eastAsia="Georgia" w:hAnsi="Georgia"/>
        </w:rPr>
        <w:t xml:space="preserve"> Aanbieding, </w:t>
      </w:r>
      <w:r>
        <w:rPr>
          <w:rFonts w:ascii="Georgia" w:eastAsia="Georgia" w:hAnsi="Georgia"/>
        </w:rPr>
        <w:t xml:space="preserve">de </w:t>
      </w:r>
      <w:r w:rsidRPr="00DF728D">
        <w:rPr>
          <w:rFonts w:ascii="Georgia" w:eastAsia="Georgia" w:hAnsi="Georgia"/>
        </w:rPr>
        <w:t>desbetr</w:t>
      </w:r>
      <w:r>
        <w:rPr>
          <w:rFonts w:ascii="Georgia" w:eastAsia="Georgia" w:hAnsi="Georgia"/>
        </w:rPr>
        <w:t>effende Deelopdracht en de O</w:t>
      </w:r>
      <w:r w:rsidRPr="00DF728D">
        <w:rPr>
          <w:rFonts w:ascii="Georgia" w:eastAsia="Georgia" w:hAnsi="Georgia"/>
        </w:rPr>
        <w:t>vereenkomst;</w:t>
      </w:r>
    </w:p>
    <w:p w14:paraId="51FB5B63" w14:textId="77777777" w:rsidR="009C2424" w:rsidRDefault="009C2424" w:rsidP="009C2424">
      <w:pPr>
        <w:spacing w:after="200"/>
        <w:contextualSpacing/>
        <w:rPr>
          <w:rFonts w:ascii="Georgia" w:eastAsia="Georgia" w:hAnsi="Georgia"/>
        </w:rPr>
      </w:pPr>
    </w:p>
    <w:p w14:paraId="70261854" w14:textId="15AEF185" w:rsidR="00DF728D" w:rsidRPr="00173D1C" w:rsidRDefault="00173D1C" w:rsidP="00DF728D">
      <w:pPr>
        <w:numPr>
          <w:ilvl w:val="0"/>
          <w:numId w:val="19"/>
        </w:numPr>
        <w:spacing w:after="200"/>
        <w:ind w:left="851" w:hanging="284"/>
        <w:contextualSpacing/>
        <w:rPr>
          <w:rFonts w:ascii="Georgia" w:eastAsia="Georgia" w:hAnsi="Georgia"/>
        </w:rPr>
      </w:pPr>
      <w:r w:rsidRPr="00173D1C">
        <w:rPr>
          <w:rFonts w:ascii="Georgia" w:eastAsia="Georgia" w:hAnsi="Georgia"/>
        </w:rPr>
        <w:t xml:space="preserve">de </w:t>
      </w:r>
      <w:r>
        <w:rPr>
          <w:rFonts w:ascii="Georgia" w:eastAsia="Georgia" w:hAnsi="Georgia"/>
        </w:rPr>
        <w:t>opgedragen Diensten</w:t>
      </w:r>
      <w:r w:rsidRPr="00173D1C">
        <w:rPr>
          <w:rFonts w:ascii="Georgia" w:eastAsia="Georgia" w:hAnsi="Georgia"/>
        </w:rPr>
        <w:t xml:space="preserve"> op vakbekwame wijze </w:t>
      </w:r>
      <w:r>
        <w:rPr>
          <w:rFonts w:ascii="Georgia" w:eastAsia="Georgia" w:hAnsi="Georgia"/>
        </w:rPr>
        <w:t xml:space="preserve">volgens de door de Opdrachtgever opgestelde planning overeenkomstig de toepasselijke regelgeving </w:t>
      </w:r>
      <w:r w:rsidRPr="00173D1C">
        <w:rPr>
          <w:rFonts w:ascii="Georgia" w:eastAsia="Georgia" w:hAnsi="Georgia"/>
        </w:rPr>
        <w:t xml:space="preserve"> zal (doen) uitvoeren;</w:t>
      </w:r>
    </w:p>
    <w:p w14:paraId="201A2151" w14:textId="77777777" w:rsidR="0073126E" w:rsidRPr="0073126E" w:rsidRDefault="0073126E" w:rsidP="00867C1A">
      <w:pPr>
        <w:ind w:left="851" w:hanging="284"/>
        <w:rPr>
          <w:rFonts w:ascii="Georgia" w:eastAsia="Georgia" w:hAnsi="Georgia"/>
        </w:rPr>
      </w:pPr>
    </w:p>
    <w:p w14:paraId="257CEFDA" w14:textId="43374AF8" w:rsidR="0073126E" w:rsidRPr="00867C1A" w:rsidRDefault="0073126E" w:rsidP="00867C1A">
      <w:pPr>
        <w:pStyle w:val="Lijstalinea"/>
        <w:numPr>
          <w:ilvl w:val="0"/>
          <w:numId w:val="19"/>
        </w:numPr>
        <w:ind w:left="851" w:hanging="284"/>
        <w:rPr>
          <w:rFonts w:ascii="Georgia" w:eastAsia="Georgia" w:hAnsi="Georgia"/>
        </w:rPr>
      </w:pPr>
      <w:r w:rsidRPr="00867C1A">
        <w:rPr>
          <w:rFonts w:ascii="Georgia" w:eastAsia="Georgia" w:hAnsi="Georgia"/>
        </w:rPr>
        <w:t>meewerkt aan een actieve support en informatieverstrekking zoals nader omschreven in de Aanbestedingsstukken;</w:t>
      </w:r>
    </w:p>
    <w:p w14:paraId="450A465A" w14:textId="77777777" w:rsidR="0073126E" w:rsidRPr="0073126E" w:rsidRDefault="0073126E" w:rsidP="00867C1A">
      <w:pPr>
        <w:ind w:left="851" w:hanging="284"/>
        <w:rPr>
          <w:rFonts w:ascii="Georgia" w:eastAsia="Georgia" w:hAnsi="Georgia"/>
        </w:rPr>
      </w:pPr>
    </w:p>
    <w:p w14:paraId="3639C177" w14:textId="6EEA14B6" w:rsidR="0073126E" w:rsidRDefault="0073126E" w:rsidP="00867C1A">
      <w:pPr>
        <w:pStyle w:val="Lijstalinea"/>
        <w:numPr>
          <w:ilvl w:val="0"/>
          <w:numId w:val="19"/>
        </w:numPr>
        <w:ind w:left="851" w:hanging="284"/>
        <w:rPr>
          <w:rFonts w:ascii="Georgia" w:eastAsia="Georgia" w:hAnsi="Georgia"/>
        </w:rPr>
      </w:pPr>
      <w:r w:rsidRPr="00867C1A">
        <w:rPr>
          <w:rFonts w:ascii="Georgia" w:eastAsia="Georgia" w:hAnsi="Georgia"/>
        </w:rPr>
        <w:t xml:space="preserve">voor de uitvoering van de </w:t>
      </w:r>
      <w:r w:rsidR="00C37EB4">
        <w:rPr>
          <w:rFonts w:ascii="Georgia" w:eastAsia="Georgia" w:hAnsi="Georgia"/>
        </w:rPr>
        <w:t>Diensten</w:t>
      </w:r>
      <w:r w:rsidRPr="00867C1A">
        <w:rPr>
          <w:rFonts w:ascii="Georgia" w:eastAsia="Georgia" w:hAnsi="Georgia"/>
        </w:rPr>
        <w:t xml:space="preserve"> eigen </w:t>
      </w:r>
      <w:r w:rsidR="00173D1C">
        <w:rPr>
          <w:rFonts w:ascii="Georgia" w:eastAsia="Georgia" w:hAnsi="Georgia"/>
        </w:rPr>
        <w:t xml:space="preserve">en aantoonbaar gekwalificeerd Personeel </w:t>
      </w:r>
      <w:r w:rsidRPr="00867C1A">
        <w:rPr>
          <w:rFonts w:ascii="Georgia" w:eastAsia="Georgia" w:hAnsi="Georgia"/>
        </w:rPr>
        <w:t xml:space="preserve">inzet, dan wel </w:t>
      </w:r>
      <w:r w:rsidR="009A7E5C">
        <w:rPr>
          <w:rFonts w:ascii="Georgia" w:eastAsia="Georgia" w:hAnsi="Georgia"/>
        </w:rPr>
        <w:t xml:space="preserve">(gelijk gekwalificeerd </w:t>
      </w:r>
      <w:r w:rsidRPr="00867C1A">
        <w:rPr>
          <w:rFonts w:ascii="Georgia" w:eastAsia="Georgia" w:hAnsi="Georgia"/>
        </w:rPr>
        <w:t>Personeel van) Derden, voor wiens inzet Opdrachtgever schriftelijke toestemming heeft verleend</w:t>
      </w:r>
      <w:r w:rsidR="00173D1C">
        <w:rPr>
          <w:rFonts w:ascii="Georgia" w:eastAsia="Georgia" w:hAnsi="Georgia"/>
        </w:rPr>
        <w:t>;</w:t>
      </w:r>
    </w:p>
    <w:p w14:paraId="414B6A8F" w14:textId="77777777" w:rsidR="00173D1C" w:rsidRPr="00173D1C" w:rsidRDefault="00173D1C" w:rsidP="00173D1C">
      <w:pPr>
        <w:pStyle w:val="Lijstalinea"/>
        <w:rPr>
          <w:rFonts w:ascii="Georgia" w:eastAsia="Georgia" w:hAnsi="Georgia"/>
        </w:rPr>
      </w:pPr>
    </w:p>
    <w:p w14:paraId="6D202CC9" w14:textId="45091A35" w:rsidR="00144B82" w:rsidRDefault="0073126E" w:rsidP="00144B82">
      <w:pPr>
        <w:pStyle w:val="Lijstalinea"/>
        <w:numPr>
          <w:ilvl w:val="0"/>
          <w:numId w:val="19"/>
        </w:numPr>
        <w:ind w:left="851" w:hanging="284"/>
        <w:rPr>
          <w:rFonts w:ascii="Georgia" w:eastAsia="Georgia" w:hAnsi="Georgia"/>
        </w:rPr>
      </w:pPr>
      <w:r w:rsidRPr="00867C1A">
        <w:rPr>
          <w:rFonts w:ascii="Georgia" w:eastAsia="Georgia" w:hAnsi="Georgia"/>
        </w:rPr>
        <w:t xml:space="preserve">de </w:t>
      </w:r>
      <w:r w:rsidR="00AE19EA">
        <w:rPr>
          <w:rFonts w:ascii="Georgia" w:eastAsia="Georgia" w:hAnsi="Georgia"/>
        </w:rPr>
        <w:t xml:space="preserve">Diensten </w:t>
      </w:r>
      <w:r w:rsidR="009C2424">
        <w:rPr>
          <w:rFonts w:ascii="Georgia" w:eastAsia="Georgia" w:hAnsi="Georgia"/>
        </w:rPr>
        <w:t>uitvoert</w:t>
      </w:r>
      <w:r w:rsidR="00AE19EA">
        <w:rPr>
          <w:rFonts w:ascii="Georgia" w:eastAsia="Georgia" w:hAnsi="Georgia"/>
        </w:rPr>
        <w:t xml:space="preserve"> </w:t>
      </w:r>
      <w:r w:rsidR="00144B82">
        <w:rPr>
          <w:rFonts w:ascii="Georgia" w:eastAsia="Georgia" w:hAnsi="Georgia"/>
        </w:rPr>
        <w:t>volgens</w:t>
      </w:r>
      <w:r w:rsidRPr="00867C1A">
        <w:rPr>
          <w:rFonts w:ascii="Georgia" w:eastAsia="Georgia" w:hAnsi="Georgia"/>
        </w:rPr>
        <w:t xml:space="preserve"> de eisen en voorwaarden in de Aanbestedings</w:t>
      </w:r>
      <w:r w:rsidR="00144B82">
        <w:rPr>
          <w:rFonts w:ascii="Georgia" w:eastAsia="Georgia" w:hAnsi="Georgia"/>
        </w:rPr>
        <w:t xml:space="preserve">stukken en </w:t>
      </w:r>
      <w:r w:rsidRPr="00867C1A">
        <w:rPr>
          <w:rFonts w:ascii="Georgia" w:eastAsia="Georgia" w:hAnsi="Georgia"/>
        </w:rPr>
        <w:t xml:space="preserve">de Overeenkomst en </w:t>
      </w:r>
      <w:r w:rsidR="00144B82">
        <w:rPr>
          <w:rFonts w:ascii="Georgia" w:eastAsia="Georgia" w:hAnsi="Georgia"/>
        </w:rPr>
        <w:t xml:space="preserve">deze </w:t>
      </w:r>
      <w:r w:rsidRPr="00867C1A">
        <w:rPr>
          <w:rFonts w:ascii="Georgia" w:eastAsia="Georgia" w:hAnsi="Georgia"/>
        </w:rPr>
        <w:t xml:space="preserve">geschikt zijn voor het </w:t>
      </w:r>
      <w:r w:rsidR="009C2424">
        <w:rPr>
          <w:rFonts w:ascii="Georgia" w:eastAsia="Georgia" w:hAnsi="Georgia"/>
        </w:rPr>
        <w:t>voorwerp van de Overeenkomst volgens artikel 2.1 van de Overeenkomst</w:t>
      </w:r>
      <w:r w:rsidRPr="00867C1A">
        <w:rPr>
          <w:rFonts w:ascii="Georgia" w:eastAsia="Georgia" w:hAnsi="Georgia"/>
        </w:rPr>
        <w:t>;</w:t>
      </w:r>
    </w:p>
    <w:p w14:paraId="2282B22E" w14:textId="77777777" w:rsidR="00144B82" w:rsidRPr="00144B82" w:rsidRDefault="00144B82" w:rsidP="00144B82">
      <w:pPr>
        <w:pStyle w:val="Lijstalinea"/>
        <w:rPr>
          <w:rFonts w:ascii="Georgia" w:eastAsia="Georgia" w:hAnsi="Georgia"/>
        </w:rPr>
      </w:pPr>
    </w:p>
    <w:p w14:paraId="7800C34A" w14:textId="2F8E884F" w:rsidR="0073126E" w:rsidRPr="00867C1A" w:rsidRDefault="0073126E" w:rsidP="00867C1A">
      <w:pPr>
        <w:pStyle w:val="Lijstalinea"/>
        <w:numPr>
          <w:ilvl w:val="0"/>
          <w:numId w:val="19"/>
        </w:numPr>
        <w:ind w:left="851" w:hanging="284"/>
        <w:rPr>
          <w:rFonts w:ascii="Georgia" w:eastAsia="Georgia" w:hAnsi="Georgia"/>
        </w:rPr>
      </w:pPr>
      <w:r w:rsidRPr="00867C1A">
        <w:rPr>
          <w:rFonts w:ascii="Georgia" w:eastAsia="Georgia" w:hAnsi="Georgia"/>
        </w:rPr>
        <w:t>desgevraagd meewerkt aan overleg tussen (de contractbeheerder van) Opdrachtgever en Opdrachtnemer;</w:t>
      </w:r>
    </w:p>
    <w:p w14:paraId="5050E1CC" w14:textId="77777777" w:rsidR="0073126E" w:rsidRPr="0073126E" w:rsidRDefault="0073126E" w:rsidP="00867C1A">
      <w:pPr>
        <w:ind w:left="851" w:hanging="284"/>
        <w:rPr>
          <w:rFonts w:ascii="Georgia" w:eastAsia="Georgia" w:hAnsi="Georgia"/>
        </w:rPr>
      </w:pPr>
    </w:p>
    <w:p w14:paraId="49F328F3" w14:textId="0784B41E" w:rsidR="0073126E" w:rsidRPr="00867C1A" w:rsidRDefault="0073126E" w:rsidP="00867C1A">
      <w:pPr>
        <w:pStyle w:val="Lijstalinea"/>
        <w:numPr>
          <w:ilvl w:val="0"/>
          <w:numId w:val="19"/>
        </w:numPr>
        <w:ind w:left="851" w:hanging="284"/>
        <w:rPr>
          <w:rFonts w:ascii="Georgia" w:eastAsia="Georgia" w:hAnsi="Georgia"/>
        </w:rPr>
      </w:pPr>
      <w:r w:rsidRPr="00867C1A">
        <w:rPr>
          <w:rFonts w:ascii="Georgia" w:eastAsia="Georgia" w:hAnsi="Georgia"/>
        </w:rPr>
        <w:t>onverhoopte klachten van Opdrachtgever op zorgvuldige wijze afhandelt;</w:t>
      </w:r>
    </w:p>
    <w:p w14:paraId="1076C3F4" w14:textId="77777777" w:rsidR="0073126E" w:rsidRPr="0073126E" w:rsidRDefault="0073126E" w:rsidP="00867C1A">
      <w:pPr>
        <w:ind w:left="851" w:hanging="284"/>
        <w:rPr>
          <w:rFonts w:ascii="Georgia" w:eastAsia="Georgia" w:hAnsi="Georgia"/>
        </w:rPr>
      </w:pPr>
    </w:p>
    <w:p w14:paraId="37481AAB" w14:textId="723D2599" w:rsidR="0073126E" w:rsidRPr="00867C1A" w:rsidRDefault="0073126E" w:rsidP="00867C1A">
      <w:pPr>
        <w:pStyle w:val="Lijstalinea"/>
        <w:numPr>
          <w:ilvl w:val="0"/>
          <w:numId w:val="19"/>
        </w:numPr>
        <w:ind w:left="851" w:hanging="284"/>
        <w:rPr>
          <w:rFonts w:ascii="Georgia" w:eastAsia="Georgia" w:hAnsi="Georgia"/>
        </w:rPr>
      </w:pPr>
      <w:r w:rsidRPr="00867C1A">
        <w:rPr>
          <w:rFonts w:ascii="Georgia" w:eastAsia="Georgia" w:hAnsi="Georgia"/>
        </w:rPr>
        <w:t>Opdrachtgever vrijwaart tegen (schade) aanspraken en vorderingen van derden in verband met de uitvoering van deze Overeenkomst en de uit te voeren Diensten;</w:t>
      </w:r>
    </w:p>
    <w:p w14:paraId="6433E058" w14:textId="77777777" w:rsidR="0073126E" w:rsidRPr="0073126E" w:rsidRDefault="0073126E" w:rsidP="00867C1A">
      <w:pPr>
        <w:ind w:left="851" w:hanging="284"/>
        <w:rPr>
          <w:rFonts w:ascii="Georgia" w:eastAsia="Georgia" w:hAnsi="Georgia"/>
        </w:rPr>
      </w:pPr>
    </w:p>
    <w:p w14:paraId="35328216" w14:textId="16FC464E" w:rsidR="0073126E" w:rsidRDefault="0073126E" w:rsidP="00867C1A">
      <w:pPr>
        <w:pStyle w:val="Lijstalinea"/>
        <w:numPr>
          <w:ilvl w:val="0"/>
          <w:numId w:val="19"/>
        </w:numPr>
        <w:ind w:left="851" w:hanging="284"/>
        <w:rPr>
          <w:rFonts w:ascii="Georgia" w:eastAsia="Georgia" w:hAnsi="Georgia"/>
        </w:rPr>
      </w:pPr>
      <w:r w:rsidRPr="00867C1A">
        <w:rPr>
          <w:rFonts w:ascii="Georgia" w:eastAsia="Georgia" w:hAnsi="Georgia"/>
        </w:rPr>
        <w:t>Desgevraagd meewerkt aan de totstandkoming van een verwerkersovereenkomst</w:t>
      </w:r>
      <w:r w:rsidR="009C2424">
        <w:rPr>
          <w:rFonts w:ascii="Georgia" w:eastAsia="Georgia" w:hAnsi="Georgia"/>
        </w:rPr>
        <w:t xml:space="preserve"> </w:t>
      </w:r>
      <w:r w:rsidR="009C2424" w:rsidRPr="009C2424">
        <w:rPr>
          <w:rFonts w:ascii="Georgia" w:eastAsia="Georgia" w:hAnsi="Georgia"/>
        </w:rPr>
        <w:t>volgens model van de VNG</w:t>
      </w:r>
      <w:r w:rsidR="009C2424">
        <w:rPr>
          <w:rFonts w:ascii="Georgia" w:eastAsia="Georgia" w:hAnsi="Georgia"/>
        </w:rPr>
        <w:t>, dan wel (indien toepasselijk) een door Opdrachtgever vast te stellen (model van een) verwerkingsverantwoordelijkenovereenkomst</w:t>
      </w:r>
      <w:r w:rsidRPr="00867C1A">
        <w:rPr>
          <w:rFonts w:ascii="Georgia" w:eastAsia="Georgia" w:hAnsi="Georgia"/>
        </w:rPr>
        <w:t xml:space="preserve"> in het geval </w:t>
      </w:r>
      <w:r w:rsidR="004D3CE1">
        <w:rPr>
          <w:rFonts w:ascii="Georgia" w:eastAsia="Georgia" w:hAnsi="Georgia"/>
        </w:rPr>
        <w:t xml:space="preserve">bij uitvoering van de Overeenkomst sprake zou </w:t>
      </w:r>
      <w:r w:rsidR="00AE19EA">
        <w:rPr>
          <w:rFonts w:ascii="Georgia" w:eastAsia="Georgia" w:hAnsi="Georgia"/>
        </w:rPr>
        <w:t xml:space="preserve">(blijken te) </w:t>
      </w:r>
      <w:r w:rsidR="004D3CE1">
        <w:rPr>
          <w:rFonts w:ascii="Georgia" w:eastAsia="Georgia" w:hAnsi="Georgia"/>
        </w:rPr>
        <w:t xml:space="preserve">zijn </w:t>
      </w:r>
      <w:r w:rsidRPr="00867C1A">
        <w:rPr>
          <w:rFonts w:ascii="Georgia" w:eastAsia="Georgia" w:hAnsi="Georgia"/>
        </w:rPr>
        <w:t xml:space="preserve">van verwerking van persoonsgegevens in de zin van de Algemene Verordening </w:t>
      </w:r>
      <w:r w:rsidR="00C37EB4">
        <w:rPr>
          <w:rFonts w:ascii="Georgia" w:eastAsia="Georgia" w:hAnsi="Georgia"/>
        </w:rPr>
        <w:t>G</w:t>
      </w:r>
      <w:r w:rsidRPr="00867C1A">
        <w:rPr>
          <w:rFonts w:ascii="Georgia" w:eastAsia="Georgia" w:hAnsi="Georgia"/>
        </w:rPr>
        <w:t>egevensverwerking</w:t>
      </w:r>
      <w:r w:rsidR="00C37EB4">
        <w:rPr>
          <w:rFonts w:ascii="Georgia" w:eastAsia="Georgia" w:hAnsi="Georgia"/>
        </w:rPr>
        <w:t xml:space="preserve"> AVG)</w:t>
      </w:r>
      <w:r w:rsidR="004D3CE1">
        <w:rPr>
          <w:rFonts w:ascii="Georgia" w:eastAsia="Georgia" w:hAnsi="Georgia"/>
        </w:rPr>
        <w:t>;</w:t>
      </w:r>
    </w:p>
    <w:p w14:paraId="0192849F" w14:textId="77777777" w:rsidR="004D3CE1" w:rsidRPr="004D3CE1" w:rsidRDefault="004D3CE1" w:rsidP="004D3CE1">
      <w:pPr>
        <w:pStyle w:val="Lijstalinea"/>
        <w:rPr>
          <w:rFonts w:ascii="Georgia" w:eastAsia="Georgia" w:hAnsi="Georgia"/>
        </w:rPr>
      </w:pPr>
    </w:p>
    <w:p w14:paraId="601677F9" w14:textId="588DF112" w:rsidR="0073126E" w:rsidRPr="00867C1A" w:rsidRDefault="005E631E" w:rsidP="00867C1A">
      <w:pPr>
        <w:pStyle w:val="Lijstalinea"/>
        <w:numPr>
          <w:ilvl w:val="0"/>
          <w:numId w:val="19"/>
        </w:numPr>
        <w:ind w:left="851" w:hanging="284"/>
        <w:rPr>
          <w:rFonts w:ascii="Georgia" w:eastAsia="Georgia" w:hAnsi="Georgia"/>
        </w:rPr>
      </w:pPr>
      <w:r>
        <w:rPr>
          <w:rFonts w:ascii="Georgia" w:eastAsia="Georgia" w:hAnsi="Georgia"/>
        </w:rPr>
        <w:t xml:space="preserve">In voorkomend geval </w:t>
      </w:r>
      <w:r w:rsidR="0073126E" w:rsidRPr="00867C1A">
        <w:rPr>
          <w:rFonts w:ascii="Georgia" w:eastAsia="Georgia" w:hAnsi="Georgia"/>
        </w:rPr>
        <w:t>naar redelijkheid en bereidwillig medewerking verleent aan een goede overdracht van zaken aan (eventuele) volgende contractpartners na afloop van de Overeenkomst.</w:t>
      </w:r>
    </w:p>
    <w:p w14:paraId="44026D1F" w14:textId="615E476D" w:rsidR="0073126E" w:rsidRPr="0073126E" w:rsidRDefault="00CE5D23" w:rsidP="00867C1A">
      <w:pPr>
        <w:pStyle w:val="Kop2"/>
        <w:numPr>
          <w:ilvl w:val="0"/>
          <w:numId w:val="0"/>
        </w:numPr>
        <w:ind w:left="567" w:hanging="567"/>
        <w:rPr>
          <w:rFonts w:eastAsia="Georgia"/>
        </w:rPr>
      </w:pPr>
      <w:r>
        <w:rPr>
          <w:rFonts w:eastAsia="Georgia"/>
        </w:rPr>
        <w:lastRenderedPageBreak/>
        <w:t>Artikel 9</w:t>
      </w:r>
      <w:r w:rsidR="0073126E" w:rsidRPr="0073126E">
        <w:rPr>
          <w:rFonts w:eastAsia="Georgia"/>
        </w:rPr>
        <w:t>: Verzekering</w:t>
      </w:r>
    </w:p>
    <w:p w14:paraId="2C210538" w14:textId="16F270EA" w:rsidR="0073126E" w:rsidRPr="0073126E" w:rsidRDefault="00CE5D23" w:rsidP="00867C1A">
      <w:pPr>
        <w:ind w:left="567" w:hanging="567"/>
      </w:pPr>
      <w:r>
        <w:t>9</w:t>
      </w:r>
      <w:r w:rsidR="0073126E" w:rsidRPr="0073126E">
        <w:t>.1</w:t>
      </w:r>
      <w:r w:rsidR="0073126E" w:rsidRPr="0073126E">
        <w:tab/>
        <w:t>In aanvulling op artikel 26 jo. artikel 21 lid 3 van de ARVODI-2018 geldt dat Opdrachtnemer gedurende de looptijd van deze Overeenkomst de verzekeringen heeft en aanhoudt die op afdoende wijze wettelijke, beroeps- en/of bedrijfsaansprakelijkheid afdekken</w:t>
      </w:r>
      <w:r w:rsidR="00C37EB4">
        <w:t xml:space="preserve"> voor in de branche gebruikelijke verzekerde bedragen per gebeurtenis en per jaar</w:t>
      </w:r>
      <w:r w:rsidR="0073126E" w:rsidRPr="0073126E">
        <w:t xml:space="preserve">. De (afzonderlijke) verzekeringen hebben een minimale dekking van  € </w:t>
      </w:r>
      <w:r w:rsidR="00EA3A8C">
        <w:t>2.0</w:t>
      </w:r>
      <w:r w:rsidR="0073126E" w:rsidRPr="0073126E">
        <w:t xml:space="preserve">00.000,- exclusief BTW per gebeurtenis en € </w:t>
      </w:r>
      <w:r w:rsidR="00303DA7">
        <w:t>3</w:t>
      </w:r>
      <w:r w:rsidR="0073126E" w:rsidRPr="0073126E">
        <w:t>.</w:t>
      </w:r>
      <w:r w:rsidR="00361391">
        <w:t>0</w:t>
      </w:r>
      <w:r w:rsidR="0073126E" w:rsidRPr="0073126E">
        <w:t>00.000,- exclusief BTW per jaar. Deze beperking geldt niet in geval van opzet of grove schuld.</w:t>
      </w:r>
    </w:p>
    <w:p w14:paraId="3CB480A7" w14:textId="44B6CECB" w:rsidR="0073126E" w:rsidRPr="0073126E" w:rsidRDefault="0073126E" w:rsidP="00867C1A">
      <w:pPr>
        <w:pStyle w:val="Kop2"/>
        <w:numPr>
          <w:ilvl w:val="0"/>
          <w:numId w:val="0"/>
        </w:numPr>
        <w:ind w:left="567" w:hanging="567"/>
        <w:rPr>
          <w:rFonts w:eastAsia="Georgia"/>
        </w:rPr>
      </w:pPr>
      <w:r w:rsidRPr="0073126E">
        <w:rPr>
          <w:rFonts w:eastAsia="Georgia"/>
        </w:rPr>
        <w:t xml:space="preserve">Artikel </w:t>
      </w:r>
      <w:r w:rsidR="00CE5D23">
        <w:rPr>
          <w:rFonts w:eastAsia="Georgia"/>
        </w:rPr>
        <w:t>10</w:t>
      </w:r>
      <w:r w:rsidRPr="0073126E">
        <w:rPr>
          <w:rFonts w:eastAsia="Georgia"/>
        </w:rPr>
        <w:t>: Aansprakelijkheid en vrijwaring</w:t>
      </w:r>
    </w:p>
    <w:p w14:paraId="73B85C02" w14:textId="00CB65C6" w:rsidR="0073126E" w:rsidRPr="0073126E" w:rsidRDefault="00CE5D23" w:rsidP="00867C1A">
      <w:pPr>
        <w:ind w:left="567" w:hanging="567"/>
      </w:pPr>
      <w:r>
        <w:t>10</w:t>
      </w:r>
      <w:r w:rsidR="0073126E" w:rsidRPr="0073126E">
        <w:t>.1</w:t>
      </w:r>
      <w:r w:rsidR="0073126E" w:rsidRPr="0073126E">
        <w:tab/>
        <w:t>Opdrachtnemer is overeenkomstig artikel 21 ARVODI-2018 onverminderd aansprakelijk voor schade als gevolg van een tekortkoming in de nakoming van zijn verplichtingen volgens deze Overeenkomst, dan wel eventueel onrechtmatig handelen of nalaten.</w:t>
      </w:r>
    </w:p>
    <w:p w14:paraId="02AEB4A9" w14:textId="77777777" w:rsidR="0073126E" w:rsidRPr="0073126E" w:rsidRDefault="0073126E" w:rsidP="00867C1A">
      <w:pPr>
        <w:ind w:left="567" w:hanging="567"/>
      </w:pPr>
    </w:p>
    <w:p w14:paraId="03557BA9" w14:textId="66B344E7" w:rsidR="0073126E" w:rsidRPr="0073126E" w:rsidRDefault="00CE5D23" w:rsidP="00867C1A">
      <w:pPr>
        <w:ind w:left="567" w:hanging="567"/>
      </w:pPr>
      <w:r>
        <w:t>10</w:t>
      </w:r>
      <w:r w:rsidR="0073126E" w:rsidRPr="0073126E">
        <w:t>.2</w:t>
      </w:r>
      <w:r w:rsidR="0073126E" w:rsidRPr="0073126E">
        <w:tab/>
        <w:t>In aanvulling op artikel 21 van de ARVODI-2018 vrijwaart Opdrachtnemer Opdrachtgever tegen eventuele aanspraken van derden op vergoeding van schade als gevolg van het tekortschieten als bedoeld in artikel 21 van de ARVODI-2018, dan wel onrechtmatig handelen of nalaten.</w:t>
      </w:r>
    </w:p>
    <w:p w14:paraId="18C9D779" w14:textId="41065D95" w:rsidR="0073126E" w:rsidRPr="0073126E" w:rsidRDefault="00CE5D23" w:rsidP="00793920">
      <w:pPr>
        <w:pStyle w:val="Kop2"/>
        <w:numPr>
          <w:ilvl w:val="0"/>
          <w:numId w:val="0"/>
        </w:numPr>
        <w:ind w:left="567" w:hanging="567"/>
        <w:rPr>
          <w:rFonts w:eastAsia="Georgia"/>
        </w:rPr>
      </w:pPr>
      <w:r>
        <w:rPr>
          <w:rFonts w:eastAsia="Georgia"/>
        </w:rPr>
        <w:t>Artikel 11</w:t>
      </w:r>
      <w:r w:rsidR="0073126E" w:rsidRPr="0073126E">
        <w:rPr>
          <w:rFonts w:eastAsia="Georgia"/>
        </w:rPr>
        <w:t>: Overige bepalingen</w:t>
      </w:r>
    </w:p>
    <w:p w14:paraId="125C01AF" w14:textId="345D95CA" w:rsidR="0073126E" w:rsidRPr="0073126E" w:rsidRDefault="00CE5D23" w:rsidP="00996B6D">
      <w:pPr>
        <w:ind w:left="567" w:hanging="567"/>
      </w:pPr>
      <w:r>
        <w:t>11</w:t>
      </w:r>
      <w:r w:rsidR="0073126E" w:rsidRPr="0073126E">
        <w:t>.1</w:t>
      </w:r>
      <w:r w:rsidR="0073126E" w:rsidRPr="0073126E">
        <w:tab/>
        <w:t>Onverminderd het bepaalde in artikel 22 ARVODI-2018 kan Opdrachtgever deze Overeenkomst zonder enige aanmaning of ingebrekestelling met onmiddellijke ingang buiten rechte schriftelijk ontbinden als zich op Opdrachtnemer tijdens de looptijd van de Overeenkomst uitsluitingsgronden voordoen zoals vermeld in artikel 2.86 Aanbestedingswet.</w:t>
      </w:r>
    </w:p>
    <w:p w14:paraId="6EB95BBB" w14:textId="77777777" w:rsidR="0073126E" w:rsidRPr="0073126E" w:rsidRDefault="0073126E" w:rsidP="00996B6D">
      <w:pPr>
        <w:ind w:left="567" w:hanging="567"/>
      </w:pPr>
    </w:p>
    <w:p w14:paraId="580107DF" w14:textId="339C3201" w:rsidR="0073126E" w:rsidRPr="0073126E" w:rsidRDefault="00CE5D23" w:rsidP="00996B6D">
      <w:pPr>
        <w:ind w:left="567" w:hanging="567"/>
      </w:pPr>
      <w:r>
        <w:t>11</w:t>
      </w:r>
      <w:r w:rsidR="0073126E" w:rsidRPr="0073126E">
        <w:t>.2</w:t>
      </w:r>
      <w:r w:rsidR="0073126E" w:rsidRPr="0073126E">
        <w:tab/>
        <w:t xml:space="preserve">Opdrachtnemer houdt zich bij uitvoering van de Overeenkomst aan alle </w:t>
      </w:r>
      <w:r w:rsidR="00303DA7">
        <w:t xml:space="preserve">(op Opdrachtnemer en de Diensten) </w:t>
      </w:r>
      <w:r w:rsidR="0073126E" w:rsidRPr="0073126E">
        <w:t>toepasselijke wet- en regelgeving waaronder (maar niet uitsluitend) op het gebied van veiligheid, privacy, arbeidsomstandigheden, cao-bepalingen, Wet arbeid vreemdelingen, Wet op de identificatieplicht, milieu, gevaarlijke stoffen, Wet Ketenaansprakelijkheid, belastingen en sociale verzekeringen.</w:t>
      </w:r>
    </w:p>
    <w:p w14:paraId="3A97E86E" w14:textId="77777777" w:rsidR="0073126E" w:rsidRPr="0073126E" w:rsidRDefault="0073126E" w:rsidP="00996B6D">
      <w:pPr>
        <w:ind w:left="567" w:hanging="567"/>
      </w:pPr>
    </w:p>
    <w:p w14:paraId="78F0156D" w14:textId="7B116DEB" w:rsidR="0073126E" w:rsidRPr="0073126E" w:rsidRDefault="00CE5D23" w:rsidP="00996B6D">
      <w:pPr>
        <w:ind w:left="567" w:hanging="567"/>
      </w:pPr>
      <w:r>
        <w:t>11</w:t>
      </w:r>
      <w:r w:rsidR="0073126E" w:rsidRPr="0073126E">
        <w:t>.</w:t>
      </w:r>
      <w:r w:rsidR="00E0589E">
        <w:t>3</w:t>
      </w:r>
      <w:r w:rsidR="0073126E" w:rsidRPr="0073126E">
        <w:tab/>
        <w:t>Met betrekking tot de uitvoering van deze Overeenkomst is de schriftelijke en mondelinge voertaal Nederlands.</w:t>
      </w:r>
    </w:p>
    <w:p w14:paraId="2D72E50B" w14:textId="77777777" w:rsidR="0073126E" w:rsidRPr="0073126E" w:rsidRDefault="0073126E" w:rsidP="00996B6D">
      <w:pPr>
        <w:ind w:left="567" w:hanging="567"/>
      </w:pPr>
    </w:p>
    <w:p w14:paraId="2BC9A6F2" w14:textId="2CCE1E49" w:rsidR="0073126E" w:rsidRPr="0073126E" w:rsidRDefault="00CE5D23" w:rsidP="00996B6D">
      <w:pPr>
        <w:ind w:left="567" w:hanging="567"/>
      </w:pPr>
      <w:r>
        <w:t>11</w:t>
      </w:r>
      <w:r w:rsidR="0073126E" w:rsidRPr="0073126E">
        <w:t>.</w:t>
      </w:r>
      <w:r w:rsidR="00E0589E">
        <w:t>4</w:t>
      </w:r>
      <w:r w:rsidR="0073126E" w:rsidRPr="0073126E">
        <w:tab/>
        <w:t>Verplichtingen die naar hun aard bestemd zijn om ook na beëindiging van de Overeenkomst voort te duren, blijven na beëindiging van de Overeenkomst in stand.</w:t>
      </w:r>
    </w:p>
    <w:p w14:paraId="584D8517" w14:textId="02509707" w:rsidR="0073126E" w:rsidRPr="0073126E" w:rsidRDefault="00CE5D23" w:rsidP="00996B6D">
      <w:pPr>
        <w:pStyle w:val="Kop2"/>
        <w:numPr>
          <w:ilvl w:val="0"/>
          <w:numId w:val="0"/>
        </w:numPr>
        <w:ind w:left="567" w:hanging="567"/>
        <w:rPr>
          <w:rFonts w:eastAsia="Georgia"/>
        </w:rPr>
      </w:pPr>
      <w:r>
        <w:rPr>
          <w:rFonts w:eastAsia="Georgia"/>
        </w:rPr>
        <w:t>Artikel 12</w:t>
      </w:r>
      <w:r w:rsidR="0073126E" w:rsidRPr="0073126E">
        <w:rPr>
          <w:rFonts w:eastAsia="Georgia"/>
        </w:rPr>
        <w:t>: Toepasselijk recht en bevoegde rechter</w:t>
      </w:r>
    </w:p>
    <w:p w14:paraId="30F79A93" w14:textId="1F4484CF" w:rsidR="0073126E" w:rsidRPr="0073126E" w:rsidRDefault="00CE5D23" w:rsidP="00996B6D">
      <w:pPr>
        <w:ind w:left="567" w:hanging="567"/>
      </w:pPr>
      <w:r>
        <w:t>12</w:t>
      </w:r>
      <w:r w:rsidR="0073126E" w:rsidRPr="0073126E">
        <w:t>.1</w:t>
      </w:r>
      <w:r w:rsidR="0073126E" w:rsidRPr="0073126E">
        <w:tab/>
        <w:t>Eventuele geschillen worden voorgelegd aan de bevoegde rechter te Den Haag.</w:t>
      </w:r>
    </w:p>
    <w:p w14:paraId="25F1BD5D" w14:textId="77777777" w:rsidR="0073126E" w:rsidRPr="0073126E" w:rsidRDefault="0073126E" w:rsidP="00996B6D">
      <w:pPr>
        <w:ind w:left="567" w:hanging="567"/>
      </w:pPr>
    </w:p>
    <w:p w14:paraId="41FD509A" w14:textId="7CB56F50" w:rsidR="0073126E" w:rsidRPr="0073126E" w:rsidRDefault="00CE5D23" w:rsidP="0073126E">
      <w:pPr>
        <w:spacing w:line="240" w:lineRule="auto"/>
        <w:rPr>
          <w:rFonts w:ascii="Georgia" w:eastAsia="Georgia" w:hAnsi="Georgia"/>
        </w:rPr>
      </w:pPr>
      <w:r>
        <w:t>12</w:t>
      </w:r>
      <w:r w:rsidR="0073126E" w:rsidRPr="0073126E">
        <w:t>.2</w:t>
      </w:r>
      <w:r w:rsidR="0073126E" w:rsidRPr="0073126E">
        <w:tab/>
        <w:t>Op deze Overeenkomst is Nederlands recht van toepassing.</w:t>
      </w:r>
    </w:p>
    <w:p w14:paraId="23D845C4" w14:textId="77777777" w:rsidR="00996B6D" w:rsidRDefault="00996B6D" w:rsidP="00996B6D"/>
    <w:p w14:paraId="5653FB8E" w14:textId="77777777" w:rsidR="002F25D4" w:rsidRDefault="002F25D4" w:rsidP="00996B6D"/>
    <w:p w14:paraId="2E0A0E92" w14:textId="21E713BF" w:rsidR="0073126E" w:rsidRPr="0073126E" w:rsidRDefault="0073126E" w:rsidP="00996B6D">
      <w:r w:rsidRPr="0073126E">
        <w:t xml:space="preserve">Aldus overeengekomen en in tweevoud </w:t>
      </w:r>
      <w:r w:rsidR="003672C0">
        <w:t>op</w:t>
      </w:r>
      <w:r w:rsidR="00361391">
        <w:tab/>
      </w:r>
      <w:r w:rsidR="00361391">
        <w:tab/>
      </w:r>
      <w:r w:rsidR="00361391">
        <w:tab/>
      </w:r>
      <w:r w:rsidR="00361391">
        <w:tab/>
      </w:r>
      <w:r w:rsidR="00361391">
        <w:tab/>
      </w:r>
      <w:r w:rsidR="003672C0">
        <w:t xml:space="preserve">2020 </w:t>
      </w:r>
      <w:r w:rsidRPr="0073126E">
        <w:t>ondertekend.</w:t>
      </w:r>
    </w:p>
    <w:p w14:paraId="6DB660BB" w14:textId="2C46AD9D" w:rsidR="007E20E5" w:rsidRDefault="007E20E5" w:rsidP="00DF1C41"/>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7"/>
        <w:gridCol w:w="4295"/>
      </w:tblGrid>
      <w:tr w:rsidR="006632D4" w:rsidRPr="006632D4" w14:paraId="6AFC0F10" w14:textId="77777777" w:rsidTr="006632D4">
        <w:tc>
          <w:tcPr>
            <w:tcW w:w="4527" w:type="dxa"/>
          </w:tcPr>
          <w:p w14:paraId="3B2BE510" w14:textId="1C2E2B29" w:rsidR="00996B6D" w:rsidRPr="006632D4" w:rsidRDefault="00996B6D" w:rsidP="00725E19">
            <w:pPr>
              <w:ind w:left="567" w:hanging="567"/>
            </w:pPr>
          </w:p>
        </w:tc>
        <w:tc>
          <w:tcPr>
            <w:tcW w:w="4295" w:type="dxa"/>
          </w:tcPr>
          <w:p w14:paraId="1DFF6CC2" w14:textId="299A369F" w:rsidR="00996B6D" w:rsidRPr="006632D4" w:rsidRDefault="00996B6D" w:rsidP="00725E19">
            <w:pPr>
              <w:ind w:left="567" w:hanging="567"/>
            </w:pPr>
          </w:p>
        </w:tc>
      </w:tr>
      <w:tr w:rsidR="006632D4" w:rsidRPr="006632D4" w14:paraId="432500BA" w14:textId="77777777" w:rsidTr="00725E19">
        <w:tc>
          <w:tcPr>
            <w:tcW w:w="4527" w:type="dxa"/>
            <w:hideMark/>
          </w:tcPr>
          <w:p w14:paraId="62DAC8AE" w14:textId="220EFE1C" w:rsidR="00996B6D" w:rsidRDefault="00361391" w:rsidP="00725E19">
            <w:pPr>
              <w:ind w:left="567" w:hanging="567"/>
            </w:pPr>
            <w:r>
              <w:t>Opdrachtgever</w:t>
            </w:r>
          </w:p>
          <w:p w14:paraId="34372D72" w14:textId="43D74DDF" w:rsidR="00361391" w:rsidRDefault="00361391" w:rsidP="00725E19">
            <w:pPr>
              <w:ind w:left="567" w:hanging="567"/>
            </w:pPr>
          </w:p>
          <w:p w14:paraId="35D34D96" w14:textId="06544AB6" w:rsidR="00361391" w:rsidRDefault="00361391" w:rsidP="00725E19">
            <w:pPr>
              <w:ind w:left="567" w:hanging="567"/>
            </w:pPr>
          </w:p>
          <w:p w14:paraId="17DD2F2B" w14:textId="1B67322E" w:rsidR="00361391" w:rsidRDefault="00361391" w:rsidP="00725E19">
            <w:pPr>
              <w:ind w:left="567" w:hanging="567"/>
            </w:pPr>
          </w:p>
          <w:p w14:paraId="60FCD2F8" w14:textId="3ADEC99D" w:rsidR="00361391" w:rsidRDefault="00303DA7" w:rsidP="00725E19">
            <w:pPr>
              <w:ind w:left="567" w:hanging="567"/>
            </w:pPr>
            <w:r>
              <w:t>(NAAM)</w:t>
            </w:r>
          </w:p>
          <w:p w14:paraId="52D0BF74" w14:textId="2F40C3F6" w:rsidR="00361391" w:rsidRDefault="00303DA7" w:rsidP="00725E19">
            <w:pPr>
              <w:ind w:left="567" w:hanging="567"/>
            </w:pPr>
            <w:r>
              <w:lastRenderedPageBreak/>
              <w:t>(FUNCTIE)</w:t>
            </w:r>
          </w:p>
          <w:p w14:paraId="02A3EE0F" w14:textId="77777777" w:rsidR="00361391" w:rsidRPr="006632D4" w:rsidRDefault="00361391" w:rsidP="00361391"/>
          <w:p w14:paraId="1BE998B9" w14:textId="7895B35D" w:rsidR="00996B6D" w:rsidRPr="006632D4" w:rsidRDefault="00996B6D" w:rsidP="00361391">
            <w:pPr>
              <w:ind w:left="567" w:hanging="567"/>
            </w:pPr>
          </w:p>
        </w:tc>
        <w:tc>
          <w:tcPr>
            <w:tcW w:w="4295" w:type="dxa"/>
            <w:hideMark/>
          </w:tcPr>
          <w:p w14:paraId="7A1061E6" w14:textId="77777777" w:rsidR="00996B6D" w:rsidRDefault="00361391" w:rsidP="00361391">
            <w:pPr>
              <w:ind w:left="1172" w:hanging="567"/>
            </w:pPr>
            <w:r>
              <w:lastRenderedPageBreak/>
              <w:t>Opdrachtnemer</w:t>
            </w:r>
          </w:p>
          <w:p w14:paraId="50BCD3FD" w14:textId="77777777" w:rsidR="00361391" w:rsidRDefault="00361391" w:rsidP="00361391">
            <w:pPr>
              <w:ind w:left="1172" w:hanging="567"/>
            </w:pPr>
          </w:p>
          <w:p w14:paraId="40E81EA7" w14:textId="77777777" w:rsidR="00361391" w:rsidRDefault="00361391" w:rsidP="00361391">
            <w:pPr>
              <w:ind w:left="1172" w:hanging="567"/>
            </w:pPr>
          </w:p>
          <w:p w14:paraId="4C1E0B31" w14:textId="77777777" w:rsidR="00361391" w:rsidRDefault="00361391" w:rsidP="00361391">
            <w:pPr>
              <w:ind w:left="1172" w:hanging="567"/>
            </w:pPr>
          </w:p>
          <w:p w14:paraId="1A793298" w14:textId="2CAEDBA5" w:rsidR="00361391" w:rsidRDefault="00361391" w:rsidP="00361391">
            <w:pPr>
              <w:ind w:left="1172" w:hanging="567"/>
            </w:pPr>
            <w:r>
              <w:t>(NAAM)</w:t>
            </w:r>
          </w:p>
          <w:p w14:paraId="6B94B65D" w14:textId="222BEAF3" w:rsidR="00361391" w:rsidRPr="006632D4" w:rsidRDefault="00361391" w:rsidP="00361391">
            <w:pPr>
              <w:ind w:left="1172" w:hanging="567"/>
            </w:pPr>
            <w:r>
              <w:lastRenderedPageBreak/>
              <w:t>(FUNCTIE)</w:t>
            </w:r>
          </w:p>
        </w:tc>
      </w:tr>
      <w:tr w:rsidR="006632D4" w:rsidRPr="006632D4" w14:paraId="11248996" w14:textId="77777777" w:rsidTr="00725E19">
        <w:tc>
          <w:tcPr>
            <w:tcW w:w="4527" w:type="dxa"/>
            <w:hideMark/>
          </w:tcPr>
          <w:p w14:paraId="7D99AB9E" w14:textId="45E5E809" w:rsidR="00996B6D" w:rsidRPr="006632D4" w:rsidRDefault="00996B6D" w:rsidP="006632D4"/>
        </w:tc>
        <w:tc>
          <w:tcPr>
            <w:tcW w:w="4295" w:type="dxa"/>
            <w:hideMark/>
          </w:tcPr>
          <w:p w14:paraId="0B59DA9E" w14:textId="4118EAE9" w:rsidR="00996B6D" w:rsidRPr="006632D4" w:rsidRDefault="00996B6D" w:rsidP="006632D4"/>
        </w:tc>
      </w:tr>
      <w:tr w:rsidR="006632D4" w:rsidRPr="006632D4" w14:paraId="344C40D5" w14:textId="77777777" w:rsidTr="00725E19">
        <w:trPr>
          <w:trHeight w:val="1326"/>
        </w:trPr>
        <w:tc>
          <w:tcPr>
            <w:tcW w:w="4527" w:type="dxa"/>
          </w:tcPr>
          <w:p w14:paraId="41BEFD15" w14:textId="77777777" w:rsidR="00996B6D" w:rsidRPr="006632D4" w:rsidRDefault="00996B6D" w:rsidP="00E57018">
            <w:pPr>
              <w:jc w:val="both"/>
            </w:pPr>
          </w:p>
        </w:tc>
        <w:tc>
          <w:tcPr>
            <w:tcW w:w="4295" w:type="dxa"/>
          </w:tcPr>
          <w:p w14:paraId="56FFF44E" w14:textId="77777777" w:rsidR="00996B6D" w:rsidRPr="006632D4" w:rsidRDefault="00996B6D" w:rsidP="00725E19">
            <w:pPr>
              <w:ind w:left="567" w:hanging="567"/>
              <w:jc w:val="both"/>
            </w:pPr>
          </w:p>
        </w:tc>
      </w:tr>
      <w:tr w:rsidR="006632D4" w:rsidRPr="006632D4" w14:paraId="400E4D1E" w14:textId="77777777" w:rsidTr="00725E19">
        <w:tc>
          <w:tcPr>
            <w:tcW w:w="4527" w:type="dxa"/>
            <w:hideMark/>
          </w:tcPr>
          <w:p w14:paraId="6C6005D1" w14:textId="0F83B393" w:rsidR="00996B6D" w:rsidRPr="006632D4" w:rsidRDefault="00996B6D" w:rsidP="006632D4">
            <w:pPr>
              <w:jc w:val="both"/>
            </w:pPr>
          </w:p>
        </w:tc>
        <w:tc>
          <w:tcPr>
            <w:tcW w:w="4295" w:type="dxa"/>
            <w:hideMark/>
          </w:tcPr>
          <w:p w14:paraId="3ACC05FB" w14:textId="0D7E3D6D" w:rsidR="00996B6D" w:rsidRPr="006632D4" w:rsidRDefault="00996B6D" w:rsidP="00725E19">
            <w:pPr>
              <w:ind w:left="567" w:hanging="567"/>
              <w:jc w:val="both"/>
            </w:pPr>
          </w:p>
        </w:tc>
      </w:tr>
    </w:tbl>
    <w:p w14:paraId="50BE4AFC" w14:textId="77777777" w:rsidR="003672C0" w:rsidRDefault="003672C0" w:rsidP="009D652F">
      <w:bookmarkStart w:id="2" w:name="bmStart"/>
      <w:bookmarkEnd w:id="2"/>
    </w:p>
    <w:sectPr w:rsidR="003672C0" w:rsidSect="00E57018">
      <w:headerReference w:type="even" r:id="rId14"/>
      <w:headerReference w:type="default" r:id="rId15"/>
      <w:footerReference w:type="even" r:id="rId16"/>
      <w:footerReference w:type="default" r:id="rId17"/>
      <w:headerReference w:type="first" r:id="rId18"/>
      <w:footerReference w:type="first" r:id="rId19"/>
      <w:pgSz w:w="11906" w:h="16838" w:code="9"/>
      <w:pgMar w:top="1134" w:right="1133" w:bottom="1702" w:left="1814" w:header="992" w:footer="31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1D7093F" w14:textId="77777777" w:rsidR="007B7006" w:rsidRDefault="007B7006" w:rsidP="004C03F0">
      <w:pPr>
        <w:spacing w:line="240" w:lineRule="auto"/>
      </w:pPr>
      <w:r>
        <w:separator/>
      </w:r>
    </w:p>
  </w:endnote>
  <w:endnote w:type="continuationSeparator" w:id="0">
    <w:p w14:paraId="6A4E7489" w14:textId="77777777" w:rsidR="007B7006" w:rsidRDefault="007B7006" w:rsidP="004C03F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689B22" w14:textId="77777777" w:rsidR="00A527DC" w:rsidRDefault="00A527D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8647" w:type="dxa"/>
      <w:tblLook w:val="04A0" w:firstRow="1" w:lastRow="0" w:firstColumn="1" w:lastColumn="0" w:noHBand="0" w:noVBand="1"/>
    </w:tblPr>
    <w:tblGrid>
      <w:gridCol w:w="4513"/>
      <w:gridCol w:w="4134"/>
    </w:tblGrid>
    <w:tr w:rsidR="00214E81" w:rsidRPr="008D4FE8" w14:paraId="145C66AA" w14:textId="77777777" w:rsidTr="00214E81">
      <w:tc>
        <w:tcPr>
          <w:tcW w:w="5070" w:type="dxa"/>
          <w:tcBorders>
            <w:top w:val="single" w:sz="4" w:space="0" w:color="auto"/>
          </w:tcBorders>
          <w:shd w:val="clear" w:color="auto" w:fill="auto"/>
        </w:tcPr>
        <w:p w14:paraId="5C55D235" w14:textId="50AF73F2" w:rsidR="00214E81" w:rsidRPr="008D4FE8" w:rsidRDefault="00214E81" w:rsidP="00214E81">
          <w:pPr>
            <w:pStyle w:val="Voettekst"/>
            <w:rPr>
              <w:sz w:val="18"/>
              <w:szCs w:val="18"/>
            </w:rPr>
          </w:pPr>
          <w:bookmarkStart w:id="3" w:name="_Hlk15907882"/>
          <w:r>
            <w:rPr>
              <w:sz w:val="18"/>
              <w:szCs w:val="18"/>
            </w:rPr>
            <w:t xml:space="preserve">Overeenkomst </w:t>
          </w:r>
          <w:sdt>
            <w:sdtPr>
              <w:rPr>
                <w:sz w:val="18"/>
                <w:szCs w:val="18"/>
              </w:rPr>
              <w:tag w:val="B=UxDocumentForm/uxTitelField"/>
              <w:id w:val="-643034487"/>
              <w:placeholder>
                <w:docPart w:val="D4F7AD99ABE14FA085CCE42292E03D0D"/>
              </w:placeholder>
              <w:dataBinding w:prefixMappings="xmlns:ns0='http://www.keyscript.nl/huisstijl/UxDocumentForm' " w:xpath="/ns0:variabelen[1]/ns0:UxDocumentForm[1]/ns0:uxTitelField[1]" w:storeItemID="{30024A26-C9DD-46C4-8607-F1118F24DCAD}"/>
              <w:text/>
            </w:sdtPr>
            <w:sdtEndPr/>
            <w:sdtContent>
              <w:r w:rsidR="005A1A0A">
                <w:rPr>
                  <w:sz w:val="18"/>
                  <w:szCs w:val="18"/>
                </w:rPr>
                <w:t>Wonen en begeleiden van ex-gedetineerden’</w:t>
              </w:r>
            </w:sdtContent>
          </w:sdt>
        </w:p>
      </w:tc>
      <w:tc>
        <w:tcPr>
          <w:tcW w:w="4606" w:type="dxa"/>
          <w:tcBorders>
            <w:top w:val="single" w:sz="4" w:space="0" w:color="auto"/>
          </w:tcBorders>
          <w:shd w:val="clear" w:color="auto" w:fill="auto"/>
        </w:tcPr>
        <w:p w14:paraId="636E2A5F" w14:textId="18783EB9" w:rsidR="00214E81" w:rsidRPr="008D4FE8" w:rsidRDefault="00214E81" w:rsidP="00214E81">
          <w:pPr>
            <w:pStyle w:val="Voettekst"/>
            <w:tabs>
              <w:tab w:val="clear" w:pos="4536"/>
              <w:tab w:val="clear" w:pos="9072"/>
            </w:tabs>
            <w:rPr>
              <w:sz w:val="18"/>
              <w:szCs w:val="18"/>
            </w:rPr>
          </w:pPr>
          <w:r>
            <w:rPr>
              <w:sz w:val="18"/>
              <w:szCs w:val="18"/>
            </w:rPr>
            <w:tab/>
          </w:r>
          <w:r>
            <w:rPr>
              <w:sz w:val="18"/>
              <w:szCs w:val="18"/>
            </w:rPr>
            <w:tab/>
          </w:r>
          <w:r w:rsidRPr="008D4FE8">
            <w:rPr>
              <w:sz w:val="18"/>
              <w:szCs w:val="18"/>
            </w:rPr>
            <w:t xml:space="preserve">Pagina </w:t>
          </w:r>
          <w:r w:rsidRPr="008D4FE8">
            <w:rPr>
              <w:sz w:val="18"/>
              <w:szCs w:val="18"/>
            </w:rPr>
            <w:fldChar w:fldCharType="begin"/>
          </w:r>
          <w:r w:rsidRPr="008D4FE8">
            <w:rPr>
              <w:sz w:val="18"/>
              <w:szCs w:val="18"/>
            </w:rPr>
            <w:instrText xml:space="preserve"> PAGE   \* MERGEFORMAT </w:instrText>
          </w:r>
          <w:r w:rsidRPr="008D4FE8">
            <w:rPr>
              <w:sz w:val="18"/>
              <w:szCs w:val="18"/>
            </w:rPr>
            <w:fldChar w:fldCharType="separate"/>
          </w:r>
          <w:r w:rsidR="009D652F">
            <w:rPr>
              <w:noProof/>
              <w:sz w:val="18"/>
              <w:szCs w:val="18"/>
            </w:rPr>
            <w:t>2</w:t>
          </w:r>
          <w:r w:rsidRPr="008D4FE8">
            <w:rPr>
              <w:sz w:val="18"/>
              <w:szCs w:val="18"/>
            </w:rPr>
            <w:fldChar w:fldCharType="end"/>
          </w:r>
          <w:r w:rsidRPr="008D4FE8">
            <w:rPr>
              <w:sz w:val="18"/>
              <w:szCs w:val="18"/>
            </w:rPr>
            <w:t xml:space="preserve"> van </w:t>
          </w:r>
          <w:r>
            <w:rPr>
              <w:noProof/>
              <w:sz w:val="18"/>
              <w:szCs w:val="18"/>
            </w:rPr>
            <w:fldChar w:fldCharType="begin"/>
          </w:r>
          <w:r>
            <w:rPr>
              <w:noProof/>
              <w:sz w:val="18"/>
              <w:szCs w:val="18"/>
            </w:rPr>
            <w:instrText xml:space="preserve"> NUMPAGES   \* MERGEFORMAT </w:instrText>
          </w:r>
          <w:r>
            <w:rPr>
              <w:noProof/>
              <w:sz w:val="18"/>
              <w:szCs w:val="18"/>
            </w:rPr>
            <w:fldChar w:fldCharType="separate"/>
          </w:r>
          <w:r w:rsidR="009D652F">
            <w:rPr>
              <w:noProof/>
              <w:sz w:val="18"/>
              <w:szCs w:val="18"/>
            </w:rPr>
            <w:t>7</w:t>
          </w:r>
          <w:r>
            <w:rPr>
              <w:noProof/>
              <w:sz w:val="18"/>
              <w:szCs w:val="18"/>
            </w:rPr>
            <w:fldChar w:fldCharType="end"/>
          </w:r>
        </w:p>
      </w:tc>
    </w:tr>
    <w:tr w:rsidR="00214E81" w14:paraId="7336A353" w14:textId="77777777" w:rsidTr="00214E81">
      <w:tc>
        <w:tcPr>
          <w:tcW w:w="5070" w:type="dxa"/>
          <w:shd w:val="clear" w:color="auto" w:fill="auto"/>
        </w:tcPr>
        <w:p w14:paraId="37DB4DAB" w14:textId="77777777" w:rsidR="00214E81" w:rsidRDefault="00214E81" w:rsidP="00214E81">
          <w:pPr>
            <w:pStyle w:val="Voettekst"/>
          </w:pPr>
        </w:p>
        <w:p w14:paraId="733F5EA7" w14:textId="77777777" w:rsidR="00214E81" w:rsidRPr="008D4FE8" w:rsidRDefault="00214E81" w:rsidP="00214E81">
          <w:pPr>
            <w:pStyle w:val="Voettekst"/>
            <w:rPr>
              <w:sz w:val="18"/>
              <w:szCs w:val="18"/>
            </w:rPr>
          </w:pPr>
          <w:r w:rsidRPr="008D4FE8">
            <w:rPr>
              <w:sz w:val="18"/>
              <w:szCs w:val="18"/>
            </w:rPr>
            <w:t xml:space="preserve">Paraaf </w:t>
          </w:r>
          <w:r>
            <w:rPr>
              <w:sz w:val="18"/>
              <w:szCs w:val="18"/>
            </w:rPr>
            <w:t>Opdrachtgever</w:t>
          </w:r>
          <w:r w:rsidRPr="008D4FE8">
            <w:rPr>
              <w:sz w:val="18"/>
              <w:szCs w:val="18"/>
            </w:rPr>
            <w:t>:</w:t>
          </w:r>
        </w:p>
      </w:tc>
      <w:tc>
        <w:tcPr>
          <w:tcW w:w="4606" w:type="dxa"/>
          <w:shd w:val="clear" w:color="auto" w:fill="auto"/>
        </w:tcPr>
        <w:p w14:paraId="611F1C16" w14:textId="77777777" w:rsidR="00214E81" w:rsidRDefault="00214E81" w:rsidP="00214E81">
          <w:pPr>
            <w:pStyle w:val="Voettekst"/>
          </w:pPr>
        </w:p>
        <w:p w14:paraId="018555BB" w14:textId="288AB9D5" w:rsidR="00214E81" w:rsidRPr="008D4FE8" w:rsidRDefault="00214E81" w:rsidP="00214E81">
          <w:pPr>
            <w:pStyle w:val="Voettekst"/>
            <w:tabs>
              <w:tab w:val="clear" w:pos="4536"/>
              <w:tab w:val="clear" w:pos="9072"/>
            </w:tabs>
            <w:rPr>
              <w:sz w:val="18"/>
              <w:szCs w:val="18"/>
            </w:rPr>
          </w:pPr>
          <w:r>
            <w:rPr>
              <w:sz w:val="18"/>
              <w:szCs w:val="18"/>
            </w:rPr>
            <w:tab/>
          </w:r>
          <w:r>
            <w:rPr>
              <w:sz w:val="18"/>
              <w:szCs w:val="18"/>
            </w:rPr>
            <w:tab/>
            <w:t>Paraaf Opdrachtnemer:</w:t>
          </w:r>
        </w:p>
      </w:tc>
    </w:tr>
    <w:bookmarkEnd w:id="3"/>
  </w:tbl>
  <w:p w14:paraId="0446ADFE" w14:textId="2236E78C" w:rsidR="00F20770" w:rsidRPr="00214E81" w:rsidRDefault="00F20770" w:rsidP="00214E81">
    <w:pPr>
      <w:pStyle w:val="Voettekst"/>
      <w:rPr>
        <w:rStyle w:val="DHPaginaCijfer"/>
        <w:sz w:val="19"/>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C21333" w14:textId="77777777" w:rsidR="00A527DC" w:rsidRDefault="00A527D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86C7BA" w14:textId="77777777" w:rsidR="007B7006" w:rsidRDefault="007B7006" w:rsidP="00D56D37">
      <w:pPr>
        <w:pBdr>
          <w:top w:val="single" w:sz="8" w:space="1" w:color="auto"/>
        </w:pBdr>
        <w:spacing w:line="20" w:lineRule="exact"/>
        <w:ind w:right="6407"/>
      </w:pPr>
    </w:p>
  </w:footnote>
  <w:footnote w:type="continuationSeparator" w:id="0">
    <w:p w14:paraId="15C1634C" w14:textId="77777777" w:rsidR="007B7006" w:rsidRDefault="007B7006" w:rsidP="004C03F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19C953" w14:textId="77777777" w:rsidR="00A527DC" w:rsidRDefault="00A527D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E1A0AA" w14:textId="77777777" w:rsidR="00A527DC" w:rsidRDefault="00A527DC">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F1415B" w14:textId="77777777" w:rsidR="00456F44" w:rsidRDefault="00083258" w:rsidP="00495798">
    <w:pPr>
      <w:pStyle w:val="Koptekst"/>
      <w:spacing w:after="3680"/>
    </w:pPr>
    <w:r>
      <w:rPr>
        <w:noProof/>
        <w:lang w:eastAsia="nl-NL"/>
      </w:rPr>
      <w:drawing>
        <wp:anchor distT="0" distB="0" distL="114300" distR="114300" simplePos="0" relativeHeight="251663360" behindDoc="1" locked="0" layoutInCell="1" allowOverlap="1" wp14:anchorId="200F0F28" wp14:editId="7CC543F3">
          <wp:simplePos x="0" y="0"/>
          <wp:positionH relativeFrom="page">
            <wp:posOffset>133801</wp:posOffset>
          </wp:positionH>
          <wp:positionV relativeFrom="page">
            <wp:posOffset>9525</wp:posOffset>
          </wp:positionV>
          <wp:extent cx="3383098" cy="1424399"/>
          <wp:effectExtent l="0" t="0" r="8255" b="4445"/>
          <wp:wrapNone/>
          <wp:docPr id="6" nam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DH-NL-Grijs-CS6_Log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383098" cy="1424399"/>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9B440AF8"/>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A27E491E"/>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CE2AC232"/>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EE640F22"/>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8070EFE2"/>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CCAF1E4"/>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A982564"/>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AD24E64"/>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24CE392"/>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CB1A3A82"/>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60E066E"/>
    <w:multiLevelType w:val="hybridMultilevel"/>
    <w:tmpl w:val="781656DC"/>
    <w:lvl w:ilvl="0" w:tplc="04130017">
      <w:start w:val="1"/>
      <w:numFmt w:val="lowerLetter"/>
      <w:lvlText w:val="%1)"/>
      <w:lvlJc w:val="left"/>
      <w:pPr>
        <w:ind w:left="4892" w:hanging="360"/>
      </w:pPr>
      <w:rPr>
        <w:rFonts w:hint="default"/>
      </w:rPr>
    </w:lvl>
    <w:lvl w:ilvl="1" w:tplc="04130019" w:tentative="1">
      <w:start w:val="1"/>
      <w:numFmt w:val="lowerLetter"/>
      <w:lvlText w:val="%2."/>
      <w:lvlJc w:val="left"/>
      <w:pPr>
        <w:ind w:left="5612" w:hanging="360"/>
      </w:pPr>
    </w:lvl>
    <w:lvl w:ilvl="2" w:tplc="0413001B" w:tentative="1">
      <w:start w:val="1"/>
      <w:numFmt w:val="lowerRoman"/>
      <w:lvlText w:val="%3."/>
      <w:lvlJc w:val="right"/>
      <w:pPr>
        <w:ind w:left="6332" w:hanging="180"/>
      </w:pPr>
    </w:lvl>
    <w:lvl w:ilvl="3" w:tplc="0413000F" w:tentative="1">
      <w:start w:val="1"/>
      <w:numFmt w:val="decimal"/>
      <w:lvlText w:val="%4."/>
      <w:lvlJc w:val="left"/>
      <w:pPr>
        <w:ind w:left="7052" w:hanging="360"/>
      </w:pPr>
    </w:lvl>
    <w:lvl w:ilvl="4" w:tplc="04130019" w:tentative="1">
      <w:start w:val="1"/>
      <w:numFmt w:val="lowerLetter"/>
      <w:lvlText w:val="%5."/>
      <w:lvlJc w:val="left"/>
      <w:pPr>
        <w:ind w:left="7772" w:hanging="360"/>
      </w:pPr>
    </w:lvl>
    <w:lvl w:ilvl="5" w:tplc="0413001B" w:tentative="1">
      <w:start w:val="1"/>
      <w:numFmt w:val="lowerRoman"/>
      <w:lvlText w:val="%6."/>
      <w:lvlJc w:val="right"/>
      <w:pPr>
        <w:ind w:left="8492" w:hanging="180"/>
      </w:pPr>
    </w:lvl>
    <w:lvl w:ilvl="6" w:tplc="0413000F" w:tentative="1">
      <w:start w:val="1"/>
      <w:numFmt w:val="decimal"/>
      <w:lvlText w:val="%7."/>
      <w:lvlJc w:val="left"/>
      <w:pPr>
        <w:ind w:left="9212" w:hanging="360"/>
      </w:pPr>
    </w:lvl>
    <w:lvl w:ilvl="7" w:tplc="04130019" w:tentative="1">
      <w:start w:val="1"/>
      <w:numFmt w:val="lowerLetter"/>
      <w:lvlText w:val="%8."/>
      <w:lvlJc w:val="left"/>
      <w:pPr>
        <w:ind w:left="9932" w:hanging="360"/>
      </w:pPr>
    </w:lvl>
    <w:lvl w:ilvl="8" w:tplc="0413001B" w:tentative="1">
      <w:start w:val="1"/>
      <w:numFmt w:val="lowerRoman"/>
      <w:lvlText w:val="%9."/>
      <w:lvlJc w:val="right"/>
      <w:pPr>
        <w:ind w:left="10652" w:hanging="180"/>
      </w:pPr>
    </w:lvl>
  </w:abstractNum>
  <w:abstractNum w:abstractNumId="11" w15:restartNumberingAfterBreak="0">
    <w:nsid w:val="12B83FE6"/>
    <w:multiLevelType w:val="multilevel"/>
    <w:tmpl w:val="15E8AEE6"/>
    <w:lvl w:ilvl="0">
      <w:start w:val="1"/>
      <w:numFmt w:val="bullet"/>
      <w:lvlText w:val=""/>
      <w:lvlJc w:val="left"/>
      <w:pPr>
        <w:tabs>
          <w:tab w:val="num" w:pos="375"/>
        </w:tabs>
        <w:ind w:left="375" w:hanging="375"/>
      </w:pPr>
      <w:rPr>
        <w:rFonts w:ascii="Symbol" w:hAnsi="Symbol" w:hint="default"/>
        <w:color w:val="auto"/>
      </w:rPr>
    </w:lvl>
    <w:lvl w:ilvl="1">
      <w:start w:val="6"/>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2" w15:restartNumberingAfterBreak="0">
    <w:nsid w:val="367C5F7E"/>
    <w:multiLevelType w:val="multilevel"/>
    <w:tmpl w:val="0C8EE89E"/>
    <w:lvl w:ilvl="0">
      <w:start w:val="1"/>
      <w:numFmt w:val="decimal"/>
      <w:pStyle w:val="DHGenummerd"/>
      <w:lvlText w:val="%1."/>
      <w:lvlJc w:val="left"/>
      <w:pPr>
        <w:ind w:left="284" w:hanging="284"/>
      </w:pPr>
      <w:rPr>
        <w:rFonts w:hint="default"/>
      </w:rPr>
    </w:lvl>
    <w:lvl w:ilvl="1">
      <w:start w:val="1"/>
      <w:numFmt w:val="decimal"/>
      <w:pStyle w:val="DHSubGenummerd"/>
      <w:lvlText w:val="%2."/>
      <w:lvlJc w:val="left"/>
      <w:pPr>
        <w:ind w:left="1135"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3" w15:restartNumberingAfterBreak="0">
    <w:nsid w:val="3E86491E"/>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FC230BA"/>
    <w:multiLevelType w:val="hybridMultilevel"/>
    <w:tmpl w:val="064E2F5A"/>
    <w:lvl w:ilvl="0" w:tplc="04130017">
      <w:start w:val="1"/>
      <w:numFmt w:val="lowerLetter"/>
      <w:lvlText w:val="%1)"/>
      <w:lvlJc w:val="left"/>
      <w:pPr>
        <w:ind w:left="4892" w:hanging="360"/>
      </w:pPr>
      <w:rPr>
        <w:rFonts w:hint="default"/>
      </w:rPr>
    </w:lvl>
    <w:lvl w:ilvl="1" w:tplc="04130019" w:tentative="1">
      <w:start w:val="1"/>
      <w:numFmt w:val="lowerLetter"/>
      <w:lvlText w:val="%2."/>
      <w:lvlJc w:val="left"/>
      <w:pPr>
        <w:ind w:left="5612" w:hanging="360"/>
      </w:pPr>
    </w:lvl>
    <w:lvl w:ilvl="2" w:tplc="0413001B" w:tentative="1">
      <w:start w:val="1"/>
      <w:numFmt w:val="lowerRoman"/>
      <w:lvlText w:val="%3."/>
      <w:lvlJc w:val="right"/>
      <w:pPr>
        <w:ind w:left="6332" w:hanging="180"/>
      </w:pPr>
    </w:lvl>
    <w:lvl w:ilvl="3" w:tplc="0413000F" w:tentative="1">
      <w:start w:val="1"/>
      <w:numFmt w:val="decimal"/>
      <w:lvlText w:val="%4."/>
      <w:lvlJc w:val="left"/>
      <w:pPr>
        <w:ind w:left="7052" w:hanging="360"/>
      </w:pPr>
    </w:lvl>
    <w:lvl w:ilvl="4" w:tplc="04130019" w:tentative="1">
      <w:start w:val="1"/>
      <w:numFmt w:val="lowerLetter"/>
      <w:lvlText w:val="%5."/>
      <w:lvlJc w:val="left"/>
      <w:pPr>
        <w:ind w:left="7772" w:hanging="360"/>
      </w:pPr>
    </w:lvl>
    <w:lvl w:ilvl="5" w:tplc="0413001B" w:tentative="1">
      <w:start w:val="1"/>
      <w:numFmt w:val="lowerRoman"/>
      <w:lvlText w:val="%6."/>
      <w:lvlJc w:val="right"/>
      <w:pPr>
        <w:ind w:left="8492" w:hanging="180"/>
      </w:pPr>
    </w:lvl>
    <w:lvl w:ilvl="6" w:tplc="0413000F" w:tentative="1">
      <w:start w:val="1"/>
      <w:numFmt w:val="decimal"/>
      <w:lvlText w:val="%7."/>
      <w:lvlJc w:val="left"/>
      <w:pPr>
        <w:ind w:left="9212" w:hanging="360"/>
      </w:pPr>
    </w:lvl>
    <w:lvl w:ilvl="7" w:tplc="04130019" w:tentative="1">
      <w:start w:val="1"/>
      <w:numFmt w:val="lowerLetter"/>
      <w:lvlText w:val="%8."/>
      <w:lvlJc w:val="left"/>
      <w:pPr>
        <w:ind w:left="9932" w:hanging="360"/>
      </w:pPr>
    </w:lvl>
    <w:lvl w:ilvl="8" w:tplc="0413001B" w:tentative="1">
      <w:start w:val="1"/>
      <w:numFmt w:val="lowerRoman"/>
      <w:lvlText w:val="%9."/>
      <w:lvlJc w:val="right"/>
      <w:pPr>
        <w:ind w:left="10652" w:hanging="180"/>
      </w:pPr>
    </w:lvl>
  </w:abstractNum>
  <w:abstractNum w:abstractNumId="15" w15:restartNumberingAfterBreak="0">
    <w:nsid w:val="574F3F1D"/>
    <w:multiLevelType w:val="multilevel"/>
    <w:tmpl w:val="0413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6DA06D0E"/>
    <w:multiLevelType w:val="multilevel"/>
    <w:tmpl w:val="ED022E3C"/>
    <w:lvl w:ilvl="0">
      <w:start w:val="1"/>
      <w:numFmt w:val="bullet"/>
      <w:pStyle w:val="DHOpsomming"/>
      <w:lvlText w:val="•"/>
      <w:lvlJc w:val="left"/>
      <w:pPr>
        <w:ind w:left="284" w:hanging="284"/>
      </w:pPr>
      <w:rPr>
        <w:rFonts w:ascii="Calibri" w:hAnsi="Calibri" w:hint="default"/>
      </w:rPr>
    </w:lvl>
    <w:lvl w:ilvl="1">
      <w:start w:val="1"/>
      <w:numFmt w:val="bullet"/>
      <w:pStyle w:val="DHSubopsomming"/>
      <w:lvlText w:val="•"/>
      <w:lvlJc w:val="left"/>
      <w:pPr>
        <w:ind w:left="568" w:hanging="284"/>
      </w:pPr>
      <w:rPr>
        <w:rFonts w:ascii="Calibri" w:hAnsi="Calibri" w:hint="default"/>
      </w:rPr>
    </w:lvl>
    <w:lvl w:ilvl="2">
      <w:start w:val="1"/>
      <w:numFmt w:val="bullet"/>
      <w:lvlText w:val=""/>
      <w:lvlJc w:val="left"/>
      <w:pPr>
        <w:ind w:left="852" w:hanging="284"/>
      </w:pPr>
      <w:rPr>
        <w:rFonts w:ascii="Wingdings" w:hAnsi="Wingdings" w:hint="default"/>
      </w:rPr>
    </w:lvl>
    <w:lvl w:ilvl="3">
      <w:start w:val="1"/>
      <w:numFmt w:val="bullet"/>
      <w:lvlText w:val=""/>
      <w:lvlJc w:val="left"/>
      <w:pPr>
        <w:ind w:left="1136" w:hanging="284"/>
      </w:pPr>
      <w:rPr>
        <w:rFonts w:ascii="Symbol" w:hAnsi="Symbol" w:hint="default"/>
      </w:rPr>
    </w:lvl>
    <w:lvl w:ilvl="4">
      <w:start w:val="1"/>
      <w:numFmt w:val="bullet"/>
      <w:lvlText w:val=""/>
      <w:lvlJc w:val="left"/>
      <w:pPr>
        <w:ind w:left="1420" w:hanging="284"/>
      </w:pPr>
      <w:rPr>
        <w:rFonts w:ascii="Symbol" w:hAnsi="Symbol" w:hint="default"/>
      </w:rPr>
    </w:lvl>
    <w:lvl w:ilvl="5">
      <w:start w:val="1"/>
      <w:numFmt w:val="bullet"/>
      <w:lvlText w:val=""/>
      <w:lvlJc w:val="left"/>
      <w:pPr>
        <w:ind w:left="1704" w:hanging="284"/>
      </w:pPr>
      <w:rPr>
        <w:rFonts w:ascii="Wingdings" w:hAnsi="Wingdings" w:hint="default"/>
      </w:rPr>
    </w:lvl>
    <w:lvl w:ilvl="6">
      <w:start w:val="1"/>
      <w:numFmt w:val="bullet"/>
      <w:lvlText w:val=""/>
      <w:lvlJc w:val="left"/>
      <w:pPr>
        <w:ind w:left="1988" w:hanging="284"/>
      </w:pPr>
      <w:rPr>
        <w:rFonts w:ascii="Wingdings" w:hAnsi="Wingdings" w:hint="default"/>
      </w:rPr>
    </w:lvl>
    <w:lvl w:ilvl="7">
      <w:start w:val="1"/>
      <w:numFmt w:val="bullet"/>
      <w:lvlText w:val=""/>
      <w:lvlJc w:val="left"/>
      <w:pPr>
        <w:ind w:left="2272" w:hanging="284"/>
      </w:pPr>
      <w:rPr>
        <w:rFonts w:ascii="Symbol" w:hAnsi="Symbol" w:hint="default"/>
      </w:rPr>
    </w:lvl>
    <w:lvl w:ilvl="8">
      <w:start w:val="1"/>
      <w:numFmt w:val="bullet"/>
      <w:lvlText w:val=""/>
      <w:lvlJc w:val="left"/>
      <w:pPr>
        <w:ind w:left="2556" w:hanging="284"/>
      </w:pPr>
      <w:rPr>
        <w:rFonts w:ascii="Symbol" w:hAnsi="Symbol" w:hint="default"/>
      </w:rPr>
    </w:lvl>
  </w:abstractNum>
  <w:abstractNum w:abstractNumId="17" w15:restartNumberingAfterBreak="0">
    <w:nsid w:val="792E2B60"/>
    <w:multiLevelType w:val="multilevel"/>
    <w:tmpl w:val="C3B22B7E"/>
    <w:lvl w:ilvl="0">
      <w:start w:val="1"/>
      <w:numFmt w:val="decimal"/>
      <w:pStyle w:val="Kop1"/>
      <w:lvlText w:val="%1"/>
      <w:lvlJc w:val="left"/>
      <w:pPr>
        <w:ind w:left="360" w:hanging="360"/>
      </w:pPr>
      <w:rPr>
        <w:rFonts w:hint="default"/>
      </w:rPr>
    </w:lvl>
    <w:lvl w:ilvl="1">
      <w:start w:val="1"/>
      <w:numFmt w:val="decimal"/>
      <w:pStyle w:val="Kop2"/>
      <w:lvlText w:val="%1.%2"/>
      <w:lvlJc w:val="left"/>
      <w:pPr>
        <w:ind w:left="792" w:hanging="432"/>
      </w:pPr>
      <w:rPr>
        <w:rFonts w:hint="default"/>
      </w:rPr>
    </w:lvl>
    <w:lvl w:ilvl="2">
      <w:start w:val="1"/>
      <w:numFmt w:val="decimal"/>
      <w:pStyle w:val="Kop3"/>
      <w:lvlText w:val="%1.%2.%3"/>
      <w:lvlJc w:val="left"/>
      <w:pPr>
        <w:ind w:left="1224" w:hanging="504"/>
      </w:pPr>
      <w:rPr>
        <w:rFonts w:hint="default"/>
      </w:rPr>
    </w:lvl>
    <w:lvl w:ilvl="3">
      <w:start w:val="1"/>
      <w:numFmt w:val="decimal"/>
      <w:pStyle w:val="Kop4"/>
      <w:lvlText w:val="%1.%2.%3.%4"/>
      <w:lvlJc w:val="left"/>
      <w:pPr>
        <w:ind w:left="1728" w:hanging="648"/>
      </w:pPr>
      <w:rPr>
        <w:rFonts w:hint="default"/>
      </w:rPr>
    </w:lvl>
    <w:lvl w:ilvl="4">
      <w:start w:val="1"/>
      <w:numFmt w:val="decimal"/>
      <w:pStyle w:val="Kop5"/>
      <w:lvlText w:val="%1.%2.%3.%4.%5"/>
      <w:lvlJc w:val="left"/>
      <w:pPr>
        <w:ind w:left="2232" w:hanging="792"/>
      </w:pPr>
      <w:rPr>
        <w:rFonts w:hint="default"/>
      </w:rPr>
    </w:lvl>
    <w:lvl w:ilvl="5">
      <w:start w:val="1"/>
      <w:numFmt w:val="decimal"/>
      <w:pStyle w:val="Kop6"/>
      <w:lvlText w:val="%1.%2.%3.%4.%5.%6"/>
      <w:lvlJc w:val="left"/>
      <w:pPr>
        <w:ind w:left="2736" w:hanging="936"/>
      </w:pPr>
      <w:rPr>
        <w:rFonts w:hint="default"/>
      </w:rPr>
    </w:lvl>
    <w:lvl w:ilvl="6">
      <w:start w:val="1"/>
      <w:numFmt w:val="decimal"/>
      <w:pStyle w:val="Kop7"/>
      <w:lvlText w:val="%1.%2.%3.%4.%5.%6.%7"/>
      <w:lvlJc w:val="left"/>
      <w:pPr>
        <w:ind w:left="3240" w:hanging="1080"/>
      </w:pPr>
      <w:rPr>
        <w:rFonts w:hint="default"/>
      </w:rPr>
    </w:lvl>
    <w:lvl w:ilvl="7">
      <w:start w:val="1"/>
      <w:numFmt w:val="decimal"/>
      <w:pStyle w:val="Kop8"/>
      <w:lvlText w:val="%1.%2.%3.%4.%5.%6.%7.%8"/>
      <w:lvlJc w:val="left"/>
      <w:pPr>
        <w:ind w:left="3744" w:hanging="1224"/>
      </w:pPr>
      <w:rPr>
        <w:rFonts w:hint="default"/>
      </w:rPr>
    </w:lvl>
    <w:lvl w:ilvl="8">
      <w:start w:val="1"/>
      <w:numFmt w:val="decimal"/>
      <w:pStyle w:val="Kop9"/>
      <w:lvlText w:val="%1.%2.%3.%4.%5.%6.%7.%8.%9"/>
      <w:lvlJc w:val="left"/>
      <w:pPr>
        <w:ind w:left="4320" w:hanging="1440"/>
      </w:pPr>
      <w:rPr>
        <w:rFonts w:hint="default"/>
      </w:rPr>
    </w:lvl>
  </w:abstractNum>
  <w:abstractNum w:abstractNumId="18" w15:restartNumberingAfterBreak="0">
    <w:nsid w:val="7CA05806"/>
    <w:multiLevelType w:val="multilevel"/>
    <w:tmpl w:val="0413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7F48322F"/>
    <w:multiLevelType w:val="hybridMultilevel"/>
    <w:tmpl w:val="FAB46D74"/>
    <w:lvl w:ilvl="0" w:tplc="04130017">
      <w:start w:val="1"/>
      <w:numFmt w:val="lowerLetter"/>
      <w:lvlText w:val="%1)"/>
      <w:lvlJc w:val="left"/>
      <w:pPr>
        <w:ind w:left="1004" w:hanging="360"/>
      </w:pPr>
      <w:rPr>
        <w:rFonts w:hint="default"/>
      </w:rPr>
    </w:lvl>
    <w:lvl w:ilvl="1" w:tplc="04130019" w:tentative="1">
      <w:start w:val="1"/>
      <w:numFmt w:val="lowerLetter"/>
      <w:lvlText w:val="%2."/>
      <w:lvlJc w:val="left"/>
      <w:pPr>
        <w:ind w:left="1724" w:hanging="360"/>
      </w:pPr>
    </w:lvl>
    <w:lvl w:ilvl="2" w:tplc="0413001B" w:tentative="1">
      <w:start w:val="1"/>
      <w:numFmt w:val="lowerRoman"/>
      <w:lvlText w:val="%3."/>
      <w:lvlJc w:val="right"/>
      <w:pPr>
        <w:ind w:left="2444" w:hanging="180"/>
      </w:pPr>
    </w:lvl>
    <w:lvl w:ilvl="3" w:tplc="0413000F" w:tentative="1">
      <w:start w:val="1"/>
      <w:numFmt w:val="decimal"/>
      <w:lvlText w:val="%4."/>
      <w:lvlJc w:val="left"/>
      <w:pPr>
        <w:ind w:left="3164" w:hanging="360"/>
      </w:pPr>
    </w:lvl>
    <w:lvl w:ilvl="4" w:tplc="04130019" w:tentative="1">
      <w:start w:val="1"/>
      <w:numFmt w:val="lowerLetter"/>
      <w:lvlText w:val="%5."/>
      <w:lvlJc w:val="left"/>
      <w:pPr>
        <w:ind w:left="3884" w:hanging="360"/>
      </w:pPr>
    </w:lvl>
    <w:lvl w:ilvl="5" w:tplc="0413001B" w:tentative="1">
      <w:start w:val="1"/>
      <w:numFmt w:val="lowerRoman"/>
      <w:lvlText w:val="%6."/>
      <w:lvlJc w:val="right"/>
      <w:pPr>
        <w:ind w:left="4604" w:hanging="180"/>
      </w:pPr>
    </w:lvl>
    <w:lvl w:ilvl="6" w:tplc="0413000F" w:tentative="1">
      <w:start w:val="1"/>
      <w:numFmt w:val="decimal"/>
      <w:lvlText w:val="%7."/>
      <w:lvlJc w:val="left"/>
      <w:pPr>
        <w:ind w:left="5324" w:hanging="360"/>
      </w:pPr>
    </w:lvl>
    <w:lvl w:ilvl="7" w:tplc="04130019" w:tentative="1">
      <w:start w:val="1"/>
      <w:numFmt w:val="lowerLetter"/>
      <w:lvlText w:val="%8."/>
      <w:lvlJc w:val="left"/>
      <w:pPr>
        <w:ind w:left="6044" w:hanging="360"/>
      </w:pPr>
    </w:lvl>
    <w:lvl w:ilvl="8" w:tplc="0413001B" w:tentative="1">
      <w:start w:val="1"/>
      <w:numFmt w:val="lowerRoman"/>
      <w:lvlText w:val="%9."/>
      <w:lvlJc w:val="right"/>
      <w:pPr>
        <w:ind w:left="6764"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6"/>
  </w:num>
  <w:num w:numId="12">
    <w:abstractNumId w:val="13"/>
  </w:num>
  <w:num w:numId="13">
    <w:abstractNumId w:val="12"/>
  </w:num>
  <w:num w:numId="14">
    <w:abstractNumId w:val="18"/>
  </w:num>
  <w:num w:numId="15">
    <w:abstractNumId w:val="15"/>
  </w:num>
  <w:num w:numId="16">
    <w:abstractNumId w:val="17"/>
  </w:num>
  <w:num w:numId="17">
    <w:abstractNumId w:val="11"/>
  </w:num>
  <w:num w:numId="18">
    <w:abstractNumId w:val="10"/>
  </w:num>
  <w:num w:numId="19">
    <w:abstractNumId w:val="14"/>
  </w:num>
  <w:num w:numId="2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ocumentProtection w:edit="forms" w:enforcement="0"/>
  <w:defaultTabStop w:val="567"/>
  <w:hyphenationZone w:val="425"/>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Height" w:val="388"/>
    <w:docVar w:name="lijnhorizontaal" w:val="cm"/>
    <w:docVar w:name="lijnverticaal" w:val="cm"/>
    <w:docVar w:name="Width" w:val="520"/>
  </w:docVars>
  <w:rsids>
    <w:rsidRoot w:val="007B7006"/>
    <w:rsid w:val="000036C8"/>
    <w:rsid w:val="00016950"/>
    <w:rsid w:val="0003291B"/>
    <w:rsid w:val="00034D50"/>
    <w:rsid w:val="00043500"/>
    <w:rsid w:val="00044CD8"/>
    <w:rsid w:val="00052440"/>
    <w:rsid w:val="000548D1"/>
    <w:rsid w:val="000755DA"/>
    <w:rsid w:val="00080717"/>
    <w:rsid w:val="00082C4A"/>
    <w:rsid w:val="00083258"/>
    <w:rsid w:val="0009522E"/>
    <w:rsid w:val="000A107F"/>
    <w:rsid w:val="000A39BE"/>
    <w:rsid w:val="000D2402"/>
    <w:rsid w:val="000D3EE1"/>
    <w:rsid w:val="000D46CE"/>
    <w:rsid w:val="000F6F37"/>
    <w:rsid w:val="00101C6E"/>
    <w:rsid w:val="00104444"/>
    <w:rsid w:val="00113702"/>
    <w:rsid w:val="001151CE"/>
    <w:rsid w:val="0012380D"/>
    <w:rsid w:val="00133C02"/>
    <w:rsid w:val="001426F6"/>
    <w:rsid w:val="00144B82"/>
    <w:rsid w:val="001607B2"/>
    <w:rsid w:val="00162EF7"/>
    <w:rsid w:val="00173D1C"/>
    <w:rsid w:val="00192CC1"/>
    <w:rsid w:val="001B3405"/>
    <w:rsid w:val="001C1F09"/>
    <w:rsid w:val="001E6CBD"/>
    <w:rsid w:val="001F5ADE"/>
    <w:rsid w:val="0020629C"/>
    <w:rsid w:val="00214E81"/>
    <w:rsid w:val="00215101"/>
    <w:rsid w:val="002269B8"/>
    <w:rsid w:val="0023657B"/>
    <w:rsid w:val="00253B6C"/>
    <w:rsid w:val="0026624D"/>
    <w:rsid w:val="00266875"/>
    <w:rsid w:val="002737AE"/>
    <w:rsid w:val="00281E95"/>
    <w:rsid w:val="00286677"/>
    <w:rsid w:val="002B2699"/>
    <w:rsid w:val="002B48B5"/>
    <w:rsid w:val="002B5F0A"/>
    <w:rsid w:val="002C2075"/>
    <w:rsid w:val="002D33FB"/>
    <w:rsid w:val="002E16CC"/>
    <w:rsid w:val="002E581F"/>
    <w:rsid w:val="002F25D4"/>
    <w:rsid w:val="002F3382"/>
    <w:rsid w:val="002F417B"/>
    <w:rsid w:val="002F47CD"/>
    <w:rsid w:val="00303DA7"/>
    <w:rsid w:val="003046ED"/>
    <w:rsid w:val="003118F4"/>
    <w:rsid w:val="003126CC"/>
    <w:rsid w:val="003325F3"/>
    <w:rsid w:val="00332A8C"/>
    <w:rsid w:val="00332DD1"/>
    <w:rsid w:val="00354612"/>
    <w:rsid w:val="00354784"/>
    <w:rsid w:val="0035487E"/>
    <w:rsid w:val="00355C23"/>
    <w:rsid w:val="00361391"/>
    <w:rsid w:val="003672C0"/>
    <w:rsid w:val="00375F12"/>
    <w:rsid w:val="00377C9F"/>
    <w:rsid w:val="003909E2"/>
    <w:rsid w:val="003C1F28"/>
    <w:rsid w:val="003C3663"/>
    <w:rsid w:val="003D25E5"/>
    <w:rsid w:val="003E00F3"/>
    <w:rsid w:val="003E1ADB"/>
    <w:rsid w:val="00412BA7"/>
    <w:rsid w:val="0041365D"/>
    <w:rsid w:val="00423B70"/>
    <w:rsid w:val="00454B69"/>
    <w:rsid w:val="00456F44"/>
    <w:rsid w:val="0046095F"/>
    <w:rsid w:val="00467E16"/>
    <w:rsid w:val="00482333"/>
    <w:rsid w:val="00495798"/>
    <w:rsid w:val="00496403"/>
    <w:rsid w:val="004972F7"/>
    <w:rsid w:val="004A2C31"/>
    <w:rsid w:val="004B3B74"/>
    <w:rsid w:val="004C03F0"/>
    <w:rsid w:val="004D3CE1"/>
    <w:rsid w:val="004E15F5"/>
    <w:rsid w:val="004E71F1"/>
    <w:rsid w:val="00515E8A"/>
    <w:rsid w:val="00527C41"/>
    <w:rsid w:val="00535A79"/>
    <w:rsid w:val="005416F9"/>
    <w:rsid w:val="005528D6"/>
    <w:rsid w:val="005714A9"/>
    <w:rsid w:val="00577FC1"/>
    <w:rsid w:val="00582F5E"/>
    <w:rsid w:val="00585C48"/>
    <w:rsid w:val="00585E0C"/>
    <w:rsid w:val="00593DAC"/>
    <w:rsid w:val="00594BD5"/>
    <w:rsid w:val="005A1A0A"/>
    <w:rsid w:val="005B01AD"/>
    <w:rsid w:val="005B641A"/>
    <w:rsid w:val="005B7BE0"/>
    <w:rsid w:val="005C6870"/>
    <w:rsid w:val="005D2FFA"/>
    <w:rsid w:val="005E0E76"/>
    <w:rsid w:val="005E423B"/>
    <w:rsid w:val="005E631E"/>
    <w:rsid w:val="005E72B9"/>
    <w:rsid w:val="00612C9C"/>
    <w:rsid w:val="00631F12"/>
    <w:rsid w:val="0064355B"/>
    <w:rsid w:val="00647612"/>
    <w:rsid w:val="006632D4"/>
    <w:rsid w:val="00665DE2"/>
    <w:rsid w:val="006863E9"/>
    <w:rsid w:val="00691633"/>
    <w:rsid w:val="0069210A"/>
    <w:rsid w:val="00695A77"/>
    <w:rsid w:val="00695D70"/>
    <w:rsid w:val="006A3F52"/>
    <w:rsid w:val="006B475A"/>
    <w:rsid w:val="006C34EA"/>
    <w:rsid w:val="006D4955"/>
    <w:rsid w:val="00713C58"/>
    <w:rsid w:val="007171B2"/>
    <w:rsid w:val="007221BC"/>
    <w:rsid w:val="00727327"/>
    <w:rsid w:val="0073126E"/>
    <w:rsid w:val="00752A9F"/>
    <w:rsid w:val="00781585"/>
    <w:rsid w:val="007848DB"/>
    <w:rsid w:val="00785DB3"/>
    <w:rsid w:val="00786F4F"/>
    <w:rsid w:val="00792FEF"/>
    <w:rsid w:val="00793920"/>
    <w:rsid w:val="007A7758"/>
    <w:rsid w:val="007B52DD"/>
    <w:rsid w:val="007B7006"/>
    <w:rsid w:val="007E20E5"/>
    <w:rsid w:val="007E3791"/>
    <w:rsid w:val="00803218"/>
    <w:rsid w:val="00817FCC"/>
    <w:rsid w:val="00823DBC"/>
    <w:rsid w:val="0083500F"/>
    <w:rsid w:val="00835B95"/>
    <w:rsid w:val="00835BAD"/>
    <w:rsid w:val="00840317"/>
    <w:rsid w:val="008409D7"/>
    <w:rsid w:val="008410F7"/>
    <w:rsid w:val="00852161"/>
    <w:rsid w:val="008521C0"/>
    <w:rsid w:val="008538FE"/>
    <w:rsid w:val="00867C1A"/>
    <w:rsid w:val="00883509"/>
    <w:rsid w:val="00885B42"/>
    <w:rsid w:val="00885DB0"/>
    <w:rsid w:val="008A28BE"/>
    <w:rsid w:val="008A3CAC"/>
    <w:rsid w:val="008A698E"/>
    <w:rsid w:val="008D292C"/>
    <w:rsid w:val="008F53F6"/>
    <w:rsid w:val="00904107"/>
    <w:rsid w:val="0090621C"/>
    <w:rsid w:val="009111C7"/>
    <w:rsid w:val="00914906"/>
    <w:rsid w:val="0091650C"/>
    <w:rsid w:val="00920168"/>
    <w:rsid w:val="009204D5"/>
    <w:rsid w:val="00923E13"/>
    <w:rsid w:val="009258B4"/>
    <w:rsid w:val="009270A6"/>
    <w:rsid w:val="00941E14"/>
    <w:rsid w:val="00942F10"/>
    <w:rsid w:val="0094313D"/>
    <w:rsid w:val="0094454F"/>
    <w:rsid w:val="009448A6"/>
    <w:rsid w:val="009700A4"/>
    <w:rsid w:val="009806E2"/>
    <w:rsid w:val="00984D28"/>
    <w:rsid w:val="00992E1E"/>
    <w:rsid w:val="00996B6D"/>
    <w:rsid w:val="009A68F2"/>
    <w:rsid w:val="009A7E5C"/>
    <w:rsid w:val="009B5AA9"/>
    <w:rsid w:val="009C2424"/>
    <w:rsid w:val="009C4321"/>
    <w:rsid w:val="009D652F"/>
    <w:rsid w:val="009E4461"/>
    <w:rsid w:val="009E4590"/>
    <w:rsid w:val="009F5FCA"/>
    <w:rsid w:val="00A16092"/>
    <w:rsid w:val="00A17144"/>
    <w:rsid w:val="00A215B1"/>
    <w:rsid w:val="00A332DA"/>
    <w:rsid w:val="00A5190F"/>
    <w:rsid w:val="00A527DC"/>
    <w:rsid w:val="00A54E4D"/>
    <w:rsid w:val="00A551CF"/>
    <w:rsid w:val="00A65DD1"/>
    <w:rsid w:val="00A67E94"/>
    <w:rsid w:val="00A7118F"/>
    <w:rsid w:val="00A7239F"/>
    <w:rsid w:val="00A8122C"/>
    <w:rsid w:val="00A82F0E"/>
    <w:rsid w:val="00A8776A"/>
    <w:rsid w:val="00AB395D"/>
    <w:rsid w:val="00AD7E21"/>
    <w:rsid w:val="00AE19EA"/>
    <w:rsid w:val="00AE4911"/>
    <w:rsid w:val="00AE7249"/>
    <w:rsid w:val="00AF03BC"/>
    <w:rsid w:val="00AF31CE"/>
    <w:rsid w:val="00B00FC5"/>
    <w:rsid w:val="00B155EE"/>
    <w:rsid w:val="00B27745"/>
    <w:rsid w:val="00B27DCB"/>
    <w:rsid w:val="00B37C5A"/>
    <w:rsid w:val="00B525B9"/>
    <w:rsid w:val="00B54DAD"/>
    <w:rsid w:val="00B65746"/>
    <w:rsid w:val="00B70433"/>
    <w:rsid w:val="00B83EC9"/>
    <w:rsid w:val="00B96239"/>
    <w:rsid w:val="00BA11BA"/>
    <w:rsid w:val="00BA2071"/>
    <w:rsid w:val="00BC3D0A"/>
    <w:rsid w:val="00BC7289"/>
    <w:rsid w:val="00BD5048"/>
    <w:rsid w:val="00BE0F5C"/>
    <w:rsid w:val="00BE15E1"/>
    <w:rsid w:val="00BE6AB0"/>
    <w:rsid w:val="00BF0DA6"/>
    <w:rsid w:val="00BF247F"/>
    <w:rsid w:val="00C051FB"/>
    <w:rsid w:val="00C117F9"/>
    <w:rsid w:val="00C20ADA"/>
    <w:rsid w:val="00C37EB4"/>
    <w:rsid w:val="00C44ACD"/>
    <w:rsid w:val="00C51E3D"/>
    <w:rsid w:val="00C5473A"/>
    <w:rsid w:val="00C645FE"/>
    <w:rsid w:val="00C8257F"/>
    <w:rsid w:val="00CC43F9"/>
    <w:rsid w:val="00CD5DA6"/>
    <w:rsid w:val="00CE0CAA"/>
    <w:rsid w:val="00CE1D0E"/>
    <w:rsid w:val="00CE4219"/>
    <w:rsid w:val="00CE5D23"/>
    <w:rsid w:val="00D20C61"/>
    <w:rsid w:val="00D233D1"/>
    <w:rsid w:val="00D36CBD"/>
    <w:rsid w:val="00D4653E"/>
    <w:rsid w:val="00D53A19"/>
    <w:rsid w:val="00D56D37"/>
    <w:rsid w:val="00D624E5"/>
    <w:rsid w:val="00D63E82"/>
    <w:rsid w:val="00D6476F"/>
    <w:rsid w:val="00D74858"/>
    <w:rsid w:val="00DA3150"/>
    <w:rsid w:val="00DA60A6"/>
    <w:rsid w:val="00DC7BD5"/>
    <w:rsid w:val="00DC7E1A"/>
    <w:rsid w:val="00DD032B"/>
    <w:rsid w:val="00DD197E"/>
    <w:rsid w:val="00DD4C2D"/>
    <w:rsid w:val="00DD76A6"/>
    <w:rsid w:val="00DF1C41"/>
    <w:rsid w:val="00DF728D"/>
    <w:rsid w:val="00E0589E"/>
    <w:rsid w:val="00E05E84"/>
    <w:rsid w:val="00E125AF"/>
    <w:rsid w:val="00E25041"/>
    <w:rsid w:val="00E404CF"/>
    <w:rsid w:val="00E43A58"/>
    <w:rsid w:val="00E44BBE"/>
    <w:rsid w:val="00E56719"/>
    <w:rsid w:val="00E57018"/>
    <w:rsid w:val="00E96466"/>
    <w:rsid w:val="00EA314F"/>
    <w:rsid w:val="00EA3A8C"/>
    <w:rsid w:val="00EF210B"/>
    <w:rsid w:val="00F07D79"/>
    <w:rsid w:val="00F13788"/>
    <w:rsid w:val="00F20585"/>
    <w:rsid w:val="00F20770"/>
    <w:rsid w:val="00F26249"/>
    <w:rsid w:val="00F303D6"/>
    <w:rsid w:val="00F36F76"/>
    <w:rsid w:val="00F375A1"/>
    <w:rsid w:val="00F427AE"/>
    <w:rsid w:val="00F509A6"/>
    <w:rsid w:val="00F82B1C"/>
    <w:rsid w:val="00F90AE7"/>
    <w:rsid w:val="00FA02A4"/>
    <w:rsid w:val="00FA2717"/>
    <w:rsid w:val="00FC2E8A"/>
    <w:rsid w:val="00FC60CB"/>
    <w:rsid w:val="00FD5D69"/>
    <w:rsid w:val="00FE241D"/>
    <w:rsid w:val="00FF1732"/>
    <w:rsid w:val="00FF4FCB"/>
    <w:rsid w:val="00FF63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6707EA5C"/>
  <w15:docId w15:val="{9C2DA32F-02E3-42DE-BFD1-8E97D154CE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53B6C"/>
    <w:pPr>
      <w:spacing w:line="260" w:lineRule="atLeast"/>
    </w:pPr>
    <w:rPr>
      <w:rFonts w:asciiTheme="minorHAnsi" w:hAnsiTheme="minorHAnsi"/>
      <w:sz w:val="19"/>
    </w:rPr>
  </w:style>
  <w:style w:type="paragraph" w:styleId="Kop1">
    <w:name w:val="heading 1"/>
    <w:basedOn w:val="Standaard"/>
    <w:next w:val="Standaard"/>
    <w:link w:val="Kop1Char"/>
    <w:uiPriority w:val="9"/>
    <w:qFormat/>
    <w:rsid w:val="00215101"/>
    <w:pPr>
      <w:keepNext/>
      <w:keepLines/>
      <w:numPr>
        <w:numId w:val="16"/>
      </w:numPr>
      <w:spacing w:before="390" w:after="740" w:line="390" w:lineRule="atLeast"/>
      <w:outlineLvl w:val="0"/>
    </w:pPr>
    <w:rPr>
      <w:rFonts w:asciiTheme="majorHAnsi" w:eastAsiaTheme="majorEastAsia" w:hAnsiTheme="majorHAnsi" w:cstheme="majorBidi"/>
      <w:bCs/>
      <w:color w:val="000000" w:themeColor="text1"/>
      <w:sz w:val="30"/>
      <w:szCs w:val="28"/>
    </w:rPr>
  </w:style>
  <w:style w:type="paragraph" w:styleId="Kop2">
    <w:name w:val="heading 2"/>
    <w:basedOn w:val="Standaard"/>
    <w:next w:val="Standaard"/>
    <w:link w:val="Kop2Char"/>
    <w:uiPriority w:val="9"/>
    <w:unhideWhenUsed/>
    <w:qFormat/>
    <w:rsid w:val="00B65746"/>
    <w:pPr>
      <w:keepNext/>
      <w:keepLines/>
      <w:numPr>
        <w:ilvl w:val="1"/>
        <w:numId w:val="16"/>
      </w:numPr>
      <w:spacing w:before="260" w:after="260"/>
      <w:ind w:left="567" w:hanging="567"/>
      <w:outlineLvl w:val="1"/>
    </w:pPr>
    <w:rPr>
      <w:rFonts w:asciiTheme="majorHAnsi" w:eastAsiaTheme="majorEastAsia" w:hAnsiTheme="majorHAnsi" w:cstheme="majorBidi"/>
      <w:bCs/>
      <w:color w:val="000000" w:themeColor="text1"/>
      <w:sz w:val="22"/>
      <w:szCs w:val="26"/>
    </w:rPr>
  </w:style>
  <w:style w:type="paragraph" w:styleId="Kop3">
    <w:name w:val="heading 3"/>
    <w:basedOn w:val="Standaard"/>
    <w:next w:val="Standaard"/>
    <w:link w:val="Kop3Char"/>
    <w:uiPriority w:val="9"/>
    <w:unhideWhenUsed/>
    <w:qFormat/>
    <w:rsid w:val="00B65746"/>
    <w:pPr>
      <w:keepNext/>
      <w:keepLines/>
      <w:numPr>
        <w:ilvl w:val="2"/>
        <w:numId w:val="16"/>
      </w:numPr>
      <w:spacing w:before="260" w:after="260"/>
      <w:ind w:left="709" w:hanging="709"/>
      <w:outlineLvl w:val="2"/>
    </w:pPr>
    <w:rPr>
      <w:rFonts w:asciiTheme="majorHAnsi" w:eastAsiaTheme="majorEastAsia" w:hAnsiTheme="majorHAnsi" w:cstheme="majorBidi"/>
      <w:bCs/>
      <w:color w:val="000000" w:themeColor="text2"/>
    </w:rPr>
  </w:style>
  <w:style w:type="paragraph" w:styleId="Kop4">
    <w:name w:val="heading 4"/>
    <w:basedOn w:val="Standaard"/>
    <w:next w:val="Standaard"/>
    <w:link w:val="Kop4Char"/>
    <w:uiPriority w:val="9"/>
    <w:unhideWhenUsed/>
    <w:qFormat/>
    <w:rsid w:val="00B65746"/>
    <w:pPr>
      <w:keepNext/>
      <w:keepLines/>
      <w:numPr>
        <w:ilvl w:val="3"/>
        <w:numId w:val="16"/>
      </w:numPr>
      <w:spacing w:before="260"/>
      <w:ind w:left="851" w:hanging="851"/>
      <w:outlineLvl w:val="3"/>
    </w:pPr>
    <w:rPr>
      <w:rFonts w:asciiTheme="majorHAnsi" w:eastAsiaTheme="majorEastAsia" w:hAnsiTheme="majorHAnsi" w:cstheme="majorBidi"/>
      <w:bCs/>
      <w:iCs/>
    </w:rPr>
  </w:style>
  <w:style w:type="paragraph" w:styleId="Kop5">
    <w:name w:val="heading 5"/>
    <w:basedOn w:val="Standaard"/>
    <w:next w:val="Standaard"/>
    <w:link w:val="Kop5Char"/>
    <w:uiPriority w:val="9"/>
    <w:semiHidden/>
    <w:unhideWhenUsed/>
    <w:rsid w:val="00941E14"/>
    <w:pPr>
      <w:keepNext/>
      <w:keepLines/>
      <w:numPr>
        <w:ilvl w:val="4"/>
        <w:numId w:val="16"/>
      </w:numPr>
      <w:spacing w:before="40"/>
      <w:outlineLvl w:val="4"/>
    </w:pPr>
    <w:rPr>
      <w:rFonts w:asciiTheme="majorHAnsi" w:eastAsiaTheme="majorEastAsia" w:hAnsiTheme="majorHAnsi" w:cstheme="majorBidi"/>
      <w:color w:val="000000" w:themeColor="text1"/>
    </w:rPr>
  </w:style>
  <w:style w:type="paragraph" w:styleId="Kop6">
    <w:name w:val="heading 6"/>
    <w:basedOn w:val="Standaard"/>
    <w:next w:val="Standaard"/>
    <w:link w:val="Kop6Char"/>
    <w:uiPriority w:val="9"/>
    <w:semiHidden/>
    <w:unhideWhenUsed/>
    <w:rsid w:val="00941E14"/>
    <w:pPr>
      <w:keepNext/>
      <w:keepLines/>
      <w:numPr>
        <w:ilvl w:val="5"/>
        <w:numId w:val="16"/>
      </w:numPr>
      <w:spacing w:before="40"/>
      <w:outlineLvl w:val="5"/>
    </w:pPr>
    <w:rPr>
      <w:rFonts w:asciiTheme="majorHAnsi" w:eastAsiaTheme="majorEastAsia" w:hAnsiTheme="majorHAnsi" w:cstheme="majorBidi"/>
      <w:color w:val="000000" w:themeColor="text1"/>
    </w:rPr>
  </w:style>
  <w:style w:type="paragraph" w:styleId="Kop7">
    <w:name w:val="heading 7"/>
    <w:basedOn w:val="Standaard"/>
    <w:next w:val="Standaard"/>
    <w:link w:val="Kop7Char"/>
    <w:uiPriority w:val="9"/>
    <w:semiHidden/>
    <w:unhideWhenUsed/>
    <w:rsid w:val="00941E14"/>
    <w:pPr>
      <w:keepNext/>
      <w:keepLines/>
      <w:numPr>
        <w:ilvl w:val="6"/>
        <w:numId w:val="16"/>
      </w:numPr>
      <w:spacing w:before="40"/>
      <w:outlineLvl w:val="6"/>
    </w:pPr>
    <w:rPr>
      <w:rFonts w:asciiTheme="majorHAnsi" w:eastAsiaTheme="majorEastAsia" w:hAnsiTheme="majorHAnsi" w:cstheme="majorBidi"/>
      <w:i/>
      <w:iCs/>
      <w:color w:val="000000" w:themeColor="text1"/>
    </w:rPr>
  </w:style>
  <w:style w:type="paragraph" w:styleId="Kop8">
    <w:name w:val="heading 8"/>
    <w:basedOn w:val="Standaard"/>
    <w:next w:val="Standaard"/>
    <w:link w:val="Kop8Char"/>
    <w:uiPriority w:val="9"/>
    <w:semiHidden/>
    <w:unhideWhenUsed/>
    <w:rsid w:val="00C117F9"/>
    <w:pPr>
      <w:keepNext/>
      <w:keepLines/>
      <w:numPr>
        <w:ilvl w:val="7"/>
        <w:numId w:val="16"/>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rsid w:val="00C117F9"/>
    <w:pPr>
      <w:keepNext/>
      <w:keepLines/>
      <w:numPr>
        <w:ilvl w:val="8"/>
        <w:numId w:val="16"/>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HDienstcode">
    <w:name w:val="_DH_Dienstcode"/>
    <w:basedOn w:val="DHInleiding"/>
    <w:rsid w:val="0035487E"/>
    <w:pPr>
      <w:spacing w:line="220" w:lineRule="atLeast"/>
    </w:pPr>
    <w:rPr>
      <w:rFonts w:asciiTheme="majorHAnsi" w:hAnsiTheme="majorHAnsi"/>
      <w:sz w:val="12"/>
    </w:rPr>
  </w:style>
  <w:style w:type="character" w:customStyle="1" w:styleId="Kop1Char">
    <w:name w:val="Kop 1 Char"/>
    <w:basedOn w:val="Standaardalinea-lettertype"/>
    <w:link w:val="Kop1"/>
    <w:uiPriority w:val="9"/>
    <w:rsid w:val="00215101"/>
    <w:rPr>
      <w:rFonts w:asciiTheme="majorHAnsi" w:eastAsiaTheme="majorEastAsia" w:hAnsiTheme="majorHAnsi" w:cstheme="majorBidi"/>
      <w:bCs/>
      <w:color w:val="000000" w:themeColor="text1"/>
      <w:sz w:val="30"/>
      <w:szCs w:val="28"/>
    </w:rPr>
  </w:style>
  <w:style w:type="character" w:customStyle="1" w:styleId="Kop2Char">
    <w:name w:val="Kop 2 Char"/>
    <w:basedOn w:val="Standaardalinea-lettertype"/>
    <w:link w:val="Kop2"/>
    <w:uiPriority w:val="9"/>
    <w:rsid w:val="00B65746"/>
    <w:rPr>
      <w:rFonts w:asciiTheme="majorHAnsi" w:eastAsiaTheme="majorEastAsia" w:hAnsiTheme="majorHAnsi" w:cstheme="majorBidi"/>
      <w:bCs/>
      <w:color w:val="000000" w:themeColor="text1"/>
      <w:sz w:val="22"/>
      <w:szCs w:val="26"/>
    </w:rPr>
  </w:style>
  <w:style w:type="character" w:customStyle="1" w:styleId="Kop3Char">
    <w:name w:val="Kop 3 Char"/>
    <w:basedOn w:val="Standaardalinea-lettertype"/>
    <w:link w:val="Kop3"/>
    <w:uiPriority w:val="9"/>
    <w:rsid w:val="00B65746"/>
    <w:rPr>
      <w:rFonts w:asciiTheme="majorHAnsi" w:eastAsiaTheme="majorEastAsia" w:hAnsiTheme="majorHAnsi" w:cstheme="majorBidi"/>
      <w:bCs/>
      <w:color w:val="000000" w:themeColor="text2"/>
      <w:sz w:val="19"/>
    </w:rPr>
  </w:style>
  <w:style w:type="paragraph" w:styleId="Bijschrift">
    <w:name w:val="caption"/>
    <w:basedOn w:val="Standaard"/>
    <w:next w:val="Standaard"/>
    <w:uiPriority w:val="35"/>
    <w:semiHidden/>
    <w:unhideWhenUsed/>
    <w:rsid w:val="00253B6C"/>
    <w:rPr>
      <w:rFonts w:asciiTheme="majorHAnsi" w:hAnsiTheme="majorHAnsi"/>
      <w:b/>
      <w:bCs/>
      <w:color w:val="000000" w:themeColor="text1"/>
      <w:sz w:val="14"/>
      <w:szCs w:val="18"/>
    </w:rPr>
  </w:style>
  <w:style w:type="paragraph" w:styleId="Voetnoottekst">
    <w:name w:val="footnote text"/>
    <w:basedOn w:val="Standaard"/>
    <w:link w:val="VoetnoottekstChar"/>
    <w:unhideWhenUsed/>
    <w:rsid w:val="00FD5D69"/>
    <w:pPr>
      <w:ind w:left="112" w:hanging="112"/>
    </w:pPr>
    <w:rPr>
      <w:rFonts w:asciiTheme="majorHAnsi" w:hAnsiTheme="majorHAnsi"/>
      <w:sz w:val="14"/>
    </w:rPr>
  </w:style>
  <w:style w:type="character" w:customStyle="1" w:styleId="VoetnoottekstChar">
    <w:name w:val="Voetnoottekst Char"/>
    <w:basedOn w:val="Standaardalinea-lettertype"/>
    <w:link w:val="Voetnoottekst"/>
    <w:rsid w:val="00FD5D69"/>
    <w:rPr>
      <w:rFonts w:asciiTheme="majorHAnsi" w:hAnsiTheme="majorHAnsi"/>
      <w:sz w:val="14"/>
    </w:rPr>
  </w:style>
  <w:style w:type="paragraph" w:styleId="Eindnoottekst">
    <w:name w:val="endnote text"/>
    <w:basedOn w:val="Standaard"/>
    <w:link w:val="EindnoottekstChar"/>
    <w:uiPriority w:val="99"/>
    <w:semiHidden/>
    <w:unhideWhenUsed/>
    <w:rsid w:val="00253B6C"/>
    <w:rPr>
      <w:rFonts w:asciiTheme="majorHAnsi" w:hAnsiTheme="majorHAnsi"/>
      <w:sz w:val="14"/>
    </w:rPr>
  </w:style>
  <w:style w:type="character" w:customStyle="1" w:styleId="EindnoottekstChar">
    <w:name w:val="Eindnoottekst Char"/>
    <w:basedOn w:val="Standaardalinea-lettertype"/>
    <w:link w:val="Eindnoottekst"/>
    <w:uiPriority w:val="99"/>
    <w:semiHidden/>
    <w:rsid w:val="00253B6C"/>
    <w:rPr>
      <w:rFonts w:asciiTheme="majorHAnsi" w:hAnsiTheme="majorHAnsi"/>
      <w:sz w:val="14"/>
    </w:rPr>
  </w:style>
  <w:style w:type="paragraph" w:styleId="Kopvaninhoudsopgave">
    <w:name w:val="TOC Heading"/>
    <w:basedOn w:val="Kop1"/>
    <w:next w:val="Standaard"/>
    <w:uiPriority w:val="39"/>
    <w:semiHidden/>
    <w:unhideWhenUsed/>
    <w:rsid w:val="00253B6C"/>
    <w:pPr>
      <w:spacing w:before="480" w:line="260" w:lineRule="atLeast"/>
      <w:outlineLvl w:val="9"/>
    </w:pPr>
    <w:rPr>
      <w:sz w:val="28"/>
    </w:rPr>
  </w:style>
  <w:style w:type="character" w:customStyle="1" w:styleId="Kop4Char">
    <w:name w:val="Kop 4 Char"/>
    <w:basedOn w:val="Standaardalinea-lettertype"/>
    <w:link w:val="Kop4"/>
    <w:uiPriority w:val="9"/>
    <w:rsid w:val="00B65746"/>
    <w:rPr>
      <w:rFonts w:asciiTheme="majorHAnsi" w:eastAsiaTheme="majorEastAsia" w:hAnsiTheme="majorHAnsi" w:cstheme="majorBidi"/>
      <w:bCs/>
      <w:iCs/>
      <w:sz w:val="18"/>
    </w:rPr>
  </w:style>
  <w:style w:type="paragraph" w:customStyle="1" w:styleId="DHTitel">
    <w:name w:val="_DH_Titel"/>
    <w:basedOn w:val="Standaard"/>
    <w:next w:val="Standaard"/>
    <w:rsid w:val="00253B6C"/>
    <w:pPr>
      <w:spacing w:line="920" w:lineRule="atLeast"/>
    </w:pPr>
    <w:rPr>
      <w:rFonts w:asciiTheme="majorHAnsi" w:hAnsiTheme="majorHAnsi"/>
      <w:sz w:val="72"/>
    </w:rPr>
  </w:style>
  <w:style w:type="paragraph" w:customStyle="1" w:styleId="DHSubtitel">
    <w:name w:val="_DH_Subtitel"/>
    <w:basedOn w:val="DHTitel"/>
    <w:rsid w:val="00253B6C"/>
    <w:pPr>
      <w:spacing w:line="600" w:lineRule="atLeast"/>
    </w:pPr>
    <w:rPr>
      <w:sz w:val="40"/>
    </w:rPr>
  </w:style>
  <w:style w:type="paragraph" w:customStyle="1" w:styleId="DHTussenkop">
    <w:name w:val="_DH_Tussenkop"/>
    <w:basedOn w:val="Standaard"/>
    <w:next w:val="Standaard"/>
    <w:qFormat/>
    <w:rsid w:val="00253B6C"/>
    <w:rPr>
      <w:rFonts w:asciiTheme="majorHAnsi" w:hAnsiTheme="majorHAnsi"/>
      <w:b/>
      <w:sz w:val="16"/>
    </w:rPr>
  </w:style>
  <w:style w:type="paragraph" w:customStyle="1" w:styleId="DHInleiding">
    <w:name w:val="_DH_Inleiding"/>
    <w:basedOn w:val="Standaard"/>
    <w:qFormat/>
    <w:rsid w:val="00253B6C"/>
    <w:rPr>
      <w:sz w:val="22"/>
    </w:rPr>
  </w:style>
  <w:style w:type="paragraph" w:customStyle="1" w:styleId="DHBrieftype">
    <w:name w:val="_DH_Brieftype"/>
    <w:rsid w:val="0035487E"/>
    <w:pPr>
      <w:spacing w:line="220" w:lineRule="atLeast"/>
    </w:pPr>
    <w:rPr>
      <w:rFonts w:asciiTheme="majorHAnsi" w:hAnsiTheme="majorHAnsi"/>
      <w:b/>
      <w:caps/>
      <w:sz w:val="14"/>
    </w:rPr>
  </w:style>
  <w:style w:type="paragraph" w:customStyle="1" w:styleId="DHRandinfoKop">
    <w:name w:val="_DH_RandinfoKop"/>
    <w:rsid w:val="0035487E"/>
    <w:pPr>
      <w:spacing w:line="220" w:lineRule="atLeast"/>
    </w:pPr>
    <w:rPr>
      <w:rFonts w:asciiTheme="majorHAnsi" w:hAnsiTheme="majorHAnsi"/>
      <w:b/>
      <w:sz w:val="14"/>
    </w:rPr>
  </w:style>
  <w:style w:type="paragraph" w:customStyle="1" w:styleId="DHRandinfoSubkop">
    <w:name w:val="_DH_RandinfoSubkop"/>
    <w:basedOn w:val="DHRandinfoKop"/>
    <w:rsid w:val="0035487E"/>
    <w:rPr>
      <w:b w:val="0"/>
    </w:rPr>
  </w:style>
  <w:style w:type="paragraph" w:customStyle="1" w:styleId="DHRandInfoInvultekst">
    <w:name w:val="_DH_RandInfoInvultekst"/>
    <w:basedOn w:val="DHRandinfoSubkop"/>
    <w:rsid w:val="003046ED"/>
    <w:rPr>
      <w:rFonts w:asciiTheme="minorHAnsi" w:hAnsiTheme="minorHAnsi"/>
      <w:sz w:val="16"/>
    </w:rPr>
  </w:style>
  <w:style w:type="character" w:customStyle="1" w:styleId="DHPaginaCijfer">
    <w:name w:val="_DH_PaginaCijfer"/>
    <w:basedOn w:val="Standaardalinea-lettertype"/>
    <w:uiPriority w:val="1"/>
    <w:rsid w:val="0035487E"/>
    <w:rPr>
      <w:rFonts w:asciiTheme="minorHAnsi" w:hAnsiTheme="minorHAnsi"/>
      <w:sz w:val="16"/>
    </w:rPr>
  </w:style>
  <w:style w:type="paragraph" w:customStyle="1" w:styleId="DHRetouradres">
    <w:name w:val="_DH_Retouradres"/>
    <w:basedOn w:val="Standaard"/>
    <w:next w:val="Standaard"/>
    <w:rsid w:val="0035487E"/>
    <w:pPr>
      <w:spacing w:line="220" w:lineRule="atLeast"/>
    </w:pPr>
    <w:rPr>
      <w:rFonts w:asciiTheme="majorHAnsi" w:hAnsiTheme="majorHAnsi"/>
      <w:sz w:val="14"/>
    </w:rPr>
  </w:style>
  <w:style w:type="paragraph" w:styleId="Koptekst">
    <w:name w:val="header"/>
    <w:basedOn w:val="Standaard"/>
    <w:link w:val="KoptekstChar"/>
    <w:uiPriority w:val="99"/>
    <w:unhideWhenUsed/>
    <w:rsid w:val="004C03F0"/>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4C03F0"/>
    <w:rPr>
      <w:rFonts w:asciiTheme="minorHAnsi" w:hAnsiTheme="minorHAnsi"/>
      <w:sz w:val="18"/>
    </w:rPr>
  </w:style>
  <w:style w:type="paragraph" w:styleId="Voettekst">
    <w:name w:val="footer"/>
    <w:basedOn w:val="Standaard"/>
    <w:link w:val="VoettekstChar"/>
    <w:uiPriority w:val="99"/>
    <w:unhideWhenUsed/>
    <w:rsid w:val="004C03F0"/>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4C03F0"/>
    <w:rPr>
      <w:rFonts w:asciiTheme="minorHAnsi" w:hAnsiTheme="minorHAnsi"/>
      <w:sz w:val="18"/>
    </w:rPr>
  </w:style>
  <w:style w:type="paragraph" w:styleId="Ballontekst">
    <w:name w:val="Balloon Text"/>
    <w:basedOn w:val="Standaard"/>
    <w:link w:val="BallontekstChar"/>
    <w:uiPriority w:val="99"/>
    <w:semiHidden/>
    <w:unhideWhenUsed/>
    <w:rsid w:val="004C03F0"/>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4C03F0"/>
    <w:rPr>
      <w:rFonts w:ascii="Tahoma" w:hAnsi="Tahoma" w:cs="Tahoma"/>
      <w:sz w:val="16"/>
      <w:szCs w:val="16"/>
    </w:rPr>
  </w:style>
  <w:style w:type="paragraph" w:customStyle="1" w:styleId="DHDocumentnaam">
    <w:name w:val="_DH_Documentnaam"/>
    <w:basedOn w:val="Standaard"/>
    <w:rsid w:val="00D6476F"/>
    <w:rPr>
      <w:rFonts w:asciiTheme="majorHAnsi" w:hAnsiTheme="majorHAnsi" w:cstheme="majorHAnsi"/>
      <w:sz w:val="30"/>
      <w:szCs w:val="30"/>
    </w:rPr>
  </w:style>
  <w:style w:type="table" w:styleId="Tabelraster">
    <w:name w:val="Table Grid"/>
    <w:basedOn w:val="Standaardtabel"/>
    <w:rsid w:val="00D6476F"/>
    <w:rPr>
      <w:rFonts w:eastAsia="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semiHidden/>
    <w:rsid w:val="00D53A19"/>
    <w:rPr>
      <w:vertAlign w:val="superscript"/>
    </w:rPr>
  </w:style>
  <w:style w:type="character" w:customStyle="1" w:styleId="Kop5Char">
    <w:name w:val="Kop 5 Char"/>
    <w:basedOn w:val="Standaardalinea-lettertype"/>
    <w:link w:val="Kop5"/>
    <w:uiPriority w:val="9"/>
    <w:semiHidden/>
    <w:rsid w:val="00941E14"/>
    <w:rPr>
      <w:rFonts w:asciiTheme="majorHAnsi" w:eastAsiaTheme="majorEastAsia" w:hAnsiTheme="majorHAnsi" w:cstheme="majorBidi"/>
      <w:color w:val="000000" w:themeColor="text1"/>
      <w:sz w:val="18"/>
    </w:rPr>
  </w:style>
  <w:style w:type="character" w:styleId="Tekstvantijdelijkeaanduiding">
    <w:name w:val="Placeholder Text"/>
    <w:basedOn w:val="Standaardalinea-lettertype"/>
    <w:uiPriority w:val="99"/>
    <w:semiHidden/>
    <w:rsid w:val="004E71F1"/>
    <w:rPr>
      <w:color w:val="0070C0"/>
    </w:rPr>
  </w:style>
  <w:style w:type="character" w:customStyle="1" w:styleId="Kop7Char">
    <w:name w:val="Kop 7 Char"/>
    <w:basedOn w:val="Standaardalinea-lettertype"/>
    <w:link w:val="Kop7"/>
    <w:uiPriority w:val="9"/>
    <w:semiHidden/>
    <w:rsid w:val="00941E14"/>
    <w:rPr>
      <w:rFonts w:asciiTheme="majorHAnsi" w:eastAsiaTheme="majorEastAsia" w:hAnsiTheme="majorHAnsi" w:cstheme="majorBidi"/>
      <w:i/>
      <w:iCs/>
      <w:color w:val="000000" w:themeColor="text1"/>
      <w:sz w:val="18"/>
    </w:rPr>
  </w:style>
  <w:style w:type="paragraph" w:customStyle="1" w:styleId="DHHorizontaleLijn">
    <w:name w:val="_DH_HorizontaleLijn"/>
    <w:basedOn w:val="DHDocumentnaam"/>
    <w:rsid w:val="00DA3150"/>
    <w:pPr>
      <w:pBdr>
        <w:bottom w:val="single" w:sz="2" w:space="1" w:color="000000" w:themeColor="text1"/>
      </w:pBdr>
      <w:spacing w:after="136" w:line="260" w:lineRule="exact"/>
    </w:pPr>
    <w:rPr>
      <w:sz w:val="18"/>
      <w:szCs w:val="18"/>
    </w:rPr>
  </w:style>
  <w:style w:type="character" w:customStyle="1" w:styleId="Kop6Char">
    <w:name w:val="Kop 6 Char"/>
    <w:basedOn w:val="Standaardalinea-lettertype"/>
    <w:link w:val="Kop6"/>
    <w:uiPriority w:val="9"/>
    <w:semiHidden/>
    <w:rsid w:val="00941E14"/>
    <w:rPr>
      <w:rFonts w:asciiTheme="majorHAnsi" w:eastAsiaTheme="majorEastAsia" w:hAnsiTheme="majorHAnsi" w:cstheme="majorBidi"/>
      <w:color w:val="000000" w:themeColor="text1"/>
      <w:sz w:val="18"/>
    </w:rPr>
  </w:style>
  <w:style w:type="character" w:styleId="Verwijzingopmerking">
    <w:name w:val="annotation reference"/>
    <w:basedOn w:val="Standaardalinea-lettertype"/>
    <w:uiPriority w:val="99"/>
    <w:semiHidden/>
    <w:unhideWhenUsed/>
    <w:rsid w:val="00A551CF"/>
    <w:rPr>
      <w:sz w:val="16"/>
      <w:szCs w:val="16"/>
    </w:rPr>
  </w:style>
  <w:style w:type="paragraph" w:styleId="Tekstopmerking">
    <w:name w:val="annotation text"/>
    <w:basedOn w:val="Standaard"/>
    <w:link w:val="TekstopmerkingChar"/>
    <w:uiPriority w:val="99"/>
    <w:semiHidden/>
    <w:unhideWhenUsed/>
    <w:rsid w:val="00A551CF"/>
    <w:pPr>
      <w:spacing w:line="240" w:lineRule="auto"/>
    </w:pPr>
    <w:rPr>
      <w:sz w:val="20"/>
    </w:rPr>
  </w:style>
  <w:style w:type="character" w:customStyle="1" w:styleId="TekstopmerkingChar">
    <w:name w:val="Tekst opmerking Char"/>
    <w:basedOn w:val="Standaardalinea-lettertype"/>
    <w:link w:val="Tekstopmerking"/>
    <w:uiPriority w:val="99"/>
    <w:semiHidden/>
    <w:rsid w:val="00A551CF"/>
    <w:rPr>
      <w:rFonts w:asciiTheme="minorHAnsi" w:hAnsiTheme="minorHAnsi"/>
    </w:rPr>
  </w:style>
  <w:style w:type="paragraph" w:styleId="Onderwerpvanopmerking">
    <w:name w:val="annotation subject"/>
    <w:basedOn w:val="Tekstopmerking"/>
    <w:next w:val="Tekstopmerking"/>
    <w:link w:val="OnderwerpvanopmerkingChar"/>
    <w:uiPriority w:val="99"/>
    <w:semiHidden/>
    <w:unhideWhenUsed/>
    <w:rsid w:val="00A551CF"/>
    <w:rPr>
      <w:b/>
      <w:bCs/>
    </w:rPr>
  </w:style>
  <w:style w:type="character" w:customStyle="1" w:styleId="OnderwerpvanopmerkingChar">
    <w:name w:val="Onderwerp van opmerking Char"/>
    <w:basedOn w:val="TekstopmerkingChar"/>
    <w:link w:val="Onderwerpvanopmerking"/>
    <w:uiPriority w:val="99"/>
    <w:semiHidden/>
    <w:rsid w:val="00A551CF"/>
    <w:rPr>
      <w:rFonts w:asciiTheme="minorHAnsi" w:hAnsiTheme="minorHAnsi"/>
      <w:b/>
      <w:bCs/>
    </w:rPr>
  </w:style>
  <w:style w:type="paragraph" w:customStyle="1" w:styleId="DHOpsomming">
    <w:name w:val="_DH_Opsomming"/>
    <w:basedOn w:val="Standaard"/>
    <w:qFormat/>
    <w:rsid w:val="006C34EA"/>
    <w:pPr>
      <w:numPr>
        <w:numId w:val="11"/>
      </w:numPr>
    </w:pPr>
  </w:style>
  <w:style w:type="paragraph" w:customStyle="1" w:styleId="DHSubopsomming">
    <w:name w:val="_DH_Subopsomming"/>
    <w:basedOn w:val="DHOpsomming"/>
    <w:qFormat/>
    <w:rsid w:val="006C34EA"/>
    <w:pPr>
      <w:numPr>
        <w:ilvl w:val="1"/>
      </w:numPr>
    </w:pPr>
  </w:style>
  <w:style w:type="paragraph" w:customStyle="1" w:styleId="DHGenummerd">
    <w:name w:val="_DH_Genummerd"/>
    <w:basedOn w:val="Standaard"/>
    <w:qFormat/>
    <w:rsid w:val="006C34EA"/>
    <w:pPr>
      <w:numPr>
        <w:numId w:val="13"/>
      </w:numPr>
    </w:pPr>
  </w:style>
  <w:style w:type="paragraph" w:customStyle="1" w:styleId="DHSubGenummerd">
    <w:name w:val="_DH_SubGenummerd"/>
    <w:basedOn w:val="DHGenummerd"/>
    <w:qFormat/>
    <w:rsid w:val="00C8257F"/>
    <w:pPr>
      <w:numPr>
        <w:ilvl w:val="1"/>
      </w:numPr>
    </w:pPr>
  </w:style>
  <w:style w:type="paragraph" w:customStyle="1" w:styleId="DHBijschriftInfo">
    <w:name w:val="_DH_BijschriftInfo"/>
    <w:basedOn w:val="Voetnoottekst"/>
    <w:rsid w:val="009C4321"/>
  </w:style>
  <w:style w:type="paragraph" w:customStyle="1" w:styleId="DHKop1GeenTOC">
    <w:name w:val="_DH_Kop1GeenTOC"/>
    <w:rsid w:val="00DD032B"/>
    <w:pPr>
      <w:spacing w:after="760"/>
    </w:pPr>
    <w:rPr>
      <w:rFonts w:asciiTheme="majorHAnsi" w:eastAsiaTheme="majorEastAsia" w:hAnsiTheme="majorHAnsi" w:cstheme="majorBidi"/>
      <w:bCs/>
      <w:color w:val="000000" w:themeColor="text1"/>
      <w:sz w:val="30"/>
      <w:szCs w:val="28"/>
    </w:rPr>
  </w:style>
  <w:style w:type="character" w:customStyle="1" w:styleId="Kop8Char">
    <w:name w:val="Kop 8 Char"/>
    <w:basedOn w:val="Standaardalinea-lettertype"/>
    <w:link w:val="Kop8"/>
    <w:uiPriority w:val="9"/>
    <w:semiHidden/>
    <w:rsid w:val="00C117F9"/>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C117F9"/>
    <w:rPr>
      <w:rFonts w:asciiTheme="majorHAnsi" w:eastAsiaTheme="majorEastAsia" w:hAnsiTheme="majorHAnsi" w:cstheme="majorBidi"/>
      <w:i/>
      <w:iCs/>
      <w:color w:val="272727" w:themeColor="text1" w:themeTint="D8"/>
      <w:sz w:val="21"/>
      <w:szCs w:val="21"/>
    </w:rPr>
  </w:style>
  <w:style w:type="paragraph" w:styleId="Inhopg1">
    <w:name w:val="toc 1"/>
    <w:basedOn w:val="Standaard"/>
    <w:next w:val="Standaard"/>
    <w:autoRedefine/>
    <w:uiPriority w:val="39"/>
    <w:unhideWhenUsed/>
    <w:rsid w:val="0094313D"/>
    <w:pPr>
      <w:tabs>
        <w:tab w:val="right" w:pos="7797"/>
      </w:tabs>
      <w:spacing w:before="260"/>
      <w:ind w:left="284" w:right="454" w:hanging="284"/>
    </w:pPr>
    <w:rPr>
      <w:rFonts w:asciiTheme="majorHAnsi" w:eastAsiaTheme="majorEastAsia" w:hAnsiTheme="majorHAnsi" w:cstheme="majorBidi"/>
      <w:bCs/>
      <w:noProof/>
      <w:color w:val="000000" w:themeColor="text1"/>
      <w:sz w:val="22"/>
      <w:szCs w:val="26"/>
    </w:rPr>
  </w:style>
  <w:style w:type="paragraph" w:styleId="Inhopg2">
    <w:name w:val="toc 2"/>
    <w:basedOn w:val="Standaard"/>
    <w:next w:val="Standaard"/>
    <w:autoRedefine/>
    <w:uiPriority w:val="39"/>
    <w:unhideWhenUsed/>
    <w:rsid w:val="0094313D"/>
    <w:pPr>
      <w:tabs>
        <w:tab w:val="left" w:pos="794"/>
        <w:tab w:val="right" w:pos="7797"/>
      </w:tabs>
      <w:ind w:left="794" w:right="510" w:hanging="510"/>
    </w:pPr>
    <w:rPr>
      <w:rFonts w:asciiTheme="majorHAnsi" w:eastAsiaTheme="majorEastAsia" w:hAnsiTheme="majorHAnsi" w:cstheme="majorBidi"/>
      <w:bCs/>
      <w:noProof/>
      <w:color w:val="000000" w:themeColor="text1"/>
      <w:szCs w:val="19"/>
    </w:rPr>
  </w:style>
  <w:style w:type="paragraph" w:styleId="Inhopg3">
    <w:name w:val="toc 3"/>
    <w:basedOn w:val="Standaard"/>
    <w:next w:val="Standaard"/>
    <w:autoRedefine/>
    <w:uiPriority w:val="39"/>
    <w:unhideWhenUsed/>
    <w:rsid w:val="0094313D"/>
    <w:pPr>
      <w:tabs>
        <w:tab w:val="left" w:pos="1100"/>
        <w:tab w:val="right" w:pos="7797"/>
      </w:tabs>
      <w:ind w:left="801" w:right="552" w:hanging="518"/>
    </w:pPr>
    <w:rPr>
      <w:rFonts w:asciiTheme="majorHAnsi" w:eastAsiaTheme="majorEastAsia" w:hAnsiTheme="majorHAnsi" w:cstheme="majorBidi"/>
      <w:bCs/>
      <w:noProof/>
      <w:color w:val="000000" w:themeColor="text2"/>
      <w:sz w:val="16"/>
    </w:rPr>
  </w:style>
  <w:style w:type="paragraph" w:styleId="Bibliografie">
    <w:name w:val="Bibliography"/>
    <w:basedOn w:val="Standaard"/>
    <w:next w:val="Standaard"/>
    <w:uiPriority w:val="37"/>
    <w:semiHidden/>
    <w:unhideWhenUsed/>
    <w:rsid w:val="00E96466"/>
  </w:style>
  <w:style w:type="paragraph" w:styleId="Bloktekst">
    <w:name w:val="Block Text"/>
    <w:basedOn w:val="Standaard"/>
    <w:uiPriority w:val="99"/>
    <w:semiHidden/>
    <w:unhideWhenUsed/>
    <w:rsid w:val="00E96466"/>
    <w:pPr>
      <w:pBdr>
        <w:top w:val="single" w:sz="2" w:space="10" w:color="B98F16" w:themeColor="accent1" w:shadow="1" w:frame="1"/>
        <w:left w:val="single" w:sz="2" w:space="10" w:color="B98F16" w:themeColor="accent1" w:shadow="1" w:frame="1"/>
        <w:bottom w:val="single" w:sz="2" w:space="10" w:color="B98F16" w:themeColor="accent1" w:shadow="1" w:frame="1"/>
        <w:right w:val="single" w:sz="2" w:space="10" w:color="B98F16" w:themeColor="accent1" w:shadow="1" w:frame="1"/>
      </w:pBdr>
      <w:ind w:left="1152" w:right="1152"/>
    </w:pPr>
    <w:rPr>
      <w:rFonts w:eastAsiaTheme="minorEastAsia" w:cstheme="minorBidi"/>
      <w:i/>
      <w:iCs/>
      <w:color w:val="B98F16" w:themeColor="accent1"/>
    </w:rPr>
  </w:style>
  <w:style w:type="paragraph" w:styleId="Plattetekst">
    <w:name w:val="Body Text"/>
    <w:basedOn w:val="Standaard"/>
    <w:link w:val="PlattetekstChar"/>
    <w:uiPriority w:val="99"/>
    <w:semiHidden/>
    <w:unhideWhenUsed/>
    <w:rsid w:val="00E96466"/>
    <w:pPr>
      <w:spacing w:after="120"/>
    </w:pPr>
  </w:style>
  <w:style w:type="character" w:customStyle="1" w:styleId="PlattetekstChar">
    <w:name w:val="Platte tekst Char"/>
    <w:basedOn w:val="Standaardalinea-lettertype"/>
    <w:link w:val="Plattetekst"/>
    <w:uiPriority w:val="99"/>
    <w:semiHidden/>
    <w:rsid w:val="00E96466"/>
    <w:rPr>
      <w:rFonts w:asciiTheme="minorHAnsi" w:hAnsiTheme="minorHAnsi"/>
      <w:sz w:val="18"/>
    </w:rPr>
  </w:style>
  <w:style w:type="paragraph" w:styleId="Plattetekst2">
    <w:name w:val="Body Text 2"/>
    <w:basedOn w:val="Standaard"/>
    <w:link w:val="Plattetekst2Char"/>
    <w:uiPriority w:val="99"/>
    <w:semiHidden/>
    <w:unhideWhenUsed/>
    <w:rsid w:val="00E96466"/>
    <w:pPr>
      <w:spacing w:after="120" w:line="480" w:lineRule="auto"/>
    </w:pPr>
  </w:style>
  <w:style w:type="character" w:customStyle="1" w:styleId="Plattetekst2Char">
    <w:name w:val="Platte tekst 2 Char"/>
    <w:basedOn w:val="Standaardalinea-lettertype"/>
    <w:link w:val="Plattetekst2"/>
    <w:uiPriority w:val="99"/>
    <w:semiHidden/>
    <w:rsid w:val="00E96466"/>
    <w:rPr>
      <w:rFonts w:asciiTheme="minorHAnsi" w:hAnsiTheme="minorHAnsi"/>
      <w:sz w:val="18"/>
    </w:rPr>
  </w:style>
  <w:style w:type="paragraph" w:styleId="Plattetekst3">
    <w:name w:val="Body Text 3"/>
    <w:basedOn w:val="Standaard"/>
    <w:link w:val="Plattetekst3Char"/>
    <w:uiPriority w:val="99"/>
    <w:semiHidden/>
    <w:unhideWhenUsed/>
    <w:rsid w:val="00E96466"/>
    <w:pPr>
      <w:spacing w:after="120"/>
    </w:pPr>
    <w:rPr>
      <w:sz w:val="16"/>
      <w:szCs w:val="16"/>
    </w:rPr>
  </w:style>
  <w:style w:type="character" w:customStyle="1" w:styleId="Plattetekst3Char">
    <w:name w:val="Platte tekst 3 Char"/>
    <w:basedOn w:val="Standaardalinea-lettertype"/>
    <w:link w:val="Plattetekst3"/>
    <w:uiPriority w:val="99"/>
    <w:semiHidden/>
    <w:rsid w:val="00E96466"/>
    <w:rPr>
      <w:rFonts w:asciiTheme="minorHAnsi" w:hAnsiTheme="minorHAnsi"/>
      <w:sz w:val="16"/>
      <w:szCs w:val="16"/>
    </w:rPr>
  </w:style>
  <w:style w:type="paragraph" w:styleId="Platteteksteersteinspringing">
    <w:name w:val="Body Text First Indent"/>
    <w:basedOn w:val="Plattetekst"/>
    <w:link w:val="PlatteteksteersteinspringingChar"/>
    <w:uiPriority w:val="99"/>
    <w:semiHidden/>
    <w:unhideWhenUsed/>
    <w:rsid w:val="00E96466"/>
    <w:pPr>
      <w:spacing w:after="0"/>
      <w:ind w:firstLine="360"/>
    </w:pPr>
  </w:style>
  <w:style w:type="character" w:customStyle="1" w:styleId="PlatteteksteersteinspringingChar">
    <w:name w:val="Platte tekst eerste inspringing Char"/>
    <w:basedOn w:val="PlattetekstChar"/>
    <w:link w:val="Platteteksteersteinspringing"/>
    <w:uiPriority w:val="99"/>
    <w:semiHidden/>
    <w:rsid w:val="00E96466"/>
    <w:rPr>
      <w:rFonts w:asciiTheme="minorHAnsi" w:hAnsiTheme="minorHAnsi"/>
      <w:sz w:val="18"/>
    </w:rPr>
  </w:style>
  <w:style w:type="paragraph" w:styleId="Plattetekstinspringen">
    <w:name w:val="Body Text Indent"/>
    <w:basedOn w:val="Standaard"/>
    <w:link w:val="PlattetekstinspringenChar"/>
    <w:uiPriority w:val="99"/>
    <w:semiHidden/>
    <w:unhideWhenUsed/>
    <w:rsid w:val="00E96466"/>
    <w:pPr>
      <w:spacing w:after="120"/>
      <w:ind w:left="283"/>
    </w:pPr>
  </w:style>
  <w:style w:type="character" w:customStyle="1" w:styleId="PlattetekstinspringenChar">
    <w:name w:val="Platte tekst inspringen Char"/>
    <w:basedOn w:val="Standaardalinea-lettertype"/>
    <w:link w:val="Plattetekstinspringen"/>
    <w:uiPriority w:val="99"/>
    <w:semiHidden/>
    <w:rsid w:val="00E96466"/>
    <w:rPr>
      <w:rFonts w:asciiTheme="minorHAnsi" w:hAnsiTheme="minorHAnsi"/>
      <w:sz w:val="18"/>
    </w:rPr>
  </w:style>
  <w:style w:type="paragraph" w:styleId="Platteteksteersteinspringing2">
    <w:name w:val="Body Text First Indent 2"/>
    <w:basedOn w:val="Plattetekstinspringen"/>
    <w:link w:val="Platteteksteersteinspringing2Char"/>
    <w:uiPriority w:val="99"/>
    <w:semiHidden/>
    <w:unhideWhenUsed/>
    <w:rsid w:val="00E96466"/>
    <w:pPr>
      <w:spacing w:after="0"/>
      <w:ind w:left="360" w:firstLine="360"/>
    </w:pPr>
  </w:style>
  <w:style w:type="character" w:customStyle="1" w:styleId="Platteteksteersteinspringing2Char">
    <w:name w:val="Platte tekst eerste inspringing 2 Char"/>
    <w:basedOn w:val="PlattetekstinspringenChar"/>
    <w:link w:val="Platteteksteersteinspringing2"/>
    <w:uiPriority w:val="99"/>
    <w:semiHidden/>
    <w:rsid w:val="00E96466"/>
    <w:rPr>
      <w:rFonts w:asciiTheme="minorHAnsi" w:hAnsiTheme="minorHAnsi"/>
      <w:sz w:val="18"/>
    </w:rPr>
  </w:style>
  <w:style w:type="paragraph" w:styleId="Plattetekstinspringen2">
    <w:name w:val="Body Text Indent 2"/>
    <w:basedOn w:val="Standaard"/>
    <w:link w:val="Plattetekstinspringen2Char"/>
    <w:uiPriority w:val="99"/>
    <w:semiHidden/>
    <w:unhideWhenUsed/>
    <w:rsid w:val="00E96466"/>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rsid w:val="00E96466"/>
    <w:rPr>
      <w:rFonts w:asciiTheme="minorHAnsi" w:hAnsiTheme="minorHAnsi"/>
      <w:sz w:val="18"/>
    </w:rPr>
  </w:style>
  <w:style w:type="paragraph" w:styleId="Plattetekstinspringen3">
    <w:name w:val="Body Text Indent 3"/>
    <w:basedOn w:val="Standaard"/>
    <w:link w:val="Plattetekstinspringen3Char"/>
    <w:uiPriority w:val="99"/>
    <w:semiHidden/>
    <w:unhideWhenUsed/>
    <w:rsid w:val="00E96466"/>
    <w:pPr>
      <w:spacing w:after="120"/>
      <w:ind w:left="283"/>
    </w:pPr>
    <w:rPr>
      <w:sz w:val="16"/>
      <w:szCs w:val="16"/>
    </w:rPr>
  </w:style>
  <w:style w:type="character" w:customStyle="1" w:styleId="Plattetekstinspringen3Char">
    <w:name w:val="Platte tekst inspringen 3 Char"/>
    <w:basedOn w:val="Standaardalinea-lettertype"/>
    <w:link w:val="Plattetekstinspringen3"/>
    <w:uiPriority w:val="99"/>
    <w:semiHidden/>
    <w:rsid w:val="00E96466"/>
    <w:rPr>
      <w:rFonts w:asciiTheme="minorHAnsi" w:hAnsiTheme="minorHAnsi"/>
      <w:sz w:val="16"/>
      <w:szCs w:val="16"/>
    </w:rPr>
  </w:style>
  <w:style w:type="character" w:styleId="Titelvanboek">
    <w:name w:val="Book Title"/>
    <w:basedOn w:val="Standaardalinea-lettertype"/>
    <w:uiPriority w:val="33"/>
    <w:rsid w:val="00E96466"/>
    <w:rPr>
      <w:b/>
      <w:bCs/>
      <w:i/>
      <w:iCs/>
      <w:spacing w:val="5"/>
    </w:rPr>
  </w:style>
  <w:style w:type="paragraph" w:styleId="Afsluiting">
    <w:name w:val="Closing"/>
    <w:basedOn w:val="Standaard"/>
    <w:link w:val="AfsluitingChar"/>
    <w:uiPriority w:val="99"/>
    <w:semiHidden/>
    <w:unhideWhenUsed/>
    <w:rsid w:val="00E96466"/>
    <w:pPr>
      <w:spacing w:line="240" w:lineRule="auto"/>
      <w:ind w:left="4252"/>
    </w:pPr>
  </w:style>
  <w:style w:type="character" w:customStyle="1" w:styleId="AfsluitingChar">
    <w:name w:val="Afsluiting Char"/>
    <w:basedOn w:val="Standaardalinea-lettertype"/>
    <w:link w:val="Afsluiting"/>
    <w:uiPriority w:val="99"/>
    <w:semiHidden/>
    <w:rsid w:val="00E96466"/>
    <w:rPr>
      <w:rFonts w:asciiTheme="minorHAnsi" w:hAnsiTheme="minorHAnsi"/>
      <w:sz w:val="18"/>
    </w:rPr>
  </w:style>
  <w:style w:type="paragraph" w:styleId="Datum">
    <w:name w:val="Date"/>
    <w:basedOn w:val="Standaard"/>
    <w:next w:val="Standaard"/>
    <w:link w:val="DatumChar"/>
    <w:uiPriority w:val="99"/>
    <w:semiHidden/>
    <w:unhideWhenUsed/>
    <w:rsid w:val="00E96466"/>
  </w:style>
  <w:style w:type="character" w:customStyle="1" w:styleId="DatumChar">
    <w:name w:val="Datum Char"/>
    <w:basedOn w:val="Standaardalinea-lettertype"/>
    <w:link w:val="Datum"/>
    <w:uiPriority w:val="99"/>
    <w:semiHidden/>
    <w:rsid w:val="00E96466"/>
    <w:rPr>
      <w:rFonts w:asciiTheme="minorHAnsi" w:hAnsiTheme="minorHAnsi"/>
      <w:sz w:val="18"/>
    </w:rPr>
  </w:style>
  <w:style w:type="paragraph" w:styleId="Documentstructuur">
    <w:name w:val="Document Map"/>
    <w:basedOn w:val="Standaard"/>
    <w:link w:val="DocumentstructuurChar"/>
    <w:uiPriority w:val="99"/>
    <w:semiHidden/>
    <w:unhideWhenUsed/>
    <w:rsid w:val="00E96466"/>
    <w:pPr>
      <w:spacing w:line="240" w:lineRule="auto"/>
    </w:pPr>
    <w:rPr>
      <w:rFonts w:ascii="Segoe UI" w:hAnsi="Segoe UI" w:cs="Segoe UI"/>
      <w:sz w:val="16"/>
      <w:szCs w:val="16"/>
    </w:rPr>
  </w:style>
  <w:style w:type="character" w:customStyle="1" w:styleId="DocumentstructuurChar">
    <w:name w:val="Documentstructuur Char"/>
    <w:basedOn w:val="Standaardalinea-lettertype"/>
    <w:link w:val="Documentstructuur"/>
    <w:uiPriority w:val="99"/>
    <w:semiHidden/>
    <w:rsid w:val="00E96466"/>
    <w:rPr>
      <w:rFonts w:ascii="Segoe UI" w:hAnsi="Segoe UI" w:cs="Segoe UI"/>
      <w:sz w:val="16"/>
      <w:szCs w:val="16"/>
    </w:rPr>
  </w:style>
  <w:style w:type="paragraph" w:styleId="E-mailhandtekening">
    <w:name w:val="E-mail Signature"/>
    <w:basedOn w:val="Standaard"/>
    <w:link w:val="E-mailhandtekeningChar"/>
    <w:uiPriority w:val="99"/>
    <w:semiHidden/>
    <w:unhideWhenUsed/>
    <w:rsid w:val="00E96466"/>
    <w:pPr>
      <w:spacing w:line="240" w:lineRule="auto"/>
    </w:pPr>
  </w:style>
  <w:style w:type="character" w:customStyle="1" w:styleId="E-mailhandtekeningChar">
    <w:name w:val="E-mailhandtekening Char"/>
    <w:basedOn w:val="Standaardalinea-lettertype"/>
    <w:link w:val="E-mailhandtekening"/>
    <w:uiPriority w:val="99"/>
    <w:semiHidden/>
    <w:rsid w:val="00E96466"/>
    <w:rPr>
      <w:rFonts w:asciiTheme="minorHAnsi" w:hAnsiTheme="minorHAnsi"/>
      <w:sz w:val="18"/>
    </w:rPr>
  </w:style>
  <w:style w:type="character" w:styleId="Nadruk">
    <w:name w:val="Emphasis"/>
    <w:basedOn w:val="Standaardalinea-lettertype"/>
    <w:uiPriority w:val="20"/>
    <w:rsid w:val="00E96466"/>
    <w:rPr>
      <w:i/>
      <w:iCs/>
    </w:rPr>
  </w:style>
  <w:style w:type="character" w:styleId="Eindnootmarkering">
    <w:name w:val="endnote reference"/>
    <w:basedOn w:val="Standaardalinea-lettertype"/>
    <w:uiPriority w:val="99"/>
    <w:semiHidden/>
    <w:unhideWhenUsed/>
    <w:rsid w:val="00E96466"/>
    <w:rPr>
      <w:vertAlign w:val="superscript"/>
    </w:rPr>
  </w:style>
  <w:style w:type="paragraph" w:styleId="Adresenvelop">
    <w:name w:val="envelope address"/>
    <w:basedOn w:val="Standaard"/>
    <w:uiPriority w:val="99"/>
    <w:semiHidden/>
    <w:unhideWhenUsed/>
    <w:rsid w:val="00E96466"/>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Afzender">
    <w:name w:val="envelope return"/>
    <w:basedOn w:val="Standaard"/>
    <w:uiPriority w:val="99"/>
    <w:semiHidden/>
    <w:unhideWhenUsed/>
    <w:rsid w:val="00E96466"/>
    <w:pPr>
      <w:spacing w:line="240" w:lineRule="auto"/>
    </w:pPr>
    <w:rPr>
      <w:rFonts w:asciiTheme="majorHAnsi" w:eastAsiaTheme="majorEastAsia" w:hAnsiTheme="majorHAnsi" w:cstheme="majorBidi"/>
      <w:sz w:val="20"/>
    </w:rPr>
  </w:style>
  <w:style w:type="character" w:styleId="GevolgdeHyperlink">
    <w:name w:val="FollowedHyperlink"/>
    <w:basedOn w:val="Standaardalinea-lettertype"/>
    <w:uiPriority w:val="99"/>
    <w:semiHidden/>
    <w:unhideWhenUsed/>
    <w:rsid w:val="00E96466"/>
    <w:rPr>
      <w:color w:val="800080" w:themeColor="followedHyperlink"/>
      <w:u w:val="single"/>
    </w:rPr>
  </w:style>
  <w:style w:type="character" w:styleId="HTML-acroniem">
    <w:name w:val="HTML Acronym"/>
    <w:basedOn w:val="Standaardalinea-lettertype"/>
    <w:uiPriority w:val="99"/>
    <w:semiHidden/>
    <w:unhideWhenUsed/>
    <w:rsid w:val="00E96466"/>
  </w:style>
  <w:style w:type="paragraph" w:styleId="HTML-adres">
    <w:name w:val="HTML Address"/>
    <w:basedOn w:val="Standaard"/>
    <w:link w:val="HTML-adresChar"/>
    <w:uiPriority w:val="99"/>
    <w:semiHidden/>
    <w:unhideWhenUsed/>
    <w:rsid w:val="00E96466"/>
    <w:pPr>
      <w:spacing w:line="240" w:lineRule="auto"/>
    </w:pPr>
    <w:rPr>
      <w:i/>
      <w:iCs/>
    </w:rPr>
  </w:style>
  <w:style w:type="character" w:customStyle="1" w:styleId="HTML-adresChar">
    <w:name w:val="HTML-adres Char"/>
    <w:basedOn w:val="Standaardalinea-lettertype"/>
    <w:link w:val="HTML-adres"/>
    <w:uiPriority w:val="99"/>
    <w:semiHidden/>
    <w:rsid w:val="00E96466"/>
    <w:rPr>
      <w:rFonts w:asciiTheme="minorHAnsi" w:hAnsiTheme="minorHAnsi"/>
      <w:i/>
      <w:iCs/>
      <w:sz w:val="18"/>
    </w:rPr>
  </w:style>
  <w:style w:type="character" w:styleId="HTML-citaat">
    <w:name w:val="HTML Cite"/>
    <w:basedOn w:val="Standaardalinea-lettertype"/>
    <w:uiPriority w:val="99"/>
    <w:semiHidden/>
    <w:unhideWhenUsed/>
    <w:rsid w:val="00E96466"/>
    <w:rPr>
      <w:i/>
      <w:iCs/>
    </w:rPr>
  </w:style>
  <w:style w:type="character" w:styleId="HTMLCode">
    <w:name w:val="HTML Code"/>
    <w:basedOn w:val="Standaardalinea-lettertype"/>
    <w:uiPriority w:val="99"/>
    <w:semiHidden/>
    <w:unhideWhenUsed/>
    <w:rsid w:val="00E96466"/>
    <w:rPr>
      <w:rFonts w:ascii="Consolas" w:hAnsi="Consolas"/>
      <w:sz w:val="20"/>
      <w:szCs w:val="20"/>
    </w:rPr>
  </w:style>
  <w:style w:type="character" w:styleId="HTMLDefinition">
    <w:name w:val="HTML Definition"/>
    <w:basedOn w:val="Standaardalinea-lettertype"/>
    <w:uiPriority w:val="99"/>
    <w:semiHidden/>
    <w:unhideWhenUsed/>
    <w:rsid w:val="00E96466"/>
    <w:rPr>
      <w:i/>
      <w:iCs/>
    </w:rPr>
  </w:style>
  <w:style w:type="character" w:styleId="HTML-toetsenbord">
    <w:name w:val="HTML Keyboard"/>
    <w:basedOn w:val="Standaardalinea-lettertype"/>
    <w:uiPriority w:val="99"/>
    <w:semiHidden/>
    <w:unhideWhenUsed/>
    <w:rsid w:val="00E96466"/>
    <w:rPr>
      <w:rFonts w:ascii="Consolas" w:hAnsi="Consolas"/>
      <w:sz w:val="20"/>
      <w:szCs w:val="20"/>
    </w:rPr>
  </w:style>
  <w:style w:type="paragraph" w:styleId="HTML-voorafopgemaakt">
    <w:name w:val="HTML Preformatted"/>
    <w:basedOn w:val="Standaard"/>
    <w:link w:val="HTML-voorafopgemaaktChar"/>
    <w:uiPriority w:val="99"/>
    <w:semiHidden/>
    <w:unhideWhenUsed/>
    <w:rsid w:val="00E96466"/>
    <w:pPr>
      <w:spacing w:line="240" w:lineRule="auto"/>
    </w:pPr>
    <w:rPr>
      <w:rFonts w:ascii="Consolas" w:hAnsi="Consolas"/>
      <w:sz w:val="20"/>
    </w:rPr>
  </w:style>
  <w:style w:type="character" w:customStyle="1" w:styleId="HTML-voorafopgemaaktChar">
    <w:name w:val="HTML - vooraf opgemaakt Char"/>
    <w:basedOn w:val="Standaardalinea-lettertype"/>
    <w:link w:val="HTML-voorafopgemaakt"/>
    <w:uiPriority w:val="99"/>
    <w:semiHidden/>
    <w:rsid w:val="00E96466"/>
    <w:rPr>
      <w:rFonts w:ascii="Consolas" w:hAnsi="Consolas"/>
    </w:rPr>
  </w:style>
  <w:style w:type="character" w:styleId="HTML-voorbeeld">
    <w:name w:val="HTML Sample"/>
    <w:basedOn w:val="Standaardalinea-lettertype"/>
    <w:uiPriority w:val="99"/>
    <w:semiHidden/>
    <w:unhideWhenUsed/>
    <w:rsid w:val="00E96466"/>
    <w:rPr>
      <w:rFonts w:ascii="Consolas" w:hAnsi="Consolas"/>
      <w:sz w:val="24"/>
      <w:szCs w:val="24"/>
    </w:rPr>
  </w:style>
  <w:style w:type="character" w:styleId="HTML-schrijfmachine">
    <w:name w:val="HTML Typewriter"/>
    <w:basedOn w:val="Standaardalinea-lettertype"/>
    <w:uiPriority w:val="99"/>
    <w:semiHidden/>
    <w:unhideWhenUsed/>
    <w:rsid w:val="00E96466"/>
    <w:rPr>
      <w:rFonts w:ascii="Consolas" w:hAnsi="Consolas"/>
      <w:sz w:val="20"/>
      <w:szCs w:val="20"/>
    </w:rPr>
  </w:style>
  <w:style w:type="character" w:styleId="HTMLVariable">
    <w:name w:val="HTML Variable"/>
    <w:basedOn w:val="Standaardalinea-lettertype"/>
    <w:uiPriority w:val="99"/>
    <w:semiHidden/>
    <w:unhideWhenUsed/>
    <w:rsid w:val="00E96466"/>
    <w:rPr>
      <w:i/>
      <w:iCs/>
    </w:rPr>
  </w:style>
  <w:style w:type="character" w:styleId="Hyperlink">
    <w:name w:val="Hyperlink"/>
    <w:basedOn w:val="Standaardalinea-lettertype"/>
    <w:uiPriority w:val="99"/>
    <w:unhideWhenUsed/>
    <w:rsid w:val="00E96466"/>
    <w:rPr>
      <w:color w:val="0000FF" w:themeColor="hyperlink"/>
      <w:u w:val="single"/>
    </w:rPr>
  </w:style>
  <w:style w:type="paragraph" w:styleId="Index1">
    <w:name w:val="index 1"/>
    <w:basedOn w:val="Standaard"/>
    <w:next w:val="Standaard"/>
    <w:autoRedefine/>
    <w:uiPriority w:val="99"/>
    <w:semiHidden/>
    <w:unhideWhenUsed/>
    <w:rsid w:val="00E96466"/>
    <w:pPr>
      <w:spacing w:line="240" w:lineRule="auto"/>
      <w:ind w:left="180" w:hanging="180"/>
    </w:pPr>
  </w:style>
  <w:style w:type="paragraph" w:styleId="Index2">
    <w:name w:val="index 2"/>
    <w:basedOn w:val="Standaard"/>
    <w:next w:val="Standaard"/>
    <w:autoRedefine/>
    <w:uiPriority w:val="99"/>
    <w:semiHidden/>
    <w:unhideWhenUsed/>
    <w:rsid w:val="00E96466"/>
    <w:pPr>
      <w:spacing w:line="240" w:lineRule="auto"/>
      <w:ind w:left="360" w:hanging="180"/>
    </w:pPr>
  </w:style>
  <w:style w:type="paragraph" w:styleId="Index3">
    <w:name w:val="index 3"/>
    <w:basedOn w:val="Standaard"/>
    <w:next w:val="Standaard"/>
    <w:autoRedefine/>
    <w:uiPriority w:val="99"/>
    <w:semiHidden/>
    <w:unhideWhenUsed/>
    <w:rsid w:val="00E96466"/>
    <w:pPr>
      <w:spacing w:line="240" w:lineRule="auto"/>
      <w:ind w:left="540" w:hanging="180"/>
    </w:pPr>
  </w:style>
  <w:style w:type="paragraph" w:styleId="Index4">
    <w:name w:val="index 4"/>
    <w:basedOn w:val="Standaard"/>
    <w:next w:val="Standaard"/>
    <w:autoRedefine/>
    <w:uiPriority w:val="99"/>
    <w:semiHidden/>
    <w:unhideWhenUsed/>
    <w:rsid w:val="00E96466"/>
    <w:pPr>
      <w:spacing w:line="240" w:lineRule="auto"/>
      <w:ind w:left="720" w:hanging="180"/>
    </w:pPr>
  </w:style>
  <w:style w:type="paragraph" w:styleId="Index5">
    <w:name w:val="index 5"/>
    <w:basedOn w:val="Standaard"/>
    <w:next w:val="Standaard"/>
    <w:autoRedefine/>
    <w:uiPriority w:val="99"/>
    <w:semiHidden/>
    <w:unhideWhenUsed/>
    <w:rsid w:val="00E96466"/>
    <w:pPr>
      <w:spacing w:line="240" w:lineRule="auto"/>
      <w:ind w:left="900" w:hanging="180"/>
    </w:pPr>
  </w:style>
  <w:style w:type="paragraph" w:styleId="Index6">
    <w:name w:val="index 6"/>
    <w:basedOn w:val="Standaard"/>
    <w:next w:val="Standaard"/>
    <w:autoRedefine/>
    <w:uiPriority w:val="99"/>
    <w:semiHidden/>
    <w:unhideWhenUsed/>
    <w:rsid w:val="00E96466"/>
    <w:pPr>
      <w:spacing w:line="240" w:lineRule="auto"/>
      <w:ind w:left="1080" w:hanging="180"/>
    </w:pPr>
  </w:style>
  <w:style w:type="paragraph" w:styleId="Index7">
    <w:name w:val="index 7"/>
    <w:basedOn w:val="Standaard"/>
    <w:next w:val="Standaard"/>
    <w:autoRedefine/>
    <w:uiPriority w:val="99"/>
    <w:semiHidden/>
    <w:unhideWhenUsed/>
    <w:rsid w:val="00E96466"/>
    <w:pPr>
      <w:spacing w:line="240" w:lineRule="auto"/>
      <w:ind w:left="1260" w:hanging="180"/>
    </w:pPr>
  </w:style>
  <w:style w:type="paragraph" w:styleId="Index8">
    <w:name w:val="index 8"/>
    <w:basedOn w:val="Standaard"/>
    <w:next w:val="Standaard"/>
    <w:autoRedefine/>
    <w:uiPriority w:val="99"/>
    <w:semiHidden/>
    <w:unhideWhenUsed/>
    <w:rsid w:val="00E96466"/>
    <w:pPr>
      <w:spacing w:line="240" w:lineRule="auto"/>
      <w:ind w:left="1440" w:hanging="180"/>
    </w:pPr>
  </w:style>
  <w:style w:type="paragraph" w:styleId="Index9">
    <w:name w:val="index 9"/>
    <w:basedOn w:val="Standaard"/>
    <w:next w:val="Standaard"/>
    <w:autoRedefine/>
    <w:uiPriority w:val="99"/>
    <w:semiHidden/>
    <w:unhideWhenUsed/>
    <w:rsid w:val="00E96466"/>
    <w:pPr>
      <w:spacing w:line="240" w:lineRule="auto"/>
      <w:ind w:left="1620" w:hanging="180"/>
    </w:pPr>
  </w:style>
  <w:style w:type="paragraph" w:styleId="Indexkop">
    <w:name w:val="index heading"/>
    <w:basedOn w:val="Standaard"/>
    <w:next w:val="Index1"/>
    <w:uiPriority w:val="99"/>
    <w:semiHidden/>
    <w:unhideWhenUsed/>
    <w:rsid w:val="00E96466"/>
    <w:rPr>
      <w:rFonts w:asciiTheme="majorHAnsi" w:eastAsiaTheme="majorEastAsia" w:hAnsiTheme="majorHAnsi" w:cstheme="majorBidi"/>
      <w:b/>
      <w:bCs/>
    </w:rPr>
  </w:style>
  <w:style w:type="character" w:styleId="Intensievebenadrukking">
    <w:name w:val="Intense Emphasis"/>
    <w:basedOn w:val="Standaardalinea-lettertype"/>
    <w:uiPriority w:val="21"/>
    <w:rsid w:val="00E96466"/>
    <w:rPr>
      <w:i/>
      <w:iCs/>
      <w:color w:val="B98F16" w:themeColor="accent1"/>
    </w:rPr>
  </w:style>
  <w:style w:type="paragraph" w:styleId="Duidelijkcitaat">
    <w:name w:val="Intense Quote"/>
    <w:basedOn w:val="Standaard"/>
    <w:next w:val="Standaard"/>
    <w:link w:val="DuidelijkcitaatChar"/>
    <w:uiPriority w:val="30"/>
    <w:rsid w:val="00E96466"/>
    <w:pPr>
      <w:pBdr>
        <w:top w:val="single" w:sz="4" w:space="10" w:color="B98F16" w:themeColor="accent1"/>
        <w:bottom w:val="single" w:sz="4" w:space="10" w:color="B98F16" w:themeColor="accent1"/>
      </w:pBdr>
      <w:spacing w:before="360" w:after="360"/>
      <w:ind w:left="864" w:right="864"/>
      <w:jc w:val="center"/>
    </w:pPr>
    <w:rPr>
      <w:i/>
      <w:iCs/>
      <w:color w:val="B98F16" w:themeColor="accent1"/>
    </w:rPr>
  </w:style>
  <w:style w:type="character" w:customStyle="1" w:styleId="DuidelijkcitaatChar">
    <w:name w:val="Duidelijk citaat Char"/>
    <w:basedOn w:val="Standaardalinea-lettertype"/>
    <w:link w:val="Duidelijkcitaat"/>
    <w:uiPriority w:val="30"/>
    <w:rsid w:val="00E96466"/>
    <w:rPr>
      <w:rFonts w:asciiTheme="minorHAnsi" w:hAnsiTheme="minorHAnsi"/>
      <w:i/>
      <w:iCs/>
      <w:color w:val="B98F16" w:themeColor="accent1"/>
      <w:sz w:val="18"/>
    </w:rPr>
  </w:style>
  <w:style w:type="character" w:styleId="Intensieveverwijzing">
    <w:name w:val="Intense Reference"/>
    <w:basedOn w:val="Standaardalinea-lettertype"/>
    <w:uiPriority w:val="32"/>
    <w:rsid w:val="00E96466"/>
    <w:rPr>
      <w:b/>
      <w:bCs/>
      <w:smallCaps/>
      <w:color w:val="B98F16" w:themeColor="accent1"/>
      <w:spacing w:val="5"/>
    </w:rPr>
  </w:style>
  <w:style w:type="character" w:styleId="Regelnummer">
    <w:name w:val="line number"/>
    <w:basedOn w:val="Standaardalinea-lettertype"/>
    <w:uiPriority w:val="99"/>
    <w:semiHidden/>
    <w:unhideWhenUsed/>
    <w:rsid w:val="00E96466"/>
  </w:style>
  <w:style w:type="paragraph" w:styleId="Lijst">
    <w:name w:val="List"/>
    <w:basedOn w:val="Standaard"/>
    <w:uiPriority w:val="99"/>
    <w:semiHidden/>
    <w:unhideWhenUsed/>
    <w:rsid w:val="00E96466"/>
    <w:pPr>
      <w:ind w:left="283" w:hanging="283"/>
      <w:contextualSpacing/>
    </w:pPr>
  </w:style>
  <w:style w:type="paragraph" w:styleId="Lijst2">
    <w:name w:val="List 2"/>
    <w:basedOn w:val="Standaard"/>
    <w:uiPriority w:val="99"/>
    <w:semiHidden/>
    <w:unhideWhenUsed/>
    <w:rsid w:val="00E96466"/>
    <w:pPr>
      <w:ind w:left="566" w:hanging="283"/>
      <w:contextualSpacing/>
    </w:pPr>
  </w:style>
  <w:style w:type="paragraph" w:styleId="Lijst3">
    <w:name w:val="List 3"/>
    <w:basedOn w:val="Standaard"/>
    <w:uiPriority w:val="99"/>
    <w:semiHidden/>
    <w:unhideWhenUsed/>
    <w:rsid w:val="00E96466"/>
    <w:pPr>
      <w:ind w:left="849" w:hanging="283"/>
      <w:contextualSpacing/>
    </w:pPr>
  </w:style>
  <w:style w:type="paragraph" w:styleId="Lijst4">
    <w:name w:val="List 4"/>
    <w:basedOn w:val="Standaard"/>
    <w:uiPriority w:val="99"/>
    <w:semiHidden/>
    <w:unhideWhenUsed/>
    <w:rsid w:val="00E96466"/>
    <w:pPr>
      <w:ind w:left="1132" w:hanging="283"/>
      <w:contextualSpacing/>
    </w:pPr>
  </w:style>
  <w:style w:type="paragraph" w:styleId="Lijst5">
    <w:name w:val="List 5"/>
    <w:basedOn w:val="Standaard"/>
    <w:uiPriority w:val="99"/>
    <w:semiHidden/>
    <w:unhideWhenUsed/>
    <w:rsid w:val="00E96466"/>
    <w:pPr>
      <w:ind w:left="1415" w:hanging="283"/>
      <w:contextualSpacing/>
    </w:pPr>
  </w:style>
  <w:style w:type="paragraph" w:styleId="Lijstopsomteken">
    <w:name w:val="List Bullet"/>
    <w:basedOn w:val="Standaard"/>
    <w:uiPriority w:val="99"/>
    <w:semiHidden/>
    <w:unhideWhenUsed/>
    <w:rsid w:val="00E96466"/>
    <w:pPr>
      <w:numPr>
        <w:numId w:val="1"/>
      </w:numPr>
      <w:contextualSpacing/>
    </w:pPr>
  </w:style>
  <w:style w:type="paragraph" w:styleId="Lijstopsomteken2">
    <w:name w:val="List Bullet 2"/>
    <w:basedOn w:val="Standaard"/>
    <w:uiPriority w:val="99"/>
    <w:semiHidden/>
    <w:unhideWhenUsed/>
    <w:rsid w:val="00E96466"/>
    <w:pPr>
      <w:numPr>
        <w:numId w:val="2"/>
      </w:numPr>
      <w:contextualSpacing/>
    </w:pPr>
  </w:style>
  <w:style w:type="paragraph" w:styleId="Lijstopsomteken3">
    <w:name w:val="List Bullet 3"/>
    <w:basedOn w:val="Standaard"/>
    <w:uiPriority w:val="99"/>
    <w:semiHidden/>
    <w:unhideWhenUsed/>
    <w:rsid w:val="00E96466"/>
    <w:pPr>
      <w:numPr>
        <w:numId w:val="3"/>
      </w:numPr>
      <w:contextualSpacing/>
    </w:pPr>
  </w:style>
  <w:style w:type="paragraph" w:styleId="Lijstopsomteken4">
    <w:name w:val="List Bullet 4"/>
    <w:basedOn w:val="Standaard"/>
    <w:uiPriority w:val="99"/>
    <w:semiHidden/>
    <w:unhideWhenUsed/>
    <w:rsid w:val="00E96466"/>
    <w:pPr>
      <w:numPr>
        <w:numId w:val="4"/>
      </w:numPr>
      <w:contextualSpacing/>
    </w:pPr>
  </w:style>
  <w:style w:type="paragraph" w:styleId="Lijstopsomteken5">
    <w:name w:val="List Bullet 5"/>
    <w:basedOn w:val="Standaard"/>
    <w:uiPriority w:val="99"/>
    <w:semiHidden/>
    <w:unhideWhenUsed/>
    <w:rsid w:val="00E96466"/>
    <w:pPr>
      <w:numPr>
        <w:numId w:val="5"/>
      </w:numPr>
      <w:contextualSpacing/>
    </w:pPr>
  </w:style>
  <w:style w:type="paragraph" w:styleId="Lijstvoortzetting">
    <w:name w:val="List Continue"/>
    <w:basedOn w:val="Standaard"/>
    <w:uiPriority w:val="99"/>
    <w:semiHidden/>
    <w:unhideWhenUsed/>
    <w:rsid w:val="00E96466"/>
    <w:pPr>
      <w:spacing w:after="120"/>
      <w:ind w:left="283"/>
      <w:contextualSpacing/>
    </w:pPr>
  </w:style>
  <w:style w:type="paragraph" w:styleId="Lijstvoortzetting2">
    <w:name w:val="List Continue 2"/>
    <w:basedOn w:val="Standaard"/>
    <w:uiPriority w:val="99"/>
    <w:semiHidden/>
    <w:unhideWhenUsed/>
    <w:rsid w:val="00E96466"/>
    <w:pPr>
      <w:spacing w:after="120"/>
      <w:ind w:left="566"/>
      <w:contextualSpacing/>
    </w:pPr>
  </w:style>
  <w:style w:type="paragraph" w:styleId="Lijstvoortzetting3">
    <w:name w:val="List Continue 3"/>
    <w:basedOn w:val="Standaard"/>
    <w:uiPriority w:val="99"/>
    <w:semiHidden/>
    <w:unhideWhenUsed/>
    <w:rsid w:val="00E96466"/>
    <w:pPr>
      <w:spacing w:after="120"/>
      <w:ind w:left="849"/>
      <w:contextualSpacing/>
    </w:pPr>
  </w:style>
  <w:style w:type="paragraph" w:styleId="Lijstvoortzetting4">
    <w:name w:val="List Continue 4"/>
    <w:basedOn w:val="Standaard"/>
    <w:uiPriority w:val="99"/>
    <w:semiHidden/>
    <w:unhideWhenUsed/>
    <w:rsid w:val="00E96466"/>
    <w:pPr>
      <w:spacing w:after="120"/>
      <w:ind w:left="1132"/>
      <w:contextualSpacing/>
    </w:pPr>
  </w:style>
  <w:style w:type="paragraph" w:styleId="Lijstvoortzetting5">
    <w:name w:val="List Continue 5"/>
    <w:basedOn w:val="Standaard"/>
    <w:uiPriority w:val="99"/>
    <w:semiHidden/>
    <w:unhideWhenUsed/>
    <w:rsid w:val="00E96466"/>
    <w:pPr>
      <w:spacing w:after="120"/>
      <w:ind w:left="1415"/>
      <w:contextualSpacing/>
    </w:pPr>
  </w:style>
  <w:style w:type="paragraph" w:styleId="Lijstnummering">
    <w:name w:val="List Number"/>
    <w:basedOn w:val="Standaard"/>
    <w:uiPriority w:val="99"/>
    <w:semiHidden/>
    <w:unhideWhenUsed/>
    <w:rsid w:val="00E96466"/>
    <w:pPr>
      <w:numPr>
        <w:numId w:val="6"/>
      </w:numPr>
      <w:contextualSpacing/>
    </w:pPr>
  </w:style>
  <w:style w:type="paragraph" w:styleId="Lijstnummering2">
    <w:name w:val="List Number 2"/>
    <w:basedOn w:val="Standaard"/>
    <w:uiPriority w:val="99"/>
    <w:semiHidden/>
    <w:unhideWhenUsed/>
    <w:rsid w:val="00E96466"/>
    <w:pPr>
      <w:numPr>
        <w:numId w:val="7"/>
      </w:numPr>
      <w:contextualSpacing/>
    </w:pPr>
  </w:style>
  <w:style w:type="paragraph" w:styleId="Lijstnummering3">
    <w:name w:val="List Number 3"/>
    <w:basedOn w:val="Standaard"/>
    <w:uiPriority w:val="99"/>
    <w:semiHidden/>
    <w:unhideWhenUsed/>
    <w:rsid w:val="00E96466"/>
    <w:pPr>
      <w:numPr>
        <w:numId w:val="8"/>
      </w:numPr>
      <w:contextualSpacing/>
    </w:pPr>
  </w:style>
  <w:style w:type="paragraph" w:styleId="Lijstnummering4">
    <w:name w:val="List Number 4"/>
    <w:basedOn w:val="Standaard"/>
    <w:uiPriority w:val="99"/>
    <w:semiHidden/>
    <w:unhideWhenUsed/>
    <w:rsid w:val="00E96466"/>
    <w:pPr>
      <w:numPr>
        <w:numId w:val="9"/>
      </w:numPr>
      <w:contextualSpacing/>
    </w:pPr>
  </w:style>
  <w:style w:type="paragraph" w:styleId="Lijstnummering5">
    <w:name w:val="List Number 5"/>
    <w:basedOn w:val="Standaard"/>
    <w:uiPriority w:val="99"/>
    <w:semiHidden/>
    <w:unhideWhenUsed/>
    <w:rsid w:val="00E96466"/>
    <w:pPr>
      <w:numPr>
        <w:numId w:val="10"/>
      </w:numPr>
      <w:contextualSpacing/>
    </w:pPr>
  </w:style>
  <w:style w:type="paragraph" w:styleId="Lijstalinea">
    <w:name w:val="List Paragraph"/>
    <w:basedOn w:val="Standaard"/>
    <w:uiPriority w:val="34"/>
    <w:rsid w:val="00E96466"/>
    <w:pPr>
      <w:ind w:left="720"/>
      <w:contextualSpacing/>
    </w:pPr>
  </w:style>
  <w:style w:type="paragraph" w:styleId="Macrotekst">
    <w:name w:val="macro"/>
    <w:link w:val="MacrotekstChar"/>
    <w:uiPriority w:val="99"/>
    <w:semiHidden/>
    <w:unhideWhenUsed/>
    <w:rsid w:val="00E96466"/>
    <w:pPr>
      <w:tabs>
        <w:tab w:val="left" w:pos="480"/>
        <w:tab w:val="left" w:pos="960"/>
        <w:tab w:val="left" w:pos="1440"/>
        <w:tab w:val="left" w:pos="1920"/>
        <w:tab w:val="left" w:pos="2400"/>
        <w:tab w:val="left" w:pos="2880"/>
        <w:tab w:val="left" w:pos="3360"/>
        <w:tab w:val="left" w:pos="3840"/>
        <w:tab w:val="left" w:pos="4320"/>
      </w:tabs>
      <w:spacing w:line="260" w:lineRule="atLeast"/>
    </w:pPr>
    <w:rPr>
      <w:rFonts w:ascii="Consolas" w:hAnsi="Consolas"/>
    </w:rPr>
  </w:style>
  <w:style w:type="character" w:customStyle="1" w:styleId="MacrotekstChar">
    <w:name w:val="Macrotekst Char"/>
    <w:basedOn w:val="Standaardalinea-lettertype"/>
    <w:link w:val="Macrotekst"/>
    <w:uiPriority w:val="99"/>
    <w:semiHidden/>
    <w:rsid w:val="00E96466"/>
    <w:rPr>
      <w:rFonts w:ascii="Consolas" w:hAnsi="Consolas"/>
    </w:rPr>
  </w:style>
  <w:style w:type="paragraph" w:styleId="Berichtkop">
    <w:name w:val="Message Header"/>
    <w:basedOn w:val="Standaard"/>
    <w:link w:val="BerichtkopChar"/>
    <w:uiPriority w:val="99"/>
    <w:semiHidden/>
    <w:unhideWhenUsed/>
    <w:rsid w:val="00E96466"/>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erichtkopChar">
    <w:name w:val="Berichtkop Char"/>
    <w:basedOn w:val="Standaardalinea-lettertype"/>
    <w:link w:val="Berichtkop"/>
    <w:uiPriority w:val="99"/>
    <w:semiHidden/>
    <w:rsid w:val="00E96466"/>
    <w:rPr>
      <w:rFonts w:asciiTheme="majorHAnsi" w:eastAsiaTheme="majorEastAsia" w:hAnsiTheme="majorHAnsi" w:cstheme="majorBidi"/>
      <w:sz w:val="24"/>
      <w:szCs w:val="24"/>
      <w:shd w:val="pct20" w:color="auto" w:fill="auto"/>
    </w:rPr>
  </w:style>
  <w:style w:type="paragraph" w:styleId="Geenafstand">
    <w:name w:val="No Spacing"/>
    <w:uiPriority w:val="1"/>
    <w:rsid w:val="00E96466"/>
    <w:rPr>
      <w:rFonts w:asciiTheme="minorHAnsi" w:hAnsiTheme="minorHAnsi"/>
      <w:sz w:val="18"/>
    </w:rPr>
  </w:style>
  <w:style w:type="paragraph" w:styleId="Normaalweb">
    <w:name w:val="Normal (Web)"/>
    <w:basedOn w:val="Standaard"/>
    <w:uiPriority w:val="99"/>
    <w:semiHidden/>
    <w:unhideWhenUsed/>
    <w:rsid w:val="00E96466"/>
    <w:rPr>
      <w:rFonts w:ascii="Times New Roman" w:hAnsi="Times New Roman"/>
      <w:sz w:val="24"/>
      <w:szCs w:val="24"/>
    </w:rPr>
  </w:style>
  <w:style w:type="paragraph" w:styleId="Standaardinspringing">
    <w:name w:val="Normal Indent"/>
    <w:basedOn w:val="Standaard"/>
    <w:uiPriority w:val="99"/>
    <w:semiHidden/>
    <w:unhideWhenUsed/>
    <w:rsid w:val="00E96466"/>
    <w:pPr>
      <w:ind w:left="708"/>
    </w:pPr>
  </w:style>
  <w:style w:type="paragraph" w:styleId="Notitiekop">
    <w:name w:val="Note Heading"/>
    <w:basedOn w:val="Standaard"/>
    <w:next w:val="Standaard"/>
    <w:link w:val="NotitiekopChar"/>
    <w:uiPriority w:val="99"/>
    <w:semiHidden/>
    <w:unhideWhenUsed/>
    <w:rsid w:val="00E96466"/>
    <w:pPr>
      <w:spacing w:line="240" w:lineRule="auto"/>
    </w:pPr>
  </w:style>
  <w:style w:type="character" w:customStyle="1" w:styleId="NotitiekopChar">
    <w:name w:val="Notitiekop Char"/>
    <w:basedOn w:val="Standaardalinea-lettertype"/>
    <w:link w:val="Notitiekop"/>
    <w:uiPriority w:val="99"/>
    <w:semiHidden/>
    <w:rsid w:val="00E96466"/>
    <w:rPr>
      <w:rFonts w:asciiTheme="minorHAnsi" w:hAnsiTheme="minorHAnsi"/>
      <w:sz w:val="18"/>
    </w:rPr>
  </w:style>
  <w:style w:type="character" w:styleId="Paginanummer">
    <w:name w:val="page number"/>
    <w:basedOn w:val="Standaardalinea-lettertype"/>
    <w:uiPriority w:val="99"/>
    <w:semiHidden/>
    <w:unhideWhenUsed/>
    <w:rsid w:val="00E96466"/>
  </w:style>
  <w:style w:type="paragraph" w:styleId="Tekstzonderopmaak">
    <w:name w:val="Plain Text"/>
    <w:basedOn w:val="Standaard"/>
    <w:link w:val="TekstzonderopmaakChar"/>
    <w:uiPriority w:val="99"/>
    <w:semiHidden/>
    <w:unhideWhenUsed/>
    <w:rsid w:val="00E96466"/>
    <w:pPr>
      <w:spacing w:line="240" w:lineRule="auto"/>
    </w:pPr>
    <w:rPr>
      <w:rFonts w:ascii="Consolas" w:hAnsi="Consolas"/>
      <w:sz w:val="21"/>
      <w:szCs w:val="21"/>
    </w:rPr>
  </w:style>
  <w:style w:type="character" w:customStyle="1" w:styleId="TekstzonderopmaakChar">
    <w:name w:val="Tekst zonder opmaak Char"/>
    <w:basedOn w:val="Standaardalinea-lettertype"/>
    <w:link w:val="Tekstzonderopmaak"/>
    <w:uiPriority w:val="99"/>
    <w:semiHidden/>
    <w:rsid w:val="00E96466"/>
    <w:rPr>
      <w:rFonts w:ascii="Consolas" w:hAnsi="Consolas"/>
      <w:sz w:val="21"/>
      <w:szCs w:val="21"/>
    </w:rPr>
  </w:style>
  <w:style w:type="paragraph" w:styleId="Citaat">
    <w:name w:val="Quote"/>
    <w:basedOn w:val="Standaard"/>
    <w:next w:val="Standaard"/>
    <w:link w:val="CitaatChar"/>
    <w:uiPriority w:val="29"/>
    <w:rsid w:val="00E96466"/>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E96466"/>
    <w:rPr>
      <w:rFonts w:asciiTheme="minorHAnsi" w:hAnsiTheme="minorHAnsi"/>
      <w:i/>
      <w:iCs/>
      <w:color w:val="404040" w:themeColor="text1" w:themeTint="BF"/>
      <w:sz w:val="18"/>
    </w:rPr>
  </w:style>
  <w:style w:type="paragraph" w:styleId="Aanhef">
    <w:name w:val="Salutation"/>
    <w:basedOn w:val="Standaard"/>
    <w:next w:val="Standaard"/>
    <w:link w:val="AanhefChar"/>
    <w:uiPriority w:val="99"/>
    <w:semiHidden/>
    <w:unhideWhenUsed/>
    <w:rsid w:val="00E96466"/>
  </w:style>
  <w:style w:type="character" w:customStyle="1" w:styleId="AanhefChar">
    <w:name w:val="Aanhef Char"/>
    <w:basedOn w:val="Standaardalinea-lettertype"/>
    <w:link w:val="Aanhef"/>
    <w:uiPriority w:val="99"/>
    <w:semiHidden/>
    <w:rsid w:val="00E96466"/>
    <w:rPr>
      <w:rFonts w:asciiTheme="minorHAnsi" w:hAnsiTheme="minorHAnsi"/>
      <w:sz w:val="18"/>
    </w:rPr>
  </w:style>
  <w:style w:type="paragraph" w:styleId="Handtekening">
    <w:name w:val="Signature"/>
    <w:basedOn w:val="Standaard"/>
    <w:link w:val="HandtekeningChar"/>
    <w:uiPriority w:val="99"/>
    <w:semiHidden/>
    <w:unhideWhenUsed/>
    <w:rsid w:val="00E96466"/>
    <w:pPr>
      <w:spacing w:line="240" w:lineRule="auto"/>
      <w:ind w:left="4252"/>
    </w:pPr>
  </w:style>
  <w:style w:type="character" w:customStyle="1" w:styleId="HandtekeningChar">
    <w:name w:val="Handtekening Char"/>
    <w:basedOn w:val="Standaardalinea-lettertype"/>
    <w:link w:val="Handtekening"/>
    <w:uiPriority w:val="99"/>
    <w:semiHidden/>
    <w:rsid w:val="00E96466"/>
    <w:rPr>
      <w:rFonts w:asciiTheme="minorHAnsi" w:hAnsiTheme="minorHAnsi"/>
      <w:sz w:val="18"/>
    </w:rPr>
  </w:style>
  <w:style w:type="character" w:styleId="Zwaar">
    <w:name w:val="Strong"/>
    <w:basedOn w:val="Standaardalinea-lettertype"/>
    <w:uiPriority w:val="22"/>
    <w:rsid w:val="00E96466"/>
    <w:rPr>
      <w:b/>
      <w:bCs/>
    </w:rPr>
  </w:style>
  <w:style w:type="paragraph" w:styleId="Ondertitel">
    <w:name w:val="Subtitle"/>
    <w:basedOn w:val="Standaard"/>
    <w:next w:val="Standaard"/>
    <w:link w:val="OndertitelChar"/>
    <w:uiPriority w:val="11"/>
    <w:rsid w:val="00E96466"/>
    <w:pPr>
      <w:numPr>
        <w:ilvl w:val="1"/>
      </w:numPr>
      <w:spacing w:after="160"/>
    </w:pPr>
    <w:rPr>
      <w:rFonts w:eastAsiaTheme="minorEastAsia" w:cstheme="minorBidi"/>
      <w:color w:val="5A5A5A" w:themeColor="text1" w:themeTint="A5"/>
      <w:spacing w:val="15"/>
      <w:sz w:val="22"/>
      <w:szCs w:val="22"/>
    </w:rPr>
  </w:style>
  <w:style w:type="character" w:customStyle="1" w:styleId="OndertitelChar">
    <w:name w:val="Ondertitel Char"/>
    <w:basedOn w:val="Standaardalinea-lettertype"/>
    <w:link w:val="Ondertitel"/>
    <w:uiPriority w:val="11"/>
    <w:rsid w:val="00E96466"/>
    <w:rPr>
      <w:rFonts w:asciiTheme="minorHAnsi" w:eastAsiaTheme="minorEastAsia" w:hAnsiTheme="minorHAnsi" w:cstheme="minorBidi"/>
      <w:color w:val="5A5A5A" w:themeColor="text1" w:themeTint="A5"/>
      <w:spacing w:val="15"/>
      <w:sz w:val="22"/>
      <w:szCs w:val="22"/>
    </w:rPr>
  </w:style>
  <w:style w:type="character" w:styleId="Subtielebenadrukking">
    <w:name w:val="Subtle Emphasis"/>
    <w:basedOn w:val="Standaardalinea-lettertype"/>
    <w:uiPriority w:val="19"/>
    <w:rsid w:val="00E96466"/>
    <w:rPr>
      <w:i/>
      <w:iCs/>
      <w:color w:val="404040" w:themeColor="text1" w:themeTint="BF"/>
    </w:rPr>
  </w:style>
  <w:style w:type="character" w:styleId="Subtieleverwijzing">
    <w:name w:val="Subtle Reference"/>
    <w:basedOn w:val="Standaardalinea-lettertype"/>
    <w:uiPriority w:val="31"/>
    <w:rsid w:val="00E96466"/>
    <w:rPr>
      <w:smallCaps/>
      <w:color w:val="5A5A5A" w:themeColor="text1" w:themeTint="A5"/>
    </w:rPr>
  </w:style>
  <w:style w:type="paragraph" w:styleId="Bronvermelding">
    <w:name w:val="table of authorities"/>
    <w:basedOn w:val="Standaard"/>
    <w:next w:val="Standaard"/>
    <w:uiPriority w:val="99"/>
    <w:semiHidden/>
    <w:unhideWhenUsed/>
    <w:rsid w:val="00E96466"/>
    <w:pPr>
      <w:ind w:left="180" w:hanging="180"/>
    </w:pPr>
  </w:style>
  <w:style w:type="paragraph" w:styleId="Lijstmetafbeeldingen">
    <w:name w:val="table of figures"/>
    <w:basedOn w:val="Standaard"/>
    <w:next w:val="Standaard"/>
    <w:uiPriority w:val="99"/>
    <w:semiHidden/>
    <w:unhideWhenUsed/>
    <w:rsid w:val="00E96466"/>
  </w:style>
  <w:style w:type="paragraph" w:styleId="Titel">
    <w:name w:val="Title"/>
    <w:basedOn w:val="Standaard"/>
    <w:next w:val="Standaard"/>
    <w:link w:val="TitelChar"/>
    <w:uiPriority w:val="10"/>
    <w:rsid w:val="00E96466"/>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96466"/>
    <w:rPr>
      <w:rFonts w:asciiTheme="majorHAnsi" w:eastAsiaTheme="majorEastAsia" w:hAnsiTheme="majorHAnsi" w:cstheme="majorBidi"/>
      <w:spacing w:val="-10"/>
      <w:kern w:val="28"/>
      <w:sz w:val="56"/>
      <w:szCs w:val="56"/>
    </w:rPr>
  </w:style>
  <w:style w:type="paragraph" w:styleId="Kopbronvermelding">
    <w:name w:val="toa heading"/>
    <w:basedOn w:val="Standaard"/>
    <w:next w:val="Standaard"/>
    <w:uiPriority w:val="99"/>
    <w:semiHidden/>
    <w:unhideWhenUsed/>
    <w:rsid w:val="00E96466"/>
    <w:pPr>
      <w:spacing w:before="120"/>
    </w:pPr>
    <w:rPr>
      <w:rFonts w:asciiTheme="majorHAnsi" w:eastAsiaTheme="majorEastAsia" w:hAnsiTheme="majorHAnsi" w:cstheme="majorBidi"/>
      <w:b/>
      <w:bCs/>
      <w:sz w:val="24"/>
      <w:szCs w:val="24"/>
    </w:rPr>
  </w:style>
  <w:style w:type="paragraph" w:styleId="Inhopg4">
    <w:name w:val="toc 4"/>
    <w:basedOn w:val="Standaard"/>
    <w:next w:val="Standaard"/>
    <w:autoRedefine/>
    <w:uiPriority w:val="39"/>
    <w:semiHidden/>
    <w:unhideWhenUsed/>
    <w:rsid w:val="00E96466"/>
    <w:pPr>
      <w:spacing w:after="100"/>
      <w:ind w:left="540"/>
    </w:pPr>
  </w:style>
  <w:style w:type="paragraph" w:styleId="Inhopg5">
    <w:name w:val="toc 5"/>
    <w:basedOn w:val="Standaard"/>
    <w:next w:val="Standaard"/>
    <w:autoRedefine/>
    <w:uiPriority w:val="39"/>
    <w:semiHidden/>
    <w:unhideWhenUsed/>
    <w:rsid w:val="00E96466"/>
    <w:pPr>
      <w:spacing w:after="100"/>
      <w:ind w:left="720"/>
    </w:pPr>
  </w:style>
  <w:style w:type="paragraph" w:styleId="Inhopg6">
    <w:name w:val="toc 6"/>
    <w:basedOn w:val="Standaard"/>
    <w:next w:val="Standaard"/>
    <w:autoRedefine/>
    <w:uiPriority w:val="39"/>
    <w:semiHidden/>
    <w:unhideWhenUsed/>
    <w:rsid w:val="00E96466"/>
    <w:pPr>
      <w:spacing w:after="100"/>
      <w:ind w:left="900"/>
    </w:pPr>
  </w:style>
  <w:style w:type="paragraph" w:styleId="Inhopg7">
    <w:name w:val="toc 7"/>
    <w:basedOn w:val="Standaard"/>
    <w:next w:val="Standaard"/>
    <w:autoRedefine/>
    <w:uiPriority w:val="39"/>
    <w:semiHidden/>
    <w:unhideWhenUsed/>
    <w:rsid w:val="00E96466"/>
    <w:pPr>
      <w:spacing w:after="100"/>
      <w:ind w:left="1080"/>
    </w:pPr>
  </w:style>
  <w:style w:type="paragraph" w:styleId="Inhopg8">
    <w:name w:val="toc 8"/>
    <w:basedOn w:val="Standaard"/>
    <w:next w:val="Standaard"/>
    <w:autoRedefine/>
    <w:uiPriority w:val="39"/>
    <w:semiHidden/>
    <w:unhideWhenUsed/>
    <w:rsid w:val="00E96466"/>
    <w:pPr>
      <w:spacing w:after="100"/>
      <w:ind w:left="1260"/>
    </w:pPr>
  </w:style>
  <w:style w:type="paragraph" w:styleId="Inhopg9">
    <w:name w:val="toc 9"/>
    <w:basedOn w:val="Standaard"/>
    <w:next w:val="Standaard"/>
    <w:autoRedefine/>
    <w:uiPriority w:val="39"/>
    <w:semiHidden/>
    <w:unhideWhenUsed/>
    <w:rsid w:val="00E96466"/>
    <w:pPr>
      <w:spacing w:after="100"/>
      <w:ind w:left="1440"/>
    </w:pPr>
  </w:style>
  <w:style w:type="character" w:styleId="Onopgelostemelding">
    <w:name w:val="Unresolved Mention"/>
    <w:basedOn w:val="Standaardalinea-lettertype"/>
    <w:uiPriority w:val="99"/>
    <w:semiHidden/>
    <w:unhideWhenUsed/>
    <w:rsid w:val="00C37EB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mailto:nazorg@denhaag.nl"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Y:\Office-Sjablonen\Huisstijl\Bouwstenen\Algemeen\Rapport.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C66E55D0AB648A3BF9DEB6B8B704A79"/>
        <w:category>
          <w:name w:val="Algemeen"/>
          <w:gallery w:val="placeholder"/>
        </w:category>
        <w:types>
          <w:type w:val="bbPlcHdr"/>
        </w:types>
        <w:behaviors>
          <w:behavior w:val="content"/>
        </w:behaviors>
        <w:guid w:val="{0ED5CD18-9403-4C4E-B248-95C5E3826B27}"/>
      </w:docPartPr>
      <w:docPartBody>
        <w:p w:rsidR="00D62F25" w:rsidRDefault="008A4F90" w:rsidP="008A4F90">
          <w:pPr>
            <w:pStyle w:val="5C66E55D0AB648A3BF9DEB6B8B704A79"/>
          </w:pPr>
          <w:r w:rsidRPr="00871F3D">
            <w:rPr>
              <w:rStyle w:val="Tekstvantijdelijkeaanduiding"/>
            </w:rPr>
            <w:t>Typ tekst</w:t>
          </w:r>
        </w:p>
      </w:docPartBody>
    </w:docPart>
    <w:docPart>
      <w:docPartPr>
        <w:name w:val="859FE95F9F834218A0D470B19B3BCC4C"/>
        <w:category>
          <w:name w:val="Algemeen"/>
          <w:gallery w:val="placeholder"/>
        </w:category>
        <w:types>
          <w:type w:val="bbPlcHdr"/>
        </w:types>
        <w:behaviors>
          <w:behavior w:val="content"/>
        </w:behaviors>
        <w:guid w:val="{9DD081D4-7B05-47B0-85DF-AC78BB4B9AFC}"/>
      </w:docPartPr>
      <w:docPartBody>
        <w:p w:rsidR="00D62F25" w:rsidRDefault="008A4F90" w:rsidP="008A4F90">
          <w:pPr>
            <w:pStyle w:val="859FE95F9F834218A0D470B19B3BCC4C"/>
          </w:pPr>
          <w:r w:rsidRPr="00871F3D">
            <w:rPr>
              <w:rStyle w:val="Tekstvantijdelijkeaanduiding"/>
            </w:rPr>
            <w:t>Typ tekst</w:t>
          </w:r>
        </w:p>
      </w:docPartBody>
    </w:docPart>
    <w:docPart>
      <w:docPartPr>
        <w:name w:val="D4F7AD99ABE14FA085CCE42292E03D0D"/>
        <w:category>
          <w:name w:val="Algemeen"/>
          <w:gallery w:val="placeholder"/>
        </w:category>
        <w:types>
          <w:type w:val="bbPlcHdr"/>
        </w:types>
        <w:behaviors>
          <w:behavior w:val="content"/>
        </w:behaviors>
        <w:guid w:val="{DF615B90-908C-4FDF-9EFF-E7AE8D187B78}"/>
      </w:docPartPr>
      <w:docPartBody>
        <w:p w:rsidR="0088715F" w:rsidRDefault="008D02BE" w:rsidP="008D02BE">
          <w:pPr>
            <w:pStyle w:val="D4F7AD99ABE14FA085CCE42292E03D0D"/>
          </w:pPr>
          <w:r w:rsidRPr="00871F3D">
            <w:rPr>
              <w:rStyle w:val="Tekstvantijdelijkeaanduiding"/>
            </w:rPr>
            <w:t>Typ tekst</w:t>
          </w:r>
        </w:p>
      </w:docPartBody>
    </w:docPart>
    <w:docPart>
      <w:docPartPr>
        <w:name w:val="73CBF43412BB4B729BA957E0C436F481"/>
        <w:category>
          <w:name w:val="Algemeen"/>
          <w:gallery w:val="placeholder"/>
        </w:category>
        <w:types>
          <w:type w:val="bbPlcHdr"/>
        </w:types>
        <w:behaviors>
          <w:behavior w:val="content"/>
        </w:behaviors>
        <w:guid w:val="{E7ED5CF0-B92C-4BD4-99F7-C771002F6596}"/>
      </w:docPartPr>
      <w:docPartBody>
        <w:p w:rsidR="00BD5166" w:rsidRDefault="007E181F" w:rsidP="007E181F">
          <w:pPr>
            <w:pStyle w:val="73CBF43412BB4B729BA957E0C436F481"/>
          </w:pPr>
          <w:r w:rsidRPr="00871F3D">
            <w:rPr>
              <w:rStyle w:val="Tekstvantijdelijkeaanduiding"/>
            </w:rPr>
            <w:t>Typ tekst</w:t>
          </w:r>
        </w:p>
      </w:docPartBody>
    </w:docPart>
    <w:docPart>
      <w:docPartPr>
        <w:name w:val="A7EEE9206015463C8994A5949FE7A9AA"/>
        <w:category>
          <w:name w:val="Algemeen"/>
          <w:gallery w:val="placeholder"/>
        </w:category>
        <w:types>
          <w:type w:val="bbPlcHdr"/>
        </w:types>
        <w:behaviors>
          <w:behavior w:val="content"/>
        </w:behaviors>
        <w:guid w:val="{144D7A7C-E30C-413D-81D8-634DE22671C0}"/>
      </w:docPartPr>
      <w:docPartBody>
        <w:p w:rsidR="00BD5166" w:rsidRDefault="007E181F" w:rsidP="007E181F">
          <w:pPr>
            <w:pStyle w:val="A7EEE9206015463C8994A5949FE7A9AA"/>
          </w:pPr>
          <w:r w:rsidRPr="00871F3D">
            <w:rPr>
              <w:rStyle w:val="Tekstvantijdelijkeaanduiding"/>
            </w:rPr>
            <w:t>Typ tekst</w:t>
          </w:r>
        </w:p>
      </w:docPartBody>
    </w:docPart>
    <w:docPart>
      <w:docPartPr>
        <w:name w:val="7515366AE51E44478FD4107FE74F9723"/>
        <w:category>
          <w:name w:val="Algemeen"/>
          <w:gallery w:val="placeholder"/>
        </w:category>
        <w:types>
          <w:type w:val="bbPlcHdr"/>
        </w:types>
        <w:behaviors>
          <w:behavior w:val="content"/>
        </w:behaviors>
        <w:guid w:val="{B7BCF479-76B7-4BFA-88B1-B43869946838}"/>
      </w:docPartPr>
      <w:docPartBody>
        <w:p w:rsidR="00BD5166" w:rsidRDefault="007E181F" w:rsidP="007E181F">
          <w:pPr>
            <w:pStyle w:val="7515366AE51E44478FD4107FE74F9723"/>
          </w:pPr>
          <w:r w:rsidRPr="00871F3D">
            <w:rPr>
              <w:rStyle w:val="Tekstvantijdelijkeaanduiding"/>
            </w:rPr>
            <w:t>Typ tekst</w:t>
          </w:r>
        </w:p>
      </w:docPartBody>
    </w:docPart>
    <w:docPart>
      <w:docPartPr>
        <w:name w:val="E4011E4F3CEB45059FDDD5287A1BEDF4"/>
        <w:category>
          <w:name w:val="Algemeen"/>
          <w:gallery w:val="placeholder"/>
        </w:category>
        <w:types>
          <w:type w:val="bbPlcHdr"/>
        </w:types>
        <w:behaviors>
          <w:behavior w:val="content"/>
        </w:behaviors>
        <w:guid w:val="{F5649EE8-309D-4E06-8076-A47F3CCC6DC8}"/>
      </w:docPartPr>
      <w:docPartBody>
        <w:p w:rsidR="00BD5166" w:rsidRDefault="007E181F" w:rsidP="007E181F">
          <w:pPr>
            <w:pStyle w:val="E4011E4F3CEB45059FDDD5287A1BEDF4"/>
          </w:pPr>
          <w:r w:rsidRPr="00871F3D">
            <w:rPr>
              <w:rStyle w:val="Tekstvantijdelijkeaanduiding"/>
            </w:rPr>
            <w:t>Typ tekst</w:t>
          </w:r>
        </w:p>
      </w:docPartBody>
    </w:docPart>
    <w:docPart>
      <w:docPartPr>
        <w:name w:val="6FFD29E31E904A209D37583CE029ABD0"/>
        <w:category>
          <w:name w:val="Algemeen"/>
          <w:gallery w:val="placeholder"/>
        </w:category>
        <w:types>
          <w:type w:val="bbPlcHdr"/>
        </w:types>
        <w:behaviors>
          <w:behavior w:val="content"/>
        </w:behaviors>
        <w:guid w:val="{D361F712-08A4-4687-A54A-1E28528975E1}"/>
      </w:docPartPr>
      <w:docPartBody>
        <w:p w:rsidR="00BD5166" w:rsidRDefault="007E181F" w:rsidP="007E181F">
          <w:pPr>
            <w:pStyle w:val="6FFD29E31E904A209D37583CE029ABD0"/>
          </w:pPr>
          <w:r w:rsidRPr="00871F3D">
            <w:rPr>
              <w:rStyle w:val="Tekstvantijdelijkeaanduiding"/>
            </w:rPr>
            <w:t>Typ tekst</w:t>
          </w:r>
        </w:p>
      </w:docPartBody>
    </w:docPart>
    <w:docPart>
      <w:docPartPr>
        <w:name w:val="7DD3D30D40A24E4086DB2A39C46BD79D"/>
        <w:category>
          <w:name w:val="Algemeen"/>
          <w:gallery w:val="placeholder"/>
        </w:category>
        <w:types>
          <w:type w:val="bbPlcHdr"/>
        </w:types>
        <w:behaviors>
          <w:behavior w:val="content"/>
        </w:behaviors>
        <w:guid w:val="{00BD0F99-9AF7-4B11-9A54-16DFD86FFCAC}"/>
      </w:docPartPr>
      <w:docPartBody>
        <w:p w:rsidR="00BD5166" w:rsidRDefault="007E181F" w:rsidP="007E181F">
          <w:pPr>
            <w:pStyle w:val="7DD3D30D40A24E4086DB2A39C46BD79D"/>
          </w:pPr>
          <w:r w:rsidRPr="00871F3D">
            <w:rPr>
              <w:rStyle w:val="Tekstvantijdelijkeaanduiding"/>
            </w:rPr>
            <w:t>Typ tekst</w:t>
          </w:r>
        </w:p>
      </w:docPartBody>
    </w:docPart>
    <w:docPart>
      <w:docPartPr>
        <w:name w:val="5AFD0828694C441C9A7F8A062BF71F43"/>
        <w:category>
          <w:name w:val="Algemeen"/>
          <w:gallery w:val="placeholder"/>
        </w:category>
        <w:types>
          <w:type w:val="bbPlcHdr"/>
        </w:types>
        <w:behaviors>
          <w:behavior w:val="content"/>
        </w:behaviors>
        <w:guid w:val="{99339485-6696-42C3-B92C-D11861A35389}"/>
      </w:docPartPr>
      <w:docPartBody>
        <w:p w:rsidR="00BD5166" w:rsidRDefault="007E181F" w:rsidP="007E181F">
          <w:pPr>
            <w:pStyle w:val="5AFD0828694C441C9A7F8A062BF71F43"/>
          </w:pPr>
          <w:r w:rsidRPr="00871F3D">
            <w:rPr>
              <w:rStyle w:val="Tekstvantijdelijkeaanduiding"/>
            </w:rPr>
            <w:t>Typ tekst</w:t>
          </w:r>
        </w:p>
      </w:docPartBody>
    </w:docPart>
    <w:docPart>
      <w:docPartPr>
        <w:name w:val="CF5257FD285D40F99FE136D68C158E72"/>
        <w:category>
          <w:name w:val="Algemeen"/>
          <w:gallery w:val="placeholder"/>
        </w:category>
        <w:types>
          <w:type w:val="bbPlcHdr"/>
        </w:types>
        <w:behaviors>
          <w:behavior w:val="content"/>
        </w:behaviors>
        <w:guid w:val="{B3390BEB-36CB-49F2-80BC-6DD37297BEB9}"/>
      </w:docPartPr>
      <w:docPartBody>
        <w:p w:rsidR="00BD5166" w:rsidRDefault="007E181F" w:rsidP="007E181F">
          <w:pPr>
            <w:pStyle w:val="CF5257FD285D40F99FE136D68C158E72"/>
          </w:pPr>
          <w:r w:rsidRPr="00871F3D">
            <w:rPr>
              <w:rStyle w:val="Tekstvantijdelijkeaanduiding"/>
            </w:rPr>
            <w:t>Typ tekst</w:t>
          </w:r>
        </w:p>
      </w:docPartBody>
    </w:docPart>
    <w:docPart>
      <w:docPartPr>
        <w:name w:val="D2C5BCF8D5254A71BBEBCBF378B9E42C"/>
        <w:category>
          <w:name w:val="Algemeen"/>
          <w:gallery w:val="placeholder"/>
        </w:category>
        <w:types>
          <w:type w:val="bbPlcHdr"/>
        </w:types>
        <w:behaviors>
          <w:behavior w:val="content"/>
        </w:behaviors>
        <w:guid w:val="{20C3F1B7-8DD5-49CA-BE63-E834A1DE82D6}"/>
      </w:docPartPr>
      <w:docPartBody>
        <w:p w:rsidR="00BD5166" w:rsidRDefault="007E181F" w:rsidP="007E181F">
          <w:pPr>
            <w:pStyle w:val="D2C5BCF8D5254A71BBEBCBF378B9E42C"/>
          </w:pPr>
          <w:r w:rsidRPr="00871F3D">
            <w:rPr>
              <w:rStyle w:val="Tekstvantijdelijkeaanduiding"/>
            </w:rPr>
            <w:t>Typ tekst</w:t>
          </w:r>
        </w:p>
      </w:docPartBody>
    </w:docPart>
    <w:docPart>
      <w:docPartPr>
        <w:name w:val="4888E5B127C94BB3BF2CE3FA2A4885DF"/>
        <w:category>
          <w:name w:val="Algemeen"/>
          <w:gallery w:val="placeholder"/>
        </w:category>
        <w:types>
          <w:type w:val="bbPlcHdr"/>
        </w:types>
        <w:behaviors>
          <w:behavior w:val="content"/>
        </w:behaviors>
        <w:guid w:val="{531039CE-22DF-470A-B6DE-300BB2F1C0D5}"/>
      </w:docPartPr>
      <w:docPartBody>
        <w:p w:rsidR="00BD5166" w:rsidRDefault="007E181F" w:rsidP="007E181F">
          <w:pPr>
            <w:pStyle w:val="4888E5B127C94BB3BF2CE3FA2A4885DF"/>
          </w:pPr>
          <w:r w:rsidRPr="00871F3D">
            <w:rPr>
              <w:rStyle w:val="Tekstvantijdelijkeaanduiding"/>
            </w:rPr>
            <w:t>Typ tekst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91454"/>
    <w:rsid w:val="00463FC2"/>
    <w:rsid w:val="00492330"/>
    <w:rsid w:val="00791454"/>
    <w:rsid w:val="007E181F"/>
    <w:rsid w:val="0088715F"/>
    <w:rsid w:val="008A4F90"/>
    <w:rsid w:val="008D02BE"/>
    <w:rsid w:val="00BD5166"/>
    <w:rsid w:val="00D62F2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15F51B2F"/>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BD5166"/>
  </w:style>
  <w:style w:type="paragraph" w:customStyle="1" w:styleId="09D3041B43D34C7ABC018CDBF37FC719">
    <w:name w:val="09D3041B43D34C7ABC018CDBF37FC719"/>
  </w:style>
  <w:style w:type="paragraph" w:customStyle="1" w:styleId="B5D6E60FD6454600AA7C04B0D84D61CC">
    <w:name w:val="B5D6E60FD6454600AA7C04B0D84D61CC"/>
  </w:style>
  <w:style w:type="paragraph" w:customStyle="1" w:styleId="0EFB31FF77A9418ABA1AEC08B6A0FEA6">
    <w:name w:val="0EFB31FF77A9418ABA1AEC08B6A0FEA6"/>
    <w:rsid w:val="00791454"/>
  </w:style>
  <w:style w:type="paragraph" w:customStyle="1" w:styleId="9F763A4463774964B5D0515128E4AE00">
    <w:name w:val="9F763A4463774964B5D0515128E4AE00"/>
    <w:rsid w:val="00492330"/>
  </w:style>
  <w:style w:type="paragraph" w:customStyle="1" w:styleId="A415997C3295407D89CB40376C3BFBE7">
    <w:name w:val="A415997C3295407D89CB40376C3BFBE7"/>
    <w:rsid w:val="00492330"/>
  </w:style>
  <w:style w:type="paragraph" w:customStyle="1" w:styleId="02C523EE3C2A4BBE8A9D63A27CAAF458">
    <w:name w:val="02C523EE3C2A4BBE8A9D63A27CAAF458"/>
    <w:rsid w:val="008A4F90"/>
  </w:style>
  <w:style w:type="paragraph" w:customStyle="1" w:styleId="5C66E55D0AB648A3BF9DEB6B8B704A79">
    <w:name w:val="5C66E55D0AB648A3BF9DEB6B8B704A79"/>
    <w:rsid w:val="008A4F90"/>
  </w:style>
  <w:style w:type="paragraph" w:customStyle="1" w:styleId="7BA88E4C74114062A26D80473FACB07A">
    <w:name w:val="7BA88E4C74114062A26D80473FACB07A"/>
    <w:rsid w:val="008A4F90"/>
  </w:style>
  <w:style w:type="paragraph" w:customStyle="1" w:styleId="92EADB06842D4B35B34027BA22EA9FD2">
    <w:name w:val="92EADB06842D4B35B34027BA22EA9FD2"/>
    <w:rsid w:val="008A4F90"/>
  </w:style>
  <w:style w:type="paragraph" w:customStyle="1" w:styleId="A1B5587AE8154F51B02C3245086C57E6">
    <w:name w:val="A1B5587AE8154F51B02C3245086C57E6"/>
    <w:rsid w:val="008A4F90"/>
  </w:style>
  <w:style w:type="paragraph" w:customStyle="1" w:styleId="0CB1857726374B7998F61A05305C10A0">
    <w:name w:val="0CB1857726374B7998F61A05305C10A0"/>
    <w:rsid w:val="008A4F90"/>
  </w:style>
  <w:style w:type="paragraph" w:customStyle="1" w:styleId="859FE95F9F834218A0D470B19B3BCC4C">
    <w:name w:val="859FE95F9F834218A0D470B19B3BCC4C"/>
    <w:rsid w:val="008A4F90"/>
  </w:style>
  <w:style w:type="paragraph" w:customStyle="1" w:styleId="CF477F0E2FDD4489AC02B4FE821C1674">
    <w:name w:val="CF477F0E2FDD4489AC02B4FE821C1674"/>
    <w:rsid w:val="008A4F90"/>
  </w:style>
  <w:style w:type="paragraph" w:customStyle="1" w:styleId="13694FCF267D423DB008781C4FB971D1">
    <w:name w:val="13694FCF267D423DB008781C4FB971D1"/>
    <w:rsid w:val="008A4F90"/>
  </w:style>
  <w:style w:type="paragraph" w:customStyle="1" w:styleId="68D50D48AF9048D1B2D964FAB603C468">
    <w:name w:val="68D50D48AF9048D1B2D964FAB603C468"/>
    <w:rsid w:val="008A4F90"/>
  </w:style>
  <w:style w:type="paragraph" w:customStyle="1" w:styleId="083720A1A9854006929DF083EAB3A9E9">
    <w:name w:val="083720A1A9854006929DF083EAB3A9E9"/>
    <w:rsid w:val="008D02BE"/>
    <w:pPr>
      <w:spacing w:after="160" w:line="259" w:lineRule="auto"/>
    </w:pPr>
  </w:style>
  <w:style w:type="paragraph" w:customStyle="1" w:styleId="D4F7AD99ABE14FA085CCE42292E03D0D">
    <w:name w:val="D4F7AD99ABE14FA085CCE42292E03D0D"/>
    <w:rsid w:val="008D02BE"/>
    <w:pPr>
      <w:spacing w:after="160" w:line="259" w:lineRule="auto"/>
    </w:pPr>
  </w:style>
  <w:style w:type="paragraph" w:customStyle="1" w:styleId="3E16A23D1EB34159808A2DD47FACC991">
    <w:name w:val="3E16A23D1EB34159808A2DD47FACC991"/>
    <w:rsid w:val="008D02BE"/>
    <w:pPr>
      <w:spacing w:after="160" w:line="259" w:lineRule="auto"/>
    </w:pPr>
  </w:style>
  <w:style w:type="paragraph" w:customStyle="1" w:styleId="D72831F7161E4BC7BBEC4BFE92C34406">
    <w:name w:val="D72831F7161E4BC7BBEC4BFE92C34406"/>
    <w:rsid w:val="0088715F"/>
    <w:pPr>
      <w:spacing w:after="160" w:line="259" w:lineRule="auto"/>
    </w:pPr>
  </w:style>
  <w:style w:type="paragraph" w:customStyle="1" w:styleId="477C9BAA141A474DB1F1CD6BB31ECC1C">
    <w:name w:val="477C9BAA141A474DB1F1CD6BB31ECC1C"/>
    <w:rsid w:val="0088715F"/>
    <w:pPr>
      <w:spacing w:after="160" w:line="259" w:lineRule="auto"/>
    </w:pPr>
  </w:style>
  <w:style w:type="paragraph" w:customStyle="1" w:styleId="EC18C0A41DA8427086F342D3BCE98BF1">
    <w:name w:val="EC18C0A41DA8427086F342D3BCE98BF1"/>
    <w:rsid w:val="007E181F"/>
  </w:style>
  <w:style w:type="paragraph" w:customStyle="1" w:styleId="41EC248C3913496EB825FACF02BF1549">
    <w:name w:val="41EC248C3913496EB825FACF02BF1549"/>
    <w:rsid w:val="007E181F"/>
  </w:style>
  <w:style w:type="paragraph" w:customStyle="1" w:styleId="D9DE87EEB64D47FAA4D4621FFE709391">
    <w:name w:val="D9DE87EEB64D47FAA4D4621FFE709391"/>
    <w:rsid w:val="007E181F"/>
  </w:style>
  <w:style w:type="paragraph" w:customStyle="1" w:styleId="BF929F1AB9C5427C975AC2C46AAE5C5A">
    <w:name w:val="BF929F1AB9C5427C975AC2C46AAE5C5A"/>
    <w:rsid w:val="007E181F"/>
  </w:style>
  <w:style w:type="paragraph" w:customStyle="1" w:styleId="F539075965124280B59B285A5759A802">
    <w:name w:val="F539075965124280B59B285A5759A802"/>
    <w:rsid w:val="007E181F"/>
  </w:style>
  <w:style w:type="paragraph" w:customStyle="1" w:styleId="5614DA5F6DEA47B2AD1D7983F8EB5508">
    <w:name w:val="5614DA5F6DEA47B2AD1D7983F8EB5508"/>
    <w:rsid w:val="007E181F"/>
  </w:style>
  <w:style w:type="paragraph" w:customStyle="1" w:styleId="45E97140859A4A129C85E8983646C8F4">
    <w:name w:val="45E97140859A4A129C85E8983646C8F4"/>
    <w:rsid w:val="007E181F"/>
  </w:style>
  <w:style w:type="paragraph" w:customStyle="1" w:styleId="73CBF43412BB4B729BA957E0C436F481">
    <w:name w:val="73CBF43412BB4B729BA957E0C436F481"/>
    <w:rsid w:val="007E181F"/>
  </w:style>
  <w:style w:type="paragraph" w:customStyle="1" w:styleId="A7EEE9206015463C8994A5949FE7A9AA">
    <w:name w:val="A7EEE9206015463C8994A5949FE7A9AA"/>
    <w:rsid w:val="007E181F"/>
  </w:style>
  <w:style w:type="paragraph" w:customStyle="1" w:styleId="7515366AE51E44478FD4107FE74F9723">
    <w:name w:val="7515366AE51E44478FD4107FE74F9723"/>
    <w:rsid w:val="007E181F"/>
  </w:style>
  <w:style w:type="paragraph" w:customStyle="1" w:styleId="B5E43AA5A5F4404F849E28C4209D2FE2">
    <w:name w:val="B5E43AA5A5F4404F849E28C4209D2FE2"/>
    <w:rsid w:val="007E181F"/>
  </w:style>
  <w:style w:type="paragraph" w:customStyle="1" w:styleId="E4011E4F3CEB45059FDDD5287A1BEDF4">
    <w:name w:val="E4011E4F3CEB45059FDDD5287A1BEDF4"/>
    <w:rsid w:val="007E181F"/>
  </w:style>
  <w:style w:type="paragraph" w:customStyle="1" w:styleId="6FFD29E31E904A209D37583CE029ABD0">
    <w:name w:val="6FFD29E31E904A209D37583CE029ABD0"/>
    <w:rsid w:val="007E181F"/>
  </w:style>
  <w:style w:type="paragraph" w:customStyle="1" w:styleId="7DD3D30D40A24E4086DB2A39C46BD79D">
    <w:name w:val="7DD3D30D40A24E4086DB2A39C46BD79D"/>
    <w:rsid w:val="007E181F"/>
  </w:style>
  <w:style w:type="paragraph" w:customStyle="1" w:styleId="5AFD0828694C441C9A7F8A062BF71F43">
    <w:name w:val="5AFD0828694C441C9A7F8A062BF71F43"/>
    <w:rsid w:val="007E181F"/>
  </w:style>
  <w:style w:type="paragraph" w:customStyle="1" w:styleId="CF5257FD285D40F99FE136D68C158E72">
    <w:name w:val="CF5257FD285D40F99FE136D68C158E72"/>
    <w:rsid w:val="007E181F"/>
  </w:style>
  <w:style w:type="paragraph" w:customStyle="1" w:styleId="D2C5BCF8D5254A71BBEBCBF378B9E42C">
    <w:name w:val="D2C5BCF8D5254A71BBEBCBF378B9E42C"/>
    <w:rsid w:val="007E181F"/>
  </w:style>
  <w:style w:type="paragraph" w:customStyle="1" w:styleId="4888E5B127C94BB3BF2CE3FA2A4885DF">
    <w:name w:val="4888E5B127C94BB3BF2CE3FA2A4885DF"/>
    <w:rsid w:val="007E181F"/>
  </w:style>
  <w:style w:type="paragraph" w:customStyle="1" w:styleId="0ADF00D7CADF4124B659AB7A8B861CDD">
    <w:name w:val="0ADF00D7CADF4124B659AB7A8B861CDD"/>
    <w:rsid w:val="00BD516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Kantoorthema">
  <a:themeElements>
    <a:clrScheme name="Den Haag Huisstijl">
      <a:dk1>
        <a:sysClr val="windowText" lastClr="000000"/>
      </a:dk1>
      <a:lt1>
        <a:sysClr val="window" lastClr="FFFFFF"/>
      </a:lt1>
      <a:dk2>
        <a:srgbClr val="000000"/>
      </a:dk2>
      <a:lt2>
        <a:srgbClr val="EEECE1"/>
      </a:lt2>
      <a:accent1>
        <a:srgbClr val="B98F16"/>
      </a:accent1>
      <a:accent2>
        <a:srgbClr val="1D6B34"/>
      </a:accent2>
      <a:accent3>
        <a:srgbClr val="B85D19"/>
      </a:accent3>
      <a:accent4>
        <a:srgbClr val="A41515"/>
      </a:accent4>
      <a:accent5>
        <a:srgbClr val="732A75"/>
      </a:accent5>
      <a:accent6>
        <a:srgbClr val="284891"/>
      </a:accent6>
      <a:hlink>
        <a:srgbClr val="0000FF"/>
      </a:hlink>
      <a:folHlink>
        <a:srgbClr val="800080"/>
      </a:folHlink>
    </a:clrScheme>
    <a:fontScheme name="Gemeente Den Haag">
      <a:majorFont>
        <a:latin typeface="Arial"/>
        <a:ea typeface=""/>
        <a:cs typeface=""/>
      </a:majorFont>
      <a:minorFont>
        <a:latin typeface="Georgi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GDH Word Document" ma:contentTypeID="0x010100BEC55C395C3A4D439500036AD5EAA4130017B661F0AC83457A8AB050DC9D6208DE00E7B66AC5926D87448F533561EC46BAD2" ma:contentTypeVersion="20" ma:contentTypeDescription="Maak een nieuw Word document." ma:contentTypeScope="" ma:versionID="cd6f30cb566f5f082b08446be455ae47">
  <xsd:schema xmlns:xsd="http://www.w3.org/2001/XMLSchema" xmlns:xs="http://www.w3.org/2001/XMLSchema" xmlns:p="http://schemas.microsoft.com/office/2006/metadata/properties" xmlns:ns2="b00aa15b-5695-4fc8-9902-2ebc99991500" xmlns:ns3="528e656d-4f2f-4f1b-a763-6ee946ea4b83" xmlns:ns4="12ea201c-dc8e-410f-9091-38f9fa5d1543" targetNamespace="http://schemas.microsoft.com/office/2006/metadata/properties" ma:root="true" ma:fieldsID="e91e5e22bab9b7e86d5d789fe030a578" ns2:_="" ns3:_="" ns4:_="">
    <xsd:import namespace="b00aa15b-5695-4fc8-9902-2ebc99991500"/>
    <xsd:import namespace="528e656d-4f2f-4f1b-a763-6ee946ea4b83"/>
    <xsd:import namespace="12ea201c-dc8e-410f-9091-38f9fa5d1543"/>
    <xsd:element name="properties">
      <xsd:complexType>
        <xsd:sequence>
          <xsd:element name="documentManagement">
            <xsd:complexType>
              <xsd:all>
                <xsd:element ref="ns3:Vertrouwelijkheid"/>
                <xsd:element ref="ns4:Taakveld"/>
                <xsd:element ref="ns4:Procestype"/>
                <xsd:element ref="ns4:Bronomgeving" minOccurs="0"/>
                <xsd:element ref="ns2:TaxKeywordTaxHTField" minOccurs="0"/>
                <xsd:element ref="ns2:TaxCatchAll" minOccurs="0"/>
                <xsd:element ref="ns2:TaxCatchAllLabel" minOccurs="0"/>
                <xsd:element ref="ns2:ofae577968ed4be8b7cfa6b3c1b2b2a3" minOccurs="0"/>
                <xsd:element ref="ns2:d50c7031c3e14e86852728633980e2f5" minOccurs="0"/>
                <xsd:element ref="ns2:p029ae155e3448ff930bd1772e820f44" minOccurs="0"/>
                <xsd:element ref="ns2:_dlc_DocId" minOccurs="0"/>
                <xsd:element ref="ns2:_dlc_DocIdUrl" minOccurs="0"/>
                <xsd:element ref="ns2:_dlc_DocIdPersistId" minOccurs="0"/>
                <xsd:element ref="ns2:ebb03eb60f1c456383d550cda2a2ac01"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0aa15b-5695-4fc8-9902-2ebc99991500" elementFormDefault="qualified">
    <xsd:import namespace="http://schemas.microsoft.com/office/2006/documentManagement/types"/>
    <xsd:import namespace="http://schemas.microsoft.com/office/infopath/2007/PartnerControls"/>
    <xsd:element name="TaxKeywordTaxHTField" ma:index="10" nillable="true" ma:taxonomy="true" ma:internalName="TaxKeywordTaxHTField" ma:taxonomyFieldName="TaxKeyword" ma:displayName="Ondernemingstrefwoorden" ma:fieldId="{23f27201-bee3-471e-b2e7-b64fd8b7ca38}" ma:taxonomyMulti="true" ma:sspId="5606f173-54b2-4666-9a8e-e147789621ec" ma:termSetId="00000000-0000-0000-0000-000000000000" ma:anchorId="00000000-0000-0000-0000-000000000000" ma:open="true" ma:isKeyword="true">
      <xsd:complexType>
        <xsd:sequence>
          <xsd:element ref="pc:Terms" minOccurs="0" maxOccurs="1"/>
        </xsd:sequence>
      </xsd:complexType>
    </xsd:element>
    <xsd:element name="TaxCatchAll" ma:index="12" nillable="true" ma:displayName="Catch-all-kolom van taxonomie" ma:hidden="true" ma:list="{d179f7fb-e8d1-4f2a-815d-da29d06ae6d9}" ma:internalName="TaxCatchAll" ma:showField="CatchAllData" ma:web="b00aa15b-5695-4fc8-9902-2ebc99991500">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Catch-all-kolom van taxonomie1" ma:hidden="true" ma:list="{d179f7fb-e8d1-4f2a-815d-da29d06ae6d9}" ma:internalName="TaxCatchAllLabel" ma:readOnly="true" ma:showField="CatchAllDataLabel" ma:web="b00aa15b-5695-4fc8-9902-2ebc99991500">
      <xsd:complexType>
        <xsd:complexContent>
          <xsd:extension base="dms:MultiChoiceLookup">
            <xsd:sequence>
              <xsd:element name="Value" type="dms:Lookup" maxOccurs="unbounded" minOccurs="0" nillable="true"/>
            </xsd:sequence>
          </xsd:extension>
        </xsd:complexContent>
      </xsd:complexType>
    </xsd:element>
    <xsd:element name="ofae577968ed4be8b7cfa6b3c1b2b2a3" ma:index="15" ma:taxonomy="true" ma:internalName="ofae577968ed4be8b7cfa6b3c1b2b2a3" ma:taxonomyFieldName="Documentsoort" ma:displayName="Documentsoort" ma:indexed="true" ma:readOnly="false" ma:fieldId="{8fae5779-68ed-4be8-b7cf-a6b3c1b2b2a3}" ma:sspId="5606f173-54b2-4666-9a8e-e147789621ec" ma:termSetId="44435a80-4415-4597-a153-5101d02dcbdd" ma:anchorId="00000000-0000-0000-0000-000000000000" ma:open="false" ma:isKeyword="false">
      <xsd:complexType>
        <xsd:sequence>
          <xsd:element ref="pc:Terms" minOccurs="0" maxOccurs="1"/>
        </xsd:sequence>
      </xsd:complexType>
    </xsd:element>
    <xsd:element name="d50c7031c3e14e86852728633980e2f5" ma:index="18" ma:taxonomy="true" ma:internalName="d50c7031c3e14e86852728633980e2f5" ma:taxonomyFieldName="Organisatieonderdeel" ma:displayName="Organisatieonderdeel" ma:readOnly="false" ma:default="2;#BEC|18db848a-7130-4f3d-8a09-02a244d861c9" ma:fieldId="{d50c7031-c3e1-4e86-8527-28633980e2f5}" ma:sspId="5606f173-54b2-4666-9a8e-e147789621ec" ma:termSetId="dd87c370-e93f-4821-aaf8-b55e9f72b46e" ma:anchorId="00000000-0000-0000-0000-000000000000" ma:open="false" ma:isKeyword="false">
      <xsd:complexType>
        <xsd:sequence>
          <xsd:element ref="pc:Terms" minOccurs="0" maxOccurs="1"/>
        </xsd:sequence>
      </xsd:complexType>
    </xsd:element>
    <xsd:element name="p029ae155e3448ff930bd1772e820f44" ma:index="20" ma:taxonomy="true" ma:internalName="p029ae155e3448ff930bd1772e820f44" ma:taxonomyFieldName="Jaar" ma:displayName="Jaar" ma:indexed="true" ma:readOnly="false" ma:default="3;#2019|dc204854-91f3-4ee1-9948-fc66bf60ba48" ma:fieldId="{9029ae15-5e34-48ff-930b-d1772e820f44}" ma:sspId="5606f173-54b2-4666-9a8e-e147789621ec" ma:termSetId="666e451b-ffc6-41dd-9024-ff74e0c538aa" ma:anchorId="00000000-0000-0000-0000-000000000000" ma:open="false" ma:isKeyword="false">
      <xsd:complexType>
        <xsd:sequence>
          <xsd:element ref="pc:Terms" minOccurs="0" maxOccurs="1"/>
        </xsd:sequence>
      </xsd:complexType>
    </xsd:element>
    <xsd:element name="_dlc_DocId" ma:index="23" nillable="true" ma:displayName="Waarde van de document-id" ma:description="De waarde van de document-id die aan dit item is toegewezen." ma:internalName="_dlc_DocId" ma:readOnly="true">
      <xsd:simpleType>
        <xsd:restriction base="dms:Text"/>
      </xsd:simpleType>
    </xsd:element>
    <xsd:element name="_dlc_DocIdUrl" ma:index="24"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5" nillable="true" ma:displayName="Id blijven behouden" ma:description="Id behouden tijdens toevoegen." ma:hidden="true" ma:internalName="_dlc_DocIdPersistId" ma:readOnly="true">
      <xsd:simpleType>
        <xsd:restriction base="dms:Boolean"/>
      </xsd:simpleType>
    </xsd:element>
    <xsd:element name="ebb03eb60f1c456383d550cda2a2ac01" ma:index="26" ma:taxonomy="true" ma:internalName="ebb03eb60f1c456383d550cda2a2ac01" ma:taxonomyFieldName="Teamtrefwoorden" ma:displayName="Teamtrefwoorden" ma:indexed="true" ma:readOnly="false" ma:fieldId="{ebb03eb6-0f1c-4563-83d5-50cda2a2ac01}" ma:sspId="5606f173-54b2-4666-9a8e-e147789621ec" ma:termSetId="869044b3-0317-4861-8453-9f2914b7c310"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28e656d-4f2f-4f1b-a763-6ee946ea4b83" elementFormDefault="qualified">
    <xsd:import namespace="http://schemas.microsoft.com/office/2006/documentManagement/types"/>
    <xsd:import namespace="http://schemas.microsoft.com/office/infopath/2007/PartnerControls"/>
    <xsd:element name="Vertrouwelijkheid" ma:index="4" ma:displayName="Vertrouwelijkheid" ma:description="Deze waarde geeft aan of een document vertrouwelijk is of niet. Dit is puur informatief en zorgt er niet voor dat het document wordt afgeschermd." ma:format="Dropdown" ma:internalName="Vertrouwelijkheid" ma:readOnly="false">
      <xsd:simpleType>
        <xsd:restriction base="dms:Choice">
          <xsd:enumeration value="Openbaar"/>
          <xsd:enumeration value="Intern"/>
          <xsd:enumeration value="Vertrouwelijk"/>
        </xsd:restriction>
      </xsd:simpleType>
    </xsd:element>
  </xsd:schema>
  <xsd:schema xmlns:xsd="http://www.w3.org/2001/XMLSchema" xmlns:xs="http://www.w3.org/2001/XMLSchema" xmlns:dms="http://schemas.microsoft.com/office/2006/documentManagement/types" xmlns:pc="http://schemas.microsoft.com/office/infopath/2007/PartnerControls" targetNamespace="12ea201c-dc8e-410f-9091-38f9fa5d1543" elementFormDefault="qualified">
    <xsd:import namespace="http://schemas.microsoft.com/office/2006/documentManagement/types"/>
    <xsd:import namespace="http://schemas.microsoft.com/office/infopath/2007/PartnerControls"/>
    <xsd:element name="Taakveld" ma:index="7" ma:displayName="Taakveld" ma:default="Alle taakgebieden" ma:format="Dropdown" ma:hidden="true" ma:internalName="Taakveld" ma:readOnly="false">
      <xsd:simpleType>
        <xsd:restriction base="dms:Choice">
          <xsd:enumeration value="Algemeen bestuur en inrichting organisatie"/>
          <xsd:enumeration value="Bedrijfsvoering en personeel"/>
          <xsd:enumeration value="Publieke informatie en registratie"/>
          <xsd:enumeration value="Burgerzaken"/>
          <xsd:enumeration value="Openbare orde en veiligheid"/>
          <xsd:enumeration value="Verkeer, vervoer en waterstaat"/>
          <xsd:enumeration value="Economische zaken"/>
          <xsd:enumeration value="Onderwijs"/>
          <xsd:enumeration value="Cultuur en recreatie"/>
          <xsd:enumeration value="Sociale voorzieningen en maatschappelijke dienstverlening"/>
          <xsd:enumeration value="Volksgezondheid en milieu"/>
          <xsd:enumeration value="Ruimtelijke ordening en volkshuisvesting"/>
          <xsd:enumeration value="Heffen belasten etc"/>
          <xsd:enumeration value="Alle taakgebieden"/>
        </xsd:restriction>
      </xsd:simpleType>
    </xsd:element>
    <xsd:element name="Procestype" ma:index="8" ma:displayName="Procestype" ma:default="16.1 Overeenkomsten aangaan [generiek]" ma:format="Dropdown" ma:hidden="true" ma:internalName="Procestype" ma:readOnly="false">
      <xsd:simpleType>
        <xsd:restriction base="dms:Choice">
          <xsd:enumeration value="0 Losse documenten"/>
          <xsd:enumeration value="1.1 Instellen en inrichten organisatie [generiek]"/>
          <xsd:enumeration value="1.1.1 Inrichten of wijzigen met een organisatie brede impact"/>
          <xsd:enumeration value="1.1.2 Gemeentewapen"/>
          <xsd:enumeration value="1.1.3 Wijziging inrichting BRP systeem"/>
          <xsd:enumeration value="1.2 Instellen en inrichten organisatie [generiek]"/>
          <xsd:enumeration value="2.1 Beleid en regelgeving opstellen [generiek]"/>
          <xsd:enumeration value="2.1.1 Beleid met een externe werking"/>
          <xsd:enumeration value="3.1 Plannen opstellen [generiek]"/>
          <xsd:enumeration value="3.1.1 Beleidsplan met externe werking"/>
          <xsd:enumeration value="3.1.2 Beheerplan"/>
          <xsd:enumeration value="3.1.3 Rampen(bestrijdings)plan"/>
          <xsd:enumeration value="3.1.4 Plan van aanpak jeugdhulp cliënt"/>
          <xsd:enumeration value="3.1.5 Plan van aanpak WMO cliënt"/>
          <xsd:enumeration value="3.1.6 (meerjaren)Begroting, perspectief-, voorjaars- en najaarsnota"/>
          <xsd:enumeration value="3.1.7 Onderzoeksprogramma"/>
          <xsd:enumeration value="3.1.8 Structuurvisie"/>
          <xsd:enumeration value="3.1.9 Ruilverkaveling"/>
          <xsd:enumeration value="4.1 Evaluatie uitvoeren [generiek]"/>
          <xsd:enumeration value="4.1.1 Evaluatie van beleid met externe werking"/>
          <xsd:enumeration value="4.1.2 Enquête door gemeenteraad"/>
          <xsd:enumeration value="4.1.3 Interne controle zonder financiële consequenties"/>
          <xsd:enumeration value="4.1.4 Onderzoek n.a.v. melding klokkenluider"/>
          <xsd:enumeration value="4.1.5 Onderzoeksrapport Rekenkamer"/>
          <xsd:enumeration value="4.1.6 Beoordeling arbeidsomstandigheden en personeel"/>
          <xsd:enumeration value="4.1.7 Vorderingen en eind(examen)resultaten primair, voortgezet of beroepsonderwijs"/>
          <xsd:enumeration value="4.1.8 Jaarrekening en financieel jaarverslag"/>
          <xsd:enumeration value="4.1.9 Jaarverslag"/>
          <xsd:enumeration value="5.1 Producten en diensten leveren [generiek]"/>
          <xsd:enumeration value="5.1.1 Product of dienst met financiële consequenties"/>
          <xsd:enumeration value="5.1.2 Gegevens uit de BRP"/>
          <xsd:enumeration value="5.1.3 Bescheiden afkomstig van de Nederlandse burgerlijke stand"/>
          <xsd:enumeration value="5.1.4 Reisdocument, identiteitsbewijs"/>
          <xsd:enumeration value="5.1.5 Reisdocument of identiteitsbewijs geldig voor 5 jaar of korter"/>
          <xsd:enumeration value="5.1.6 Rijbewijs"/>
          <xsd:enumeration value="5.1.7 Vaccinatie"/>
          <xsd:enumeration value="5.1.8 BCG-vaccinatie tegen tbc"/>
          <xsd:enumeration value="6.1 Verzoeken behandelen [generiek]"/>
          <xsd:enumeration value="6.1.1 Verzoek met financiële consequenties"/>
          <xsd:enumeration value="6.1.2 Intern verzoek om faciliteiten"/>
          <xsd:enumeration value="6.1.3 Informatieverzoek"/>
          <xsd:enumeration value="6.1.4 Adhesiebetuiging en/of motie"/>
          <xsd:enumeration value="6.1.5 Onderscheiding"/>
          <xsd:enumeration value="6.1.6 Predicaat Koninklijk / predicaat Hofleverancier"/>
          <xsd:enumeration value="6.1.7 Geheimhouding persoonsgegevens BRP"/>
          <xsd:enumeration value="6.1.8 Handhavingsverzoek"/>
          <xsd:enumeration value="6.1.9 Initiatief van burgers"/>
          <xsd:enumeration value="6.1.10 Initiatief van de ondernemingsraad"/>
          <xsd:enumeration value="6.1.11 Principeverzoek bestemmingsplan"/>
          <xsd:enumeration value="6.1.12 Verzoek tot stichten openbare school"/>
          <xsd:enumeration value="7.1 Aangiften behandelen [generiek]"/>
          <xsd:enumeration value="7.1.1 Verklaring onder eed of belofte"/>
          <xsd:enumeration value="7.1.2 Eerste inschrijving BRP of geboorteaangifte"/>
          <xsd:enumeration value="7.1.3 Gegevens met betrekking tot naam, geboorte, geslacht en afstamming"/>
          <xsd:enumeration value="7.1.4 Naamgebruik in BRP"/>
          <xsd:enumeration value="7.1.5 Huwelijk of geregistreerd partnerschap, echtscheiding of ontbinding"/>
          <xsd:enumeration value="7.1.6 Overlijdensmelding"/>
          <xsd:enumeration value="7.1.7 (her)Vestiging, adreswijziging (niet zijnde emigratie)"/>
          <xsd:enumeration value="7.1.8 Emigratie"/>
          <xsd:enumeration value="7.1.9 Opschorting persoonslijst BRP"/>
          <xsd:enumeration value="7.1.10 Beslissing om gegeven niet of ambtshalve op te nemen in BRP"/>
          <xsd:enumeration value="7.1.11 Bezit buitenlands reisdocument"/>
          <xsd:enumeration value="7.1.12 Vermissing reisdocument, wijziging gegevens reisdocument zover niet in reisdocumentenadministratie opgenomen"/>
          <xsd:enumeration value="7.1.13 Gegevens over het gezag over een minderjarige"/>
          <xsd:enumeration value="7.1.14 Probas-melding"/>
          <xsd:enumeration value="7.1.15 Beoordeling brondocumenten BRP"/>
          <xsd:enumeration value="7.1.16 Briefadres omzetting BRP"/>
          <xsd:enumeration value="7.1.17 Wijzing van Nederlands kiesrecht "/>
          <xsd:enumeration value="7.1.18 Wijzing van Europees kiesrecht "/>
          <xsd:enumeration value="7.1.19 Bezit, verkrijging, verlening en verlies van (bijzonder) Nederlanderschap of een niet-Nederlandse nationaliteit"/>
          <xsd:enumeration value="7.1.20 Gegevens over personen bij wie een reisdocument moet worden geweigerd of ingehouden"/>
          <xsd:enumeration value="7.1.21 Bescheiden tbv opmaken akte uit de Burgerlijke Stand"/>
          <xsd:enumeration value="8.1 Voorzieningen verstrekken [generiek]"/>
          <xsd:enumeration value="8.1.1 WMO voorziening"/>
          <xsd:enumeration value="8.1.2 Individuele jeugdhulp voorziening"/>
          <xsd:enumeration value="8.1.3 Vergoeding inrichting school"/>
          <xsd:enumeration value="8.1.4 Vergoeding huisvesting school"/>
          <xsd:enumeration value="8.1.5 Overige financiële voorziening  school"/>
          <xsd:enumeration value="8.1.6 Starterslening"/>
          <xsd:enumeration value="8.1.7 Subsidie"/>
          <xsd:enumeration value="8.1.8 Subsidie zonder verantwoordingsplicht"/>
          <xsd:enumeration value="8.1.9 Schuldhulptraject"/>
          <xsd:enumeration value="8.1.10 Huisvesting van statushouder"/>
          <xsd:enumeration value="8.1.11 Geneeskundige behandeling"/>
          <xsd:enumeration value="8.1.12 Jeugdgezondheidszorg"/>
          <xsd:enumeration value="8.1.13 Gezondheidszorg bij calamiteiten"/>
          <xsd:enumeration value="8.1.14 Gehandicaptenparkeerkaart"/>
          <xsd:enumeration value="8.1.15 Primair of voortgezet onderwijs"/>
          <xsd:enumeration value="9.1 Status toekennen [generiek]"/>
          <xsd:enumeration value="9.1.1 Tijdelijke status"/>
          <xsd:enumeration value="9.1.2 Status vermeld in BAG of WKPB"/>
          <xsd:enumeration value="9.1.3 Bestemmingsplan"/>
          <xsd:enumeration value="9.1.4 Delegatie en mandatering "/>
          <xsd:enumeration value="9.1.5 Herwaardering WOZ"/>
          <xsd:enumeration value="9.1.6 Afspraken omtrent binnengemeentelijke verstrekking van BRP-gegevens"/>
          <xsd:enumeration value="9.1.7 Indeling stemdistricten/kieskringen en stembureaus"/>
          <xsd:enumeration value="9.1.8 Permanente trouwlocatie"/>
          <xsd:enumeration value="9.1.9 Gemeentegrens, wijken en woongebieden"/>
          <xsd:enumeration value="9.1.10 Beheersverordening Wro en buitentoepassingsverklaring daarvan"/>
          <xsd:enumeration value="9.1.11 Aanwijzing ambtenaar voor afnemen verklaring onder eed of belofte i.h.k.v. de BRP"/>
          <xsd:enumeration value="9.1.12 Instelling markt"/>
          <xsd:enumeration value="10.1 Heffen [generiek]"/>
          <xsd:enumeration value="11.1 Toestemming verlenen [generiek]"/>
          <xsd:enumeration value="11.1.1 Toestemming voor een kortdurende activiteit of gebeurtenis"/>
          <xsd:enumeration value="11.1.2 Toestemming voor een afgebakende periode"/>
          <xsd:enumeration value="11.1.3 Melding activiteitenbesluit Milieubeheer of 8.40 Wet Milieubeheer, sloopmelding"/>
          <xsd:enumeration value="11.1.4 Melding bouwstoffenbesluit"/>
          <xsd:enumeration value="11.1.5 Toestemming met brondocumenten BAG"/>
          <xsd:enumeration value="11.1.6 Omgevingsvergunning voor activiteit milieu, bouw, sloop, monument, handelsreclame en strijdig gebruik en/of aanleg"/>
          <xsd:enumeration value="11.1.7 Toestemming voor peuterspeelzaal, kinderopvang en gastouders"/>
          <xsd:enumeration value="11.1.8 Ontheffing leerplicht"/>
          <xsd:enumeration value="11.1.9 Ontheffing kwalificatieplicht"/>
          <xsd:enumeration value="11.1.10 Ontheffing  verhoging grenswaarde geluidshinder"/>
          <xsd:enumeration value="11.1.11 Bodemonderzoek, archeologisch onderzoek of milieueffectrapportage van een gemeente of van een derde"/>
          <xsd:enumeration value="11.1.12 Omgevingsvergunning kappen met herplantplicht"/>
          <xsd:enumeration value="11.1.13 Financiële stukken van externe organen"/>
          <xsd:enumeration value="11.1.14 Toelating leerling tot school"/>
          <xsd:enumeration value="11.1.15 Vergunning leegstandswet"/>
          <xsd:enumeration value="11.1.16 Sanering tanks"/>
          <xsd:enumeration value="12.1 Toezien en handhaven [generiek]"/>
          <xsd:enumeration value="12.1.1 Hercontrole uitkering sociaal domein"/>
          <xsd:enumeration value="12.1.2 Hercontrole cliënt Wmo en/of jeugdhulp"/>
          <xsd:enumeration value="12.1.3 Leerplicht"/>
          <xsd:enumeration value="12.1.4 Kwalificatieplicht"/>
          <xsd:enumeration value="12.1.5 Financieel en contractueel toezicht"/>
          <xsd:enumeration value="12.1.6 Onderzoek i.h.k.v. de BRP"/>
          <xsd:enumeration value="12.1.7 Integriteitsonderzoek"/>
          <xsd:enumeration value="12.1.8 Gegevens over toegangscontrole, bezoekersregistratie"/>
          <xsd:enumeration value="12.1.9 Videocameratoezicht"/>
          <xsd:enumeration value="12.1.10 Controle realisatie omgevingsvergunning met brondocumenten BAG"/>
          <xsd:enumeration value="12.2 Toezien en handhaven [generiek]"/>
          <xsd:enumeration value="12.2.1 Doorlopende verplichting tot (niet) handelen"/>
          <xsd:enumeration value="12.2.2 Bodemsanering"/>
          <xsd:enumeration value="12.2.3 Tijdelijk huisverbod"/>
          <xsd:enumeration value="12.2.4 Gedwongen opname in psychiatrisch ziekenhuis"/>
          <xsd:enumeration value="12.2.5 Bestuurlijke boete"/>
          <xsd:enumeration value="12.2.6 Sanctie cliënt Wmo en/of jeugdhulp"/>
          <xsd:enumeration value="12.2.7 Verwijderde auto, fiets of vervoersmiddel"/>
          <xsd:enumeration value="12.2.8 Maatregelen in het kader van de publieke gezondheid gericht op gebouwen, goederen en vervoermiddelen"/>
          <xsd:enumeration value="13.1 Geschillen behandelen [generiek]"/>
          <xsd:enumeration value="13.1.1 Geschil met financiële consequenties"/>
          <xsd:enumeration value="13.1.2 Klacht afgehandeld via ombudsman"/>
          <xsd:enumeration value="13.1.3 Geschil met invloed op een te bewaren zaak"/>
          <xsd:enumeration value="13.1.4 Niet ontvankelijk geschil"/>
          <xsd:enumeration value="14.1 Openbare ruimte inrichten [generiek]"/>
          <xsd:enumeration value="14.1.1 Civieltechnisch werk"/>
          <xsd:enumeration value="14.1.2 (vaar)Weg"/>
          <xsd:enumeration value="14.1.3 Gedenkteken"/>
          <xsd:enumeration value="14.1.4 Bouw- en woonrijpmaken"/>
          <xsd:enumeration value="14.1.5 Gebouw en/of accommodatie"/>
          <xsd:enumeration value="14.1.6 Kunstobject in de openbare ruimte"/>
          <xsd:enumeration value="14.1.7 Aanwijzing- en/of waarschuwingsteken"/>
          <xsd:enumeration value="15.1 Onderhouden en repareren [generiek]"/>
          <xsd:enumeration value="15.1.1 Onderhoud met gevolgen voor het verdere beheer van het procesobject"/>
          <xsd:enumeration value="15.1.2 Monument"/>
          <xsd:enumeration value="15.1.3 Baggerslib verwerking en opslag"/>
          <xsd:enumeration value="15.1.4 Onderhoud van de BRP"/>
          <xsd:enumeration value="16.1 Overeenkomsten aangaan [generiek]"/>
          <xsd:enumeration value="16.1.1 Inkoopovereenkomst zonder contract of garantiebepalingen"/>
          <xsd:enumeration value="16.1.2 Samenwerkingsovereenkomst ten behoeve van de taakuitoefening van het orgaan"/>
          <xsd:enumeration value="16.1.3 Stedenband of jumelage"/>
          <xsd:enumeration value="16.1.4 Overdracht van onroerend goed, schenkingsovereenkomst"/>
          <xsd:enumeration value="16.1.5 Verzekering"/>
          <xsd:enumeration value="17.1 Personen aanstellen [generiek]"/>
          <xsd:enumeration value="17.1.1 Bestuurder, raadslid of burgerraadslid"/>
          <xsd:enumeration value="17.1.2 Lid onafhankelijke commissie "/>
          <xsd:enumeration value="17.3 Personen aanstellen [generiek]"/>
          <xsd:enumeration value="17.3.1 Bestuurder of raadslid"/>
          <xsd:enumeration value="18.1 Betalen en innen [generiek]"/>
          <xsd:enumeration value="18.1.1 Factuur omtrent onroerend goed"/>
          <xsd:enumeration value="18.3 Betalen en innen [generiek]"/>
          <xsd:enumeration value="18.3.1 Factuur omtrent onroerend goed"/>
          <xsd:enumeration value="19.1 Secretariaat voeren en gegevens administreren / verwerken [generiek]"/>
          <xsd:enumeration value="19.1.1 Gegevens met financiële consequenties"/>
          <xsd:enumeration value="19.1.2 Agenda bestuurder"/>
          <xsd:enumeration value="19.1.3 Uitkeringen van de Rijksoverheid"/>
          <xsd:enumeration value="19.1.4 Gegevens verwerkt in registers en basisadministraties zoals benoemd in bijlage 4"/>
          <xsd:enumeration value="19.1.5 Registratie van politieke partij"/>
          <xsd:enumeration value="19.1.6 Agenda, verslag en besluitenlijst van bestuurlijke besluitvorming"/>
          <xsd:enumeration value="19.1.7 Agenda, verslag en besluiten van onafhankelijke adviescommissie of Georganiseerd overleg"/>
          <xsd:enumeration value="19.1.8 Agenda, verslag en besluitenlijst van ambtelijke besluitvorming"/>
          <xsd:enumeration value="19.1.9 Agenda, verslag  van intern ambtelijk overleg"/>
          <xsd:enumeration value="19.1.10 Agenda, verslag  van bestuurlijk overleg met derden"/>
          <xsd:enumeration value="19.1.11 Agenda, verslag van ambtelijk overleg met derden"/>
          <xsd:enumeration value="19.1.12 Agenda, verslag van overleg met derden georganiseerd door derde"/>
          <xsd:enumeration value="19.1.13 Gegevens over personeelslid dat in aanraking komt met gevaarlijke stoffen"/>
          <xsd:enumeration value="19.1.14 Vervanging, migratie, conversie, vervreemding, overbrenging of metadatering van archieven"/>
          <xsd:enumeration value="19.1.15 Protocolleringsgegevens verstrekkingen BRP"/>
          <xsd:enumeration value="19.1.16 Melding infectieziekte"/>
          <xsd:enumeration value="19.1.17 Ondersteuningsverklaring kandidatenlijst"/>
          <xsd:enumeration value="19.1.18 Archiefvernietiging"/>
          <xsd:enumeration value="20.1 Informeren [generiek]"/>
          <xsd:enumeration value="20.1.1 Publicatie met historisch belang "/>
          <xsd:enumeration value="20.1.2 onlinecontent ten behoeve van externe communicatie"/>
          <xsd:enumeration value="20.1.3 Dienstverleningsaanbod"/>
          <xsd:enumeration value="20.1.4 Gegevens over woningstatistiek"/>
          <xsd:enumeration value="20.1.5 Intern rapport"/>
          <xsd:enumeration value="20.1.6 Sociaal maatschappelijk of economisch onderzoek"/>
          <xsd:enumeration value="20.1.7 Overige informatie met een langere geldigheidsduur"/>
          <xsd:enumeration value="21.1 Adviseren [generiek]"/>
          <xsd:enumeration value="21.1.1 Brandveiligheid- en brandpreventieadvies"/>
          <xsd:enumeration value="21.1.2 Vooroverleg omgevingsvergunning"/>
          <xsd:enumeration value="21.1.3 Sociaal-medisch advies"/>
          <xsd:enumeration value="22.1 Gebeurtenis organiseren [generiek]"/>
          <xsd:enumeration value="22.1.1 Plaatselijke plechtigheid en/of herdenking"/>
          <xsd:enumeration value="22.1.2 Verkiezing"/>
          <xsd:enumeration value="22.1.3 Referendum"/>
          <xsd:enumeration value="22.1.5 Bezoek van hoogwaardigheidsbekleder"/>
          <xsd:enumeration value="22.1.6 Bevolkingsonderzoek"/>
          <xsd:enumeration value="22.1.7 Opleiding omtrent rampenbestrijding of veiligheid"/>
          <xsd:enumeration value="23.1 Voorziening aanvragen [generiek]"/>
          <xsd:enumeration value="23.1.1 Europese subsidie"/>
          <xsd:enumeration value="23.1.2 Subsidie"/>
          <xsd:enumeration value="24.1 Toestemming vragen [generiek]"/>
          <xsd:enumeration value="24.1.1 Toestemming voor een kortdurende activiteit of gebeurtenis"/>
          <xsd:enumeration value="24.1.2 Archiefvernietiging"/>
          <xsd:enumeration value="25.1 Toezicht en handhaving ondergaan [generiek]"/>
          <xsd:enumeration value="25.1.1 Opgelegde sanctie"/>
          <xsd:enumeration value="25.1.2 Controle op de begroting"/>
          <xsd:enumeration value="25.1.3 Toezicht op scholen"/>
          <xsd:enumeration value="26.1 Betwisten [generiek]"/>
          <xsd:enumeration value="26.1.1 Geschil met financiële consequenties"/>
          <xsd:enumeration value="27.1 Status aanvragen [generiek]"/>
          <xsd:enumeration value="27.1.1 Status rijksmonument"/>
          <xsd:enumeration value="28.1 Product of dienst aanvragen [generiek]"/>
          <xsd:enumeration value="29.1 Aangifte doen [generiek]"/>
        </xsd:restriction>
      </xsd:simpleType>
    </xsd:element>
    <xsd:element name="Bronomgeving" ma:index="9" nillable="true" ma:displayName="Bronomgeving" ma:default="BEC Inkoop - 18.261-dienst" ma:hidden="true" ma:internalName="Bronomgeving" ma:readOnly="fals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Inhoudstype"/>
        <xsd:element ref="dc:title"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Variabelen uit subform UxDocumentForm-->
<variabelen xmlns="http://www.keyscript.nl/huisstijl/UxDocumentForm">
  <UxDocumentForm>
    <uxOpdrachtnummerField/>
    <uxOpdrachtgeverField/>
    <uxAuteurField>Gemeente Den Haag afdeling Inkoop</uxAuteurField>
    <uxOpdrachtnaamField/>
    <uxVersieField/>
    <uxDatumField>XX maand 2018</uxDatumField>
    <uxSubtitelField>20.399-SZW</uxSubtitelField>
    <uxTitelField>Wonen en begeleiden van ex-gedetineerden’</uxTitelField>
    <uxStatusField/>
    <uxTwoColumnOption>false</uxTwoColumnOption>
  </UxDocumentForm>
</variabelen>
</file>

<file path=customXml/item4.xml><?xml version="1.0" encoding="utf-8"?>
<p:properties xmlns:p="http://schemas.microsoft.com/office/2006/metadata/properties" xmlns:xsi="http://www.w3.org/2001/XMLSchema-instance" xmlns:pc="http://schemas.microsoft.com/office/infopath/2007/PartnerControls">
  <documentManagement>
    <Vertrouwelijkheid xmlns="528e656d-4f2f-4f1b-a763-6ee946ea4b83">Intern</Vertrouwelijkheid>
    <Taakveld xmlns="12ea201c-dc8e-410f-9091-38f9fa5d1543">Alle taakgebieden</Taakveld>
    <Procestype xmlns="12ea201c-dc8e-410f-9091-38f9fa5d1543">0 Losse documenten</Procestype>
    <TaxCatchAll xmlns="b00aa15b-5695-4fc8-9902-2ebc99991500">
      <Value>3</Value>
      <Value>16</Value>
      <Value>15</Value>
      <Value>2</Value>
    </TaxCatchAll>
    <ebb03eb60f1c456383d550cda2a2ac01 xmlns="b00aa15b-5695-4fc8-9902-2ebc99991500">
      <Terms xmlns="http://schemas.microsoft.com/office/infopath/2007/PartnerControls">
        <TermInfo xmlns="http://schemas.microsoft.com/office/infopath/2007/PartnerControls">
          <TermName xmlns="http://schemas.microsoft.com/office/infopath/2007/PartnerControls">Overeenkomsten</TermName>
          <TermId xmlns="http://schemas.microsoft.com/office/infopath/2007/PartnerControls">cbbb7156-ee1c-48bc-9f1c-e4618e43a15c</TermId>
        </TermInfo>
      </Terms>
    </ebb03eb60f1c456383d550cda2a2ac01>
    <TaxKeywordTaxHTField xmlns="b00aa15b-5695-4fc8-9902-2ebc99991500">
      <Terms xmlns="http://schemas.microsoft.com/office/infopath/2007/PartnerControls"/>
    </TaxKeywordTaxHTField>
    <d50c7031c3e14e86852728633980e2f5 xmlns="b00aa15b-5695-4fc8-9902-2ebc99991500">
      <Terms xmlns="http://schemas.microsoft.com/office/infopath/2007/PartnerControls">
        <TermInfo xmlns="http://schemas.microsoft.com/office/infopath/2007/PartnerControls">
          <TermName xmlns="http://schemas.microsoft.com/office/infopath/2007/PartnerControls">BEC</TermName>
          <TermId xmlns="http://schemas.microsoft.com/office/infopath/2007/PartnerControls">18db848a-7130-4f3d-8a09-02a244d861c9</TermId>
        </TermInfo>
      </Terms>
    </d50c7031c3e14e86852728633980e2f5>
    <ofae577968ed4be8b7cfa6b3c1b2b2a3 xmlns="b00aa15b-5695-4fc8-9902-2ebc99991500">
      <Terms xmlns="http://schemas.microsoft.com/office/infopath/2007/PartnerControls">
        <TermInfo xmlns="http://schemas.microsoft.com/office/infopath/2007/PartnerControls">
          <TermName xmlns="http://schemas.microsoft.com/office/infopath/2007/PartnerControls">Overeenkomst</TermName>
          <TermId xmlns="http://schemas.microsoft.com/office/infopath/2007/PartnerControls">722e1370-03dd-44ba-906e-2292dffe1803</TermId>
        </TermInfo>
      </Terms>
    </ofae577968ed4be8b7cfa6b3c1b2b2a3>
    <p029ae155e3448ff930bd1772e820f44 xmlns="b00aa15b-5695-4fc8-9902-2ebc99991500">
      <Terms xmlns="http://schemas.microsoft.com/office/infopath/2007/PartnerControls">
        <TermInfo xmlns="http://schemas.microsoft.com/office/infopath/2007/PartnerControls">
          <TermName xmlns="http://schemas.microsoft.com/office/infopath/2007/PartnerControls">2019</TermName>
          <TermId xmlns="http://schemas.microsoft.com/office/infopath/2007/PartnerControls">dc204854-91f3-4ee1-9948-fc66bf60ba48</TermId>
        </TermInfo>
      </Terms>
    </p029ae155e3448ff930bd1772e820f44>
    <_dlc_DocId xmlns="b00aa15b-5695-4fc8-9902-2ebc99991500">6VA3UD5FSP5Y-1933175418-33</_dlc_DocId>
    <_dlc_DocIdUrl xmlns="b00aa15b-5695-4fc8-9902-2ebc99991500">
      <Url>https://samenwerken.denhaag.nl/projecten/p18_0816/DS01/_layouts/15/DocIdRedir.aspx?ID=6VA3UD5FSP5Y-1933175418-33</Url>
      <Description>6VA3UD5FSP5Y-1933175418-33</Description>
    </_dlc_DocIdUrl>
    <Bronomgeving xmlns="12ea201c-dc8e-410f-9091-38f9fa5d1543">BEC Inkoop - 18.261-dienst</Bronomgeving>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EB136E-3322-42E8-A3E5-FE04D498F816}">
  <ds:schemaRefs>
    <ds:schemaRef ds:uri="http://schemas.microsoft.com/sharepoint/events"/>
  </ds:schemaRefs>
</ds:datastoreItem>
</file>

<file path=customXml/itemProps2.xml><?xml version="1.0" encoding="utf-8"?>
<ds:datastoreItem xmlns:ds="http://schemas.openxmlformats.org/officeDocument/2006/customXml" ds:itemID="{525E0F78-343D-42B1-97DF-6C110015A0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0aa15b-5695-4fc8-9902-2ebc99991500"/>
    <ds:schemaRef ds:uri="528e656d-4f2f-4f1b-a763-6ee946ea4b83"/>
    <ds:schemaRef ds:uri="12ea201c-dc8e-410f-9091-38f9fa5d15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0024A26-C9DD-46C4-8607-F1118F24DCAD}">
  <ds:schemaRefs/>
</ds:datastoreItem>
</file>

<file path=customXml/itemProps4.xml><?xml version="1.0" encoding="utf-8"?>
<ds:datastoreItem xmlns:ds="http://schemas.openxmlformats.org/officeDocument/2006/customXml" ds:itemID="{5CB56952-68B7-4C6A-AE7E-9B4FFA339ED9}">
  <ds:schemaRefs>
    <ds:schemaRef ds:uri="http://purl.org/dc/terms/"/>
    <ds:schemaRef ds:uri="http://schemas.openxmlformats.org/package/2006/metadata/core-properties"/>
    <ds:schemaRef ds:uri="http://schemas.microsoft.com/office/2006/documentManagement/types"/>
    <ds:schemaRef ds:uri="12ea201c-dc8e-410f-9091-38f9fa5d1543"/>
    <ds:schemaRef ds:uri="http://purl.org/dc/elements/1.1/"/>
    <ds:schemaRef ds:uri="http://schemas.microsoft.com/office/2006/metadata/properties"/>
    <ds:schemaRef ds:uri="528e656d-4f2f-4f1b-a763-6ee946ea4b83"/>
    <ds:schemaRef ds:uri="http://schemas.microsoft.com/office/infopath/2007/PartnerControls"/>
    <ds:schemaRef ds:uri="b00aa15b-5695-4fc8-9902-2ebc99991500"/>
    <ds:schemaRef ds:uri="http://www.w3.org/XML/1998/namespace"/>
    <ds:schemaRef ds:uri="http://purl.org/dc/dcmitype/"/>
  </ds:schemaRefs>
</ds:datastoreItem>
</file>

<file path=customXml/itemProps5.xml><?xml version="1.0" encoding="utf-8"?>
<ds:datastoreItem xmlns:ds="http://schemas.openxmlformats.org/officeDocument/2006/customXml" ds:itemID="{B7772335-3323-4FE6-B269-C0D6FEE4CBB9}">
  <ds:schemaRefs>
    <ds:schemaRef ds:uri="http://schemas.microsoft.com/sharepoint/v3/contenttype/forms"/>
  </ds:schemaRefs>
</ds:datastoreItem>
</file>

<file path=customXml/itemProps6.xml><?xml version="1.0" encoding="utf-8"?>
<ds:datastoreItem xmlns:ds="http://schemas.openxmlformats.org/officeDocument/2006/customXml" ds:itemID="{8C633D78-05CF-4EF0-89C2-7A52729F36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Rapport</Template>
  <TotalTime>3</TotalTime>
  <Pages>7</Pages>
  <Words>1890</Words>
  <Characters>10400</Characters>
  <Application>Microsoft Office Word</Application>
  <DocSecurity>4</DocSecurity>
  <Lines>86</Lines>
  <Paragraphs>24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Bijlage 5 conceptraamovereenkomst Technisch advies verduurzaming woningen en VvE's</vt:lpstr>
      <vt:lpstr/>
    </vt:vector>
  </TitlesOfParts>
  <Company>Gemeente Den Haag / IDC</Company>
  <LinksUpToDate>false</LinksUpToDate>
  <CharactersWithSpaces>12266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5 conceptraamovereenkomst Technisch advies verduurzaming woningen en VvE's</dc:title>
  <dc:creator>Stefan Heij</dc:creator>
  <cp:lastModifiedBy>Ferry Zandbergen</cp:lastModifiedBy>
  <cp:revision>2</cp:revision>
  <dcterms:created xsi:type="dcterms:W3CDTF">2020-09-15T13:00:00Z</dcterms:created>
  <dcterms:modified xsi:type="dcterms:W3CDTF">2020-09-15T13:00:00Z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jabloonVersieDatum">
    <vt:lpwstr>15-12-2015</vt:lpwstr>
  </property>
  <property fmtid="{D5CDD505-2E9C-101B-9397-08002B2CF9AE}" pid="3" name="DLL volledige naam">
    <vt:lpwstr>Rapport, Version=1.2.0.0, Culture=neutral, PublicKeyToken=null</vt:lpwstr>
  </property>
  <property fmtid="{D5CDD505-2E9C-101B-9397-08002B2CF9AE}" pid="4" name="DLL naam">
    <vt:lpwstr>Rapport</vt:lpwstr>
  </property>
  <property fmtid="{D5CDD505-2E9C-101B-9397-08002B2CF9AE}" pid="5" name="DLL versie">
    <vt:lpwstr>1.2.0.0</vt:lpwstr>
  </property>
  <property fmtid="{D5CDD505-2E9C-101B-9397-08002B2CF9AE}" pid="6" name="DLL locatie">
    <vt:lpwstr>Y:\Office-Sjablonen\Huisstijl\Sjablonen\Algemeen</vt:lpwstr>
  </property>
  <property fmtid="{D5CDD505-2E9C-101B-9397-08002B2CF9AE}" pid="7" name="DLL relatieve locatie">
    <vt:lpwstr>Algemeen</vt:lpwstr>
  </property>
  <property fmtid="{D5CDD505-2E9C-101B-9397-08002B2CF9AE}" pid="8" name="DLL GUID">
    <vt:lpwstr>20826815-3d93-4d96-b5b5-25bce074f046</vt:lpwstr>
  </property>
  <property fmtid="{D5CDD505-2E9C-101B-9397-08002B2CF9AE}" pid="9" name="DLL copyright">
    <vt:lpwstr>KeyScript</vt:lpwstr>
  </property>
  <property fmtid="{D5CDD505-2E9C-101B-9397-08002B2CF9AE}" pid="10" name="ContentTypeId">
    <vt:lpwstr>0x010100BEC55C395C3A4D439500036AD5EAA4130017B661F0AC83457A8AB050DC9D6208DE00E7B66AC5926D87448F533561EC46BAD2</vt:lpwstr>
  </property>
  <property fmtid="{D5CDD505-2E9C-101B-9397-08002B2CF9AE}" pid="11" name="Jaar">
    <vt:lpwstr>3;#2019|dc204854-91f3-4ee1-9948-fc66bf60ba48</vt:lpwstr>
  </property>
  <property fmtid="{D5CDD505-2E9C-101B-9397-08002B2CF9AE}" pid="12" name="TaxKeyword">
    <vt:lpwstr/>
  </property>
  <property fmtid="{D5CDD505-2E9C-101B-9397-08002B2CF9AE}" pid="13" name="Resultaat">
    <vt:lpwstr/>
  </property>
  <property fmtid="{D5CDD505-2E9C-101B-9397-08002B2CF9AE}" pid="14" name="Documentsoort">
    <vt:lpwstr>16;#Overeenkomst|722e1370-03dd-44ba-906e-2292dffe1803</vt:lpwstr>
  </property>
  <property fmtid="{D5CDD505-2E9C-101B-9397-08002B2CF9AE}" pid="15" name="Teamtrefwoorden">
    <vt:lpwstr>15;#Overeenkomsten|cbbb7156-ee1c-48bc-9f1c-e4618e43a15c</vt:lpwstr>
  </property>
  <property fmtid="{D5CDD505-2E9C-101B-9397-08002B2CF9AE}" pid="16" name="Organisatieonderdeel">
    <vt:lpwstr>2;#BEC|18db848a-7130-4f3d-8a09-02a244d861c9</vt:lpwstr>
  </property>
  <property fmtid="{D5CDD505-2E9C-101B-9397-08002B2CF9AE}" pid="17" name="_dlc_DocIdItemGuid">
    <vt:lpwstr>d5ef65b6-f616-43f7-b4df-f3cd57e895ac</vt:lpwstr>
  </property>
  <property fmtid="{D5CDD505-2E9C-101B-9397-08002B2CF9AE}" pid="18" name="_docset_NoMedatataSyncRequired">
    <vt:lpwstr>False</vt:lpwstr>
  </property>
</Properties>
</file>