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578" w:rsidRPr="008D4878" w:rsidRDefault="00544D19" w:rsidP="00544D19">
      <w:pPr>
        <w:pStyle w:val="Kop1"/>
        <w:rPr>
          <w:sz w:val="24"/>
          <w:szCs w:val="24"/>
        </w:rPr>
      </w:pPr>
      <w:r w:rsidRPr="008D4878">
        <w:rPr>
          <w:sz w:val="24"/>
          <w:szCs w:val="24"/>
        </w:rPr>
        <w:t>Beoordeling</w:t>
      </w:r>
      <w:r w:rsidR="00591AC3" w:rsidRPr="008D4878">
        <w:rPr>
          <w:sz w:val="24"/>
          <w:szCs w:val="24"/>
        </w:rPr>
        <w:t>smatrix</w:t>
      </w:r>
      <w:r w:rsidR="00A07337" w:rsidRPr="008D4878">
        <w:rPr>
          <w:sz w:val="24"/>
          <w:szCs w:val="24"/>
        </w:rPr>
        <w:t xml:space="preserve"> Vragen</w:t>
      </w:r>
      <w:r w:rsidR="00540336" w:rsidRPr="008D4878">
        <w:rPr>
          <w:sz w:val="24"/>
          <w:szCs w:val="24"/>
        </w:rPr>
        <w:t xml:space="preserve"> </w:t>
      </w:r>
      <w:bookmarkStart w:id="0" w:name="_GoBack"/>
      <w:bookmarkEnd w:id="0"/>
    </w:p>
    <w:p w:rsidR="00544D19" w:rsidRPr="00544D19" w:rsidRDefault="008D6E4D" w:rsidP="00591AC3">
      <w:pPr>
        <w:rPr>
          <w:b/>
        </w:rPr>
      </w:pPr>
      <w:r>
        <w:rPr>
          <w:b/>
        </w:rPr>
        <w:t>Vragen</w:t>
      </w:r>
      <w:r w:rsidR="00544D19">
        <w:rPr>
          <w:b/>
        </w:rPr>
        <w:t>:</w:t>
      </w:r>
    </w:p>
    <w:tbl>
      <w:tblPr>
        <w:tblStyle w:val="Tabelraster"/>
        <w:tblW w:w="9337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843"/>
        <w:gridCol w:w="7494"/>
      </w:tblGrid>
      <w:tr w:rsidR="00544D19" w:rsidRPr="00544D19" w:rsidTr="002324BC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44D19" w:rsidRPr="00AD4C6A" w:rsidRDefault="00544D19" w:rsidP="00591AC3">
            <w:pPr>
              <w:spacing w:line="320" w:lineRule="atLeast"/>
              <w:contextualSpacing/>
              <w:rPr>
                <w:rFonts w:ascii="Arial" w:hAnsi="Arial"/>
                <w:b/>
              </w:rPr>
            </w:pPr>
            <w:r w:rsidRPr="00AD4C6A">
              <w:rPr>
                <w:rFonts w:ascii="Arial" w:hAnsi="Arial"/>
                <w:b/>
              </w:rPr>
              <w:t>Score</w:t>
            </w:r>
          </w:p>
        </w:tc>
        <w:tc>
          <w:tcPr>
            <w:tcW w:w="7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44D19" w:rsidRPr="00AD4C6A" w:rsidRDefault="00544D19" w:rsidP="00591AC3">
            <w:pPr>
              <w:spacing w:line="320" w:lineRule="atLeast"/>
              <w:contextualSpacing/>
              <w:rPr>
                <w:rFonts w:ascii="Arial" w:hAnsi="Arial"/>
                <w:b/>
              </w:rPr>
            </w:pPr>
            <w:r w:rsidRPr="00AD4C6A">
              <w:rPr>
                <w:rFonts w:ascii="Arial" w:hAnsi="Arial"/>
                <w:b/>
              </w:rPr>
              <w:t>Omschrijving</w:t>
            </w:r>
          </w:p>
        </w:tc>
      </w:tr>
      <w:tr w:rsidR="00544D19" w:rsidRPr="00544D19" w:rsidTr="002324BC">
        <w:tc>
          <w:tcPr>
            <w:tcW w:w="1843" w:type="dxa"/>
            <w:tcBorders>
              <w:top w:val="single" w:sz="12" w:space="0" w:color="auto"/>
            </w:tcBorders>
          </w:tcPr>
          <w:p w:rsidR="00544D19" w:rsidRPr="00544D19" w:rsidRDefault="008D6E4D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7494" w:type="dxa"/>
            <w:tcBorders>
              <w:top w:val="single" w:sz="12" w:space="0" w:color="auto"/>
            </w:tcBorders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niets aangeleverd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geeft geen antwoord op de vraagstelling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1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begrijpt de vraag niet, geeft vaag verhaal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vraag niet uitgewerkt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 xml:space="preserve">Beantwoording spreekt geheel niet aan 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3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vraag onvoldoende uitgewerkt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minder dan basisverwachting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spreekt minder aan.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5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de vraag maar biedt geen meerwaarde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basisverwachting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standaardverhaal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7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de vragen en biedt beperkte meerwaarde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spreekt aan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10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begrijpt de vraag en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ruime toegevoegde 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komt met verrassende oplossing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is verrassend</w:t>
            </w:r>
          </w:p>
        </w:tc>
      </w:tr>
    </w:tbl>
    <w:p w:rsidR="004C6578" w:rsidRDefault="004C6578" w:rsidP="00591AC3">
      <w:pPr>
        <w:spacing w:line="320" w:lineRule="atLeast"/>
        <w:contextualSpacing/>
      </w:pPr>
    </w:p>
    <w:sectPr w:rsidR="004C6578" w:rsidSect="00455A8F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043" w:rsidRDefault="008F3043" w:rsidP="00544D19">
      <w:r>
        <w:separator/>
      </w:r>
    </w:p>
  </w:endnote>
  <w:endnote w:type="continuationSeparator" w:id="0">
    <w:p w:rsidR="008F3043" w:rsidRDefault="008F3043" w:rsidP="0054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043" w:rsidRDefault="008F3043" w:rsidP="00544D19">
      <w:r>
        <w:separator/>
      </w:r>
    </w:p>
  </w:footnote>
  <w:footnote w:type="continuationSeparator" w:id="0">
    <w:p w:rsidR="008F3043" w:rsidRDefault="008F3043" w:rsidP="00544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043" w:rsidRDefault="00455A8F" w:rsidP="00544D1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-165975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78"/>
    <w:rsid w:val="00017955"/>
    <w:rsid w:val="000535F6"/>
    <w:rsid w:val="00073F05"/>
    <w:rsid w:val="000D0C0A"/>
    <w:rsid w:val="000D620D"/>
    <w:rsid w:val="000E24C8"/>
    <w:rsid w:val="00103241"/>
    <w:rsid w:val="001077A5"/>
    <w:rsid w:val="00111682"/>
    <w:rsid w:val="00174E9D"/>
    <w:rsid w:val="001A1C0C"/>
    <w:rsid w:val="001D6A88"/>
    <w:rsid w:val="001E1E57"/>
    <w:rsid w:val="001F27FC"/>
    <w:rsid w:val="002038F6"/>
    <w:rsid w:val="002070B5"/>
    <w:rsid w:val="0029629A"/>
    <w:rsid w:val="002D2C2D"/>
    <w:rsid w:val="002D5D86"/>
    <w:rsid w:val="00300F3C"/>
    <w:rsid w:val="0031184D"/>
    <w:rsid w:val="00357BA4"/>
    <w:rsid w:val="00371AC9"/>
    <w:rsid w:val="003F6B6B"/>
    <w:rsid w:val="00441E56"/>
    <w:rsid w:val="00454FEA"/>
    <w:rsid w:val="00455A8F"/>
    <w:rsid w:val="004569B7"/>
    <w:rsid w:val="00462EEE"/>
    <w:rsid w:val="004855BD"/>
    <w:rsid w:val="004860D4"/>
    <w:rsid w:val="004B6A74"/>
    <w:rsid w:val="004C6578"/>
    <w:rsid w:val="004D4E7A"/>
    <w:rsid w:val="004F00EC"/>
    <w:rsid w:val="00540336"/>
    <w:rsid w:val="00544D19"/>
    <w:rsid w:val="005747EF"/>
    <w:rsid w:val="00582E8D"/>
    <w:rsid w:val="00591AC3"/>
    <w:rsid w:val="0059455F"/>
    <w:rsid w:val="005B0654"/>
    <w:rsid w:val="006A1E80"/>
    <w:rsid w:val="006A46E6"/>
    <w:rsid w:val="006B550C"/>
    <w:rsid w:val="006E136A"/>
    <w:rsid w:val="006E24AD"/>
    <w:rsid w:val="007002B3"/>
    <w:rsid w:val="00723475"/>
    <w:rsid w:val="00744178"/>
    <w:rsid w:val="00794575"/>
    <w:rsid w:val="007A44FF"/>
    <w:rsid w:val="007B18E8"/>
    <w:rsid w:val="00835E7B"/>
    <w:rsid w:val="008771AB"/>
    <w:rsid w:val="00896BF7"/>
    <w:rsid w:val="008C0CCE"/>
    <w:rsid w:val="008D4878"/>
    <w:rsid w:val="008D624D"/>
    <w:rsid w:val="008D6E4D"/>
    <w:rsid w:val="008F3043"/>
    <w:rsid w:val="009516F6"/>
    <w:rsid w:val="0095376E"/>
    <w:rsid w:val="00A07337"/>
    <w:rsid w:val="00A105C7"/>
    <w:rsid w:val="00A61906"/>
    <w:rsid w:val="00A82416"/>
    <w:rsid w:val="00A9124A"/>
    <w:rsid w:val="00AD4C6A"/>
    <w:rsid w:val="00AE0CCA"/>
    <w:rsid w:val="00AE2B5A"/>
    <w:rsid w:val="00B00243"/>
    <w:rsid w:val="00B05EFD"/>
    <w:rsid w:val="00B35613"/>
    <w:rsid w:val="00B45C4A"/>
    <w:rsid w:val="00B97832"/>
    <w:rsid w:val="00BB0977"/>
    <w:rsid w:val="00BB5954"/>
    <w:rsid w:val="00C11E1B"/>
    <w:rsid w:val="00CA2C5A"/>
    <w:rsid w:val="00CE5C61"/>
    <w:rsid w:val="00D6739F"/>
    <w:rsid w:val="00D948DC"/>
    <w:rsid w:val="00DE69CF"/>
    <w:rsid w:val="00E53E7D"/>
    <w:rsid w:val="00E634FC"/>
    <w:rsid w:val="00E672CD"/>
    <w:rsid w:val="00E96B57"/>
    <w:rsid w:val="00ED01BB"/>
    <w:rsid w:val="00F155BF"/>
    <w:rsid w:val="00F26A1F"/>
    <w:rsid w:val="00F27E51"/>
    <w:rsid w:val="00F46D6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05B048C-720C-4D5B-9C65-2FC505A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autoRedefine/>
    <w:qFormat/>
    <w:rsid w:val="00544D19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  <w:jc w:val="both"/>
    </w:pPr>
    <w:rPr>
      <w:rFonts w:cs="Arial"/>
      <w:b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3043"/>
    <w:rPr>
      <w:rFonts w:cs="Arial"/>
      <w:bCs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3043"/>
    <w:rPr>
      <w:rFonts w:cs="Arial"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3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3043"/>
    <w:rPr>
      <w:rFonts w:ascii="Tahoma" w:hAnsi="Tahoma" w:cs="Tahoma"/>
      <w:bCs/>
      <w:sz w:val="16"/>
      <w:szCs w:val="16"/>
    </w:rPr>
  </w:style>
  <w:style w:type="table" w:styleId="Tabelraster">
    <w:name w:val="Table Grid"/>
    <w:basedOn w:val="Standaardtabel"/>
    <w:rsid w:val="00544D19"/>
    <w:pPr>
      <w:tabs>
        <w:tab w:val="left" w:pos="851"/>
      </w:tabs>
      <w:spacing w:after="0" w:line="240" w:lineRule="exact"/>
      <w:jc w:val="both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544D19"/>
    <w:pPr>
      <w:spacing w:after="0" w:line="240" w:lineRule="auto"/>
    </w:pPr>
    <w:rPr>
      <w:rFonts w:eastAsia="Calibri" w:cs="Times New Roman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B15F8-C445-46DD-B04C-6BA08A1D6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D81EE7BD</Template>
  <TotalTime>2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3</cp:revision>
  <dcterms:created xsi:type="dcterms:W3CDTF">2020-09-08T13:41:00Z</dcterms:created>
  <dcterms:modified xsi:type="dcterms:W3CDTF">2020-09-08T13:44:00Z</dcterms:modified>
</cp:coreProperties>
</file>