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5C73A7" w:rsidRDefault="008175A7" w:rsidP="005C73A7">
      <w:pPr>
        <w:pStyle w:val="Kop1"/>
        <w:tabs>
          <w:tab w:val="left" w:pos="1134"/>
        </w:tabs>
        <w:rPr>
          <w:rFonts w:cs="Arial"/>
          <w:sz w:val="24"/>
          <w:szCs w:val="24"/>
        </w:rPr>
      </w:pPr>
      <w:bookmarkStart w:id="0" w:name="_Toc255333841"/>
      <w:r w:rsidRPr="005C73A7">
        <w:rPr>
          <w:rFonts w:cs="Arial"/>
          <w:sz w:val="24"/>
          <w:szCs w:val="24"/>
        </w:rPr>
        <w:t>V3</w:t>
      </w:r>
      <w:r w:rsidR="004903CF" w:rsidRPr="005C73A7">
        <w:rPr>
          <w:rFonts w:cs="Arial"/>
          <w:sz w:val="24"/>
          <w:szCs w:val="24"/>
        </w:rPr>
        <w:tab/>
        <w:t>Financiële I</w:t>
      </w:r>
      <w:r w:rsidR="00F2663A" w:rsidRPr="005C73A7">
        <w:rPr>
          <w:rFonts w:cs="Arial"/>
          <w:sz w:val="24"/>
          <w:szCs w:val="24"/>
        </w:rPr>
        <w:t>nformatie</w:t>
      </w:r>
      <w:bookmarkEnd w:id="0"/>
      <w:r w:rsidR="00A37727" w:rsidRPr="005C73A7">
        <w:rPr>
          <w:rFonts w:cs="Arial"/>
          <w:sz w:val="24"/>
          <w:szCs w:val="24"/>
        </w:rPr>
        <w:t xml:space="preserve"> </w:t>
      </w:r>
      <w:r w:rsidR="00511B8B" w:rsidRPr="005C73A7">
        <w:rPr>
          <w:rFonts w:cs="Arial"/>
          <w:sz w:val="24"/>
          <w:szCs w:val="24"/>
        </w:rPr>
        <w:t>Combinatie</w:t>
      </w:r>
    </w:p>
    <w:p w:rsidR="00F2663A" w:rsidRPr="00232DBC" w:rsidRDefault="00F2663A" w:rsidP="00F2663A">
      <w:pPr>
        <w:rPr>
          <w:rFonts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5C73A7" w:rsidTr="00065643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D31B6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:rsidR="00F2663A" w:rsidRPr="005C73A7" w:rsidRDefault="00DA663E" w:rsidP="0063200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20</w:t>
            </w:r>
            <w:r w:rsidR="00232DBC" w:rsidRPr="005C73A7">
              <w:rPr>
                <w:rFonts w:cs="Arial"/>
                <w:b/>
                <w:i w:val="0"/>
                <w:sz w:val="20"/>
                <w:szCs w:val="20"/>
              </w:rPr>
              <w:t>1</w:t>
            </w:r>
            <w:r w:rsidR="00B8328C">
              <w:rPr>
                <w:rFonts w:cs="Arial"/>
                <w:b/>
                <w:i w:val="0"/>
                <w:sz w:val="20"/>
                <w:szCs w:val="20"/>
              </w:rPr>
              <w:t>9</w:t>
            </w:r>
            <w:bookmarkStart w:id="1" w:name="_GoBack"/>
            <w:bookmarkEnd w:id="1"/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88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Omzet</w:t>
            </w:r>
            <w:r w:rsidR="008175A7" w:rsidRPr="005C73A7">
              <w:rPr>
                <w:rFonts w:cs="Arial"/>
                <w:i w:val="0"/>
                <w:sz w:val="20"/>
                <w:szCs w:val="20"/>
              </w:rPr>
              <w:t xml:space="preserve"> in € 1</w:t>
            </w:r>
            <w:r w:rsidR="003E57FB" w:rsidRPr="005C73A7">
              <w:rPr>
                <w:rFonts w:cs="Arial"/>
                <w:i w:val="0"/>
                <w:sz w:val="20"/>
                <w:szCs w:val="20"/>
              </w:rPr>
              <w:t>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2C6D8D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>Combinanten dienen elk afzonderlijk bijla</w:t>
      </w:r>
      <w:r w:rsidR="008175A7" w:rsidRPr="005C73A7">
        <w:rPr>
          <w:rFonts w:cs="Arial"/>
          <w:i w:val="0"/>
          <w:sz w:val="20"/>
          <w:szCs w:val="20"/>
        </w:rPr>
        <w:t>ge V1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="004A04CF" w:rsidRPr="005C73A7">
        <w:rPr>
          <w:rFonts w:cs="Arial"/>
          <w:i w:val="0"/>
          <w:sz w:val="20"/>
          <w:szCs w:val="20"/>
        </w:rPr>
        <w:t xml:space="preserve">nformatie </w:t>
      </w:r>
      <w:r w:rsidR="0010298D">
        <w:rPr>
          <w:rFonts w:cs="Arial"/>
          <w:i w:val="0"/>
          <w:sz w:val="20"/>
          <w:szCs w:val="20"/>
        </w:rPr>
        <w:t>Inschrijver</w:t>
      </w:r>
      <w:r w:rsidR="008175A7" w:rsidRPr="005C73A7">
        <w:rPr>
          <w:rFonts w:cs="Arial"/>
          <w:i w:val="0"/>
          <w:sz w:val="20"/>
          <w:szCs w:val="20"/>
        </w:rPr>
        <w:t>) in te vullen. Bijlage V3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Pr="005C73A7">
        <w:rPr>
          <w:rFonts w:cs="Arial"/>
          <w:i w:val="0"/>
          <w:sz w:val="20"/>
          <w:szCs w:val="20"/>
        </w:rPr>
        <w:t xml:space="preserve">nformatie Combinatie) dient dan de resultante te zijn </w:t>
      </w:r>
      <w:r w:rsidR="008175A7" w:rsidRPr="005C73A7">
        <w:rPr>
          <w:rFonts w:cs="Arial"/>
          <w:i w:val="0"/>
          <w:sz w:val="20"/>
          <w:szCs w:val="20"/>
        </w:rPr>
        <w:t>van de afzonderlijke bijlagen V1</w:t>
      </w:r>
      <w:r w:rsidRPr="005C73A7">
        <w:rPr>
          <w:rFonts w:cs="Arial"/>
          <w:i w:val="0"/>
          <w:sz w:val="20"/>
          <w:szCs w:val="20"/>
        </w:rPr>
        <w:t xml:space="preserve">. </w:t>
      </w:r>
    </w:p>
    <w:p w:rsidR="00F2663A" w:rsidRPr="005C73A7" w:rsidRDefault="00F2663A" w:rsidP="00A37727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5C73A7" w:rsidRDefault="00F2663A" w:rsidP="00A37727">
      <w:pPr>
        <w:pStyle w:val="Kop1"/>
        <w:spacing w:before="120" w:after="120" w:line="240" w:lineRule="atLeast"/>
        <w:rPr>
          <w:sz w:val="20"/>
          <w:szCs w:val="20"/>
        </w:rPr>
      </w:pPr>
    </w:p>
    <w:p w:rsidR="00FF47F9" w:rsidRPr="00FF47F9" w:rsidRDefault="00FF47F9" w:rsidP="00FF47F9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643" w:rsidRDefault="00065643" w:rsidP="00065643">
      <w:pPr>
        <w:spacing w:line="240" w:lineRule="auto"/>
      </w:pPr>
      <w:r>
        <w:separator/>
      </w:r>
    </w:p>
  </w:endnote>
  <w:endnote w:type="continuationSeparator" w:id="0">
    <w:p w:rsidR="00065643" w:rsidRDefault="00065643" w:rsidP="00065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643" w:rsidRDefault="00065643" w:rsidP="00065643">
      <w:pPr>
        <w:spacing w:line="240" w:lineRule="auto"/>
      </w:pPr>
      <w:r>
        <w:separator/>
      </w:r>
    </w:p>
  </w:footnote>
  <w:footnote w:type="continuationSeparator" w:id="0">
    <w:p w:rsidR="00065643" w:rsidRDefault="00065643" w:rsidP="00065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643" w:rsidRDefault="00DE433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65643"/>
    <w:rsid w:val="000B10F5"/>
    <w:rsid w:val="000D0C0A"/>
    <w:rsid w:val="0010298D"/>
    <w:rsid w:val="00111682"/>
    <w:rsid w:val="00112FC9"/>
    <w:rsid w:val="00126D8B"/>
    <w:rsid w:val="002070B5"/>
    <w:rsid w:val="00232DBC"/>
    <w:rsid w:val="00280E88"/>
    <w:rsid w:val="002C6D8D"/>
    <w:rsid w:val="002C7490"/>
    <w:rsid w:val="003846E1"/>
    <w:rsid w:val="003E57FB"/>
    <w:rsid w:val="004569B7"/>
    <w:rsid w:val="004826E2"/>
    <w:rsid w:val="004903CF"/>
    <w:rsid w:val="004A04CF"/>
    <w:rsid w:val="004B546A"/>
    <w:rsid w:val="004B7077"/>
    <w:rsid w:val="00511B8B"/>
    <w:rsid w:val="005169ED"/>
    <w:rsid w:val="0054758B"/>
    <w:rsid w:val="0055719F"/>
    <w:rsid w:val="005C240E"/>
    <w:rsid w:val="005C73A7"/>
    <w:rsid w:val="0063200A"/>
    <w:rsid w:val="006943C9"/>
    <w:rsid w:val="007A44FF"/>
    <w:rsid w:val="008175A7"/>
    <w:rsid w:val="008A314D"/>
    <w:rsid w:val="00917E46"/>
    <w:rsid w:val="00973FBD"/>
    <w:rsid w:val="0099588B"/>
    <w:rsid w:val="00A37727"/>
    <w:rsid w:val="00B05EFD"/>
    <w:rsid w:val="00B8328C"/>
    <w:rsid w:val="00D31B6A"/>
    <w:rsid w:val="00DA663E"/>
    <w:rsid w:val="00DE4333"/>
    <w:rsid w:val="00E65162"/>
    <w:rsid w:val="00ED2890"/>
    <w:rsid w:val="00F033C7"/>
    <w:rsid w:val="00F2663A"/>
    <w:rsid w:val="00F27A5C"/>
    <w:rsid w:val="00F3123A"/>
    <w:rsid w:val="00F420B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9AE9E7"/>
  <w15:docId w15:val="{2A04679F-747D-4601-8CA5-4A059F37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643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643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7302-0630-4DFF-8112-14D280E1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3221051C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8</cp:revision>
  <dcterms:created xsi:type="dcterms:W3CDTF">2019-01-11T06:41:00Z</dcterms:created>
  <dcterms:modified xsi:type="dcterms:W3CDTF">2020-07-29T13:28:00Z</dcterms:modified>
</cp:coreProperties>
</file>