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5722DA">
      <w:pPr>
        <w:spacing w:after="160"/>
      </w:pPr>
    </w:p>
    <w:p w14:paraId="75A521B1" w14:textId="77777777" w:rsidR="00C37C7B" w:rsidRDefault="00C37C7B" w:rsidP="005722DA">
      <w:pPr>
        <w:spacing w:after="160"/>
      </w:pPr>
    </w:p>
    <w:p w14:paraId="5B0A8A52" w14:textId="77777777" w:rsidR="00C37C7B" w:rsidRDefault="00C37C7B" w:rsidP="005722DA">
      <w:pPr>
        <w:spacing w:after="160"/>
      </w:pPr>
    </w:p>
    <w:p w14:paraId="3E6951EB" w14:textId="77777777" w:rsidR="00C37C7B" w:rsidRDefault="00C37C7B" w:rsidP="005722DA">
      <w:pPr>
        <w:spacing w:after="160"/>
      </w:pPr>
    </w:p>
    <w:p w14:paraId="69786DF3" w14:textId="77777777" w:rsidR="00C37C7B" w:rsidRDefault="00C37C7B" w:rsidP="005722DA">
      <w:pPr>
        <w:spacing w:after="160"/>
      </w:pPr>
    </w:p>
    <w:p w14:paraId="4C1EEB5A" w14:textId="77777777" w:rsidR="00C37C7B" w:rsidRDefault="00C37C7B" w:rsidP="005722DA">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40"/>
          <w:szCs w:val="40"/>
        </w:rPr>
      </w:sdtEndPr>
      <w:sdtContent>
        <w:p w14:paraId="52ADC463" w14:textId="39CF6766" w:rsidR="005722DA" w:rsidRPr="009D7D87" w:rsidRDefault="0019650E" w:rsidP="005722DA">
          <w:pPr>
            <w:spacing w:after="160"/>
            <w:jc w:val="center"/>
            <w:rPr>
              <w:rStyle w:val="Soortdocument"/>
              <w:sz w:val="40"/>
              <w:szCs w:val="40"/>
            </w:rPr>
          </w:pPr>
          <w:r w:rsidRPr="009D7D87">
            <w:rPr>
              <w:rStyle w:val="Soortdocument"/>
              <w:sz w:val="40"/>
              <w:szCs w:val="40"/>
            </w:rPr>
            <w:t>Bijlage</w:t>
          </w:r>
          <w:r w:rsidR="00644163" w:rsidRPr="009D7D87">
            <w:rPr>
              <w:rStyle w:val="Soortdocument"/>
              <w:sz w:val="40"/>
              <w:szCs w:val="40"/>
            </w:rPr>
            <w:t xml:space="preserve"> </w:t>
          </w:r>
          <w:r w:rsidR="00A56B76" w:rsidRPr="009D7D87">
            <w:rPr>
              <w:rStyle w:val="Soortdocument"/>
              <w:sz w:val="40"/>
              <w:szCs w:val="40"/>
            </w:rPr>
            <w:t>F</w:t>
          </w:r>
        </w:p>
        <w:p w14:paraId="5937C0FF" w14:textId="28DE3F33" w:rsidR="00C37C7B" w:rsidRPr="009D7D87" w:rsidRDefault="005722DA" w:rsidP="005722DA">
          <w:pPr>
            <w:spacing w:after="160"/>
            <w:jc w:val="center"/>
            <w:rPr>
              <w:sz w:val="40"/>
              <w:szCs w:val="40"/>
            </w:rPr>
          </w:pPr>
          <w:r w:rsidRPr="009D7D87">
            <w:rPr>
              <w:rStyle w:val="Soortdocument"/>
              <w:sz w:val="40"/>
              <w:szCs w:val="40"/>
            </w:rPr>
            <w:t>Ver</w:t>
          </w:r>
          <w:r w:rsidR="00FE0032" w:rsidRPr="009D7D87">
            <w:rPr>
              <w:rStyle w:val="Soortdocument"/>
              <w:sz w:val="40"/>
              <w:szCs w:val="40"/>
            </w:rPr>
            <w:t xml:space="preserve">klaring </w:t>
          </w:r>
          <w:r w:rsidR="00A56B76" w:rsidRPr="009D7D87">
            <w:rPr>
              <w:rStyle w:val="Soortdocument"/>
              <w:sz w:val="40"/>
              <w:szCs w:val="40"/>
            </w:rPr>
            <w:t>Moedermaatschappij – holding/beroep op bekwaamheid</w:t>
          </w:r>
        </w:p>
      </w:sdtContent>
    </w:sdt>
    <w:p w14:paraId="4AF3E6A7" w14:textId="77777777" w:rsidR="00C37C7B" w:rsidRDefault="00C37C7B" w:rsidP="005722DA">
      <w:pPr>
        <w:spacing w:after="160"/>
        <w:jc w:val="center"/>
      </w:pPr>
    </w:p>
    <w:p w14:paraId="09E483B7" w14:textId="77777777" w:rsidR="00C37C7B" w:rsidRDefault="00C37C7B" w:rsidP="005722DA">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5722DA">
          <w:pPr>
            <w:spacing w:after="160"/>
            <w:jc w:val="center"/>
            <w:rPr>
              <w:rStyle w:val="Titeldocument"/>
            </w:rPr>
          </w:pPr>
          <w:r>
            <w:rPr>
              <w:rStyle w:val="Titeldocument"/>
            </w:rPr>
            <w:t xml:space="preserve">Inzake aanbesteding </w:t>
          </w:r>
        </w:p>
        <w:p w14:paraId="249A5A01" w14:textId="2EF3B033" w:rsidR="00C37C7B" w:rsidRDefault="009A0243" w:rsidP="005722DA">
          <w:pPr>
            <w:spacing w:after="160"/>
            <w:jc w:val="center"/>
          </w:pPr>
          <w:r>
            <w:rPr>
              <w:rStyle w:val="Titeldocument"/>
            </w:rPr>
            <w:t>Regiotaxi Haaglanden</w:t>
          </w:r>
          <w:r>
            <w:rPr>
              <w:rStyle w:val="Titeldocument"/>
            </w:rPr>
            <w:br/>
            <w:t xml:space="preserve">(tendernednr: </w:t>
          </w:r>
          <w:r w:rsidR="00247784">
            <w:rPr>
              <w:rStyle w:val="Titeldocument"/>
            </w:rPr>
            <w:t>275640</w:t>
          </w:r>
          <w:r w:rsidR="005722DA">
            <w:rPr>
              <w:rStyle w:val="Titeldocument"/>
            </w:rPr>
            <w:t>)</w:t>
          </w:r>
        </w:p>
      </w:sdtContent>
    </w:sdt>
    <w:p w14:paraId="507B9D85" w14:textId="77777777" w:rsidR="00C37C7B" w:rsidRDefault="00C37C7B" w:rsidP="005722DA">
      <w:pPr>
        <w:spacing w:after="160"/>
        <w:jc w:val="center"/>
      </w:pPr>
    </w:p>
    <w:p w14:paraId="3156EA42" w14:textId="77777777" w:rsidR="00C37C7B" w:rsidRDefault="00C37C7B" w:rsidP="005722DA">
      <w:pPr>
        <w:spacing w:after="160"/>
        <w:jc w:val="center"/>
      </w:pPr>
    </w:p>
    <w:p w14:paraId="351B854F" w14:textId="77777777" w:rsidR="00197BAB" w:rsidRDefault="00197BAB" w:rsidP="005722DA">
      <w:pPr>
        <w:spacing w:after="160"/>
        <w:jc w:val="center"/>
      </w:pPr>
    </w:p>
    <w:p w14:paraId="68A4F8FB" w14:textId="47EAF17A" w:rsidR="00DF589B" w:rsidRDefault="006F340C" w:rsidP="00FE0032">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5722DA">
          <w:pPr>
            <w:tabs>
              <w:tab w:val="left" w:pos="1276"/>
            </w:tabs>
            <w:spacing w:after="160"/>
            <w:rPr>
              <w:rStyle w:val="Kop1Char"/>
              <w:rFonts w:eastAsiaTheme="majorEastAsia"/>
            </w:rPr>
          </w:pPr>
          <w:r w:rsidRPr="004E640C">
            <w:rPr>
              <w:rStyle w:val="Kop1Char"/>
              <w:rFonts w:eastAsiaTheme="majorEastAsia"/>
            </w:rPr>
            <w:t>Inhoudsopgave</w:t>
          </w:r>
        </w:p>
        <w:p w14:paraId="214CA351" w14:textId="5F865A4E" w:rsidR="00444E86"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090793" w:history="1">
            <w:r w:rsidR="00444E86" w:rsidRPr="004959F0">
              <w:rPr>
                <w:rStyle w:val="Hyperlink"/>
                <w:noProof/>
              </w:rPr>
              <w:t>1</w:t>
            </w:r>
            <w:r w:rsidR="00444E86">
              <w:rPr>
                <w:rFonts w:asciiTheme="minorHAnsi" w:eastAsiaTheme="minorEastAsia" w:hAnsiTheme="minorHAnsi" w:cstheme="minorBidi"/>
                <w:noProof/>
                <w:sz w:val="22"/>
                <w:szCs w:val="22"/>
                <w:lang w:eastAsia="nl-NL"/>
              </w:rPr>
              <w:tab/>
            </w:r>
            <w:r w:rsidR="00444E86" w:rsidRPr="004959F0">
              <w:rPr>
                <w:rStyle w:val="Hyperlink"/>
                <w:noProof/>
              </w:rPr>
              <w:t>Verklaring Moedermaatschappij - Holding - Beroep op bekwaamheid</w:t>
            </w:r>
            <w:r w:rsidR="00444E86">
              <w:rPr>
                <w:noProof/>
                <w:webHidden/>
              </w:rPr>
              <w:tab/>
            </w:r>
            <w:r w:rsidR="00444E86">
              <w:rPr>
                <w:noProof/>
                <w:webHidden/>
              </w:rPr>
              <w:fldChar w:fldCharType="begin"/>
            </w:r>
            <w:r w:rsidR="00444E86">
              <w:rPr>
                <w:noProof/>
                <w:webHidden/>
              </w:rPr>
              <w:instrText xml:space="preserve"> PAGEREF _Toc47090793 \h </w:instrText>
            </w:r>
            <w:r w:rsidR="00444E86">
              <w:rPr>
                <w:noProof/>
                <w:webHidden/>
              </w:rPr>
            </w:r>
            <w:r w:rsidR="00444E86">
              <w:rPr>
                <w:noProof/>
                <w:webHidden/>
              </w:rPr>
              <w:fldChar w:fldCharType="separate"/>
            </w:r>
            <w:r w:rsidR="00234FCE">
              <w:rPr>
                <w:noProof/>
                <w:webHidden/>
              </w:rPr>
              <w:t>3</w:t>
            </w:r>
            <w:r w:rsidR="00444E86">
              <w:rPr>
                <w:noProof/>
                <w:webHidden/>
              </w:rPr>
              <w:fldChar w:fldCharType="end"/>
            </w:r>
          </w:hyperlink>
        </w:p>
        <w:p w14:paraId="1422115A" w14:textId="6EA1D96E" w:rsidR="00444E86" w:rsidRDefault="008424A6">
          <w:pPr>
            <w:pStyle w:val="Inhopg1"/>
            <w:rPr>
              <w:rFonts w:asciiTheme="minorHAnsi" w:eastAsiaTheme="minorEastAsia" w:hAnsiTheme="minorHAnsi" w:cstheme="minorBidi"/>
              <w:noProof/>
              <w:sz w:val="22"/>
              <w:szCs w:val="22"/>
              <w:lang w:eastAsia="nl-NL"/>
            </w:rPr>
          </w:pPr>
          <w:hyperlink w:anchor="_Toc47090794" w:history="1">
            <w:r w:rsidR="00444E86" w:rsidRPr="004959F0">
              <w:rPr>
                <w:rStyle w:val="Hyperlink"/>
                <w:noProof/>
              </w:rPr>
              <w:t>2</w:t>
            </w:r>
            <w:r w:rsidR="00444E86">
              <w:rPr>
                <w:rFonts w:asciiTheme="minorHAnsi" w:eastAsiaTheme="minorEastAsia" w:hAnsiTheme="minorHAnsi" w:cstheme="minorBidi"/>
                <w:noProof/>
                <w:sz w:val="22"/>
                <w:szCs w:val="22"/>
                <w:lang w:eastAsia="nl-NL"/>
              </w:rPr>
              <w:tab/>
            </w:r>
            <w:r w:rsidR="00444E86" w:rsidRPr="004959F0">
              <w:rPr>
                <w:rStyle w:val="Hyperlink"/>
                <w:noProof/>
              </w:rPr>
              <w:t>Beroep op bekwaamheid van derden</w:t>
            </w:r>
            <w:r w:rsidR="00444E86">
              <w:rPr>
                <w:noProof/>
                <w:webHidden/>
              </w:rPr>
              <w:tab/>
            </w:r>
            <w:r w:rsidR="00444E86">
              <w:rPr>
                <w:noProof/>
                <w:webHidden/>
              </w:rPr>
              <w:fldChar w:fldCharType="begin"/>
            </w:r>
            <w:r w:rsidR="00444E86">
              <w:rPr>
                <w:noProof/>
                <w:webHidden/>
              </w:rPr>
              <w:instrText xml:space="preserve"> PAGEREF _Toc47090794 \h </w:instrText>
            </w:r>
            <w:r w:rsidR="00444E86">
              <w:rPr>
                <w:noProof/>
                <w:webHidden/>
              </w:rPr>
            </w:r>
            <w:r w:rsidR="00444E86">
              <w:rPr>
                <w:noProof/>
                <w:webHidden/>
              </w:rPr>
              <w:fldChar w:fldCharType="separate"/>
            </w:r>
            <w:r w:rsidR="00234FCE">
              <w:rPr>
                <w:noProof/>
                <w:webHidden/>
              </w:rPr>
              <w:t>4</w:t>
            </w:r>
            <w:r w:rsidR="00444E86">
              <w:rPr>
                <w:noProof/>
                <w:webHidden/>
              </w:rPr>
              <w:fldChar w:fldCharType="end"/>
            </w:r>
          </w:hyperlink>
        </w:p>
        <w:p w14:paraId="6717ED78" w14:textId="24B7267F" w:rsidR="009310B6" w:rsidRDefault="004E640C" w:rsidP="005722DA">
          <w:pPr>
            <w:rPr>
              <w:b/>
              <w:bCs/>
            </w:rPr>
          </w:pPr>
          <w:r>
            <w:rPr>
              <w:b/>
              <w:bCs/>
            </w:rPr>
            <w:fldChar w:fldCharType="end"/>
          </w:r>
        </w:p>
        <w:p w14:paraId="701EA001" w14:textId="77777777" w:rsidR="009310B6" w:rsidRDefault="009310B6" w:rsidP="005722DA">
          <w:pPr>
            <w:rPr>
              <w:b/>
              <w:bCs/>
            </w:rPr>
          </w:pPr>
        </w:p>
        <w:p w14:paraId="61ED3914" w14:textId="77777777" w:rsidR="004E640C" w:rsidRDefault="008424A6" w:rsidP="005722DA"/>
      </w:sdtContent>
    </w:sdt>
    <w:p w14:paraId="16C8AACF" w14:textId="77777777" w:rsidR="00ED148D" w:rsidRDefault="00ED148D" w:rsidP="005722DA">
      <w:pPr>
        <w:spacing w:after="160"/>
      </w:pPr>
    </w:p>
    <w:p w14:paraId="113852F3" w14:textId="77777777" w:rsidR="00ED148D" w:rsidRDefault="00ED148D" w:rsidP="005722DA">
      <w:pPr>
        <w:spacing w:after="160"/>
      </w:pPr>
    </w:p>
    <w:p w14:paraId="3647D915" w14:textId="77777777" w:rsidR="00ED148D" w:rsidRDefault="00ED148D" w:rsidP="005722DA">
      <w:pPr>
        <w:spacing w:after="160"/>
      </w:pPr>
    </w:p>
    <w:p w14:paraId="334B2E6C" w14:textId="77777777" w:rsidR="00ED148D" w:rsidRDefault="00ED148D" w:rsidP="005722DA">
      <w:pPr>
        <w:spacing w:after="160"/>
      </w:pPr>
    </w:p>
    <w:p w14:paraId="672A01E6" w14:textId="77777777" w:rsidR="00ED148D" w:rsidRDefault="00ED148D" w:rsidP="005722DA">
      <w:pPr>
        <w:spacing w:after="160"/>
      </w:pPr>
    </w:p>
    <w:p w14:paraId="6DF13C16" w14:textId="77777777" w:rsidR="00ED148D" w:rsidRDefault="00ED148D" w:rsidP="005722DA">
      <w:pPr>
        <w:spacing w:after="160"/>
      </w:pPr>
    </w:p>
    <w:p w14:paraId="33BA71BC" w14:textId="77777777" w:rsidR="00ED148D" w:rsidRDefault="00ED148D" w:rsidP="005722DA">
      <w:pPr>
        <w:spacing w:after="160"/>
      </w:pPr>
    </w:p>
    <w:p w14:paraId="058A9A8B" w14:textId="77777777" w:rsidR="00ED148D" w:rsidRDefault="00ED148D" w:rsidP="005722DA">
      <w:pPr>
        <w:spacing w:after="160"/>
      </w:pPr>
    </w:p>
    <w:tbl>
      <w:tblPr>
        <w:tblStyle w:val="Tabelraster"/>
        <w:tblpPr w:leftFromText="141" w:rightFromText="141" w:vertAnchor="text" w:horzAnchor="margin" w:tblpY="5732"/>
        <w:tblW w:w="0" w:type="auto"/>
        <w:tblLook w:val="04A0" w:firstRow="1" w:lastRow="0" w:firstColumn="1" w:lastColumn="0" w:noHBand="0" w:noVBand="1"/>
      </w:tblPr>
      <w:tblGrid>
        <w:gridCol w:w="9062"/>
      </w:tblGrid>
      <w:tr w:rsidR="00ED148D" w14:paraId="1826D058" w14:textId="77777777" w:rsidTr="00D63092">
        <w:tc>
          <w:tcPr>
            <w:tcW w:w="9062" w:type="dxa"/>
            <w:shd w:val="clear" w:color="auto" w:fill="D9FCFF"/>
            <w:vAlign w:val="center"/>
          </w:tcPr>
          <w:p w14:paraId="41489271" w14:textId="77777777" w:rsidR="00ED148D" w:rsidRPr="002F587B" w:rsidRDefault="00ED148D" w:rsidP="00D63092">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1BFC073C" w14:textId="77777777" w:rsidR="00ED148D" w:rsidRDefault="00ED148D" w:rsidP="005722DA">
      <w:pPr>
        <w:spacing w:after="160"/>
      </w:pPr>
    </w:p>
    <w:p w14:paraId="64B391B3" w14:textId="74C3F0DB" w:rsidR="004E640C" w:rsidRDefault="004E640C" w:rsidP="005722DA">
      <w:pPr>
        <w:spacing w:after="160"/>
      </w:pPr>
      <w:r>
        <w:br w:type="page"/>
      </w:r>
    </w:p>
    <w:p w14:paraId="2A6E9D58" w14:textId="6F055A3B" w:rsidR="005722DA" w:rsidRPr="00E21B07" w:rsidRDefault="005722DA" w:rsidP="00A56B76">
      <w:pPr>
        <w:pStyle w:val="Kop1"/>
      </w:pPr>
      <w:bookmarkStart w:id="0" w:name="_Toc47090793"/>
      <w:r w:rsidRPr="00E21B07">
        <w:lastRenderedPageBreak/>
        <w:t>Ver</w:t>
      </w:r>
      <w:r w:rsidR="005E3BD1">
        <w:t xml:space="preserve">klaring </w:t>
      </w:r>
      <w:r w:rsidR="00A56B76">
        <w:t>M</w:t>
      </w:r>
      <w:r w:rsidR="00A56B76" w:rsidRPr="00A56B76">
        <w:t>oedermaatschappij - Holding - Beroep op bekwaamheid</w:t>
      </w:r>
      <w:bookmarkEnd w:id="0"/>
    </w:p>
    <w:p w14:paraId="5EC654EA" w14:textId="5764D23A" w:rsidR="0032117B" w:rsidRDefault="00855868" w:rsidP="0032117B">
      <w:pPr>
        <w:autoSpaceDE w:val="0"/>
        <w:autoSpaceDN w:val="0"/>
        <w:adjustRightInd w:val="0"/>
        <w:spacing w:after="160" w:line="240" w:lineRule="auto"/>
        <w:contextualSpacing w:val="0"/>
        <w:rPr>
          <w:szCs w:val="18"/>
          <w:lang w:eastAsia="nl-NL"/>
        </w:rPr>
      </w:pPr>
      <w:r w:rsidRPr="00855868">
        <w:rPr>
          <w:b/>
          <w:color w:val="005A62"/>
        </w:rPr>
        <w:t xml:space="preserve">U dient deze Verklaring </w:t>
      </w:r>
      <w:r>
        <w:rPr>
          <w:b/>
          <w:color w:val="005A62"/>
        </w:rPr>
        <w:t>in te vullen</w:t>
      </w:r>
      <w:r w:rsidR="00604433">
        <w:rPr>
          <w:b/>
          <w:color w:val="005A62"/>
        </w:rPr>
        <w:t xml:space="preserve"> indien van toepassing</w:t>
      </w:r>
      <w:r>
        <w:rPr>
          <w:b/>
          <w:color w:val="005A62"/>
        </w:rPr>
        <w:t>,</w:t>
      </w:r>
      <w:r w:rsidRPr="00855868">
        <w:rPr>
          <w:b/>
          <w:color w:val="005A62"/>
        </w:rPr>
        <w:t xml:space="preserve"> te ondertekenen</w:t>
      </w:r>
      <w:r>
        <w:rPr>
          <w:b/>
          <w:color w:val="005A62"/>
        </w:rPr>
        <w:t xml:space="preserve"> en te uploaden via TenderNed</w:t>
      </w:r>
      <w:r w:rsidRPr="00855868">
        <w:rPr>
          <w:b/>
          <w:color w:val="005A62"/>
        </w:rPr>
        <w:t>.</w:t>
      </w:r>
      <w:r w:rsidRPr="00855868">
        <w:rPr>
          <w:b/>
          <w:color w:val="005A62"/>
        </w:rPr>
        <w:br/>
      </w:r>
    </w:p>
    <w:tbl>
      <w:tblPr>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32117B" w:rsidRPr="0032117B" w14:paraId="1BEA770A" w14:textId="77777777" w:rsidTr="00FC6D90">
        <w:tc>
          <w:tcPr>
            <w:tcW w:w="9067" w:type="dxa"/>
            <w:gridSpan w:val="2"/>
            <w:shd w:val="clear" w:color="auto" w:fill="auto"/>
          </w:tcPr>
          <w:p w14:paraId="79B47B48" w14:textId="6D9FB2F9" w:rsidR="0032117B" w:rsidRPr="0032117B" w:rsidRDefault="0032117B" w:rsidP="0032117B">
            <w:pPr>
              <w:autoSpaceDE w:val="0"/>
              <w:autoSpaceDN w:val="0"/>
              <w:adjustRightInd w:val="0"/>
              <w:spacing w:after="160" w:line="240" w:lineRule="auto"/>
              <w:contextualSpacing w:val="0"/>
              <w:rPr>
                <w:b/>
                <w:sz w:val="18"/>
                <w:szCs w:val="18"/>
                <w:lang w:eastAsia="nl-NL"/>
              </w:rPr>
            </w:pPr>
            <w:r w:rsidRPr="00604433">
              <w:rPr>
                <w:b/>
                <w:color w:val="005A62"/>
                <w:sz w:val="16"/>
                <w:szCs w:val="16"/>
                <w:lang w:eastAsia="nl-NL"/>
              </w:rPr>
              <w:t>Gegevens holding- of moedermaatschappij of derden</w:t>
            </w:r>
          </w:p>
        </w:tc>
      </w:tr>
      <w:tr w:rsidR="0032117B" w:rsidRPr="00604433" w14:paraId="59A3EF7F" w14:textId="77777777" w:rsidTr="00FC6D90">
        <w:tc>
          <w:tcPr>
            <w:tcW w:w="9067" w:type="dxa"/>
            <w:gridSpan w:val="2"/>
            <w:shd w:val="clear" w:color="auto" w:fill="D9FFFC"/>
          </w:tcPr>
          <w:p w14:paraId="0CE5741B" w14:textId="77777777" w:rsidR="0032117B" w:rsidRPr="00604433" w:rsidRDefault="0032117B" w:rsidP="00604433">
            <w:pPr>
              <w:spacing w:line="240" w:lineRule="auto"/>
              <w:contextualSpacing w:val="0"/>
              <w:rPr>
                <w:b/>
                <w:color w:val="005A62"/>
                <w:sz w:val="8"/>
                <w:szCs w:val="8"/>
                <w:lang w:eastAsia="nl-NL"/>
              </w:rPr>
            </w:pPr>
          </w:p>
        </w:tc>
      </w:tr>
      <w:tr w:rsidR="0032117B" w:rsidRPr="0032117B" w14:paraId="5D9C690E" w14:textId="77777777" w:rsidTr="00FC6D90">
        <w:trPr>
          <w:trHeight w:val="226"/>
        </w:trPr>
        <w:tc>
          <w:tcPr>
            <w:tcW w:w="3225" w:type="dxa"/>
            <w:tcBorders>
              <w:right w:val="single" w:sz="4" w:space="0" w:color="auto"/>
            </w:tcBorders>
          </w:tcPr>
          <w:p w14:paraId="6D9B525E" w14:textId="3B90EC4D" w:rsidR="0032117B" w:rsidRPr="00604433" w:rsidRDefault="0032117B" w:rsidP="00604433">
            <w:pPr>
              <w:autoSpaceDE w:val="0"/>
              <w:autoSpaceDN w:val="0"/>
              <w:adjustRightInd w:val="0"/>
              <w:spacing w:after="160" w:line="240" w:lineRule="auto"/>
              <w:contextualSpacing w:val="0"/>
              <w:rPr>
                <w:b/>
                <w:color w:val="005A62"/>
                <w:sz w:val="16"/>
                <w:szCs w:val="16"/>
                <w:lang w:eastAsia="nl-NL"/>
              </w:rPr>
            </w:pPr>
            <w:r w:rsidRPr="00604433">
              <w:rPr>
                <w:b/>
                <w:color w:val="005A62"/>
                <w:sz w:val="16"/>
                <w:szCs w:val="16"/>
                <w:lang w:eastAsia="nl-NL"/>
              </w:rPr>
              <w:t>Naam holding- of moedermaatschappij of derden</w:t>
            </w:r>
          </w:p>
        </w:tc>
        <w:tc>
          <w:tcPr>
            <w:tcW w:w="5842" w:type="dxa"/>
            <w:tcBorders>
              <w:left w:val="single" w:sz="4" w:space="0" w:color="auto"/>
            </w:tcBorders>
          </w:tcPr>
          <w:p w14:paraId="7AB3C513" w14:textId="77777777" w:rsidR="0032117B" w:rsidRPr="0032117B" w:rsidRDefault="0032117B" w:rsidP="0032117B">
            <w:pPr>
              <w:autoSpaceDE w:val="0"/>
              <w:autoSpaceDN w:val="0"/>
              <w:adjustRightInd w:val="0"/>
              <w:spacing w:after="160" w:line="240" w:lineRule="auto"/>
              <w:contextualSpacing w:val="0"/>
              <w:rPr>
                <w:sz w:val="18"/>
                <w:szCs w:val="18"/>
                <w:lang w:eastAsia="nl-NL"/>
              </w:rPr>
            </w:pPr>
          </w:p>
        </w:tc>
      </w:tr>
      <w:tr w:rsidR="0032117B" w:rsidRPr="0032117B" w14:paraId="7B1854D9" w14:textId="77777777" w:rsidTr="00FC6D90">
        <w:trPr>
          <w:trHeight w:val="226"/>
        </w:trPr>
        <w:tc>
          <w:tcPr>
            <w:tcW w:w="3225" w:type="dxa"/>
            <w:tcBorders>
              <w:right w:val="single" w:sz="4" w:space="0" w:color="auto"/>
            </w:tcBorders>
          </w:tcPr>
          <w:p w14:paraId="7947E079" w14:textId="399D9164" w:rsidR="0032117B" w:rsidRPr="00604433" w:rsidRDefault="0032117B" w:rsidP="00604433">
            <w:pPr>
              <w:autoSpaceDE w:val="0"/>
              <w:autoSpaceDN w:val="0"/>
              <w:adjustRightInd w:val="0"/>
              <w:spacing w:after="160" w:line="240" w:lineRule="auto"/>
              <w:contextualSpacing w:val="0"/>
              <w:rPr>
                <w:b/>
                <w:color w:val="005A62"/>
                <w:sz w:val="16"/>
                <w:szCs w:val="16"/>
                <w:lang w:eastAsia="nl-NL"/>
              </w:rPr>
            </w:pPr>
            <w:r w:rsidRPr="00604433">
              <w:rPr>
                <w:b/>
                <w:color w:val="005A62"/>
                <w:sz w:val="16"/>
                <w:szCs w:val="16"/>
                <w:lang w:eastAsia="nl-NL"/>
              </w:rPr>
              <w:t>Adres</w:t>
            </w:r>
          </w:p>
        </w:tc>
        <w:tc>
          <w:tcPr>
            <w:tcW w:w="5842" w:type="dxa"/>
            <w:tcBorders>
              <w:left w:val="single" w:sz="4" w:space="0" w:color="auto"/>
            </w:tcBorders>
          </w:tcPr>
          <w:p w14:paraId="557B6D2E" w14:textId="77777777" w:rsidR="0032117B" w:rsidRPr="0032117B" w:rsidRDefault="0032117B" w:rsidP="0032117B">
            <w:pPr>
              <w:autoSpaceDE w:val="0"/>
              <w:autoSpaceDN w:val="0"/>
              <w:adjustRightInd w:val="0"/>
              <w:spacing w:after="160" w:line="240" w:lineRule="auto"/>
              <w:contextualSpacing w:val="0"/>
              <w:rPr>
                <w:sz w:val="18"/>
                <w:szCs w:val="18"/>
                <w:lang w:eastAsia="nl-NL"/>
              </w:rPr>
            </w:pPr>
          </w:p>
        </w:tc>
      </w:tr>
      <w:tr w:rsidR="0032117B" w:rsidRPr="0032117B" w14:paraId="487EEE2E" w14:textId="77777777" w:rsidTr="00FC6D90">
        <w:tc>
          <w:tcPr>
            <w:tcW w:w="3225" w:type="dxa"/>
            <w:tcBorders>
              <w:right w:val="single" w:sz="4" w:space="0" w:color="auto"/>
            </w:tcBorders>
          </w:tcPr>
          <w:p w14:paraId="05E07FAC" w14:textId="49DEDC54" w:rsidR="0032117B" w:rsidRPr="00604433" w:rsidRDefault="0032117B" w:rsidP="00604433">
            <w:pPr>
              <w:autoSpaceDE w:val="0"/>
              <w:autoSpaceDN w:val="0"/>
              <w:adjustRightInd w:val="0"/>
              <w:spacing w:after="160" w:line="240" w:lineRule="auto"/>
              <w:contextualSpacing w:val="0"/>
              <w:rPr>
                <w:b/>
                <w:color w:val="005A62"/>
                <w:sz w:val="16"/>
                <w:szCs w:val="16"/>
                <w:lang w:eastAsia="nl-NL"/>
              </w:rPr>
            </w:pPr>
            <w:r w:rsidRPr="00604433">
              <w:rPr>
                <w:b/>
                <w:color w:val="005A62"/>
                <w:sz w:val="16"/>
                <w:szCs w:val="16"/>
                <w:lang w:eastAsia="nl-NL"/>
              </w:rPr>
              <w:t>Postcode en plaats</w:t>
            </w:r>
          </w:p>
        </w:tc>
        <w:tc>
          <w:tcPr>
            <w:tcW w:w="5842" w:type="dxa"/>
            <w:tcBorders>
              <w:left w:val="single" w:sz="4" w:space="0" w:color="auto"/>
            </w:tcBorders>
          </w:tcPr>
          <w:p w14:paraId="108E91E0" w14:textId="77777777" w:rsidR="0032117B" w:rsidRPr="0032117B" w:rsidRDefault="0032117B" w:rsidP="0032117B">
            <w:pPr>
              <w:autoSpaceDE w:val="0"/>
              <w:autoSpaceDN w:val="0"/>
              <w:adjustRightInd w:val="0"/>
              <w:spacing w:after="160" w:line="240" w:lineRule="auto"/>
              <w:contextualSpacing w:val="0"/>
              <w:rPr>
                <w:b/>
                <w:sz w:val="18"/>
                <w:szCs w:val="18"/>
                <w:lang w:eastAsia="nl-NL"/>
              </w:rPr>
            </w:pPr>
          </w:p>
        </w:tc>
      </w:tr>
    </w:tbl>
    <w:p w14:paraId="62ABF5AB" w14:textId="0A8300E7" w:rsidR="00855868" w:rsidRDefault="00855868" w:rsidP="0032117B">
      <w:pPr>
        <w:autoSpaceDE w:val="0"/>
        <w:autoSpaceDN w:val="0"/>
        <w:adjustRightInd w:val="0"/>
        <w:spacing w:after="160" w:line="240" w:lineRule="auto"/>
        <w:contextualSpacing w:val="0"/>
        <w:rPr>
          <w:szCs w:val="18"/>
          <w:lang w:eastAsia="nl-NL"/>
        </w:rPr>
      </w:pPr>
    </w:p>
    <w:p w14:paraId="507C9A39" w14:textId="3E22DC57" w:rsidR="0032117B" w:rsidRDefault="0032117B" w:rsidP="008424A6">
      <w:pPr>
        <w:autoSpaceDE w:val="0"/>
        <w:autoSpaceDN w:val="0"/>
        <w:adjustRightInd w:val="0"/>
        <w:spacing w:after="160"/>
        <w:contextualSpacing w:val="0"/>
        <w:rPr>
          <w:szCs w:val="18"/>
          <w:lang w:eastAsia="nl-NL"/>
        </w:rPr>
      </w:pPr>
      <w:r>
        <w:rPr>
          <w:szCs w:val="18"/>
          <w:lang w:eastAsia="nl-NL"/>
        </w:rPr>
        <w:t xml:space="preserve">Ondergetekende verklaart dat zij </w:t>
      </w:r>
      <w:r w:rsidRPr="00AE2CE7">
        <w:rPr>
          <w:szCs w:val="18"/>
          <w:lang w:eastAsia="nl-NL"/>
        </w:rPr>
        <w:t>zich, in het geval v</w:t>
      </w:r>
      <w:r>
        <w:rPr>
          <w:szCs w:val="18"/>
          <w:lang w:eastAsia="nl-NL"/>
        </w:rPr>
        <w:t xml:space="preserve">an gunning van de opdracht aan </w:t>
      </w:r>
      <w:r w:rsidRPr="0032117B">
        <w:rPr>
          <w:b/>
          <w:color w:val="005A62"/>
        </w:rPr>
        <w:t>[naam Inschrijver]</w:t>
      </w:r>
      <w:r>
        <w:rPr>
          <w:szCs w:val="18"/>
          <w:lang w:eastAsia="nl-NL"/>
        </w:rPr>
        <w:t>,</w:t>
      </w:r>
      <w:r w:rsidR="00373050">
        <w:rPr>
          <w:szCs w:val="18"/>
          <w:lang w:eastAsia="nl-NL"/>
        </w:rPr>
        <w:t xml:space="preserve"> </w:t>
      </w:r>
      <w:r w:rsidRPr="00AE2CE7">
        <w:rPr>
          <w:szCs w:val="18"/>
          <w:lang w:eastAsia="nl-NL"/>
        </w:rPr>
        <w:t xml:space="preserve">volledig en onvoorwaardelijk garant stelt voor de nakoming van de verplichtingen die uit de </w:t>
      </w:r>
      <w:r>
        <w:rPr>
          <w:szCs w:val="18"/>
          <w:lang w:eastAsia="nl-NL"/>
        </w:rPr>
        <w:t xml:space="preserve">af te sluiten </w:t>
      </w:r>
      <w:r w:rsidRPr="00AE2CE7">
        <w:rPr>
          <w:szCs w:val="18"/>
          <w:lang w:eastAsia="nl-NL"/>
        </w:rPr>
        <w:t>overeenkomst voortvloeien</w:t>
      </w:r>
      <w:r>
        <w:rPr>
          <w:szCs w:val="18"/>
          <w:lang w:eastAsia="nl-NL"/>
        </w:rPr>
        <w:t>, in overeenstemming met artikel 2:403 sub f –BW.</w:t>
      </w:r>
    </w:p>
    <w:p w14:paraId="614283EB" w14:textId="77777777" w:rsidR="0032117B" w:rsidRDefault="0032117B" w:rsidP="00855868">
      <w:pPr>
        <w:autoSpaceDE w:val="0"/>
        <w:autoSpaceDN w:val="0"/>
        <w:adjustRightInd w:val="0"/>
        <w:spacing w:line="240" w:lineRule="auto"/>
        <w:contextualSpacing w:val="0"/>
        <w:rPr>
          <w:szCs w:val="18"/>
          <w:lang w:eastAsia="nl-NL"/>
        </w:rPr>
      </w:pPr>
    </w:p>
    <w:p w14:paraId="4EDB0F0D" w14:textId="590CF5E7" w:rsidR="00855868" w:rsidRDefault="00855868" w:rsidP="00855868">
      <w:pPr>
        <w:autoSpaceDE w:val="0"/>
        <w:autoSpaceDN w:val="0"/>
        <w:adjustRightInd w:val="0"/>
        <w:spacing w:line="240" w:lineRule="auto"/>
        <w:contextualSpacing w:val="0"/>
        <w:rPr>
          <w:szCs w:val="18"/>
          <w:lang w:eastAsia="nl-NL"/>
        </w:rPr>
      </w:pPr>
      <w:r w:rsidRPr="00855868">
        <w:rPr>
          <w:szCs w:val="18"/>
          <w:lang w:eastAsia="nl-NL"/>
        </w:rPr>
        <w:t>Aldus opgemaakt en naar waarheid rechtsgeldig (bevoegd) ondertekend:</w:t>
      </w:r>
    </w:p>
    <w:p w14:paraId="2022E3D4" w14:textId="77777777" w:rsidR="009F71A1" w:rsidRPr="00855868" w:rsidRDefault="009F71A1" w:rsidP="00855868">
      <w:pPr>
        <w:autoSpaceDE w:val="0"/>
        <w:autoSpaceDN w:val="0"/>
        <w:adjustRightInd w:val="0"/>
        <w:spacing w:line="240" w:lineRule="auto"/>
        <w:contextualSpacing w:val="0"/>
        <w:rPr>
          <w:szCs w:val="18"/>
          <w:lang w:eastAsia="nl-NL"/>
        </w:rPr>
      </w:pPr>
    </w:p>
    <w:tbl>
      <w:tblPr>
        <w:tblStyle w:val="Tabelraster2"/>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855868" w:rsidRPr="00855868" w14:paraId="791B2F1E" w14:textId="77777777" w:rsidTr="00862234">
        <w:tc>
          <w:tcPr>
            <w:tcW w:w="9067" w:type="dxa"/>
            <w:gridSpan w:val="2"/>
            <w:shd w:val="clear" w:color="auto" w:fill="auto"/>
          </w:tcPr>
          <w:p w14:paraId="44DD4E8C" w14:textId="51A90452" w:rsidR="00855868" w:rsidRPr="00855868" w:rsidRDefault="00855868" w:rsidP="00855868">
            <w:pPr>
              <w:spacing w:line="240" w:lineRule="auto"/>
              <w:contextualSpacing w:val="0"/>
              <w:rPr>
                <w:b/>
                <w:color w:val="005A62"/>
                <w:sz w:val="16"/>
                <w:szCs w:val="16"/>
              </w:rPr>
            </w:pPr>
            <w:r w:rsidRPr="00855868">
              <w:rPr>
                <w:b/>
                <w:color w:val="005A62"/>
                <w:sz w:val="16"/>
                <w:szCs w:val="16"/>
              </w:rPr>
              <w:t>Voor Akkoord</w:t>
            </w:r>
            <w:r w:rsidR="0032117B">
              <w:rPr>
                <w:b/>
                <w:color w:val="005A62"/>
                <w:sz w:val="16"/>
                <w:szCs w:val="16"/>
              </w:rPr>
              <w:t xml:space="preserve"> Holding- of moedermaatschappij of derden</w:t>
            </w:r>
          </w:p>
        </w:tc>
      </w:tr>
      <w:tr w:rsidR="00855868" w:rsidRPr="00855868" w14:paraId="3F76A20B" w14:textId="77777777" w:rsidTr="00862234">
        <w:tc>
          <w:tcPr>
            <w:tcW w:w="9067" w:type="dxa"/>
            <w:gridSpan w:val="2"/>
            <w:shd w:val="clear" w:color="auto" w:fill="D9FFFC"/>
          </w:tcPr>
          <w:p w14:paraId="22EB7F12" w14:textId="77777777" w:rsidR="00855868" w:rsidRPr="00855868" w:rsidRDefault="00855868" w:rsidP="00855868">
            <w:pPr>
              <w:spacing w:line="240" w:lineRule="auto"/>
              <w:contextualSpacing w:val="0"/>
              <w:rPr>
                <w:b/>
                <w:color w:val="005A62"/>
                <w:sz w:val="8"/>
                <w:szCs w:val="8"/>
              </w:rPr>
            </w:pPr>
          </w:p>
        </w:tc>
      </w:tr>
      <w:tr w:rsidR="00855868" w:rsidRPr="00855868" w14:paraId="4993C435" w14:textId="77777777" w:rsidTr="00862234">
        <w:trPr>
          <w:trHeight w:val="226"/>
        </w:trPr>
        <w:tc>
          <w:tcPr>
            <w:tcW w:w="3225" w:type="dxa"/>
            <w:tcBorders>
              <w:right w:val="single" w:sz="4" w:space="0" w:color="auto"/>
            </w:tcBorders>
          </w:tcPr>
          <w:p w14:paraId="453344EE" w14:textId="360CA586" w:rsidR="00855868" w:rsidRPr="00855868" w:rsidRDefault="0032117B" w:rsidP="00855868">
            <w:pPr>
              <w:spacing w:line="240" w:lineRule="auto"/>
              <w:contextualSpacing w:val="0"/>
              <w:rPr>
                <w:b/>
                <w:color w:val="005A62"/>
                <w:sz w:val="16"/>
                <w:szCs w:val="16"/>
              </w:rPr>
            </w:pPr>
            <w:r>
              <w:rPr>
                <w:b/>
                <w:color w:val="005A62"/>
                <w:sz w:val="16"/>
                <w:szCs w:val="16"/>
              </w:rPr>
              <w:t>Naam Holding- of moedermaatschappij of derden</w:t>
            </w:r>
          </w:p>
          <w:p w14:paraId="5AE83C7F"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1A65AC68" w14:textId="77777777" w:rsidR="00855868" w:rsidRPr="00855868" w:rsidRDefault="00855868" w:rsidP="00855868">
            <w:pPr>
              <w:spacing w:line="240" w:lineRule="auto"/>
              <w:contextualSpacing w:val="0"/>
              <w:rPr>
                <w:sz w:val="16"/>
                <w:szCs w:val="16"/>
              </w:rPr>
            </w:pPr>
          </w:p>
        </w:tc>
      </w:tr>
      <w:tr w:rsidR="00855868" w:rsidRPr="00855868" w14:paraId="42CA206A" w14:textId="77777777" w:rsidTr="00862234">
        <w:trPr>
          <w:trHeight w:val="226"/>
        </w:trPr>
        <w:tc>
          <w:tcPr>
            <w:tcW w:w="3225" w:type="dxa"/>
            <w:tcBorders>
              <w:right w:val="single" w:sz="4" w:space="0" w:color="auto"/>
            </w:tcBorders>
          </w:tcPr>
          <w:p w14:paraId="44DB0876" w14:textId="1E59CE6C" w:rsidR="00855868" w:rsidRPr="00855868" w:rsidRDefault="001C2D8A" w:rsidP="00855868">
            <w:pPr>
              <w:spacing w:line="240" w:lineRule="auto"/>
              <w:contextualSpacing w:val="0"/>
              <w:rPr>
                <w:b/>
                <w:color w:val="005A62"/>
                <w:sz w:val="16"/>
                <w:szCs w:val="16"/>
              </w:rPr>
            </w:pPr>
            <w:r>
              <w:rPr>
                <w:b/>
                <w:color w:val="005A62"/>
                <w:sz w:val="16"/>
                <w:szCs w:val="16"/>
              </w:rPr>
              <w:t>Naam functionaris</w:t>
            </w:r>
          </w:p>
          <w:p w14:paraId="21E05D3A"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3765430D" w14:textId="77777777" w:rsidR="00855868" w:rsidRPr="00855868" w:rsidRDefault="00855868" w:rsidP="00855868">
            <w:pPr>
              <w:spacing w:line="240" w:lineRule="auto"/>
              <w:contextualSpacing w:val="0"/>
              <w:rPr>
                <w:sz w:val="16"/>
                <w:szCs w:val="16"/>
              </w:rPr>
            </w:pPr>
          </w:p>
        </w:tc>
      </w:tr>
      <w:tr w:rsidR="00855868" w:rsidRPr="00855868" w14:paraId="1F46F1C4" w14:textId="77777777" w:rsidTr="00862234">
        <w:tc>
          <w:tcPr>
            <w:tcW w:w="3225" w:type="dxa"/>
            <w:tcBorders>
              <w:right w:val="single" w:sz="4" w:space="0" w:color="auto"/>
            </w:tcBorders>
          </w:tcPr>
          <w:p w14:paraId="5F4A626A" w14:textId="1F5C04C3" w:rsidR="00855868" w:rsidRPr="00855868" w:rsidRDefault="00855868" w:rsidP="00855868">
            <w:pPr>
              <w:spacing w:line="240" w:lineRule="auto"/>
              <w:contextualSpacing w:val="0"/>
              <w:rPr>
                <w:b/>
                <w:color w:val="005A62"/>
                <w:sz w:val="16"/>
                <w:szCs w:val="16"/>
              </w:rPr>
            </w:pPr>
            <w:r w:rsidRPr="00855868">
              <w:rPr>
                <w:b/>
                <w:color w:val="005A62"/>
                <w:sz w:val="16"/>
                <w:szCs w:val="16"/>
              </w:rPr>
              <w:t xml:space="preserve">Datum </w:t>
            </w:r>
          </w:p>
          <w:p w14:paraId="43AE6987"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151344E6" w14:textId="77777777" w:rsidR="00855868" w:rsidRPr="00855868" w:rsidRDefault="00855868" w:rsidP="00855868">
            <w:pPr>
              <w:spacing w:line="240" w:lineRule="auto"/>
              <w:contextualSpacing w:val="0"/>
              <w:rPr>
                <w:b/>
                <w:sz w:val="16"/>
                <w:szCs w:val="16"/>
              </w:rPr>
            </w:pPr>
          </w:p>
        </w:tc>
      </w:tr>
      <w:tr w:rsidR="00855868" w:rsidRPr="00855868" w14:paraId="4B01CE6C" w14:textId="77777777" w:rsidTr="00862234">
        <w:tc>
          <w:tcPr>
            <w:tcW w:w="3225" w:type="dxa"/>
            <w:tcBorders>
              <w:right w:val="single" w:sz="4" w:space="0" w:color="auto"/>
            </w:tcBorders>
          </w:tcPr>
          <w:p w14:paraId="7FB5A73E" w14:textId="16E03B5E" w:rsidR="00855868" w:rsidRPr="00855868" w:rsidRDefault="001C2D8A" w:rsidP="00855868">
            <w:pPr>
              <w:spacing w:line="240" w:lineRule="auto"/>
              <w:contextualSpacing w:val="0"/>
              <w:rPr>
                <w:b/>
                <w:color w:val="005A62"/>
                <w:sz w:val="16"/>
                <w:szCs w:val="16"/>
              </w:rPr>
            </w:pPr>
            <w:r>
              <w:rPr>
                <w:b/>
                <w:color w:val="005A62"/>
                <w:sz w:val="16"/>
                <w:szCs w:val="16"/>
              </w:rPr>
              <w:t>Plaats</w:t>
            </w:r>
            <w:r w:rsidR="00855868" w:rsidRPr="00855868">
              <w:rPr>
                <w:b/>
                <w:color w:val="005A62"/>
                <w:sz w:val="16"/>
                <w:szCs w:val="16"/>
              </w:rPr>
              <w:t xml:space="preserve">  </w:t>
            </w:r>
          </w:p>
          <w:p w14:paraId="76DDFAD1"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3CEC2986" w14:textId="77777777" w:rsidR="00855868" w:rsidRPr="00855868" w:rsidRDefault="00855868" w:rsidP="00855868">
            <w:pPr>
              <w:spacing w:line="240" w:lineRule="auto"/>
              <w:contextualSpacing w:val="0"/>
              <w:rPr>
                <w:b/>
                <w:sz w:val="16"/>
                <w:szCs w:val="16"/>
              </w:rPr>
            </w:pPr>
          </w:p>
        </w:tc>
      </w:tr>
      <w:tr w:rsidR="00855868" w:rsidRPr="00855868" w14:paraId="553FF51A" w14:textId="77777777" w:rsidTr="00862234">
        <w:tc>
          <w:tcPr>
            <w:tcW w:w="3225" w:type="dxa"/>
            <w:tcBorders>
              <w:right w:val="single" w:sz="4" w:space="0" w:color="auto"/>
            </w:tcBorders>
          </w:tcPr>
          <w:p w14:paraId="1F58EFC9" w14:textId="382272C5" w:rsidR="00855868" w:rsidRPr="00855868" w:rsidRDefault="001C2D8A" w:rsidP="00855868">
            <w:pPr>
              <w:spacing w:line="240" w:lineRule="auto"/>
              <w:contextualSpacing w:val="0"/>
              <w:rPr>
                <w:b/>
                <w:color w:val="005A62"/>
                <w:sz w:val="16"/>
                <w:szCs w:val="16"/>
              </w:rPr>
            </w:pPr>
            <w:r>
              <w:rPr>
                <w:b/>
                <w:color w:val="005A62"/>
                <w:sz w:val="16"/>
                <w:szCs w:val="16"/>
              </w:rPr>
              <w:t>Handtekening</w:t>
            </w:r>
          </w:p>
          <w:p w14:paraId="31F3B0BC" w14:textId="77777777" w:rsidR="00855868" w:rsidRPr="00855868" w:rsidRDefault="00855868" w:rsidP="00855868">
            <w:pPr>
              <w:spacing w:line="240" w:lineRule="auto"/>
              <w:contextualSpacing w:val="0"/>
              <w:rPr>
                <w:b/>
                <w:color w:val="005A62"/>
                <w:sz w:val="16"/>
                <w:szCs w:val="16"/>
              </w:rPr>
            </w:pPr>
          </w:p>
          <w:p w14:paraId="6CCFF768" w14:textId="77777777" w:rsidR="00855868" w:rsidRPr="00855868" w:rsidRDefault="00855868" w:rsidP="00855868">
            <w:pPr>
              <w:spacing w:line="240" w:lineRule="auto"/>
              <w:contextualSpacing w:val="0"/>
              <w:rPr>
                <w:b/>
                <w:color w:val="005A62"/>
                <w:sz w:val="16"/>
                <w:szCs w:val="16"/>
              </w:rPr>
            </w:pPr>
          </w:p>
          <w:p w14:paraId="01534C31" w14:textId="77777777" w:rsidR="00855868" w:rsidRPr="00855868" w:rsidRDefault="00855868" w:rsidP="00855868">
            <w:pPr>
              <w:spacing w:line="240" w:lineRule="auto"/>
              <w:contextualSpacing w:val="0"/>
              <w:rPr>
                <w:b/>
                <w:color w:val="005A62"/>
                <w:sz w:val="16"/>
                <w:szCs w:val="16"/>
              </w:rPr>
            </w:pPr>
          </w:p>
          <w:p w14:paraId="739EAD91" w14:textId="77777777" w:rsidR="00855868" w:rsidRPr="00855868" w:rsidRDefault="00855868" w:rsidP="00855868">
            <w:pPr>
              <w:spacing w:line="240" w:lineRule="auto"/>
              <w:contextualSpacing w:val="0"/>
              <w:rPr>
                <w:b/>
                <w:color w:val="005A62"/>
                <w:sz w:val="16"/>
                <w:szCs w:val="16"/>
              </w:rPr>
            </w:pPr>
          </w:p>
        </w:tc>
        <w:tc>
          <w:tcPr>
            <w:tcW w:w="5842" w:type="dxa"/>
            <w:tcBorders>
              <w:left w:val="single" w:sz="4" w:space="0" w:color="auto"/>
            </w:tcBorders>
          </w:tcPr>
          <w:p w14:paraId="2975959B" w14:textId="77777777" w:rsidR="00855868" w:rsidRPr="00855868" w:rsidRDefault="00855868" w:rsidP="00855868">
            <w:pPr>
              <w:spacing w:line="240" w:lineRule="auto"/>
              <w:contextualSpacing w:val="0"/>
              <w:rPr>
                <w:b/>
                <w:sz w:val="16"/>
                <w:szCs w:val="16"/>
              </w:rPr>
            </w:pPr>
          </w:p>
          <w:p w14:paraId="1EF918FA" w14:textId="77777777" w:rsidR="00855868" w:rsidRPr="00855868" w:rsidRDefault="00855868" w:rsidP="00855868">
            <w:pPr>
              <w:spacing w:line="240" w:lineRule="auto"/>
              <w:contextualSpacing w:val="0"/>
              <w:rPr>
                <w:b/>
                <w:sz w:val="16"/>
                <w:szCs w:val="16"/>
              </w:rPr>
            </w:pPr>
          </w:p>
        </w:tc>
      </w:tr>
    </w:tbl>
    <w:p w14:paraId="23EFEF5E" w14:textId="77777777" w:rsidR="00855868" w:rsidRPr="00855868" w:rsidRDefault="00855868" w:rsidP="00855868">
      <w:pPr>
        <w:autoSpaceDE w:val="0"/>
        <w:autoSpaceDN w:val="0"/>
        <w:adjustRightInd w:val="0"/>
        <w:spacing w:line="240" w:lineRule="auto"/>
        <w:contextualSpacing w:val="0"/>
        <w:rPr>
          <w:i/>
          <w:iCs/>
          <w:lang w:eastAsia="nl-NL"/>
        </w:rPr>
      </w:pPr>
    </w:p>
    <w:p w14:paraId="46BEBF64" w14:textId="77777777" w:rsidR="00855868" w:rsidRPr="00855868" w:rsidRDefault="00855868" w:rsidP="008424A6">
      <w:pPr>
        <w:autoSpaceDE w:val="0"/>
        <w:autoSpaceDN w:val="0"/>
        <w:adjustRightInd w:val="0"/>
        <w:contextualSpacing w:val="0"/>
        <w:rPr>
          <w:i/>
          <w:iCs/>
          <w:lang w:eastAsia="nl-NL"/>
        </w:rPr>
      </w:pPr>
      <w:r w:rsidRPr="00855868">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1EC13BCB" w14:textId="77777777" w:rsidR="00855868" w:rsidRPr="00855868" w:rsidRDefault="00855868" w:rsidP="00855868">
      <w:pPr>
        <w:autoSpaceDE w:val="0"/>
        <w:autoSpaceDN w:val="0"/>
        <w:adjustRightInd w:val="0"/>
        <w:spacing w:line="240" w:lineRule="auto"/>
        <w:contextualSpacing w:val="0"/>
        <w:rPr>
          <w:i/>
          <w:iCs/>
          <w:lang w:eastAsia="nl-NL"/>
        </w:rPr>
      </w:pPr>
    </w:p>
    <w:p w14:paraId="2B4EB65A" w14:textId="77777777" w:rsidR="00604433" w:rsidRDefault="00604433" w:rsidP="00604433">
      <w:r>
        <w:tab/>
      </w:r>
    </w:p>
    <w:p w14:paraId="43E95A35" w14:textId="77777777" w:rsidR="00604433" w:rsidRDefault="00604433">
      <w:pPr>
        <w:spacing w:after="160" w:line="259" w:lineRule="auto"/>
        <w:contextualSpacing w:val="0"/>
      </w:pPr>
      <w:r>
        <w:br w:type="page"/>
      </w:r>
    </w:p>
    <w:p w14:paraId="6CCF3A2A" w14:textId="2C8FE396" w:rsidR="00604433" w:rsidRPr="00EF4271" w:rsidRDefault="00604433" w:rsidP="00604433">
      <w:pPr>
        <w:pStyle w:val="Kop1"/>
      </w:pPr>
      <w:bookmarkStart w:id="1" w:name="_Toc47090794"/>
      <w:r w:rsidRPr="00EF4271">
        <w:lastRenderedPageBreak/>
        <w:t>Beroep op bekwaamheid van derden</w:t>
      </w:r>
      <w:bookmarkEnd w:id="1"/>
      <w:r>
        <w:t xml:space="preserve"> </w:t>
      </w:r>
    </w:p>
    <w:p w14:paraId="186970CC" w14:textId="77777777" w:rsidR="00604433" w:rsidRDefault="00604433" w:rsidP="00604433">
      <w:pPr>
        <w:rPr>
          <w:b/>
          <w:color w:val="005A62"/>
        </w:rPr>
      </w:pPr>
      <w:r w:rsidRPr="00855868">
        <w:rPr>
          <w:b/>
          <w:color w:val="005A62"/>
        </w:rPr>
        <w:t xml:space="preserve">U dient deze Verklaring </w:t>
      </w:r>
      <w:r>
        <w:rPr>
          <w:b/>
          <w:color w:val="005A62"/>
        </w:rPr>
        <w:t>in te vullen indien van toepassing,</w:t>
      </w:r>
      <w:r w:rsidRPr="00855868">
        <w:rPr>
          <w:b/>
          <w:color w:val="005A62"/>
        </w:rPr>
        <w:t xml:space="preserve"> te ondertekenen</w:t>
      </w:r>
      <w:r>
        <w:rPr>
          <w:b/>
          <w:color w:val="005A62"/>
        </w:rPr>
        <w:t xml:space="preserve"> en te uploaden via TenderNed</w:t>
      </w:r>
      <w:r w:rsidRPr="00855868">
        <w:rPr>
          <w:b/>
          <w:color w:val="005A62"/>
        </w:rPr>
        <w:t>.</w:t>
      </w:r>
    </w:p>
    <w:p w14:paraId="63D4343A" w14:textId="77777777" w:rsidR="00604433" w:rsidRDefault="00604433" w:rsidP="00604433">
      <w:pPr>
        <w:rPr>
          <w:b/>
          <w:color w:val="005A62"/>
        </w:rPr>
      </w:pPr>
    </w:p>
    <w:p w14:paraId="009B4BB0" w14:textId="1F859C91" w:rsidR="00604433" w:rsidRPr="00373050" w:rsidRDefault="00604433" w:rsidP="00604433">
      <w:pPr>
        <w:rPr>
          <w:rFonts w:cs="Arial"/>
          <w:b/>
          <w:bCs/>
          <w:color w:val="005A62"/>
          <w:szCs w:val="20"/>
          <w:lang w:eastAsia="nl-NL"/>
        </w:rPr>
      </w:pPr>
      <w:r w:rsidRPr="00373050">
        <w:rPr>
          <w:rFonts w:cs="Arial"/>
          <w:b/>
          <w:bCs/>
          <w:color w:val="005A62"/>
          <w:szCs w:val="20"/>
          <w:lang w:eastAsia="nl-NL"/>
        </w:rPr>
        <w:t>De ondergetekenden:</w:t>
      </w:r>
    </w:p>
    <w:p w14:paraId="60B34E24" w14:textId="77777777" w:rsidR="00604433" w:rsidRPr="0070749E" w:rsidRDefault="00604433" w:rsidP="00604433">
      <w:pPr>
        <w:ind w:right="3025"/>
        <w:rPr>
          <w:rFonts w:cs="Arial"/>
          <w:szCs w:val="20"/>
          <w:lang w:eastAsia="nl-NL"/>
        </w:rPr>
      </w:pPr>
    </w:p>
    <w:p w14:paraId="59C9A58D" w14:textId="7DC23814" w:rsidR="00604433" w:rsidRPr="0070749E" w:rsidRDefault="00B352E3" w:rsidP="00604433">
      <w:pPr>
        <w:rPr>
          <w:rFonts w:cs="Arial"/>
          <w:szCs w:val="20"/>
          <w:lang w:eastAsia="nl-NL"/>
        </w:rPr>
      </w:pPr>
      <w:r>
        <w:rPr>
          <w:rFonts w:cs="Arial"/>
          <w:szCs w:val="20"/>
          <w:lang w:eastAsia="nl-NL"/>
        </w:rPr>
        <w:t>………………………………………..,</w:t>
      </w:r>
      <w:r w:rsidR="00604433" w:rsidRPr="0070749E">
        <w:rPr>
          <w:rFonts w:cs="Arial"/>
          <w:szCs w:val="20"/>
          <w:lang w:eastAsia="nl-NL"/>
        </w:rPr>
        <w:t xml:space="preserve"> gevestigd te  ………………………………………………. aan de ……………………………………….., te dezen rechtsgeldig vertegenwoordigd door haar directeur, ……………………………………….., hierna te noemen: “ Inschrijver”</w:t>
      </w:r>
    </w:p>
    <w:p w14:paraId="27E0FBCC" w14:textId="77777777" w:rsidR="00604433" w:rsidRDefault="00604433" w:rsidP="00604433">
      <w:pPr>
        <w:rPr>
          <w:rFonts w:cs="Arial"/>
          <w:szCs w:val="20"/>
          <w:lang w:eastAsia="nl-NL"/>
        </w:rPr>
      </w:pPr>
    </w:p>
    <w:p w14:paraId="7D289853" w14:textId="77777777" w:rsidR="00604433" w:rsidRPr="0070749E" w:rsidRDefault="00604433" w:rsidP="00604433">
      <w:pPr>
        <w:rPr>
          <w:rFonts w:cs="Arial"/>
          <w:szCs w:val="20"/>
          <w:lang w:eastAsia="nl-NL"/>
        </w:rPr>
      </w:pPr>
    </w:p>
    <w:p w14:paraId="1968927A" w14:textId="77777777" w:rsidR="00604433" w:rsidRPr="0070749E" w:rsidRDefault="00604433" w:rsidP="00604433">
      <w:pPr>
        <w:rPr>
          <w:rFonts w:cs="Arial"/>
          <w:szCs w:val="20"/>
          <w:lang w:eastAsia="nl-NL"/>
        </w:rPr>
      </w:pPr>
      <w:r w:rsidRPr="0070749E">
        <w:rPr>
          <w:rFonts w:cs="Arial"/>
          <w:szCs w:val="20"/>
          <w:lang w:eastAsia="nl-NL"/>
        </w:rPr>
        <w:t>en</w:t>
      </w:r>
    </w:p>
    <w:p w14:paraId="5BC82291" w14:textId="77777777" w:rsidR="00604433" w:rsidRDefault="00604433" w:rsidP="00604433">
      <w:pPr>
        <w:rPr>
          <w:rFonts w:cs="Arial"/>
          <w:szCs w:val="20"/>
          <w:lang w:eastAsia="nl-NL"/>
        </w:rPr>
      </w:pPr>
    </w:p>
    <w:p w14:paraId="27E3031F" w14:textId="77777777" w:rsidR="00604433" w:rsidRPr="0070749E" w:rsidRDefault="00604433" w:rsidP="00604433">
      <w:pPr>
        <w:rPr>
          <w:rFonts w:cs="Arial"/>
          <w:szCs w:val="20"/>
          <w:lang w:eastAsia="nl-NL"/>
        </w:rPr>
      </w:pPr>
    </w:p>
    <w:p w14:paraId="4AFB8C0F" w14:textId="32C90FAA" w:rsidR="00604433" w:rsidRPr="0070749E" w:rsidRDefault="00E21BAA" w:rsidP="00604433">
      <w:pPr>
        <w:rPr>
          <w:rFonts w:cs="Arial"/>
          <w:szCs w:val="20"/>
          <w:lang w:eastAsia="nl-NL"/>
        </w:rPr>
      </w:pPr>
      <w:r>
        <w:rPr>
          <w:rFonts w:cs="Arial"/>
          <w:szCs w:val="20"/>
          <w:lang w:eastAsia="nl-NL"/>
        </w:rPr>
        <w:t xml:space="preserve">de ……………………………..……, </w:t>
      </w:r>
      <w:r w:rsidR="00604433" w:rsidRPr="0070749E">
        <w:rPr>
          <w:rFonts w:cs="Arial"/>
          <w:szCs w:val="20"/>
          <w:lang w:eastAsia="nl-NL"/>
        </w:rPr>
        <w:t>gevestigd te  ……………………….………………………. aan de ………………………..………………, te dezen rechtsgeldig vertegenwoordigd door haar directeur, ……………………………………….., hierna te noemen: “Derde”</w:t>
      </w:r>
    </w:p>
    <w:p w14:paraId="39B92BF1" w14:textId="77777777" w:rsidR="00604433" w:rsidRPr="0070749E" w:rsidRDefault="00604433" w:rsidP="00604433">
      <w:pPr>
        <w:rPr>
          <w:rFonts w:cs="Arial"/>
          <w:szCs w:val="20"/>
          <w:lang w:eastAsia="nl-NL"/>
        </w:rPr>
      </w:pPr>
    </w:p>
    <w:p w14:paraId="0FD77EF1" w14:textId="6E62551A" w:rsidR="00604433" w:rsidRPr="00373050" w:rsidRDefault="00373050" w:rsidP="00604433">
      <w:pPr>
        <w:rPr>
          <w:rFonts w:cs="Arial"/>
          <w:b/>
          <w:bCs/>
          <w:color w:val="005A62"/>
          <w:szCs w:val="20"/>
          <w:lang w:eastAsia="nl-NL"/>
        </w:rPr>
      </w:pPr>
      <w:r>
        <w:rPr>
          <w:rFonts w:cs="Arial"/>
          <w:b/>
          <w:bCs/>
          <w:color w:val="005A62"/>
          <w:szCs w:val="20"/>
          <w:lang w:eastAsia="nl-NL"/>
        </w:rPr>
        <w:t>O</w:t>
      </w:r>
      <w:r w:rsidR="00604433" w:rsidRPr="00373050">
        <w:rPr>
          <w:rFonts w:cs="Arial"/>
          <w:b/>
          <w:bCs/>
          <w:color w:val="005A62"/>
          <w:szCs w:val="20"/>
          <w:lang w:eastAsia="nl-NL"/>
        </w:rPr>
        <w:t>verwegende dat:</w:t>
      </w:r>
    </w:p>
    <w:p w14:paraId="592D947A" w14:textId="77777777" w:rsidR="00604433" w:rsidRPr="0070749E" w:rsidRDefault="00604433" w:rsidP="008424A6">
      <w:pPr>
        <w:numPr>
          <w:ilvl w:val="0"/>
          <w:numId w:val="20"/>
        </w:numPr>
        <w:tabs>
          <w:tab w:val="num" w:pos="568"/>
        </w:tabs>
        <w:spacing w:after="200"/>
        <w:ind w:left="357" w:hanging="357"/>
        <w:contextualSpacing w:val="0"/>
        <w:rPr>
          <w:rFonts w:cs="Arial"/>
          <w:szCs w:val="20"/>
          <w:lang w:eastAsia="nl-NL"/>
        </w:rPr>
      </w:pPr>
      <w:r w:rsidRPr="0070749E">
        <w:rPr>
          <w:rFonts w:cs="Arial"/>
          <w:szCs w:val="20"/>
          <w:lang w:eastAsia="nl-NL"/>
        </w:rPr>
        <w:t>Inschrijver meedingt naar de gunning van onderhavige aanbesteding;</w:t>
      </w:r>
    </w:p>
    <w:p w14:paraId="44A5FD9D" w14:textId="7105994E" w:rsidR="00604433" w:rsidRPr="0070749E" w:rsidRDefault="00604433" w:rsidP="008424A6">
      <w:pPr>
        <w:numPr>
          <w:ilvl w:val="0"/>
          <w:numId w:val="20"/>
        </w:numPr>
        <w:tabs>
          <w:tab w:val="num" w:pos="568"/>
        </w:tabs>
        <w:spacing w:before="120" w:after="200"/>
        <w:ind w:left="357" w:hanging="357"/>
        <w:contextualSpacing w:val="0"/>
        <w:rPr>
          <w:rFonts w:cs="Arial"/>
          <w:szCs w:val="20"/>
          <w:lang w:eastAsia="nl-NL"/>
        </w:rPr>
      </w:pPr>
      <w:r w:rsidRPr="0070749E">
        <w:rPr>
          <w:rFonts w:cs="Arial"/>
          <w:szCs w:val="20"/>
          <w:lang w:eastAsia="nl-NL"/>
        </w:rPr>
        <w:t>Inschrijv</w:t>
      </w:r>
      <w:r w:rsidR="008424A6">
        <w:rPr>
          <w:rFonts w:cs="Arial"/>
          <w:szCs w:val="20"/>
          <w:lang w:eastAsia="nl-NL"/>
        </w:rPr>
        <w:t>er in het kader van voornoemde o</w:t>
      </w:r>
      <w:bookmarkStart w:id="2" w:name="_GoBack"/>
      <w:bookmarkEnd w:id="2"/>
      <w:r w:rsidRPr="0070749E">
        <w:rPr>
          <w:rFonts w:cs="Arial"/>
          <w:szCs w:val="20"/>
          <w:lang w:eastAsia="nl-NL"/>
        </w:rPr>
        <w:t xml:space="preserve">pdracht een beroep wil doen op de technische bekwaamheid en/of beroepsbekwaamheid en/of de financiële en economische draagkracht van Derde, omdat zij zelfstandig niet aan de gestelde eisen kan voldoen; </w:t>
      </w:r>
    </w:p>
    <w:p w14:paraId="2EFF3C17" w14:textId="77777777" w:rsidR="00604433" w:rsidRDefault="00604433" w:rsidP="008424A6">
      <w:pPr>
        <w:numPr>
          <w:ilvl w:val="0"/>
          <w:numId w:val="20"/>
        </w:numPr>
        <w:tabs>
          <w:tab w:val="num" w:pos="568"/>
        </w:tabs>
        <w:spacing w:after="200"/>
        <w:ind w:left="357" w:hanging="357"/>
        <w:contextualSpacing w:val="0"/>
        <w:rPr>
          <w:rFonts w:cs="Arial"/>
          <w:szCs w:val="20"/>
          <w:lang w:eastAsia="nl-NL"/>
        </w:rPr>
      </w:pPr>
      <w:r w:rsidRPr="0070749E">
        <w:rPr>
          <w:rFonts w:cs="Arial"/>
          <w:szCs w:val="20"/>
          <w:lang w:eastAsia="nl-NL"/>
        </w:rPr>
        <w:t>Partijen aldus het volgende wensen vast te leggen.</w:t>
      </w:r>
    </w:p>
    <w:p w14:paraId="7F8D965F" w14:textId="77777777" w:rsidR="00373050" w:rsidRDefault="00373050" w:rsidP="00604433">
      <w:pPr>
        <w:rPr>
          <w:rFonts w:cs="Arial"/>
          <w:b/>
          <w:bCs/>
          <w:color w:val="005A62"/>
          <w:szCs w:val="20"/>
          <w:lang w:eastAsia="nl-NL"/>
        </w:rPr>
      </w:pPr>
    </w:p>
    <w:p w14:paraId="7153D1DD" w14:textId="1F905806" w:rsidR="00604433" w:rsidRPr="0070749E" w:rsidRDefault="00604433" w:rsidP="00604433">
      <w:pPr>
        <w:rPr>
          <w:rFonts w:cs="Arial"/>
          <w:szCs w:val="20"/>
          <w:lang w:eastAsia="nl-NL"/>
        </w:rPr>
      </w:pPr>
      <w:r w:rsidRPr="00396EB6">
        <w:rPr>
          <w:rFonts w:cs="Arial"/>
          <w:b/>
          <w:bCs/>
          <w:color w:val="005A62"/>
          <w:szCs w:val="20"/>
          <w:lang w:eastAsia="nl-NL"/>
        </w:rPr>
        <w:t>Verklaren te zijn overeengekomen als volgt:</w:t>
      </w:r>
    </w:p>
    <w:p w14:paraId="37A707AB" w14:textId="0BF4AC1C" w:rsidR="00604433" w:rsidRDefault="00604433" w:rsidP="00604433">
      <w:pPr>
        <w:rPr>
          <w:rFonts w:cs="Arial"/>
          <w:szCs w:val="20"/>
          <w:lang w:eastAsia="nl-NL"/>
        </w:rPr>
      </w:pPr>
      <w:r w:rsidRPr="0070749E">
        <w:rPr>
          <w:rFonts w:cs="Arial"/>
          <w:szCs w:val="20"/>
          <w:lang w:eastAsia="nl-NL"/>
        </w:rPr>
        <w:t>Inschrijver beroept zich voor wat betreft de navolgende minimumeisen inzake de technische bekwaamheid en/of beroepsbekwaamheid en/of de financiële en economische draagkracht op de bekwaamheden en/of draagkracht van Derde:</w:t>
      </w:r>
      <w:r w:rsidRPr="0070749E">
        <w:rPr>
          <w:rFonts w:cs="Arial"/>
          <w:szCs w:val="20"/>
          <w:lang w:eastAsia="nl-NL"/>
        </w:rPr>
        <w:br/>
        <w:t>□</w:t>
      </w:r>
      <w:r w:rsidRPr="0070749E">
        <w:rPr>
          <w:rFonts w:cs="Arial"/>
          <w:szCs w:val="20"/>
          <w:lang w:eastAsia="nl-NL"/>
        </w:rPr>
        <w:tab/>
      </w:r>
      <w:r w:rsidR="008C5EBE" w:rsidRPr="0070749E">
        <w:rPr>
          <w:rFonts w:cs="Arial"/>
          <w:szCs w:val="20"/>
          <w:lang w:eastAsia="nl-NL"/>
        </w:rPr>
        <w:t>technische bekwaamheid en/of beroepsbekwaamheid</w:t>
      </w:r>
      <w:r w:rsidR="008C5EBE" w:rsidRPr="005971A6">
        <w:rPr>
          <w:b/>
          <w:color w:val="005A62"/>
        </w:rPr>
        <w:t>*</w:t>
      </w:r>
    </w:p>
    <w:p w14:paraId="1DDDF2AE" w14:textId="77777777" w:rsidR="00604433" w:rsidRPr="0070749E" w:rsidRDefault="00604433" w:rsidP="00604433">
      <w:pPr>
        <w:rPr>
          <w:rFonts w:cs="Arial"/>
          <w:szCs w:val="20"/>
          <w:lang w:eastAsia="nl-NL"/>
        </w:rPr>
      </w:pPr>
      <w:r w:rsidRPr="0070749E">
        <w:rPr>
          <w:rFonts w:cs="Arial"/>
          <w:szCs w:val="20"/>
          <w:lang w:eastAsia="nl-NL"/>
        </w:rPr>
        <w:tab/>
      </w:r>
    </w:p>
    <w:p w14:paraId="66B3C298" w14:textId="19C545CA" w:rsidR="00604433" w:rsidRPr="0070749E" w:rsidRDefault="00604433" w:rsidP="00604433">
      <w:pPr>
        <w:rPr>
          <w:rFonts w:cs="Arial"/>
          <w:szCs w:val="20"/>
          <w:lang w:eastAsia="nl-NL"/>
        </w:rPr>
      </w:pPr>
      <w:r w:rsidRPr="0070749E">
        <w:rPr>
          <w:rFonts w:cs="Arial"/>
          <w:szCs w:val="20"/>
          <w:lang w:eastAsia="nl-NL"/>
        </w:rPr>
        <w:lastRenderedPageBreak/>
        <w:t>□</w:t>
      </w:r>
      <w:r w:rsidRPr="0070749E">
        <w:rPr>
          <w:rFonts w:cs="Arial"/>
          <w:szCs w:val="20"/>
          <w:lang w:eastAsia="nl-NL"/>
        </w:rPr>
        <w:tab/>
      </w:r>
      <w:r w:rsidR="008C5EBE" w:rsidRPr="0070749E">
        <w:rPr>
          <w:rFonts w:cs="Arial"/>
          <w:szCs w:val="20"/>
          <w:lang w:eastAsia="nl-NL"/>
        </w:rPr>
        <w:t>financiële en economische draagkracht</w:t>
      </w:r>
      <w:r w:rsidR="008C5EBE" w:rsidRPr="005971A6">
        <w:rPr>
          <w:b/>
          <w:color w:val="005A62"/>
        </w:rPr>
        <w:t>*</w:t>
      </w:r>
      <w:r w:rsidRPr="0070749E">
        <w:rPr>
          <w:rFonts w:cs="Arial"/>
          <w:szCs w:val="20"/>
          <w:lang w:eastAsia="nl-NL"/>
        </w:rPr>
        <w:tab/>
      </w:r>
      <w:r w:rsidRPr="0070749E">
        <w:rPr>
          <w:rFonts w:cs="Arial"/>
          <w:szCs w:val="20"/>
          <w:lang w:eastAsia="nl-NL"/>
        </w:rPr>
        <w:tab/>
      </w:r>
      <w:r w:rsidRPr="0070749E">
        <w:rPr>
          <w:rFonts w:cs="Arial"/>
          <w:szCs w:val="20"/>
          <w:lang w:eastAsia="nl-NL"/>
        </w:rPr>
        <w:tab/>
      </w:r>
      <w:r w:rsidRPr="0070749E">
        <w:rPr>
          <w:rFonts w:cs="Arial"/>
          <w:szCs w:val="20"/>
          <w:lang w:eastAsia="nl-NL"/>
        </w:rPr>
        <w:tab/>
      </w:r>
      <w:r w:rsidRPr="0070749E">
        <w:rPr>
          <w:rFonts w:cs="Arial"/>
          <w:szCs w:val="20"/>
          <w:lang w:eastAsia="nl-NL"/>
        </w:rPr>
        <w:tab/>
      </w:r>
      <w:r w:rsidRPr="0070749E">
        <w:rPr>
          <w:rFonts w:cs="Arial"/>
          <w:szCs w:val="20"/>
          <w:lang w:eastAsia="nl-NL"/>
        </w:rPr>
        <w:tab/>
      </w:r>
      <w:r w:rsidRPr="0070749E">
        <w:rPr>
          <w:rFonts w:cs="Arial"/>
          <w:szCs w:val="20"/>
          <w:lang w:eastAsia="nl-NL"/>
        </w:rPr>
        <w:tab/>
      </w:r>
      <w:r w:rsidRPr="0070749E">
        <w:rPr>
          <w:rFonts w:cs="Arial"/>
          <w:szCs w:val="20"/>
          <w:lang w:eastAsia="nl-NL"/>
        </w:rPr>
        <w:tab/>
      </w:r>
    </w:p>
    <w:p w14:paraId="193D22B4" w14:textId="3EF22CBC" w:rsidR="00604433" w:rsidRDefault="00604433" w:rsidP="00604433">
      <w:pPr>
        <w:rPr>
          <w:rFonts w:cs="Arial"/>
          <w:szCs w:val="20"/>
          <w:lang w:eastAsia="nl-NL"/>
        </w:rPr>
      </w:pPr>
      <w:r w:rsidRPr="0070749E">
        <w:rPr>
          <w:rFonts w:cs="Arial"/>
          <w:szCs w:val="20"/>
          <w:lang w:eastAsia="nl-NL"/>
        </w:rPr>
        <w:t>De</w:t>
      </w:r>
      <w:r w:rsidR="00373050">
        <w:rPr>
          <w:rFonts w:cs="Arial"/>
          <w:szCs w:val="20"/>
          <w:lang w:eastAsia="nl-NL"/>
        </w:rPr>
        <w:t>rde kan worden aangemerkt als: M</w:t>
      </w:r>
      <w:r w:rsidRPr="0070749E">
        <w:rPr>
          <w:rFonts w:cs="Arial"/>
          <w:szCs w:val="20"/>
          <w:lang w:eastAsia="nl-NL"/>
        </w:rPr>
        <w:t>oedermaatschappij/Onderaannemer/Combinant/anders</w:t>
      </w:r>
      <w:r w:rsidR="00373050">
        <w:rPr>
          <w:rFonts w:cs="Arial"/>
          <w:szCs w:val="20"/>
          <w:lang w:eastAsia="nl-NL"/>
        </w:rPr>
        <w:t xml:space="preserve"> </w:t>
      </w:r>
      <w:r w:rsidR="00373050" w:rsidRPr="005971A6">
        <w:rPr>
          <w:b/>
          <w:color w:val="005A62"/>
        </w:rPr>
        <w:t>*</w:t>
      </w:r>
      <w:r w:rsidR="008C5EBE" w:rsidRPr="005971A6">
        <w:rPr>
          <w:b/>
          <w:color w:val="005A62"/>
        </w:rPr>
        <w:t>*</w:t>
      </w:r>
      <w:r w:rsidRPr="0070749E">
        <w:rPr>
          <w:rFonts w:cs="Arial"/>
          <w:szCs w:val="20"/>
          <w:lang w:eastAsia="nl-NL"/>
        </w:rPr>
        <w:t>, namelijk…….</w:t>
      </w:r>
    </w:p>
    <w:p w14:paraId="2F080F80" w14:textId="77777777" w:rsidR="00604433" w:rsidRPr="00396EB6" w:rsidRDefault="00604433" w:rsidP="00604433">
      <w:pPr>
        <w:rPr>
          <w:rFonts w:cs="Arial"/>
          <w:color w:val="005A62"/>
          <w:szCs w:val="20"/>
          <w:lang w:eastAsia="nl-NL"/>
        </w:rPr>
      </w:pPr>
      <w:r w:rsidRPr="0070749E">
        <w:rPr>
          <w:rFonts w:cs="Arial"/>
          <w:szCs w:val="20"/>
          <w:lang w:eastAsia="nl-NL"/>
        </w:rPr>
        <w:br/>
      </w:r>
      <w:r w:rsidRPr="00396EB6">
        <w:rPr>
          <w:rFonts w:cs="Arial"/>
          <w:i/>
          <w:color w:val="005A62"/>
          <w:szCs w:val="20"/>
          <w:lang w:eastAsia="nl-NL"/>
        </w:rPr>
        <w:t>(</w:t>
      </w:r>
      <w:r w:rsidRPr="00396EB6">
        <w:rPr>
          <w:rFonts w:cs="Arial"/>
          <w:b/>
          <w:i/>
          <w:color w:val="005A62"/>
          <w:szCs w:val="20"/>
          <w:lang w:eastAsia="nl-NL"/>
        </w:rPr>
        <w:t>Ingeval van beroep op technische bekwaamheid en/of beroepsbekwaamheid Derde</w:t>
      </w:r>
      <w:r w:rsidRPr="00396EB6">
        <w:rPr>
          <w:rFonts w:cs="Arial"/>
          <w:i/>
          <w:color w:val="005A62"/>
          <w:szCs w:val="20"/>
          <w:lang w:eastAsia="nl-NL"/>
        </w:rPr>
        <w:t>)</w:t>
      </w:r>
      <w:r w:rsidRPr="00396EB6">
        <w:rPr>
          <w:rFonts w:cs="Arial"/>
          <w:color w:val="005A62"/>
          <w:szCs w:val="20"/>
          <w:lang w:eastAsia="nl-NL"/>
        </w:rPr>
        <w:t xml:space="preserve"> </w:t>
      </w:r>
    </w:p>
    <w:p w14:paraId="63476F93" w14:textId="0C170878" w:rsidR="00604433" w:rsidRPr="0070749E" w:rsidRDefault="00604433" w:rsidP="00604433">
      <w:pPr>
        <w:rPr>
          <w:rFonts w:cs="Arial"/>
          <w:szCs w:val="20"/>
          <w:lang w:eastAsia="nl-NL"/>
        </w:rPr>
      </w:pPr>
      <w:r w:rsidRPr="0070749E">
        <w:rPr>
          <w:rFonts w:cs="Arial"/>
          <w:szCs w:val="20"/>
          <w:lang w:eastAsia="nl-NL"/>
        </w:rPr>
        <w:t xml:space="preserve">□ </w:t>
      </w:r>
      <w:r w:rsidR="00373050">
        <w:rPr>
          <w:rFonts w:cs="Arial"/>
          <w:szCs w:val="20"/>
          <w:lang w:eastAsia="nl-NL"/>
        </w:rPr>
        <w:tab/>
      </w:r>
      <w:r w:rsidRPr="0070749E">
        <w:rPr>
          <w:rFonts w:cs="Arial"/>
          <w:szCs w:val="20"/>
          <w:lang w:eastAsia="nl-NL"/>
        </w:rPr>
        <w:t>Derde verklaart aan bovengenoemde minimumeisen zelfstandig te kunnen voldoen en verklaart voor het volgende onderdeel …………………………………………………………………………………………..</w:t>
      </w:r>
    </w:p>
    <w:p w14:paraId="46903E95" w14:textId="54B56269" w:rsidR="00604433" w:rsidRDefault="00604433" w:rsidP="00604433">
      <w:pPr>
        <w:rPr>
          <w:rFonts w:cs="Arial"/>
          <w:szCs w:val="20"/>
          <w:lang w:eastAsia="nl-NL"/>
        </w:rPr>
      </w:pPr>
      <w:r w:rsidRPr="0070749E">
        <w:rPr>
          <w:rFonts w:cs="Arial"/>
          <w:szCs w:val="20"/>
          <w:lang w:eastAsia="nl-NL"/>
        </w:rPr>
        <w:t>te worden</w:t>
      </w:r>
      <w:r w:rsidR="008424A6">
        <w:rPr>
          <w:rFonts w:cs="Arial"/>
          <w:szCs w:val="20"/>
          <w:lang w:eastAsia="nl-NL"/>
        </w:rPr>
        <w:t xml:space="preserve"> ingezet bij uitvoering van de o</w:t>
      </w:r>
      <w:r w:rsidRPr="0070749E">
        <w:rPr>
          <w:rFonts w:cs="Arial"/>
          <w:szCs w:val="20"/>
          <w:lang w:eastAsia="nl-NL"/>
        </w:rPr>
        <w:t>pdracht en deze uitvoering ook daadwerkelijk zelf (zonder inschakeling van derden/onderaannemers) uit te voeren.</w:t>
      </w:r>
    </w:p>
    <w:p w14:paraId="2C3CC9E0" w14:textId="77777777" w:rsidR="0083731C" w:rsidRDefault="0083731C" w:rsidP="00373050">
      <w:pPr>
        <w:autoSpaceDE w:val="0"/>
        <w:autoSpaceDN w:val="0"/>
        <w:adjustRightInd w:val="0"/>
        <w:contextualSpacing w:val="0"/>
        <w:rPr>
          <w:szCs w:val="18"/>
          <w:lang w:eastAsia="nl-NL"/>
        </w:rPr>
      </w:pPr>
    </w:p>
    <w:p w14:paraId="21D36EEC" w14:textId="624FD8CB" w:rsidR="00373050" w:rsidRPr="005971A6" w:rsidRDefault="00373050" w:rsidP="00373050">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2"/>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373050" w:rsidRPr="00855868" w14:paraId="28621EC0" w14:textId="77777777" w:rsidTr="00FC6D90">
        <w:tc>
          <w:tcPr>
            <w:tcW w:w="9067" w:type="dxa"/>
            <w:gridSpan w:val="2"/>
            <w:shd w:val="clear" w:color="auto" w:fill="auto"/>
          </w:tcPr>
          <w:p w14:paraId="7C5372A5" w14:textId="50370100" w:rsidR="00373050" w:rsidRPr="00855868" w:rsidRDefault="00373050" w:rsidP="00FC6D90">
            <w:pPr>
              <w:spacing w:line="240" w:lineRule="auto"/>
              <w:contextualSpacing w:val="0"/>
              <w:rPr>
                <w:b/>
                <w:color w:val="005A62"/>
                <w:sz w:val="16"/>
                <w:szCs w:val="16"/>
              </w:rPr>
            </w:pPr>
            <w:r>
              <w:rPr>
                <w:b/>
                <w:color w:val="005A62"/>
                <w:sz w:val="16"/>
                <w:szCs w:val="16"/>
              </w:rPr>
              <w:t>Derde</w:t>
            </w:r>
          </w:p>
        </w:tc>
      </w:tr>
      <w:tr w:rsidR="00373050" w:rsidRPr="00855868" w14:paraId="2C6256AB" w14:textId="77777777" w:rsidTr="00FC6D90">
        <w:tc>
          <w:tcPr>
            <w:tcW w:w="9067" w:type="dxa"/>
            <w:gridSpan w:val="2"/>
            <w:shd w:val="clear" w:color="auto" w:fill="D9FFFC"/>
          </w:tcPr>
          <w:p w14:paraId="57427A80" w14:textId="77777777" w:rsidR="00373050" w:rsidRPr="00855868" w:rsidRDefault="00373050" w:rsidP="00FC6D90">
            <w:pPr>
              <w:spacing w:line="240" w:lineRule="auto"/>
              <w:contextualSpacing w:val="0"/>
              <w:rPr>
                <w:b/>
                <w:color w:val="005A62"/>
                <w:sz w:val="8"/>
                <w:szCs w:val="8"/>
              </w:rPr>
            </w:pPr>
          </w:p>
        </w:tc>
      </w:tr>
      <w:tr w:rsidR="00373050" w:rsidRPr="00855868" w14:paraId="488FD7A5" w14:textId="77777777" w:rsidTr="00FC6D90">
        <w:trPr>
          <w:trHeight w:val="226"/>
        </w:trPr>
        <w:tc>
          <w:tcPr>
            <w:tcW w:w="3225" w:type="dxa"/>
            <w:tcBorders>
              <w:right w:val="single" w:sz="4" w:space="0" w:color="auto"/>
            </w:tcBorders>
          </w:tcPr>
          <w:p w14:paraId="53A3B39D" w14:textId="683A22CC" w:rsidR="00373050" w:rsidRPr="00855868" w:rsidRDefault="00373050" w:rsidP="00FC6D90">
            <w:pPr>
              <w:spacing w:line="240" w:lineRule="auto"/>
              <w:contextualSpacing w:val="0"/>
              <w:rPr>
                <w:b/>
                <w:color w:val="005A62"/>
                <w:sz w:val="16"/>
                <w:szCs w:val="16"/>
              </w:rPr>
            </w:pPr>
            <w:r>
              <w:rPr>
                <w:b/>
                <w:color w:val="005A62"/>
                <w:sz w:val="16"/>
                <w:szCs w:val="16"/>
              </w:rPr>
              <w:t>Naam Bedrijf</w:t>
            </w:r>
          </w:p>
          <w:p w14:paraId="4A2E718A"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72C69D5C" w14:textId="77777777" w:rsidR="00373050" w:rsidRPr="00855868" w:rsidRDefault="00373050" w:rsidP="00FC6D90">
            <w:pPr>
              <w:spacing w:line="240" w:lineRule="auto"/>
              <w:contextualSpacing w:val="0"/>
              <w:rPr>
                <w:sz w:val="16"/>
                <w:szCs w:val="16"/>
              </w:rPr>
            </w:pPr>
          </w:p>
        </w:tc>
      </w:tr>
      <w:tr w:rsidR="00373050" w:rsidRPr="00855868" w14:paraId="222EA174" w14:textId="77777777" w:rsidTr="00FC6D90">
        <w:trPr>
          <w:trHeight w:val="226"/>
        </w:trPr>
        <w:tc>
          <w:tcPr>
            <w:tcW w:w="3225" w:type="dxa"/>
            <w:tcBorders>
              <w:right w:val="single" w:sz="4" w:space="0" w:color="auto"/>
            </w:tcBorders>
          </w:tcPr>
          <w:p w14:paraId="5150AD48" w14:textId="77777777" w:rsidR="00373050" w:rsidRPr="00855868" w:rsidRDefault="00373050" w:rsidP="00FC6D90">
            <w:pPr>
              <w:spacing w:line="240" w:lineRule="auto"/>
              <w:contextualSpacing w:val="0"/>
              <w:rPr>
                <w:b/>
                <w:color w:val="005A62"/>
                <w:sz w:val="16"/>
                <w:szCs w:val="16"/>
              </w:rPr>
            </w:pPr>
            <w:r>
              <w:rPr>
                <w:b/>
                <w:color w:val="005A62"/>
                <w:sz w:val="16"/>
                <w:szCs w:val="16"/>
              </w:rPr>
              <w:t>Naam functionaris</w:t>
            </w:r>
          </w:p>
          <w:p w14:paraId="1F1482EB"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70EF2A17" w14:textId="77777777" w:rsidR="00373050" w:rsidRPr="00855868" w:rsidRDefault="00373050" w:rsidP="00FC6D90">
            <w:pPr>
              <w:spacing w:line="240" w:lineRule="auto"/>
              <w:contextualSpacing w:val="0"/>
              <w:rPr>
                <w:sz w:val="16"/>
                <w:szCs w:val="16"/>
              </w:rPr>
            </w:pPr>
          </w:p>
        </w:tc>
      </w:tr>
      <w:tr w:rsidR="00373050" w:rsidRPr="00855868" w14:paraId="7A4A7917" w14:textId="77777777" w:rsidTr="00FC6D90">
        <w:tc>
          <w:tcPr>
            <w:tcW w:w="3225" w:type="dxa"/>
            <w:tcBorders>
              <w:right w:val="single" w:sz="4" w:space="0" w:color="auto"/>
            </w:tcBorders>
          </w:tcPr>
          <w:p w14:paraId="71F4A499" w14:textId="77777777" w:rsidR="00373050" w:rsidRPr="00855868" w:rsidRDefault="00373050" w:rsidP="00FC6D90">
            <w:pPr>
              <w:spacing w:line="240" w:lineRule="auto"/>
              <w:contextualSpacing w:val="0"/>
              <w:rPr>
                <w:b/>
                <w:color w:val="005A62"/>
                <w:sz w:val="16"/>
                <w:szCs w:val="16"/>
              </w:rPr>
            </w:pPr>
            <w:r w:rsidRPr="00855868">
              <w:rPr>
                <w:b/>
                <w:color w:val="005A62"/>
                <w:sz w:val="16"/>
                <w:szCs w:val="16"/>
              </w:rPr>
              <w:t xml:space="preserve">Datum </w:t>
            </w:r>
          </w:p>
          <w:p w14:paraId="515B6A08"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3AFF96D7" w14:textId="77777777" w:rsidR="00373050" w:rsidRPr="00855868" w:rsidRDefault="00373050" w:rsidP="00FC6D90">
            <w:pPr>
              <w:spacing w:line="240" w:lineRule="auto"/>
              <w:contextualSpacing w:val="0"/>
              <w:rPr>
                <w:b/>
                <w:sz w:val="16"/>
                <w:szCs w:val="16"/>
              </w:rPr>
            </w:pPr>
          </w:p>
        </w:tc>
      </w:tr>
      <w:tr w:rsidR="00373050" w:rsidRPr="00855868" w14:paraId="2704039E" w14:textId="77777777" w:rsidTr="00FC6D90">
        <w:tc>
          <w:tcPr>
            <w:tcW w:w="3225" w:type="dxa"/>
            <w:tcBorders>
              <w:right w:val="single" w:sz="4" w:space="0" w:color="auto"/>
            </w:tcBorders>
          </w:tcPr>
          <w:p w14:paraId="16145008" w14:textId="77777777" w:rsidR="00373050" w:rsidRPr="00855868" w:rsidRDefault="00373050" w:rsidP="00FC6D90">
            <w:pPr>
              <w:spacing w:line="240" w:lineRule="auto"/>
              <w:contextualSpacing w:val="0"/>
              <w:rPr>
                <w:b/>
                <w:color w:val="005A62"/>
                <w:sz w:val="16"/>
                <w:szCs w:val="16"/>
              </w:rPr>
            </w:pPr>
            <w:r>
              <w:rPr>
                <w:b/>
                <w:color w:val="005A62"/>
                <w:sz w:val="16"/>
                <w:szCs w:val="16"/>
              </w:rPr>
              <w:t>Plaats</w:t>
            </w:r>
            <w:r w:rsidRPr="00855868">
              <w:rPr>
                <w:b/>
                <w:color w:val="005A62"/>
                <w:sz w:val="16"/>
                <w:szCs w:val="16"/>
              </w:rPr>
              <w:t xml:space="preserve">  </w:t>
            </w:r>
          </w:p>
          <w:p w14:paraId="244F134E"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08A46D5B" w14:textId="77777777" w:rsidR="00373050" w:rsidRPr="00855868" w:rsidRDefault="00373050" w:rsidP="00FC6D90">
            <w:pPr>
              <w:spacing w:line="240" w:lineRule="auto"/>
              <w:contextualSpacing w:val="0"/>
              <w:rPr>
                <w:b/>
                <w:sz w:val="16"/>
                <w:szCs w:val="16"/>
              </w:rPr>
            </w:pPr>
          </w:p>
        </w:tc>
      </w:tr>
      <w:tr w:rsidR="00373050" w:rsidRPr="00855868" w14:paraId="2BCDE39B" w14:textId="77777777" w:rsidTr="00FC6D90">
        <w:tc>
          <w:tcPr>
            <w:tcW w:w="3225" w:type="dxa"/>
            <w:tcBorders>
              <w:right w:val="single" w:sz="4" w:space="0" w:color="auto"/>
            </w:tcBorders>
          </w:tcPr>
          <w:p w14:paraId="600B89C8" w14:textId="77777777" w:rsidR="00373050" w:rsidRPr="00855868" w:rsidRDefault="00373050" w:rsidP="00FC6D90">
            <w:pPr>
              <w:spacing w:line="240" w:lineRule="auto"/>
              <w:contextualSpacing w:val="0"/>
              <w:rPr>
                <w:b/>
                <w:color w:val="005A62"/>
                <w:sz w:val="16"/>
                <w:szCs w:val="16"/>
              </w:rPr>
            </w:pPr>
            <w:r>
              <w:rPr>
                <w:b/>
                <w:color w:val="005A62"/>
                <w:sz w:val="16"/>
                <w:szCs w:val="16"/>
              </w:rPr>
              <w:t>Handtekening</w:t>
            </w:r>
          </w:p>
          <w:p w14:paraId="35B19F24" w14:textId="77777777" w:rsidR="00373050" w:rsidRPr="00855868" w:rsidRDefault="00373050" w:rsidP="00FC6D90">
            <w:pPr>
              <w:spacing w:line="240" w:lineRule="auto"/>
              <w:contextualSpacing w:val="0"/>
              <w:rPr>
                <w:b/>
                <w:color w:val="005A62"/>
                <w:sz w:val="16"/>
                <w:szCs w:val="16"/>
              </w:rPr>
            </w:pPr>
          </w:p>
          <w:p w14:paraId="7A32E79D" w14:textId="77777777" w:rsidR="00373050" w:rsidRPr="00855868" w:rsidRDefault="00373050" w:rsidP="00FC6D90">
            <w:pPr>
              <w:spacing w:line="240" w:lineRule="auto"/>
              <w:contextualSpacing w:val="0"/>
              <w:rPr>
                <w:b/>
                <w:color w:val="005A62"/>
                <w:sz w:val="16"/>
                <w:szCs w:val="16"/>
              </w:rPr>
            </w:pPr>
          </w:p>
          <w:p w14:paraId="0DEC7371" w14:textId="77777777" w:rsidR="00373050" w:rsidRPr="00855868" w:rsidRDefault="00373050" w:rsidP="00FC6D90">
            <w:pPr>
              <w:spacing w:line="240" w:lineRule="auto"/>
              <w:contextualSpacing w:val="0"/>
              <w:rPr>
                <w:b/>
                <w:color w:val="005A62"/>
                <w:sz w:val="16"/>
                <w:szCs w:val="16"/>
              </w:rPr>
            </w:pPr>
          </w:p>
          <w:p w14:paraId="43155DD6"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25BDC5E4" w14:textId="77777777" w:rsidR="00373050" w:rsidRPr="00855868" w:rsidRDefault="00373050" w:rsidP="00FC6D90">
            <w:pPr>
              <w:spacing w:line="240" w:lineRule="auto"/>
              <w:contextualSpacing w:val="0"/>
              <w:rPr>
                <w:b/>
                <w:sz w:val="16"/>
                <w:szCs w:val="16"/>
              </w:rPr>
            </w:pPr>
          </w:p>
          <w:p w14:paraId="7C5D8BEC" w14:textId="77777777" w:rsidR="00373050" w:rsidRPr="00855868" w:rsidRDefault="00373050" w:rsidP="00FC6D90">
            <w:pPr>
              <w:spacing w:line="240" w:lineRule="auto"/>
              <w:contextualSpacing w:val="0"/>
              <w:rPr>
                <w:b/>
                <w:sz w:val="16"/>
                <w:szCs w:val="16"/>
              </w:rPr>
            </w:pPr>
          </w:p>
        </w:tc>
      </w:tr>
    </w:tbl>
    <w:p w14:paraId="55D66C77" w14:textId="77777777" w:rsidR="00604433" w:rsidRDefault="00604433" w:rsidP="00604433">
      <w:pPr>
        <w:rPr>
          <w:rFonts w:ascii="Arial" w:hAnsi="Arial" w:cs="Arial"/>
          <w:szCs w:val="20"/>
          <w:lang w:eastAsia="nl-NL"/>
        </w:rPr>
      </w:pPr>
    </w:p>
    <w:tbl>
      <w:tblPr>
        <w:tblStyle w:val="Tabelraster2"/>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373050" w:rsidRPr="00855868" w14:paraId="37130AEA" w14:textId="77777777" w:rsidTr="00FC6D90">
        <w:tc>
          <w:tcPr>
            <w:tcW w:w="9067" w:type="dxa"/>
            <w:gridSpan w:val="2"/>
            <w:shd w:val="clear" w:color="auto" w:fill="auto"/>
          </w:tcPr>
          <w:p w14:paraId="5E7B30FC" w14:textId="52B78C3E" w:rsidR="00373050" w:rsidRPr="00855868" w:rsidRDefault="00373050" w:rsidP="00FC6D90">
            <w:pPr>
              <w:spacing w:line="240" w:lineRule="auto"/>
              <w:contextualSpacing w:val="0"/>
              <w:rPr>
                <w:b/>
                <w:color w:val="005A62"/>
                <w:sz w:val="16"/>
                <w:szCs w:val="16"/>
              </w:rPr>
            </w:pPr>
            <w:r>
              <w:rPr>
                <w:b/>
                <w:color w:val="005A62"/>
                <w:sz w:val="16"/>
                <w:szCs w:val="16"/>
              </w:rPr>
              <w:t>Inschrijver</w:t>
            </w:r>
          </w:p>
        </w:tc>
      </w:tr>
      <w:tr w:rsidR="00373050" w:rsidRPr="00855868" w14:paraId="59758036" w14:textId="77777777" w:rsidTr="00FC6D90">
        <w:tc>
          <w:tcPr>
            <w:tcW w:w="9067" w:type="dxa"/>
            <w:gridSpan w:val="2"/>
            <w:shd w:val="clear" w:color="auto" w:fill="D9FFFC"/>
          </w:tcPr>
          <w:p w14:paraId="709684E7" w14:textId="77777777" w:rsidR="00373050" w:rsidRPr="00855868" w:rsidRDefault="00373050" w:rsidP="00FC6D90">
            <w:pPr>
              <w:spacing w:line="240" w:lineRule="auto"/>
              <w:contextualSpacing w:val="0"/>
              <w:rPr>
                <w:b/>
                <w:color w:val="005A62"/>
                <w:sz w:val="8"/>
                <w:szCs w:val="8"/>
              </w:rPr>
            </w:pPr>
          </w:p>
        </w:tc>
      </w:tr>
      <w:tr w:rsidR="00373050" w:rsidRPr="00855868" w14:paraId="025201D2" w14:textId="77777777" w:rsidTr="00FC6D90">
        <w:trPr>
          <w:trHeight w:val="226"/>
        </w:trPr>
        <w:tc>
          <w:tcPr>
            <w:tcW w:w="3225" w:type="dxa"/>
            <w:tcBorders>
              <w:right w:val="single" w:sz="4" w:space="0" w:color="auto"/>
            </w:tcBorders>
          </w:tcPr>
          <w:p w14:paraId="0BC47FD9" w14:textId="77777777" w:rsidR="00373050" w:rsidRPr="00855868" w:rsidRDefault="00373050" w:rsidP="00FC6D90">
            <w:pPr>
              <w:spacing w:line="240" w:lineRule="auto"/>
              <w:contextualSpacing w:val="0"/>
              <w:rPr>
                <w:b/>
                <w:color w:val="005A62"/>
                <w:sz w:val="16"/>
                <w:szCs w:val="16"/>
              </w:rPr>
            </w:pPr>
            <w:r>
              <w:rPr>
                <w:b/>
                <w:color w:val="005A62"/>
                <w:sz w:val="16"/>
                <w:szCs w:val="16"/>
              </w:rPr>
              <w:t>Naam Bedrijf</w:t>
            </w:r>
          </w:p>
          <w:p w14:paraId="0C694E59"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3EEF6DBF" w14:textId="77777777" w:rsidR="00373050" w:rsidRPr="00855868" w:rsidRDefault="00373050" w:rsidP="00FC6D90">
            <w:pPr>
              <w:spacing w:line="240" w:lineRule="auto"/>
              <w:contextualSpacing w:val="0"/>
              <w:rPr>
                <w:sz w:val="16"/>
                <w:szCs w:val="16"/>
              </w:rPr>
            </w:pPr>
          </w:p>
        </w:tc>
      </w:tr>
      <w:tr w:rsidR="00373050" w:rsidRPr="00855868" w14:paraId="36C4C08A" w14:textId="77777777" w:rsidTr="00FC6D90">
        <w:trPr>
          <w:trHeight w:val="226"/>
        </w:trPr>
        <w:tc>
          <w:tcPr>
            <w:tcW w:w="3225" w:type="dxa"/>
            <w:tcBorders>
              <w:right w:val="single" w:sz="4" w:space="0" w:color="auto"/>
            </w:tcBorders>
          </w:tcPr>
          <w:p w14:paraId="1F1C8911" w14:textId="77777777" w:rsidR="00373050" w:rsidRPr="00855868" w:rsidRDefault="00373050" w:rsidP="00FC6D90">
            <w:pPr>
              <w:spacing w:line="240" w:lineRule="auto"/>
              <w:contextualSpacing w:val="0"/>
              <w:rPr>
                <w:b/>
                <w:color w:val="005A62"/>
                <w:sz w:val="16"/>
                <w:szCs w:val="16"/>
              </w:rPr>
            </w:pPr>
            <w:r>
              <w:rPr>
                <w:b/>
                <w:color w:val="005A62"/>
                <w:sz w:val="16"/>
                <w:szCs w:val="16"/>
              </w:rPr>
              <w:t>Naam functionaris</w:t>
            </w:r>
          </w:p>
          <w:p w14:paraId="24C3185D"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6B8A6154" w14:textId="77777777" w:rsidR="00373050" w:rsidRPr="00855868" w:rsidRDefault="00373050" w:rsidP="00FC6D90">
            <w:pPr>
              <w:spacing w:line="240" w:lineRule="auto"/>
              <w:contextualSpacing w:val="0"/>
              <w:rPr>
                <w:sz w:val="16"/>
                <w:szCs w:val="16"/>
              </w:rPr>
            </w:pPr>
          </w:p>
        </w:tc>
      </w:tr>
      <w:tr w:rsidR="00373050" w:rsidRPr="00855868" w14:paraId="7DA921BA" w14:textId="77777777" w:rsidTr="00FC6D90">
        <w:tc>
          <w:tcPr>
            <w:tcW w:w="3225" w:type="dxa"/>
            <w:tcBorders>
              <w:right w:val="single" w:sz="4" w:space="0" w:color="auto"/>
            </w:tcBorders>
          </w:tcPr>
          <w:p w14:paraId="351B2CB3" w14:textId="77777777" w:rsidR="00373050" w:rsidRPr="00855868" w:rsidRDefault="00373050" w:rsidP="00FC6D90">
            <w:pPr>
              <w:spacing w:line="240" w:lineRule="auto"/>
              <w:contextualSpacing w:val="0"/>
              <w:rPr>
                <w:b/>
                <w:color w:val="005A62"/>
                <w:sz w:val="16"/>
                <w:szCs w:val="16"/>
              </w:rPr>
            </w:pPr>
            <w:r w:rsidRPr="00855868">
              <w:rPr>
                <w:b/>
                <w:color w:val="005A62"/>
                <w:sz w:val="16"/>
                <w:szCs w:val="16"/>
              </w:rPr>
              <w:t xml:space="preserve">Datum </w:t>
            </w:r>
          </w:p>
          <w:p w14:paraId="6E8E9C33"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700B542C" w14:textId="77777777" w:rsidR="00373050" w:rsidRPr="00855868" w:rsidRDefault="00373050" w:rsidP="00FC6D90">
            <w:pPr>
              <w:spacing w:line="240" w:lineRule="auto"/>
              <w:contextualSpacing w:val="0"/>
              <w:rPr>
                <w:b/>
                <w:sz w:val="16"/>
                <w:szCs w:val="16"/>
              </w:rPr>
            </w:pPr>
          </w:p>
        </w:tc>
      </w:tr>
      <w:tr w:rsidR="00373050" w:rsidRPr="00855868" w14:paraId="3BCC9D49" w14:textId="77777777" w:rsidTr="00FC6D90">
        <w:tc>
          <w:tcPr>
            <w:tcW w:w="3225" w:type="dxa"/>
            <w:tcBorders>
              <w:right w:val="single" w:sz="4" w:space="0" w:color="auto"/>
            </w:tcBorders>
          </w:tcPr>
          <w:p w14:paraId="5C7FE59D" w14:textId="77777777" w:rsidR="00373050" w:rsidRPr="00855868" w:rsidRDefault="00373050" w:rsidP="00FC6D90">
            <w:pPr>
              <w:spacing w:line="240" w:lineRule="auto"/>
              <w:contextualSpacing w:val="0"/>
              <w:rPr>
                <w:b/>
                <w:color w:val="005A62"/>
                <w:sz w:val="16"/>
                <w:szCs w:val="16"/>
              </w:rPr>
            </w:pPr>
            <w:r>
              <w:rPr>
                <w:b/>
                <w:color w:val="005A62"/>
                <w:sz w:val="16"/>
                <w:szCs w:val="16"/>
              </w:rPr>
              <w:t>Plaats</w:t>
            </w:r>
            <w:r w:rsidRPr="00855868">
              <w:rPr>
                <w:b/>
                <w:color w:val="005A62"/>
                <w:sz w:val="16"/>
                <w:szCs w:val="16"/>
              </w:rPr>
              <w:t xml:space="preserve">  </w:t>
            </w:r>
          </w:p>
          <w:p w14:paraId="31989A6B"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4668C14E" w14:textId="77777777" w:rsidR="00373050" w:rsidRPr="00855868" w:rsidRDefault="00373050" w:rsidP="00FC6D90">
            <w:pPr>
              <w:spacing w:line="240" w:lineRule="auto"/>
              <w:contextualSpacing w:val="0"/>
              <w:rPr>
                <w:b/>
                <w:sz w:val="16"/>
                <w:szCs w:val="16"/>
              </w:rPr>
            </w:pPr>
          </w:p>
        </w:tc>
      </w:tr>
      <w:tr w:rsidR="00373050" w:rsidRPr="00855868" w14:paraId="388C626A" w14:textId="77777777" w:rsidTr="00FC6D90">
        <w:tc>
          <w:tcPr>
            <w:tcW w:w="3225" w:type="dxa"/>
            <w:tcBorders>
              <w:right w:val="single" w:sz="4" w:space="0" w:color="auto"/>
            </w:tcBorders>
          </w:tcPr>
          <w:p w14:paraId="33BACC17" w14:textId="77777777" w:rsidR="00373050" w:rsidRPr="00855868" w:rsidRDefault="00373050" w:rsidP="00FC6D90">
            <w:pPr>
              <w:spacing w:line="240" w:lineRule="auto"/>
              <w:contextualSpacing w:val="0"/>
              <w:rPr>
                <w:b/>
                <w:color w:val="005A62"/>
                <w:sz w:val="16"/>
                <w:szCs w:val="16"/>
              </w:rPr>
            </w:pPr>
            <w:r>
              <w:rPr>
                <w:b/>
                <w:color w:val="005A62"/>
                <w:sz w:val="16"/>
                <w:szCs w:val="16"/>
              </w:rPr>
              <w:t>Handtekening</w:t>
            </w:r>
          </w:p>
          <w:p w14:paraId="20346EA4" w14:textId="77777777" w:rsidR="00373050" w:rsidRPr="00855868" w:rsidRDefault="00373050" w:rsidP="00FC6D90">
            <w:pPr>
              <w:spacing w:line="240" w:lineRule="auto"/>
              <w:contextualSpacing w:val="0"/>
              <w:rPr>
                <w:b/>
                <w:color w:val="005A62"/>
                <w:sz w:val="16"/>
                <w:szCs w:val="16"/>
              </w:rPr>
            </w:pPr>
          </w:p>
          <w:p w14:paraId="16854CB7" w14:textId="77777777" w:rsidR="00373050" w:rsidRPr="00855868" w:rsidRDefault="00373050" w:rsidP="00FC6D90">
            <w:pPr>
              <w:spacing w:line="240" w:lineRule="auto"/>
              <w:contextualSpacing w:val="0"/>
              <w:rPr>
                <w:b/>
                <w:color w:val="005A62"/>
                <w:sz w:val="16"/>
                <w:szCs w:val="16"/>
              </w:rPr>
            </w:pPr>
          </w:p>
          <w:p w14:paraId="12DCD8BB" w14:textId="77777777" w:rsidR="00373050" w:rsidRPr="00855868" w:rsidRDefault="00373050" w:rsidP="00FC6D90">
            <w:pPr>
              <w:spacing w:line="240" w:lineRule="auto"/>
              <w:contextualSpacing w:val="0"/>
              <w:rPr>
                <w:b/>
                <w:color w:val="005A62"/>
                <w:sz w:val="16"/>
                <w:szCs w:val="16"/>
              </w:rPr>
            </w:pPr>
          </w:p>
          <w:p w14:paraId="3D734604" w14:textId="77777777" w:rsidR="00373050" w:rsidRPr="00855868" w:rsidRDefault="00373050" w:rsidP="00FC6D90">
            <w:pPr>
              <w:spacing w:line="240" w:lineRule="auto"/>
              <w:contextualSpacing w:val="0"/>
              <w:rPr>
                <w:b/>
                <w:color w:val="005A62"/>
                <w:sz w:val="16"/>
                <w:szCs w:val="16"/>
              </w:rPr>
            </w:pPr>
          </w:p>
        </w:tc>
        <w:tc>
          <w:tcPr>
            <w:tcW w:w="5842" w:type="dxa"/>
            <w:tcBorders>
              <w:left w:val="single" w:sz="4" w:space="0" w:color="auto"/>
            </w:tcBorders>
          </w:tcPr>
          <w:p w14:paraId="0A51D741" w14:textId="77777777" w:rsidR="00373050" w:rsidRPr="00855868" w:rsidRDefault="00373050" w:rsidP="00FC6D90">
            <w:pPr>
              <w:spacing w:line="240" w:lineRule="auto"/>
              <w:contextualSpacing w:val="0"/>
              <w:rPr>
                <w:b/>
                <w:sz w:val="16"/>
                <w:szCs w:val="16"/>
              </w:rPr>
            </w:pPr>
          </w:p>
          <w:p w14:paraId="00BB9D40" w14:textId="77777777" w:rsidR="00373050" w:rsidRPr="00855868" w:rsidRDefault="00373050" w:rsidP="00FC6D90">
            <w:pPr>
              <w:spacing w:line="240" w:lineRule="auto"/>
              <w:contextualSpacing w:val="0"/>
              <w:rPr>
                <w:b/>
                <w:sz w:val="16"/>
                <w:szCs w:val="16"/>
              </w:rPr>
            </w:pPr>
          </w:p>
        </w:tc>
      </w:tr>
    </w:tbl>
    <w:p w14:paraId="03F42F13" w14:textId="77777777" w:rsidR="00604433" w:rsidRDefault="00604433" w:rsidP="00604433"/>
    <w:p w14:paraId="4AA775CF" w14:textId="77777777" w:rsidR="00373050" w:rsidRPr="005971A6" w:rsidRDefault="00373050" w:rsidP="00373050">
      <w:pPr>
        <w:autoSpaceDE w:val="0"/>
        <w:autoSpaceDN w:val="0"/>
        <w:adjustRightInd w:val="0"/>
        <w:contextualSpacing w:val="0"/>
        <w:rPr>
          <w:i/>
          <w:iCs/>
          <w:lang w:eastAsia="nl-NL"/>
        </w:rPr>
      </w:pPr>
    </w:p>
    <w:p w14:paraId="33D9FE84" w14:textId="4670F086" w:rsidR="008C5EBE" w:rsidRPr="008C5EBE" w:rsidRDefault="008C5EBE" w:rsidP="008C5EBE">
      <w:pPr>
        <w:pStyle w:val="Lijstalinea"/>
        <w:numPr>
          <w:ilvl w:val="0"/>
          <w:numId w:val="20"/>
        </w:numPr>
        <w:contextualSpacing w:val="0"/>
        <w:rPr>
          <w:rFonts w:ascii="Verdana" w:hAnsi="Verdana"/>
          <w:b/>
          <w:color w:val="005A62"/>
          <w:sz w:val="20"/>
          <w:szCs w:val="20"/>
        </w:rPr>
      </w:pPr>
      <w:r w:rsidRPr="008C5EBE">
        <w:rPr>
          <w:rFonts w:ascii="Verdana" w:hAnsi="Verdana"/>
          <w:b/>
          <w:color w:val="005A62"/>
          <w:sz w:val="20"/>
          <w:szCs w:val="20"/>
        </w:rPr>
        <w:t>Aanvinken wat van toepassing is.</w:t>
      </w:r>
    </w:p>
    <w:p w14:paraId="563C4AFF" w14:textId="27E0907E" w:rsidR="005722DA" w:rsidRPr="005722DA" w:rsidRDefault="00373050" w:rsidP="008424A6">
      <w:pPr>
        <w:spacing w:after="160"/>
        <w:contextualSpacing w:val="0"/>
      </w:pPr>
      <w:r w:rsidRPr="005971A6">
        <w:rPr>
          <w:b/>
          <w:color w:val="005A62"/>
        </w:rPr>
        <w:t>*</w:t>
      </w:r>
      <w:r w:rsidR="008C5EBE" w:rsidRPr="005971A6">
        <w:rPr>
          <w:b/>
          <w:color w:val="005A62"/>
        </w:rPr>
        <w:t>*</w:t>
      </w:r>
      <w:r w:rsidRPr="005971A6">
        <w:rPr>
          <w:b/>
          <w:color w:val="005A62"/>
        </w:rPr>
        <w:t xml:space="preserve"> Doorhalen wat niet van toepassing is</w:t>
      </w:r>
      <w:r w:rsidRPr="005971A6">
        <w:rPr>
          <w:color w:val="005A62"/>
        </w:rPr>
        <w:t>.</w:t>
      </w:r>
    </w:p>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50.25pt">
                <v:imagedata r:id="rId1" o:title=""/>
              </v:shape>
              <o:OLEObject Type="Embed" ProgID="PBrush" ShapeID="_x0000_i1025" DrawAspect="Content" ObjectID="_1658140129"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5884ED35" w:rsidR="005722DA" w:rsidRDefault="00A60D66" w:rsidP="00A60D66">
              <w:pPr>
                <w:pStyle w:val="Geenafstand"/>
                <w:jc w:val="center"/>
                <w:rPr>
                  <w:rStyle w:val="Verdanaregelafstand1"/>
                </w:rPr>
              </w:pPr>
              <w:r>
                <w:rPr>
                  <w:rStyle w:val="Verdanaregelafstand1"/>
                </w:rPr>
                <w:t>Bijlage</w:t>
              </w:r>
              <w:r w:rsidR="00A56B76">
                <w:rPr>
                  <w:rStyle w:val="Verdanaregelafstand1"/>
                </w:rPr>
                <w:t xml:space="preserve"> F</w:t>
              </w:r>
            </w:p>
            <w:p w14:paraId="5689EC38" w14:textId="342D9CA2" w:rsidR="00943D66" w:rsidRPr="00D50B62" w:rsidRDefault="00A56B76" w:rsidP="005722DA">
              <w:pPr>
                <w:pStyle w:val="Geenafstand"/>
                <w:jc w:val="center"/>
              </w:pPr>
              <w:r>
                <w:rPr>
                  <w:rStyle w:val="Verdanaregelafstand1"/>
                </w:rPr>
                <w:t>Verklaring M</w:t>
              </w:r>
              <w:r w:rsidRPr="00A56B76">
                <w:rPr>
                  <w:rStyle w:val="Verdanaregelafstand1"/>
                </w:rPr>
                <w:t>oedermaatschappij - Holding - Beroep op bekwaamheid</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8424A6"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240B6C2F"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8424A6">
            <w:rPr>
              <w:rStyle w:val="Paginanummer"/>
              <w:noProof/>
              <w:sz w:val="16"/>
              <w:szCs w:val="16"/>
            </w:rPr>
            <w:t>4</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8424A6">
            <w:rPr>
              <w:rStyle w:val="Paginanummer"/>
              <w:noProof/>
              <w:sz w:val="16"/>
              <w:szCs w:val="16"/>
            </w:rPr>
            <w:t>5</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F1347CB">
          <wp:simplePos x="0" y="0"/>
          <wp:positionH relativeFrom="column">
            <wp:posOffset>-886460</wp:posOffset>
          </wp:positionH>
          <wp:positionV relativeFrom="page">
            <wp:posOffset>-35560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89E21E1"/>
    <w:multiLevelType w:val="hybridMultilevel"/>
    <w:tmpl w:val="7676F73E"/>
    <w:lvl w:ilvl="0" w:tplc="C1906166">
      <w:start w:val="1"/>
      <w:numFmt w:val="bullet"/>
      <w:lvlText w:val=""/>
      <w:lvlJc w:val="left"/>
      <w:pPr>
        <w:tabs>
          <w:tab w:val="num" w:pos="360"/>
        </w:tabs>
        <w:ind w:left="360" w:hanging="360"/>
      </w:pPr>
      <w:rPr>
        <w:rFonts w:ascii="Symbol" w:hAnsi="Symbol" w:hint="default"/>
        <w:color w:val="005A62"/>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4"/>
  </w:num>
  <w:num w:numId="3">
    <w:abstractNumId w:val="14"/>
  </w:num>
  <w:num w:numId="4">
    <w:abstractNumId w:val="7"/>
  </w:num>
  <w:num w:numId="5">
    <w:abstractNumId w:val="3"/>
  </w:num>
  <w:num w:numId="6">
    <w:abstractNumId w:val="11"/>
  </w:num>
  <w:num w:numId="7">
    <w:abstractNumId w:val="9"/>
  </w:num>
  <w:num w:numId="8">
    <w:abstractNumId w:val="6"/>
  </w:num>
  <w:num w:numId="9">
    <w:abstractNumId w:val="16"/>
  </w:num>
  <w:num w:numId="10">
    <w:abstractNumId w:val="0"/>
  </w:num>
  <w:num w:numId="11">
    <w:abstractNumId w:val="17"/>
  </w:num>
  <w:num w:numId="12">
    <w:abstractNumId w:val="10"/>
  </w:num>
  <w:num w:numId="13">
    <w:abstractNumId w:val="12"/>
  </w:num>
  <w:num w:numId="14">
    <w:abstractNumId w:val="8"/>
  </w:num>
  <w:num w:numId="15">
    <w:abstractNumId w:val="13"/>
  </w:num>
  <w:num w:numId="16">
    <w:abstractNumId w:val="18"/>
  </w:num>
  <w:num w:numId="17">
    <w:abstractNumId w:val="4"/>
    <w:lvlOverride w:ilvl="0">
      <w:startOverride w:val="3"/>
    </w:lvlOverride>
    <w:lvlOverride w:ilvl="1">
      <w:startOverride w:val="1"/>
    </w:lvlOverride>
  </w:num>
  <w:num w:numId="18">
    <w:abstractNumId w:val="1"/>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248D"/>
    <w:rsid w:val="00003298"/>
    <w:rsid w:val="00012BB1"/>
    <w:rsid w:val="000B264C"/>
    <w:rsid w:val="000D35B1"/>
    <w:rsid w:val="001517E3"/>
    <w:rsid w:val="001927FF"/>
    <w:rsid w:val="0019650E"/>
    <w:rsid w:val="00197BAB"/>
    <w:rsid w:val="001C2D8A"/>
    <w:rsid w:val="001D55DB"/>
    <w:rsid w:val="00217FFE"/>
    <w:rsid w:val="00234FCE"/>
    <w:rsid w:val="00247784"/>
    <w:rsid w:val="002756B6"/>
    <w:rsid w:val="00285411"/>
    <w:rsid w:val="002A69A5"/>
    <w:rsid w:val="002B563C"/>
    <w:rsid w:val="002F31ED"/>
    <w:rsid w:val="002F587B"/>
    <w:rsid w:val="003118F5"/>
    <w:rsid w:val="0032117B"/>
    <w:rsid w:val="00373050"/>
    <w:rsid w:val="00444E86"/>
    <w:rsid w:val="00446E64"/>
    <w:rsid w:val="00484EDC"/>
    <w:rsid w:val="004A1983"/>
    <w:rsid w:val="004A714E"/>
    <w:rsid w:val="004E640C"/>
    <w:rsid w:val="005431EA"/>
    <w:rsid w:val="005722DA"/>
    <w:rsid w:val="00590EE6"/>
    <w:rsid w:val="005E3BD1"/>
    <w:rsid w:val="00604433"/>
    <w:rsid w:val="00625585"/>
    <w:rsid w:val="00630B1C"/>
    <w:rsid w:val="00644163"/>
    <w:rsid w:val="006E49E7"/>
    <w:rsid w:val="006F340C"/>
    <w:rsid w:val="0070175D"/>
    <w:rsid w:val="00796C19"/>
    <w:rsid w:val="007B253C"/>
    <w:rsid w:val="007C0FE5"/>
    <w:rsid w:val="007D2A40"/>
    <w:rsid w:val="007E7902"/>
    <w:rsid w:val="0083731C"/>
    <w:rsid w:val="00841E6A"/>
    <w:rsid w:val="008424A6"/>
    <w:rsid w:val="00855868"/>
    <w:rsid w:val="00864F63"/>
    <w:rsid w:val="008C5EBE"/>
    <w:rsid w:val="008E4C6F"/>
    <w:rsid w:val="008F04DF"/>
    <w:rsid w:val="008F4DBE"/>
    <w:rsid w:val="009006F1"/>
    <w:rsid w:val="00914FA7"/>
    <w:rsid w:val="009310B6"/>
    <w:rsid w:val="00943D66"/>
    <w:rsid w:val="00943F8C"/>
    <w:rsid w:val="009A0243"/>
    <w:rsid w:val="009B1AD1"/>
    <w:rsid w:val="009C024C"/>
    <w:rsid w:val="009D7D87"/>
    <w:rsid w:val="009F71A1"/>
    <w:rsid w:val="00A058FC"/>
    <w:rsid w:val="00A26F72"/>
    <w:rsid w:val="00A4128C"/>
    <w:rsid w:val="00A56B76"/>
    <w:rsid w:val="00A60D66"/>
    <w:rsid w:val="00AF34D4"/>
    <w:rsid w:val="00B352E3"/>
    <w:rsid w:val="00B414CB"/>
    <w:rsid w:val="00B44BD3"/>
    <w:rsid w:val="00B87418"/>
    <w:rsid w:val="00BA1657"/>
    <w:rsid w:val="00BD1449"/>
    <w:rsid w:val="00BD21F6"/>
    <w:rsid w:val="00C27442"/>
    <w:rsid w:val="00C278CC"/>
    <w:rsid w:val="00C37C7B"/>
    <w:rsid w:val="00C84FB0"/>
    <w:rsid w:val="00CB53BB"/>
    <w:rsid w:val="00D1101C"/>
    <w:rsid w:val="00D23A50"/>
    <w:rsid w:val="00D25E72"/>
    <w:rsid w:val="00D63092"/>
    <w:rsid w:val="00DB1662"/>
    <w:rsid w:val="00DF589B"/>
    <w:rsid w:val="00E21755"/>
    <w:rsid w:val="00E21B07"/>
    <w:rsid w:val="00E21BAA"/>
    <w:rsid w:val="00E724F9"/>
    <w:rsid w:val="00E76CC9"/>
    <w:rsid w:val="00E85397"/>
    <w:rsid w:val="00ED148D"/>
    <w:rsid w:val="00EE30E4"/>
    <w:rsid w:val="00F149ED"/>
    <w:rsid w:val="00F16B78"/>
    <w:rsid w:val="00F23326"/>
    <w:rsid w:val="00F37FA4"/>
    <w:rsid w:val="00F561AC"/>
    <w:rsid w:val="00F56BEB"/>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183D2-E1F2-4EF0-AC8A-886DCA95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0</TotalTime>
  <Pages>5</Pages>
  <Words>651</Words>
  <Characters>3582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2</cp:revision>
  <cp:lastPrinted>2020-07-27T09:34:00Z</cp:lastPrinted>
  <dcterms:created xsi:type="dcterms:W3CDTF">2020-08-05T11:42:00Z</dcterms:created>
  <dcterms:modified xsi:type="dcterms:W3CDTF">2020-08-05T11:42:00Z</dcterms:modified>
</cp:coreProperties>
</file>