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3EEE" w:rsidRDefault="0037089E">
      <w:r>
        <w:t xml:space="preserve">Bijlage </w:t>
      </w:r>
      <w:r w:rsidR="004C37D4">
        <w:t>5</w:t>
      </w:r>
      <w:r w:rsidR="00817A17">
        <w:t xml:space="preserve"> -</w:t>
      </w:r>
      <w:r>
        <w:t xml:space="preserve"> </w:t>
      </w:r>
      <w:r w:rsidR="00150A3C">
        <w:t>Referenties voor kerncompetentie</w:t>
      </w:r>
    </w:p>
    <w:p w:rsidR="002472ED" w:rsidRDefault="0037089E">
      <w:r>
        <w:t>I</w:t>
      </w:r>
      <w:r w:rsidR="00F36506" w:rsidRPr="00F36506">
        <w:t xml:space="preserve">nschrijver moet aantonen dat hij over </w:t>
      </w:r>
      <w:r w:rsidR="002472ED">
        <w:t>onderstaande</w:t>
      </w:r>
      <w:r w:rsidR="00F36506" w:rsidRPr="00F36506">
        <w:t xml:space="preserve"> kerncompetentie beschikt. Hiervoor moet inschrijver één of meerdere referentieprojecten overleggen. Per te overleggen referentieproject moet inschrijver dit formulier invullen.</w:t>
      </w:r>
      <w:r w:rsidR="0089773B">
        <w:t xml:space="preserve"> </w:t>
      </w:r>
    </w:p>
    <w:p w:rsidR="00635708" w:rsidRDefault="00635708" w:rsidP="00635708">
      <w:r>
        <w:t xml:space="preserve">Uit de ingeleverde referentie opdrachten moet blijken dat u ervaring heeft met uitvoering van de gevraagde facilitaire dienstverlening. U dient te vermelden welke diensten u zelf heeft geleverd  en welke diensten zijn ingehuurd of ingekocht, waarbij u wel verantwoordelijk bleef voor het resultaat..  Uit deze referenties moet de toegevoegde waarde blijken van de leverancier zelf. </w:t>
      </w:r>
    </w:p>
    <w:p w:rsidR="00635708" w:rsidRDefault="00635708" w:rsidP="00635708">
      <w:r>
        <w:t>Het kan zijn dat meerdere kerncompetenties met een opdracht zijn aangetoond.</w:t>
      </w:r>
    </w:p>
    <w:p w:rsidR="00635708" w:rsidRDefault="00635708" w:rsidP="00635708"/>
    <w:p w:rsidR="004C37D4" w:rsidRDefault="004C37D4">
      <w:r w:rsidRPr="005C179E">
        <w:rPr>
          <w:rFonts w:cstheme="minorHAnsi"/>
          <w:u w:val="single"/>
        </w:rPr>
        <w:t>Kerncompetentie</w:t>
      </w:r>
      <w:r>
        <w:rPr>
          <w:rFonts w:cstheme="minorHAnsi"/>
          <w:u w:val="single"/>
        </w:rPr>
        <w:t>s</w:t>
      </w:r>
      <w:r w:rsidRPr="005C179E">
        <w:rPr>
          <w:rFonts w:cstheme="minorHAnsi"/>
          <w:u w:val="single"/>
        </w:rPr>
        <w:t>:</w:t>
      </w:r>
    </w:p>
    <w:p w:rsidR="004C37D4" w:rsidRPr="00AD5CF4" w:rsidRDefault="004C37D4" w:rsidP="004C37D4">
      <w:pPr>
        <w:pStyle w:val="Lijstalinea"/>
        <w:numPr>
          <w:ilvl w:val="0"/>
          <w:numId w:val="1"/>
        </w:numPr>
        <w:spacing w:line="276" w:lineRule="auto"/>
        <w:rPr>
          <w:rFonts w:asciiTheme="minorHAnsi" w:hAnsiTheme="minorHAnsi"/>
        </w:rPr>
      </w:pPr>
      <w:r w:rsidRPr="00AD5CF4">
        <w:rPr>
          <w:rFonts w:asciiTheme="minorHAnsi" w:hAnsiTheme="minorHAnsi"/>
        </w:rPr>
        <w:t>resultaatverantwoordelijkheid voor de in dit document gevraagde diensten;</w:t>
      </w:r>
    </w:p>
    <w:p w:rsidR="004C37D4" w:rsidRPr="00146E0A" w:rsidRDefault="004C37D4" w:rsidP="004C37D4">
      <w:pPr>
        <w:pStyle w:val="Lijstalinea"/>
        <w:numPr>
          <w:ilvl w:val="0"/>
          <w:numId w:val="1"/>
        </w:numPr>
        <w:spacing w:line="276" w:lineRule="auto"/>
        <w:rPr>
          <w:rFonts w:asciiTheme="minorHAnsi" w:hAnsiTheme="minorHAnsi"/>
        </w:rPr>
      </w:pPr>
      <w:r>
        <w:rPr>
          <w:rFonts w:asciiTheme="minorHAnsi" w:hAnsiTheme="minorHAnsi"/>
        </w:rPr>
        <w:t>een faciltyd</w:t>
      </w:r>
      <w:r w:rsidRPr="00146E0A">
        <w:rPr>
          <w:rFonts w:asciiTheme="minorHAnsi" w:hAnsiTheme="minorHAnsi"/>
        </w:rPr>
        <w:t>esk met personele bezetting in het gebouw van de klant</w:t>
      </w:r>
      <w:r>
        <w:rPr>
          <w:rFonts w:asciiTheme="minorHAnsi" w:hAnsiTheme="minorHAnsi"/>
        </w:rPr>
        <w:t>;</w:t>
      </w:r>
    </w:p>
    <w:p w:rsidR="004C37D4" w:rsidRPr="00146E0A" w:rsidRDefault="004C37D4" w:rsidP="004C37D4">
      <w:pPr>
        <w:pStyle w:val="Lijstalinea"/>
        <w:numPr>
          <w:ilvl w:val="0"/>
          <w:numId w:val="1"/>
        </w:numPr>
        <w:spacing w:line="276" w:lineRule="auto"/>
        <w:rPr>
          <w:rFonts w:asciiTheme="minorHAnsi" w:hAnsiTheme="minorHAnsi"/>
        </w:rPr>
      </w:pPr>
      <w:r>
        <w:rPr>
          <w:rFonts w:asciiTheme="minorHAnsi" w:hAnsiTheme="minorHAnsi"/>
        </w:rPr>
        <w:t>e</w:t>
      </w:r>
      <w:r w:rsidRPr="00146E0A">
        <w:rPr>
          <w:rFonts w:asciiTheme="minorHAnsi" w:hAnsiTheme="minorHAnsi"/>
        </w:rPr>
        <w:t>r is sprake van vaste dienstverlening en incidentele (projectmatige) dienstv</w:t>
      </w:r>
      <w:r>
        <w:rPr>
          <w:rFonts w:asciiTheme="minorHAnsi" w:hAnsiTheme="minorHAnsi"/>
        </w:rPr>
        <w:t>erlening;</w:t>
      </w:r>
    </w:p>
    <w:p w:rsidR="004C37D4" w:rsidRPr="00146E0A" w:rsidRDefault="004C37D4" w:rsidP="004C37D4">
      <w:pPr>
        <w:pStyle w:val="Lijstalinea"/>
        <w:numPr>
          <w:ilvl w:val="0"/>
          <w:numId w:val="1"/>
        </w:numPr>
        <w:spacing w:line="276" w:lineRule="auto"/>
        <w:rPr>
          <w:rFonts w:asciiTheme="minorHAnsi" w:hAnsiTheme="minorHAnsi"/>
        </w:rPr>
      </w:pPr>
      <w:r>
        <w:rPr>
          <w:rFonts w:asciiTheme="minorHAnsi" w:hAnsiTheme="minorHAnsi"/>
        </w:rPr>
        <w:t>ervaring met v</w:t>
      </w:r>
      <w:r w:rsidRPr="00146E0A">
        <w:rPr>
          <w:rFonts w:asciiTheme="minorHAnsi" w:hAnsiTheme="minorHAnsi"/>
        </w:rPr>
        <w:t xml:space="preserve">olledige ontzorging en </w:t>
      </w:r>
      <w:r>
        <w:rPr>
          <w:rFonts w:asciiTheme="minorHAnsi" w:hAnsiTheme="minorHAnsi"/>
        </w:rPr>
        <w:t xml:space="preserve">het zijn van </w:t>
      </w:r>
      <w:r w:rsidRPr="00146E0A">
        <w:rPr>
          <w:rFonts w:asciiTheme="minorHAnsi" w:hAnsiTheme="minorHAnsi"/>
        </w:rPr>
        <w:t>één aanspreekpunt</w:t>
      </w:r>
      <w:r>
        <w:rPr>
          <w:rFonts w:asciiTheme="minorHAnsi" w:hAnsiTheme="minorHAnsi"/>
        </w:rPr>
        <w:t xml:space="preserve"> (one stop shop)</w:t>
      </w:r>
      <w:r w:rsidRPr="00146E0A">
        <w:rPr>
          <w:rFonts w:asciiTheme="minorHAnsi" w:hAnsiTheme="minorHAnsi"/>
        </w:rPr>
        <w:t>;</w:t>
      </w:r>
    </w:p>
    <w:p w:rsidR="004C37D4" w:rsidRPr="00146E0A" w:rsidRDefault="004C37D4" w:rsidP="004C37D4">
      <w:pPr>
        <w:pStyle w:val="Lijstalinea"/>
        <w:numPr>
          <w:ilvl w:val="0"/>
          <w:numId w:val="1"/>
        </w:numPr>
        <w:spacing w:line="276" w:lineRule="auto"/>
        <w:rPr>
          <w:rFonts w:asciiTheme="minorHAnsi" w:hAnsiTheme="minorHAnsi"/>
        </w:rPr>
      </w:pPr>
      <w:r>
        <w:rPr>
          <w:rFonts w:asciiTheme="minorHAnsi" w:hAnsiTheme="minorHAnsi"/>
        </w:rPr>
        <w:t xml:space="preserve">contractbeheerder voor de in opdracht gekregen </w:t>
      </w:r>
      <w:r w:rsidRPr="00146E0A">
        <w:rPr>
          <w:rFonts w:asciiTheme="minorHAnsi" w:hAnsiTheme="minorHAnsi"/>
        </w:rPr>
        <w:t xml:space="preserve">facilitaire </w:t>
      </w:r>
      <w:r>
        <w:rPr>
          <w:rFonts w:asciiTheme="minorHAnsi" w:hAnsiTheme="minorHAnsi"/>
        </w:rPr>
        <w:t>diensten</w:t>
      </w:r>
      <w:r w:rsidRPr="00146E0A">
        <w:rPr>
          <w:rFonts w:asciiTheme="minorHAnsi" w:hAnsiTheme="minorHAnsi"/>
        </w:rPr>
        <w:t>;</w:t>
      </w:r>
    </w:p>
    <w:p w:rsidR="004C37D4" w:rsidRPr="00146E0A" w:rsidRDefault="004C37D4" w:rsidP="004C37D4">
      <w:pPr>
        <w:pStyle w:val="Lijstalinea"/>
        <w:numPr>
          <w:ilvl w:val="0"/>
          <w:numId w:val="1"/>
        </w:numPr>
        <w:spacing w:line="276" w:lineRule="auto"/>
        <w:rPr>
          <w:rFonts w:asciiTheme="minorHAnsi" w:hAnsiTheme="minorHAnsi"/>
        </w:rPr>
      </w:pPr>
      <w:r>
        <w:rPr>
          <w:rFonts w:asciiTheme="minorHAnsi" w:hAnsiTheme="minorHAnsi"/>
        </w:rPr>
        <w:t xml:space="preserve">ervaring met </w:t>
      </w:r>
      <w:r w:rsidRPr="00146E0A">
        <w:rPr>
          <w:rFonts w:asciiTheme="minorHAnsi" w:hAnsiTheme="minorHAnsi"/>
        </w:rPr>
        <w:t>uitw</w:t>
      </w:r>
      <w:r>
        <w:rPr>
          <w:rFonts w:asciiTheme="minorHAnsi" w:hAnsiTheme="minorHAnsi"/>
        </w:rPr>
        <w:t xml:space="preserve">isseling en communicatie van </w:t>
      </w:r>
      <w:r w:rsidRPr="00146E0A">
        <w:rPr>
          <w:rFonts w:asciiTheme="minorHAnsi" w:hAnsiTheme="minorHAnsi"/>
        </w:rPr>
        <w:t>managementinformatie over de dienstverlening.</w:t>
      </w:r>
    </w:p>
    <w:p w:rsidR="004C37D4" w:rsidRDefault="004C37D4" w:rsidP="002472ED">
      <w:pPr>
        <w:rPr>
          <w:rFonts w:cstheme="minorHAnsi"/>
        </w:rPr>
      </w:pPr>
    </w:p>
    <w:p w:rsidR="004C37D4" w:rsidRDefault="004C37D4" w:rsidP="002472ED">
      <w:pPr>
        <w:rPr>
          <w:rFonts w:cstheme="minorHAnsi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232529" w:rsidTr="00C42872">
        <w:tc>
          <w:tcPr>
            <w:tcW w:w="9212" w:type="dxa"/>
            <w:gridSpan w:val="2"/>
          </w:tcPr>
          <w:p w:rsidR="002472ED" w:rsidRDefault="002472ED" w:rsidP="002472ED">
            <w:r w:rsidRPr="00232529">
              <w:t>Naam inschrijver:</w:t>
            </w:r>
          </w:p>
          <w:p w:rsidR="00232529" w:rsidRDefault="00232529"/>
        </w:tc>
      </w:tr>
      <w:tr w:rsidR="0037089E" w:rsidTr="00397414">
        <w:tc>
          <w:tcPr>
            <w:tcW w:w="9212" w:type="dxa"/>
            <w:gridSpan w:val="2"/>
          </w:tcPr>
          <w:p w:rsidR="0037089E" w:rsidRPr="009267CD" w:rsidRDefault="0037089E" w:rsidP="00982143">
            <w:pPr>
              <w:rPr>
                <w:i/>
              </w:rPr>
            </w:pPr>
            <w:r w:rsidRPr="009267CD">
              <w:rPr>
                <w:i/>
              </w:rPr>
              <w:t xml:space="preserve">Geef de relevante gegevens van het referentieproject op. </w:t>
            </w:r>
          </w:p>
        </w:tc>
      </w:tr>
      <w:tr w:rsidR="00F36506" w:rsidTr="00F36506">
        <w:tc>
          <w:tcPr>
            <w:tcW w:w="4606" w:type="dxa"/>
          </w:tcPr>
          <w:p w:rsidR="00F36506" w:rsidRDefault="0037089E">
            <w:r w:rsidRPr="0037089E">
              <w:t>Opdrachtgever van het referentieproject</w:t>
            </w:r>
            <w:r w:rsidR="009267CD">
              <w:t>:</w:t>
            </w:r>
          </w:p>
        </w:tc>
        <w:tc>
          <w:tcPr>
            <w:tcW w:w="4606" w:type="dxa"/>
          </w:tcPr>
          <w:p w:rsidR="0037089E" w:rsidRDefault="0037089E" w:rsidP="0037089E">
            <w:r>
              <w:t>Naam:</w:t>
            </w:r>
          </w:p>
          <w:p w:rsidR="00F36506" w:rsidRDefault="0037089E" w:rsidP="0037089E">
            <w:r>
              <w:t>Plaats:</w:t>
            </w:r>
          </w:p>
        </w:tc>
      </w:tr>
      <w:tr w:rsidR="00F36506" w:rsidTr="00F36506">
        <w:tc>
          <w:tcPr>
            <w:tcW w:w="4606" w:type="dxa"/>
          </w:tcPr>
          <w:p w:rsidR="00F36506" w:rsidRDefault="0037089E">
            <w:r w:rsidRPr="0037089E">
              <w:t>Contactgegevens van de contactpersoon bij de referent:</w:t>
            </w:r>
          </w:p>
        </w:tc>
        <w:tc>
          <w:tcPr>
            <w:tcW w:w="4606" w:type="dxa"/>
          </w:tcPr>
          <w:p w:rsidR="0037089E" w:rsidRDefault="0037089E" w:rsidP="0037089E">
            <w:r>
              <w:t>Naam:</w:t>
            </w:r>
          </w:p>
          <w:p w:rsidR="0037089E" w:rsidRDefault="0037089E" w:rsidP="0037089E">
            <w:r>
              <w:t>Functie:</w:t>
            </w:r>
          </w:p>
          <w:p w:rsidR="0037089E" w:rsidRDefault="0037089E" w:rsidP="0037089E">
            <w:r>
              <w:t>Telefoonnummer:</w:t>
            </w:r>
          </w:p>
          <w:p w:rsidR="00F36506" w:rsidRDefault="0037089E" w:rsidP="0037089E">
            <w:r>
              <w:t>E-mailadres:</w:t>
            </w:r>
          </w:p>
        </w:tc>
      </w:tr>
      <w:tr w:rsidR="0037089E" w:rsidTr="00552FE1">
        <w:tc>
          <w:tcPr>
            <w:tcW w:w="9212" w:type="dxa"/>
            <w:gridSpan w:val="2"/>
          </w:tcPr>
          <w:p w:rsidR="0037089E" w:rsidRPr="009267CD" w:rsidRDefault="0037089E">
            <w:pPr>
              <w:rPr>
                <w:i/>
              </w:rPr>
            </w:pPr>
            <w:r w:rsidRPr="009267CD">
              <w:rPr>
                <w:i/>
              </w:rPr>
              <w:t>Toon aan dat met het referentieproject a</w:t>
            </w:r>
            <w:r w:rsidR="002472ED" w:rsidRPr="009267CD">
              <w:rPr>
                <w:i/>
              </w:rPr>
              <w:t>an de opgegeven kerncompetentie</w:t>
            </w:r>
            <w:r w:rsidRPr="009267CD">
              <w:rPr>
                <w:i/>
              </w:rPr>
              <w:t xml:space="preserve"> voldaan wordt.</w:t>
            </w:r>
          </w:p>
        </w:tc>
      </w:tr>
      <w:tr w:rsidR="0037089E" w:rsidTr="00F36506">
        <w:tc>
          <w:tcPr>
            <w:tcW w:w="4606" w:type="dxa"/>
          </w:tcPr>
          <w:p w:rsidR="0037089E" w:rsidRDefault="0037089E" w:rsidP="002472ED">
            <w:r w:rsidRPr="006F63F5">
              <w:t xml:space="preserve">Omschrijving van </w:t>
            </w:r>
            <w:r w:rsidR="002472ED">
              <w:t xml:space="preserve">de opdracht voor </w:t>
            </w:r>
            <w:r w:rsidRPr="006F63F5">
              <w:t>het referentieproject</w:t>
            </w:r>
            <w:r w:rsidR="002472ED">
              <w:t>:</w:t>
            </w:r>
          </w:p>
          <w:p w:rsidR="009267CD" w:rsidRDefault="009267CD" w:rsidP="002472ED"/>
          <w:p w:rsidR="009267CD" w:rsidRPr="006F63F5" w:rsidRDefault="009267CD" w:rsidP="002472ED"/>
        </w:tc>
        <w:tc>
          <w:tcPr>
            <w:tcW w:w="4606" w:type="dxa"/>
          </w:tcPr>
          <w:p w:rsidR="0037089E" w:rsidRDefault="0037089E"/>
        </w:tc>
      </w:tr>
      <w:tr w:rsidR="0037089E" w:rsidTr="00F36506">
        <w:tc>
          <w:tcPr>
            <w:tcW w:w="4606" w:type="dxa"/>
          </w:tcPr>
          <w:p w:rsidR="00635708" w:rsidRPr="006F63F5" w:rsidRDefault="0037089E" w:rsidP="00635708">
            <w:r w:rsidRPr="006F63F5">
              <w:t>Om</w:t>
            </w:r>
            <w:r w:rsidR="0089773B">
              <w:t xml:space="preserve">schrijving </w:t>
            </w:r>
            <w:r w:rsidRPr="006F63F5">
              <w:t xml:space="preserve">van </w:t>
            </w:r>
            <w:r w:rsidR="002472ED">
              <w:t xml:space="preserve">de </w:t>
            </w:r>
            <w:r w:rsidR="00635708">
              <w:t xml:space="preserve">het geleverde dienstenpakket </w:t>
            </w:r>
          </w:p>
        </w:tc>
        <w:tc>
          <w:tcPr>
            <w:tcW w:w="4606" w:type="dxa"/>
          </w:tcPr>
          <w:p w:rsidR="0037089E" w:rsidRDefault="0037089E"/>
        </w:tc>
      </w:tr>
      <w:tr w:rsidR="00982143" w:rsidTr="00F36506">
        <w:tc>
          <w:tcPr>
            <w:tcW w:w="4606" w:type="dxa"/>
          </w:tcPr>
          <w:p w:rsidR="00982143" w:rsidRPr="006F63F5" w:rsidRDefault="009267CD" w:rsidP="002472ED">
            <w:r w:rsidRPr="006F63F5">
              <w:t>Start</w:t>
            </w:r>
            <w:r>
              <w:t>- en eind</w:t>
            </w:r>
            <w:r w:rsidRPr="006F63F5">
              <w:t>datum van het referentieproject:</w:t>
            </w:r>
          </w:p>
        </w:tc>
        <w:tc>
          <w:tcPr>
            <w:tcW w:w="4606" w:type="dxa"/>
          </w:tcPr>
          <w:p w:rsidR="00982143" w:rsidRDefault="00982143"/>
        </w:tc>
      </w:tr>
      <w:tr w:rsidR="0037089E" w:rsidTr="00F771F5">
        <w:tc>
          <w:tcPr>
            <w:tcW w:w="9212" w:type="dxa"/>
            <w:gridSpan w:val="2"/>
          </w:tcPr>
          <w:p w:rsidR="0037089E" w:rsidRPr="009267CD" w:rsidRDefault="0037089E" w:rsidP="009267CD">
            <w:pPr>
              <w:rPr>
                <w:i/>
              </w:rPr>
            </w:pPr>
            <w:r w:rsidRPr="009267CD">
              <w:rPr>
                <w:i/>
              </w:rPr>
              <w:t xml:space="preserve">Beschrijf door wie het referentieproject in welke rol uitgevoerd is. </w:t>
            </w:r>
          </w:p>
        </w:tc>
      </w:tr>
      <w:tr w:rsidR="0037089E" w:rsidTr="00F36506">
        <w:tc>
          <w:tcPr>
            <w:tcW w:w="4606" w:type="dxa"/>
          </w:tcPr>
          <w:p w:rsidR="0037089E" w:rsidRDefault="0037089E">
            <w:r w:rsidRPr="0037089E">
              <w:t>Door wie is het referentieproject uitgevoerd:</w:t>
            </w:r>
          </w:p>
        </w:tc>
        <w:tc>
          <w:tcPr>
            <w:tcW w:w="4606" w:type="dxa"/>
          </w:tcPr>
          <w:p w:rsidR="0037089E" w:rsidRDefault="00375D1E">
            <w:r w:rsidRPr="00375D1E">
              <w:rPr>
                <w:sz w:val="32"/>
                <w:szCs w:val="32"/>
              </w:rPr>
              <w:t>□</w:t>
            </w:r>
            <w:r>
              <w:t xml:space="preserve"> </w:t>
            </w:r>
            <w:r w:rsidR="0037089E">
              <w:t>Zelfstandig door de inschrijver</w:t>
            </w:r>
          </w:p>
          <w:p w:rsidR="0037089E" w:rsidRDefault="00375D1E">
            <w:r w:rsidRPr="00375D1E">
              <w:rPr>
                <w:sz w:val="32"/>
                <w:szCs w:val="32"/>
              </w:rPr>
              <w:t>□</w:t>
            </w:r>
            <w:r>
              <w:t xml:space="preserve"> </w:t>
            </w:r>
            <w:r w:rsidR="0037089E" w:rsidRPr="0037089E">
              <w:t>Do</w:t>
            </w:r>
            <w:r w:rsidR="0037089E">
              <w:t>or inschrijver i.s.m. een derde</w:t>
            </w:r>
          </w:p>
          <w:p w:rsidR="0037089E" w:rsidRDefault="00375D1E">
            <w:r w:rsidRPr="00375D1E">
              <w:rPr>
                <w:sz w:val="32"/>
                <w:szCs w:val="32"/>
              </w:rPr>
              <w:lastRenderedPageBreak/>
              <w:t>□</w:t>
            </w:r>
            <w:r>
              <w:t xml:space="preserve"> </w:t>
            </w:r>
            <w:r w:rsidR="0037089E" w:rsidRPr="0037089E">
              <w:t>Door een derde</w:t>
            </w:r>
          </w:p>
        </w:tc>
      </w:tr>
      <w:tr w:rsidR="0037089E" w:rsidTr="00F36506">
        <w:tc>
          <w:tcPr>
            <w:tcW w:w="4606" w:type="dxa"/>
          </w:tcPr>
          <w:p w:rsidR="0037089E" w:rsidRDefault="00982143" w:rsidP="00982143">
            <w:r>
              <w:lastRenderedPageBreak/>
              <w:t>Geef toelichting op de rol en werkzaamheden van elke uitvoerder, als er sprake was van samenwerking of uitbesteding</w:t>
            </w:r>
            <w:r w:rsidR="009267CD">
              <w:t>:</w:t>
            </w:r>
          </w:p>
          <w:p w:rsidR="009267CD" w:rsidRDefault="009267CD" w:rsidP="00982143"/>
        </w:tc>
        <w:tc>
          <w:tcPr>
            <w:tcW w:w="4606" w:type="dxa"/>
          </w:tcPr>
          <w:p w:rsidR="0037089E" w:rsidRDefault="0037089E"/>
        </w:tc>
      </w:tr>
      <w:tr w:rsidR="0037089E" w:rsidTr="00F36506">
        <w:tc>
          <w:tcPr>
            <w:tcW w:w="4606" w:type="dxa"/>
          </w:tcPr>
          <w:p w:rsidR="0037089E" w:rsidRDefault="009304A3" w:rsidP="009267CD">
            <w:r w:rsidRPr="009304A3">
              <w:t>Als het referentieproject is uitgevoerd door of i.s.m. een derde, gegevens van de</w:t>
            </w:r>
            <w:r w:rsidR="009267CD">
              <w:t>ze partij</w:t>
            </w:r>
            <w:r w:rsidRPr="009304A3">
              <w:t>:</w:t>
            </w:r>
          </w:p>
        </w:tc>
        <w:tc>
          <w:tcPr>
            <w:tcW w:w="4606" w:type="dxa"/>
          </w:tcPr>
          <w:p w:rsidR="009304A3" w:rsidRDefault="009304A3" w:rsidP="009304A3">
            <w:r>
              <w:t>Naam:</w:t>
            </w:r>
          </w:p>
          <w:p w:rsidR="0037089E" w:rsidRDefault="009304A3" w:rsidP="009304A3">
            <w:r>
              <w:t>Plaats:</w:t>
            </w:r>
            <w:bookmarkStart w:id="0" w:name="_GoBack"/>
            <w:bookmarkEnd w:id="0"/>
          </w:p>
        </w:tc>
      </w:tr>
    </w:tbl>
    <w:p w:rsidR="00D31258" w:rsidRDefault="009267CD" w:rsidP="00D31258">
      <w:r>
        <w:br/>
      </w:r>
      <w:r w:rsidR="00D31258">
        <w:t xml:space="preserve">Opdrachtgever behoudt zich het recht voor om, zonder inschrijver vooraf in kennis te stellen, contact op te nemen </w:t>
      </w:r>
      <w:r w:rsidR="00264C4B">
        <w:t xml:space="preserve">met </w:t>
      </w:r>
      <w:r w:rsidR="00D31258">
        <w:t>de opgegeven contactpersoon bij de referent.</w:t>
      </w:r>
    </w:p>
    <w:p w:rsidR="00817A17" w:rsidRDefault="00817A17" w:rsidP="00D31258"/>
    <w:p w:rsidR="00817A17" w:rsidRDefault="00817A17" w:rsidP="00D31258"/>
    <w:p w:rsidR="00D31258" w:rsidRDefault="00D31258" w:rsidP="00D31258">
      <w:r>
        <w:t>Aldus naar waarheid ingevuld en rechtsgeldig ondertekend door inschrijver:</w:t>
      </w:r>
    </w:p>
    <w:p w:rsidR="00D31258" w:rsidRDefault="00D31258" w:rsidP="00D31258">
      <w:r>
        <w:t>Inschrijver</w:t>
      </w:r>
      <w:r w:rsidR="007D2984">
        <w:t>: …………………………………………………………………………………………………………………………………..</w:t>
      </w:r>
    </w:p>
    <w:p w:rsidR="00D31258" w:rsidRDefault="00D31258" w:rsidP="00D31258">
      <w:r w:rsidRPr="00D31258">
        <w:t>Naam</w:t>
      </w:r>
      <w:r>
        <w:t>:</w:t>
      </w:r>
      <w:r w:rsidR="007D2984">
        <w:t xml:space="preserve"> ………………………………………………………………………………………………………………………………………….</w:t>
      </w:r>
    </w:p>
    <w:p w:rsidR="00D31258" w:rsidRDefault="00D31258" w:rsidP="00D31258">
      <w:r>
        <w:t>Functie:</w:t>
      </w:r>
      <w:r w:rsidR="007D2984">
        <w:t xml:space="preserve"> ……………………………………………………………………………………………………………………………………….</w:t>
      </w:r>
    </w:p>
    <w:p w:rsidR="00D31258" w:rsidRDefault="00D31258" w:rsidP="00D31258">
      <w:r w:rsidRPr="00D31258">
        <w:t>Datum</w:t>
      </w:r>
      <w:r w:rsidR="007D2984">
        <w:t>: ………………………………………………………………………………………………………………………………………..</w:t>
      </w:r>
    </w:p>
    <w:p w:rsidR="007D2984" w:rsidRDefault="007D2984" w:rsidP="00D31258">
      <w:r>
        <w:t>Plaats: …………………………………………………………………………………………………………………………………………</w:t>
      </w:r>
    </w:p>
    <w:p w:rsidR="007D2984" w:rsidRDefault="007D2984" w:rsidP="00D31258"/>
    <w:p w:rsidR="007D2984" w:rsidRDefault="007D2984" w:rsidP="00D31258">
      <w:r>
        <w:t>Handtekening:</w:t>
      </w:r>
    </w:p>
    <w:p w:rsidR="00D31258" w:rsidRDefault="00D31258" w:rsidP="00D31258"/>
    <w:sectPr w:rsidR="00D31258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22219" w:rsidRDefault="00B22219" w:rsidP="00B22219">
      <w:pPr>
        <w:spacing w:after="0" w:line="240" w:lineRule="auto"/>
      </w:pPr>
      <w:r>
        <w:separator/>
      </w:r>
    </w:p>
  </w:endnote>
  <w:endnote w:type="continuationSeparator" w:id="0">
    <w:p w:rsidR="00B22219" w:rsidRDefault="00B22219" w:rsidP="00B222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22219" w:rsidRDefault="00B22219" w:rsidP="00B22219">
      <w:pPr>
        <w:spacing w:after="0" w:line="240" w:lineRule="auto"/>
      </w:pPr>
      <w:r>
        <w:separator/>
      </w:r>
    </w:p>
  </w:footnote>
  <w:footnote w:type="continuationSeparator" w:id="0">
    <w:p w:rsidR="00B22219" w:rsidRDefault="00B22219" w:rsidP="00B222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2219" w:rsidRDefault="00B22219" w:rsidP="00B22219">
    <w:pPr>
      <w:pStyle w:val="Koptekst"/>
      <w:jc w:val="right"/>
    </w:pPr>
    <w:r>
      <w:rPr>
        <w:noProof/>
        <w:lang w:eastAsia="nl-NL"/>
      </w:rPr>
      <w:drawing>
        <wp:inline distT="0" distB="0" distL="0" distR="0" wp14:anchorId="27948FAF" wp14:editId="0958EAD8">
          <wp:extent cx="2079625" cy="650240"/>
          <wp:effectExtent l="0" t="0" r="0" b="0"/>
          <wp:docPr id="1" name="Afbeelding 1" descr="G:\Communicatie\Logo’s VfPf Vf en Pf\Logo's vanaf 1-10-2019\VfPf Logo's met witruimte\Logo_Vervangingsfonds_Participatiefonds_RGB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 descr="G:\Communicatie\Logo’s VfPf Vf en Pf\Logo's vanaf 1-10-2019\VfPf Logo's met witruimte\Logo_Vervangingsfonds_Participatiefonds_RGB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79625" cy="6502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926FA0"/>
    <w:multiLevelType w:val="hybridMultilevel"/>
    <w:tmpl w:val="5428E44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4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6506"/>
    <w:rsid w:val="000012FC"/>
    <w:rsid w:val="000F2DC9"/>
    <w:rsid w:val="001100DA"/>
    <w:rsid w:val="00150A3C"/>
    <w:rsid w:val="001926E9"/>
    <w:rsid w:val="00232529"/>
    <w:rsid w:val="002472ED"/>
    <w:rsid w:val="00264C4B"/>
    <w:rsid w:val="0037089E"/>
    <w:rsid w:val="00375D1E"/>
    <w:rsid w:val="004C37D4"/>
    <w:rsid w:val="005A1630"/>
    <w:rsid w:val="005C179E"/>
    <w:rsid w:val="00635708"/>
    <w:rsid w:val="007D2984"/>
    <w:rsid w:val="00817A17"/>
    <w:rsid w:val="0089773B"/>
    <w:rsid w:val="008C001C"/>
    <w:rsid w:val="009267CD"/>
    <w:rsid w:val="009304A3"/>
    <w:rsid w:val="00982143"/>
    <w:rsid w:val="00995DB6"/>
    <w:rsid w:val="00AB4C2B"/>
    <w:rsid w:val="00B22219"/>
    <w:rsid w:val="00CC203A"/>
    <w:rsid w:val="00CE22D5"/>
    <w:rsid w:val="00D31258"/>
    <w:rsid w:val="00F36506"/>
    <w:rsid w:val="00F75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D8FE30"/>
  <w15:docId w15:val="{1029AAC3-63CB-43D1-9E8F-1B4F95784A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9304A3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F365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B222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B22219"/>
  </w:style>
  <w:style w:type="paragraph" w:styleId="Voettekst">
    <w:name w:val="footer"/>
    <w:basedOn w:val="Standaard"/>
    <w:link w:val="VoettekstChar"/>
    <w:uiPriority w:val="99"/>
    <w:unhideWhenUsed/>
    <w:rsid w:val="00B222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22219"/>
  </w:style>
  <w:style w:type="paragraph" w:styleId="Ballontekst">
    <w:name w:val="Balloon Text"/>
    <w:basedOn w:val="Standaard"/>
    <w:link w:val="BallontekstChar"/>
    <w:uiPriority w:val="99"/>
    <w:semiHidden/>
    <w:unhideWhenUsed/>
    <w:rsid w:val="00B22219"/>
    <w:pPr>
      <w:spacing w:after="0" w:line="240" w:lineRule="auto"/>
    </w:pPr>
    <w:rPr>
      <w:rFonts w:ascii="Arial" w:hAnsi="Arial" w:cs="Arial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B22219"/>
    <w:rPr>
      <w:rFonts w:ascii="Arial" w:hAnsi="Arial" w:cs="Arial"/>
      <w:sz w:val="16"/>
      <w:szCs w:val="16"/>
    </w:rPr>
  </w:style>
  <w:style w:type="paragraph" w:styleId="Lijstalinea">
    <w:name w:val="List Paragraph"/>
    <w:basedOn w:val="Standaard"/>
    <w:link w:val="LijstalineaChar"/>
    <w:uiPriority w:val="34"/>
    <w:qFormat/>
    <w:rsid w:val="004C37D4"/>
    <w:pPr>
      <w:spacing w:after="0" w:line="240" w:lineRule="auto"/>
      <w:ind w:left="720"/>
    </w:pPr>
    <w:rPr>
      <w:rFonts w:ascii="Calibri" w:eastAsia="Calibri" w:hAnsi="Calibri" w:cs="Calibri"/>
      <w:lang w:eastAsia="nl-NL"/>
    </w:rPr>
  </w:style>
  <w:style w:type="character" w:customStyle="1" w:styleId="LijstalineaChar">
    <w:name w:val="Lijstalinea Char"/>
    <w:basedOn w:val="Standaardalinea-lettertype"/>
    <w:link w:val="Lijstalinea"/>
    <w:uiPriority w:val="34"/>
    <w:locked/>
    <w:rsid w:val="004C37D4"/>
    <w:rPr>
      <w:rFonts w:ascii="Calibri" w:eastAsia="Calibri" w:hAnsi="Calibri" w:cs="Calibri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EA16E8B3</Template>
  <TotalTime>1</TotalTime>
  <Pages>2</Pages>
  <Words>417</Words>
  <Characters>2297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RAM Infotechnology bv</Company>
  <LinksUpToDate>false</LinksUpToDate>
  <CharactersWithSpaces>2709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Gerard van Kempen</dc:creator>
  <cp:lastModifiedBy>Gerard van Kempen</cp:lastModifiedBy>
  <cp:revision>2</cp:revision>
  <dcterms:created xsi:type="dcterms:W3CDTF">2020-08-31T20:24:00Z</dcterms:created>
  <dcterms:modified xsi:type="dcterms:W3CDTF">2020-08-31T20:24:00Z</dcterms:modified>
</cp:coreProperties>
</file>