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221B9B" w14:textId="763BE2AC" w:rsidR="005F6381" w:rsidRDefault="005F6381" w:rsidP="005F6381">
      <w:pPr>
        <w:pStyle w:val="Kop1"/>
      </w:pPr>
      <w:bookmarkStart w:id="0" w:name="_Ref265765182"/>
      <w:bookmarkStart w:id="1" w:name="_Toc384642713"/>
      <w:r>
        <w:tab/>
      </w:r>
      <w:r>
        <w:tab/>
      </w:r>
      <w:r>
        <w:tab/>
      </w:r>
      <w:r>
        <w:tab/>
      </w:r>
      <w:r>
        <w:tab/>
      </w:r>
      <w:r>
        <w:tab/>
      </w:r>
      <w:r>
        <w:tab/>
      </w:r>
      <w:r w:rsidR="00662911">
        <w:t>Concept</w:t>
      </w:r>
      <w:r>
        <w:tab/>
      </w:r>
      <w:r>
        <w:tab/>
      </w:r>
    </w:p>
    <w:p w14:paraId="098A0E03" w14:textId="77777777" w:rsidR="005F6381" w:rsidRDefault="005F6381" w:rsidP="005F6381">
      <w:pPr>
        <w:pStyle w:val="Kop1"/>
      </w:pPr>
    </w:p>
    <w:p w14:paraId="10483095" w14:textId="77777777" w:rsidR="007E2628" w:rsidRPr="009C7099" w:rsidRDefault="00701894" w:rsidP="005F6381">
      <w:pPr>
        <w:pStyle w:val="Kop1"/>
      </w:pPr>
      <w:r w:rsidRPr="009C7099">
        <w:t xml:space="preserve">Raamovereenkomst </w:t>
      </w:r>
      <w:r w:rsidR="007E2628" w:rsidRPr="009C7099">
        <w:t>inzake</w:t>
      </w:r>
      <w:bookmarkEnd w:id="0"/>
      <w:bookmarkEnd w:id="1"/>
    </w:p>
    <w:p w14:paraId="3C7C6D0A" w14:textId="77777777" w:rsidR="00546597" w:rsidRDefault="00546597" w:rsidP="007E2628">
      <w:pPr>
        <w:jc w:val="center"/>
        <w:rPr>
          <w:i/>
          <w:lang w:val="nl"/>
        </w:rPr>
      </w:pPr>
    </w:p>
    <w:p w14:paraId="0C6FF938" w14:textId="77777777" w:rsidR="007E2628" w:rsidRPr="005F6381" w:rsidRDefault="005F6381" w:rsidP="00CC77DB">
      <w:pPr>
        <w:jc w:val="center"/>
        <w:rPr>
          <w:b/>
          <w:sz w:val="24"/>
          <w:szCs w:val="24"/>
          <w:lang w:val="nl"/>
        </w:rPr>
      </w:pPr>
      <w:r w:rsidRPr="005F6381">
        <w:rPr>
          <w:b/>
          <w:sz w:val="24"/>
          <w:szCs w:val="24"/>
          <w:lang w:val="nl"/>
        </w:rPr>
        <w:t>de levering van ICT Hardware voor de gemeenten Amstelveen en Aalsmeer</w:t>
      </w:r>
    </w:p>
    <w:p w14:paraId="3EB891FD" w14:textId="77777777" w:rsidR="005F6381" w:rsidRPr="005F6381" w:rsidRDefault="005F6381" w:rsidP="00CC77DB">
      <w:pPr>
        <w:jc w:val="center"/>
        <w:rPr>
          <w:b/>
          <w:i/>
          <w:color w:val="C0C0C0"/>
          <w:sz w:val="20"/>
          <w:lang w:val="nl"/>
        </w:rPr>
      </w:pPr>
    </w:p>
    <w:p w14:paraId="49C57D0A" w14:textId="77777777" w:rsidR="005F6381" w:rsidRDefault="005F6381" w:rsidP="002D7C9C">
      <w:pPr>
        <w:rPr>
          <w:sz w:val="18"/>
          <w:szCs w:val="18"/>
          <w:lang w:val="nl"/>
        </w:rPr>
      </w:pPr>
    </w:p>
    <w:p w14:paraId="385AB237" w14:textId="77777777" w:rsidR="00546597" w:rsidRPr="009C7099" w:rsidRDefault="002D7C9C" w:rsidP="002D7C9C">
      <w:pPr>
        <w:rPr>
          <w:sz w:val="18"/>
          <w:szCs w:val="18"/>
          <w:lang w:val="nl"/>
        </w:rPr>
      </w:pPr>
      <w:r w:rsidRPr="009C7099">
        <w:rPr>
          <w:sz w:val="18"/>
          <w:szCs w:val="18"/>
          <w:lang w:val="nl"/>
        </w:rPr>
        <w:t>I&amp;A nummer:</w:t>
      </w:r>
      <w:r w:rsidR="005F6381">
        <w:rPr>
          <w:sz w:val="18"/>
          <w:szCs w:val="18"/>
          <w:lang w:val="nl"/>
        </w:rPr>
        <w:t xml:space="preserve"> 2019</w:t>
      </w:r>
      <w:r w:rsidR="00E955E4">
        <w:rPr>
          <w:sz w:val="18"/>
          <w:szCs w:val="18"/>
          <w:lang w:val="nl"/>
        </w:rPr>
        <w:t>/</w:t>
      </w:r>
      <w:r w:rsidR="005F6381">
        <w:rPr>
          <w:sz w:val="18"/>
          <w:szCs w:val="18"/>
          <w:lang w:val="nl"/>
        </w:rPr>
        <w:t>0158</w:t>
      </w:r>
    </w:p>
    <w:p w14:paraId="0A73A9B2" w14:textId="77777777" w:rsidR="007E2628" w:rsidRPr="009C7099" w:rsidRDefault="007E2628" w:rsidP="007E2628">
      <w:pPr>
        <w:rPr>
          <w:sz w:val="18"/>
          <w:szCs w:val="18"/>
          <w:lang w:val="nl"/>
        </w:rPr>
      </w:pPr>
    </w:p>
    <w:p w14:paraId="1241D09B" w14:textId="77777777" w:rsidR="007004A3" w:rsidRPr="005E0E87" w:rsidRDefault="007004A3" w:rsidP="007004A3">
      <w:pPr>
        <w:rPr>
          <w:sz w:val="20"/>
          <w:lang w:val="nl"/>
        </w:rPr>
      </w:pPr>
      <w:r w:rsidRPr="005E0E87">
        <w:rPr>
          <w:b/>
          <w:sz w:val="20"/>
          <w:lang w:val="nl"/>
        </w:rPr>
        <w:t>De ondergetekenden</w:t>
      </w:r>
      <w:r w:rsidRPr="005E0E87">
        <w:rPr>
          <w:sz w:val="20"/>
          <w:lang w:val="nl"/>
        </w:rPr>
        <w:t>:</w:t>
      </w:r>
    </w:p>
    <w:p w14:paraId="01EC93F8" w14:textId="77777777" w:rsidR="007004A3" w:rsidRPr="005E0E87" w:rsidRDefault="007004A3" w:rsidP="007004A3">
      <w:pPr>
        <w:rPr>
          <w:sz w:val="20"/>
          <w:lang w:val="nl"/>
        </w:rPr>
      </w:pPr>
    </w:p>
    <w:p w14:paraId="6BF53369" w14:textId="77777777" w:rsidR="007004A3" w:rsidRPr="005F6381" w:rsidRDefault="007004A3" w:rsidP="005F6381">
      <w:pPr>
        <w:tabs>
          <w:tab w:val="left" w:pos="284"/>
        </w:tabs>
        <w:ind w:left="284" w:hanging="284"/>
        <w:rPr>
          <w:sz w:val="20"/>
          <w:lang w:val="nl"/>
        </w:rPr>
      </w:pPr>
      <w:r w:rsidRPr="005F6381">
        <w:rPr>
          <w:sz w:val="20"/>
          <w:lang w:val="nl"/>
        </w:rPr>
        <w:t>1.</w:t>
      </w:r>
      <w:r w:rsidRPr="005F6381">
        <w:rPr>
          <w:sz w:val="20"/>
          <w:lang w:val="nl"/>
        </w:rPr>
        <w:tab/>
        <w:t>De gemeente Amstelveen en mede namens de gemeente Aalsmeer</w:t>
      </w:r>
      <w:r w:rsidR="00F165B2">
        <w:rPr>
          <w:sz w:val="20"/>
          <w:lang w:val="nl"/>
        </w:rPr>
        <w:t xml:space="preserve">, </w:t>
      </w:r>
      <w:r w:rsidRPr="005F6381">
        <w:rPr>
          <w:sz w:val="20"/>
          <w:lang w:val="nl"/>
        </w:rPr>
        <w:t>in deze rechtsgeldig vertegenwoordigd door de heer</w:t>
      </w:r>
      <w:r w:rsidR="005F6381" w:rsidRPr="005F6381">
        <w:rPr>
          <w:sz w:val="20"/>
          <w:lang w:val="nl"/>
        </w:rPr>
        <w:t xml:space="preserve"> W. Huith</w:t>
      </w:r>
      <w:r w:rsidRPr="005F6381">
        <w:rPr>
          <w:sz w:val="20"/>
          <w:lang w:val="nl"/>
        </w:rPr>
        <w:t xml:space="preserve"> in zijn hoedanigheid van </w:t>
      </w:r>
      <w:r w:rsidR="005F6381" w:rsidRPr="005F6381">
        <w:rPr>
          <w:sz w:val="20"/>
          <w:lang w:val="nl"/>
        </w:rPr>
        <w:t xml:space="preserve">directeur </w:t>
      </w:r>
      <w:r w:rsidRPr="005F6381">
        <w:rPr>
          <w:sz w:val="20"/>
          <w:lang w:val="nl"/>
        </w:rPr>
        <w:t>hierna te noemen: Opdrachtgever,</w:t>
      </w:r>
    </w:p>
    <w:p w14:paraId="38C22454" w14:textId="77777777" w:rsidR="007004A3" w:rsidRPr="00D12CFB" w:rsidRDefault="007004A3" w:rsidP="007004A3">
      <w:pPr>
        <w:rPr>
          <w:sz w:val="20"/>
          <w:lang w:val="nl"/>
        </w:rPr>
      </w:pPr>
    </w:p>
    <w:p w14:paraId="0AF88B8D" w14:textId="77777777" w:rsidR="007004A3" w:rsidRPr="00D12CFB" w:rsidRDefault="003F149B" w:rsidP="007004A3">
      <w:pPr>
        <w:rPr>
          <w:sz w:val="20"/>
          <w:lang w:val="nl"/>
        </w:rPr>
      </w:pPr>
      <w:r>
        <w:rPr>
          <w:sz w:val="20"/>
          <w:lang w:val="nl"/>
        </w:rPr>
        <w:t>en</w:t>
      </w:r>
    </w:p>
    <w:p w14:paraId="7C0E5C50" w14:textId="77777777" w:rsidR="007004A3" w:rsidRPr="00D12CFB" w:rsidRDefault="007004A3" w:rsidP="007004A3">
      <w:pPr>
        <w:rPr>
          <w:sz w:val="20"/>
          <w:lang w:val="nl"/>
        </w:rPr>
      </w:pPr>
    </w:p>
    <w:p w14:paraId="4DF85CD4" w14:textId="77777777" w:rsidR="007004A3" w:rsidRPr="00D12CFB" w:rsidRDefault="007004A3" w:rsidP="007004A3">
      <w:pPr>
        <w:tabs>
          <w:tab w:val="left" w:pos="284"/>
        </w:tabs>
        <w:rPr>
          <w:sz w:val="20"/>
          <w:lang w:val="nl"/>
        </w:rPr>
      </w:pPr>
      <w:r w:rsidRPr="008917EE">
        <w:rPr>
          <w:sz w:val="20"/>
          <w:highlight w:val="yellow"/>
          <w:lang w:val="nl"/>
        </w:rPr>
        <w:t xml:space="preserve">2. </w:t>
      </w:r>
      <w:r w:rsidRPr="008917EE">
        <w:rPr>
          <w:sz w:val="20"/>
          <w:highlight w:val="yellow"/>
          <w:lang w:val="nl"/>
        </w:rPr>
        <w:tab/>
      </w:r>
      <w:r w:rsidRPr="008917EE">
        <w:rPr>
          <w:i/>
          <w:color w:val="C0C0C0"/>
          <w:sz w:val="20"/>
          <w:highlight w:val="yellow"/>
          <w:lang w:val="nl"/>
        </w:rPr>
        <w:t>&lt;volledige naam en rechtsvorm contractant&gt;</w:t>
      </w:r>
      <w:r w:rsidRPr="008917EE">
        <w:rPr>
          <w:sz w:val="20"/>
          <w:highlight w:val="yellow"/>
          <w:lang w:val="nl"/>
        </w:rPr>
        <w:t xml:space="preserve">, (statutair) gevestigd te </w:t>
      </w:r>
      <w:r w:rsidRPr="008917EE">
        <w:rPr>
          <w:i/>
          <w:color w:val="C0C0C0"/>
          <w:sz w:val="20"/>
          <w:highlight w:val="yellow"/>
          <w:lang w:val="nl"/>
        </w:rPr>
        <w:t>&lt;plaats&gt;</w:t>
      </w:r>
      <w:r w:rsidRPr="008917EE">
        <w:rPr>
          <w:sz w:val="20"/>
          <w:highlight w:val="yellow"/>
          <w:lang w:val="nl"/>
        </w:rPr>
        <w:t xml:space="preserve">, te dezen </w:t>
      </w:r>
      <w:r w:rsidRPr="008917EE">
        <w:rPr>
          <w:sz w:val="20"/>
          <w:highlight w:val="yellow"/>
          <w:lang w:val="nl"/>
        </w:rPr>
        <w:tab/>
        <w:t xml:space="preserve">vertegenwoordigd door </w:t>
      </w:r>
      <w:r w:rsidRPr="008917EE">
        <w:rPr>
          <w:i/>
          <w:color w:val="C0C0C0"/>
          <w:sz w:val="20"/>
          <w:highlight w:val="yellow"/>
          <w:lang w:val="nl"/>
        </w:rPr>
        <w:t>&lt;functie&gt; &lt;naam ondertekenaar&gt;</w:t>
      </w:r>
      <w:r w:rsidRPr="008917EE">
        <w:rPr>
          <w:i/>
          <w:sz w:val="20"/>
          <w:highlight w:val="yellow"/>
          <w:lang w:val="nl"/>
        </w:rPr>
        <w:br/>
      </w:r>
      <w:r w:rsidRPr="008917EE">
        <w:rPr>
          <w:sz w:val="20"/>
          <w:highlight w:val="yellow"/>
          <w:lang w:val="nl"/>
        </w:rPr>
        <w:tab/>
        <w:t>hierna te noemen: Opdrachtnemer,</w:t>
      </w:r>
    </w:p>
    <w:p w14:paraId="4C0DFCEB" w14:textId="77777777" w:rsidR="007004A3" w:rsidRPr="00D12CFB" w:rsidRDefault="007004A3" w:rsidP="007004A3">
      <w:pPr>
        <w:rPr>
          <w:rFonts w:cs="Arial"/>
          <w:sz w:val="20"/>
          <w:lang w:val="nl"/>
        </w:rPr>
      </w:pPr>
    </w:p>
    <w:p w14:paraId="4FAC9D49" w14:textId="77777777" w:rsidR="007004A3" w:rsidRPr="00D12CFB" w:rsidRDefault="007004A3" w:rsidP="007004A3">
      <w:pPr>
        <w:rPr>
          <w:rFonts w:cs="Arial"/>
          <w:sz w:val="20"/>
          <w:lang w:val="nl"/>
        </w:rPr>
      </w:pPr>
      <w:r w:rsidRPr="00D12CFB">
        <w:rPr>
          <w:rFonts w:cs="Arial"/>
          <w:sz w:val="20"/>
          <w:lang w:val="nl"/>
        </w:rPr>
        <w:t>Opdrachtgever en Opdrachtnemer tezamen te noemen “Partijen”</w:t>
      </w:r>
    </w:p>
    <w:p w14:paraId="2C1AD229" w14:textId="77777777" w:rsidR="007004A3" w:rsidRPr="00D12CFB" w:rsidRDefault="007004A3" w:rsidP="007004A3">
      <w:pPr>
        <w:rPr>
          <w:rFonts w:cs="Arial"/>
          <w:sz w:val="20"/>
          <w:lang w:val="nl"/>
        </w:rPr>
      </w:pPr>
    </w:p>
    <w:p w14:paraId="1BFD442A" w14:textId="77777777" w:rsidR="00E955E4" w:rsidRDefault="00E955E4" w:rsidP="007004A3">
      <w:pPr>
        <w:rPr>
          <w:rFonts w:cs="Arial"/>
          <w:b/>
          <w:sz w:val="20"/>
          <w:lang w:val="nl"/>
        </w:rPr>
      </w:pPr>
    </w:p>
    <w:p w14:paraId="5E2CCDDB" w14:textId="77777777" w:rsidR="007004A3" w:rsidRDefault="007004A3" w:rsidP="007004A3">
      <w:pPr>
        <w:rPr>
          <w:rFonts w:cs="Arial"/>
          <w:sz w:val="20"/>
          <w:lang w:val="nl"/>
        </w:rPr>
      </w:pPr>
      <w:r w:rsidRPr="00D12CFB">
        <w:rPr>
          <w:rFonts w:cs="Arial"/>
          <w:b/>
          <w:sz w:val="20"/>
          <w:lang w:val="nl"/>
        </w:rPr>
        <w:t>Overwegende dat</w:t>
      </w:r>
      <w:r w:rsidRPr="00D12CFB">
        <w:rPr>
          <w:rFonts w:cs="Arial"/>
          <w:sz w:val="20"/>
          <w:lang w:val="nl"/>
        </w:rPr>
        <w:t>:</w:t>
      </w:r>
    </w:p>
    <w:p w14:paraId="77E23926" w14:textId="77777777" w:rsidR="00E955E4" w:rsidRPr="00E955E4" w:rsidRDefault="00E955E4" w:rsidP="00E955E4">
      <w:pPr>
        <w:pStyle w:val="Lijstalinea"/>
        <w:numPr>
          <w:ilvl w:val="0"/>
          <w:numId w:val="8"/>
        </w:numPr>
        <w:spacing w:before="60"/>
        <w:rPr>
          <w:rFonts w:cs="Arial"/>
          <w:color w:val="010302"/>
          <w:sz w:val="20"/>
        </w:rPr>
      </w:pPr>
      <w:r w:rsidRPr="00E955E4">
        <w:rPr>
          <w:rFonts w:cs="Arial"/>
          <w:color w:val="000000"/>
          <w:sz w:val="20"/>
        </w:rPr>
        <w:t xml:space="preserve">Opdrachtgever in het kader van de uitoefening van </w:t>
      </w:r>
      <w:r w:rsidRPr="00E955E4">
        <w:rPr>
          <w:rFonts w:cs="Arial"/>
          <w:color w:val="000000"/>
          <w:spacing w:val="-2"/>
          <w:sz w:val="20"/>
        </w:rPr>
        <w:t>z</w:t>
      </w:r>
      <w:r w:rsidRPr="00E955E4">
        <w:rPr>
          <w:rFonts w:cs="Arial"/>
          <w:color w:val="000000"/>
          <w:sz w:val="20"/>
        </w:rPr>
        <w:t xml:space="preserve">ijn taak behoefte heeft aan het </w:t>
      </w:r>
      <w:r w:rsidRPr="00E955E4">
        <w:rPr>
          <w:rFonts w:cs="Arial"/>
          <w:color w:val="000000"/>
          <w:spacing w:val="-2"/>
          <w:sz w:val="20"/>
        </w:rPr>
        <w:t>c</w:t>
      </w:r>
      <w:r w:rsidRPr="00E955E4">
        <w:rPr>
          <w:rFonts w:cs="Arial"/>
          <w:color w:val="000000"/>
          <w:sz w:val="20"/>
        </w:rPr>
        <w:t>ontra</w:t>
      </w:r>
      <w:r w:rsidRPr="00E955E4">
        <w:rPr>
          <w:rFonts w:cs="Arial"/>
          <w:color w:val="000000"/>
          <w:spacing w:val="-2"/>
          <w:sz w:val="20"/>
        </w:rPr>
        <w:t>c</w:t>
      </w:r>
      <w:r w:rsidRPr="00E955E4">
        <w:rPr>
          <w:rFonts w:cs="Arial"/>
          <w:color w:val="000000"/>
          <w:sz w:val="20"/>
        </w:rPr>
        <w:t xml:space="preserve">teren  van een marktpartij </w:t>
      </w:r>
      <w:r w:rsidRPr="00E955E4">
        <w:rPr>
          <w:rFonts w:cs="Arial"/>
          <w:color w:val="000000"/>
          <w:spacing w:val="-2"/>
          <w:sz w:val="20"/>
        </w:rPr>
        <w:t>v</w:t>
      </w:r>
      <w:r w:rsidRPr="00E955E4">
        <w:rPr>
          <w:rFonts w:cs="Arial"/>
          <w:color w:val="000000"/>
          <w:sz w:val="20"/>
        </w:rPr>
        <w:t xml:space="preserve">oor de </w:t>
      </w:r>
      <w:r w:rsidRPr="00E955E4">
        <w:rPr>
          <w:rFonts w:cs="Arial"/>
          <w:color w:val="000000"/>
          <w:spacing w:val="-3"/>
          <w:sz w:val="20"/>
        </w:rPr>
        <w:t>l</w:t>
      </w:r>
      <w:r w:rsidRPr="00E955E4">
        <w:rPr>
          <w:rFonts w:cs="Arial"/>
          <w:color w:val="000000"/>
          <w:sz w:val="20"/>
        </w:rPr>
        <w:t>e</w:t>
      </w:r>
      <w:r w:rsidRPr="00E955E4">
        <w:rPr>
          <w:rFonts w:cs="Arial"/>
          <w:color w:val="000000"/>
          <w:spacing w:val="-2"/>
          <w:sz w:val="20"/>
        </w:rPr>
        <w:t>v</w:t>
      </w:r>
      <w:r w:rsidRPr="00E955E4">
        <w:rPr>
          <w:rFonts w:cs="Arial"/>
          <w:color w:val="000000"/>
          <w:sz w:val="20"/>
        </w:rPr>
        <w:t xml:space="preserve">ering </w:t>
      </w:r>
      <w:r w:rsidRPr="00E955E4">
        <w:rPr>
          <w:rFonts w:cs="Arial"/>
          <w:color w:val="000000"/>
          <w:spacing w:val="-2"/>
          <w:sz w:val="20"/>
        </w:rPr>
        <w:t>v</w:t>
      </w:r>
      <w:r w:rsidRPr="00E955E4">
        <w:rPr>
          <w:rFonts w:cs="Arial"/>
          <w:color w:val="000000"/>
          <w:sz w:val="20"/>
        </w:rPr>
        <w:t>an ICT Hardware</w:t>
      </w:r>
      <w:r>
        <w:rPr>
          <w:rFonts w:cs="Arial"/>
          <w:color w:val="000000"/>
          <w:sz w:val="20"/>
        </w:rPr>
        <w:t>;</w:t>
      </w:r>
      <w:r>
        <w:rPr>
          <w:rFonts w:cs="Arial"/>
          <w:color w:val="000000"/>
          <w:sz w:val="20"/>
        </w:rPr>
        <w:br/>
      </w:r>
    </w:p>
    <w:p w14:paraId="3CB76AE7" w14:textId="77777777" w:rsidR="00A50ED0" w:rsidRDefault="00E955E4" w:rsidP="00E955E4">
      <w:pPr>
        <w:pStyle w:val="Lijstalinea"/>
        <w:numPr>
          <w:ilvl w:val="0"/>
          <w:numId w:val="8"/>
        </w:numPr>
        <w:rPr>
          <w:rFonts w:cs="Arial"/>
          <w:color w:val="000000"/>
          <w:sz w:val="20"/>
        </w:rPr>
      </w:pPr>
      <w:r w:rsidRPr="00E955E4">
        <w:rPr>
          <w:rFonts w:cs="Arial"/>
          <w:color w:val="000000"/>
          <w:sz w:val="20"/>
        </w:rPr>
        <w:t>Opdrachtgever op …………..2020  een Europese aanbesteding is gestart met I&amp;A nummer 2019/015</w:t>
      </w:r>
      <w:r>
        <w:rPr>
          <w:rFonts w:cs="Arial"/>
          <w:color w:val="000000"/>
          <w:sz w:val="20"/>
        </w:rPr>
        <w:t>8</w:t>
      </w:r>
      <w:r w:rsidRPr="00E955E4">
        <w:rPr>
          <w:rFonts w:cs="Arial"/>
          <w:color w:val="000000"/>
          <w:sz w:val="20"/>
        </w:rPr>
        <w:t xml:space="preserve"> voor een Raamovereenkomst voor </w:t>
      </w:r>
      <w:r>
        <w:rPr>
          <w:rFonts w:cs="Arial"/>
          <w:color w:val="000000"/>
          <w:sz w:val="20"/>
        </w:rPr>
        <w:t xml:space="preserve">Centrale Inkoop Hardware </w:t>
      </w:r>
      <w:r w:rsidRPr="00E955E4">
        <w:rPr>
          <w:rFonts w:cs="Arial"/>
          <w:color w:val="000000"/>
          <w:sz w:val="20"/>
        </w:rPr>
        <w:t>voor de gemeenten Amstelveen en Aalsmeer;</w:t>
      </w:r>
      <w:r w:rsidR="00A50ED0">
        <w:rPr>
          <w:rFonts w:cs="Arial"/>
          <w:color w:val="000000"/>
          <w:sz w:val="20"/>
        </w:rPr>
        <w:br/>
      </w:r>
    </w:p>
    <w:p w14:paraId="638D02BF" w14:textId="77777777" w:rsidR="00A50ED0" w:rsidRPr="008917EE" w:rsidRDefault="00A50ED0" w:rsidP="008917EE">
      <w:pPr>
        <w:pStyle w:val="Lijstalinea"/>
        <w:numPr>
          <w:ilvl w:val="0"/>
          <w:numId w:val="8"/>
        </w:numPr>
        <w:rPr>
          <w:rFonts w:cs="Arial"/>
          <w:color w:val="000000"/>
          <w:sz w:val="20"/>
        </w:rPr>
      </w:pPr>
      <w:r w:rsidRPr="00A50ED0">
        <w:rPr>
          <w:rFonts w:cs="Arial"/>
          <w:color w:val="000000"/>
          <w:sz w:val="20"/>
        </w:rPr>
        <w:t>Opdrachtgever de opdracht op &lt;datum&gt; heeft gegund aan Opdrachtnemer;</w:t>
      </w:r>
      <w:r w:rsidRPr="008917EE">
        <w:rPr>
          <w:rFonts w:cs="Arial"/>
          <w:color w:val="000000"/>
          <w:sz w:val="20"/>
        </w:rPr>
        <w:br/>
      </w:r>
    </w:p>
    <w:p w14:paraId="33AF49A1" w14:textId="77777777" w:rsidR="00E955E4" w:rsidRPr="00A50ED0" w:rsidRDefault="00A50ED0" w:rsidP="008917EE">
      <w:pPr>
        <w:pStyle w:val="Lijstalinea"/>
        <w:numPr>
          <w:ilvl w:val="0"/>
          <w:numId w:val="8"/>
        </w:numPr>
        <w:rPr>
          <w:rFonts w:cs="Arial"/>
          <w:color w:val="000000"/>
          <w:sz w:val="20"/>
        </w:rPr>
      </w:pPr>
      <w:r w:rsidRPr="00A50ED0">
        <w:rPr>
          <w:rFonts w:cs="Arial"/>
          <w:color w:val="000000"/>
          <w:sz w:val="20"/>
        </w:rPr>
        <w:t>Partijen de daar uit voortvloeiende rechtsverhouding schriftelijk wensen vast te leggen in een</w:t>
      </w:r>
      <w:r>
        <w:rPr>
          <w:rFonts w:cs="Arial"/>
          <w:color w:val="000000"/>
          <w:sz w:val="20"/>
        </w:rPr>
        <w:t xml:space="preserve"> Raamo</w:t>
      </w:r>
      <w:r w:rsidRPr="00A50ED0">
        <w:rPr>
          <w:rFonts w:cs="Arial"/>
          <w:color w:val="000000"/>
          <w:sz w:val="20"/>
        </w:rPr>
        <w:t xml:space="preserve">vereenkomst; </w:t>
      </w:r>
      <w:r w:rsidR="00E955E4" w:rsidRPr="00A50ED0">
        <w:rPr>
          <w:rFonts w:cs="Arial"/>
          <w:color w:val="000000"/>
          <w:sz w:val="20"/>
        </w:rPr>
        <w:br/>
      </w:r>
    </w:p>
    <w:p w14:paraId="66A88312" w14:textId="77777777" w:rsidR="00A50ED0" w:rsidRDefault="00A50ED0" w:rsidP="00E955E4">
      <w:pPr>
        <w:rPr>
          <w:b/>
          <w:sz w:val="20"/>
        </w:rPr>
      </w:pPr>
    </w:p>
    <w:p w14:paraId="69B944B8" w14:textId="77777777" w:rsidR="00533209" w:rsidRDefault="00B83432" w:rsidP="00E955E4">
      <w:pPr>
        <w:rPr>
          <w:sz w:val="20"/>
        </w:rPr>
      </w:pPr>
      <w:r w:rsidRPr="007004A3">
        <w:rPr>
          <w:b/>
          <w:sz w:val="20"/>
        </w:rPr>
        <w:t>Komen overeen</w:t>
      </w:r>
      <w:r w:rsidR="00533209" w:rsidRPr="007004A3">
        <w:rPr>
          <w:sz w:val="20"/>
        </w:rPr>
        <w:t>:</w:t>
      </w:r>
    </w:p>
    <w:p w14:paraId="038E385D" w14:textId="77777777" w:rsidR="003352F8" w:rsidRDefault="003352F8" w:rsidP="00533209">
      <w:pPr>
        <w:rPr>
          <w:sz w:val="20"/>
        </w:rPr>
      </w:pPr>
    </w:p>
    <w:p w14:paraId="02150262" w14:textId="77777777" w:rsidR="00FA1685" w:rsidRPr="007004A3" w:rsidRDefault="00281145" w:rsidP="000900C6">
      <w:pPr>
        <w:pStyle w:val="Kop4"/>
        <w:rPr>
          <w:sz w:val="20"/>
        </w:rPr>
      </w:pPr>
      <w:bookmarkStart w:id="2" w:name="_Ref233181607"/>
      <w:bookmarkStart w:id="3" w:name="_Ref233181612"/>
      <w:bookmarkStart w:id="4" w:name="_Ref233194260"/>
      <w:bookmarkStart w:id="5" w:name="_Ref233698957"/>
      <w:bookmarkStart w:id="6" w:name="_Toc384642715"/>
      <w:r w:rsidRPr="007004A3">
        <w:rPr>
          <w:sz w:val="20"/>
        </w:rPr>
        <w:t>Voorwerp van de Raamo</w:t>
      </w:r>
      <w:r w:rsidR="00FA1685" w:rsidRPr="007004A3">
        <w:rPr>
          <w:sz w:val="20"/>
        </w:rPr>
        <w:t>vereenkomst</w:t>
      </w:r>
      <w:bookmarkEnd w:id="2"/>
      <w:bookmarkEnd w:id="3"/>
      <w:bookmarkEnd w:id="4"/>
      <w:bookmarkEnd w:id="5"/>
      <w:bookmarkEnd w:id="6"/>
    </w:p>
    <w:p w14:paraId="7B091EB9" w14:textId="3EF1530A" w:rsidR="008917EE" w:rsidRDefault="00EF0721" w:rsidP="00DA1F23">
      <w:pPr>
        <w:pStyle w:val="Kop5"/>
        <w:rPr>
          <w:sz w:val="20"/>
        </w:rPr>
      </w:pPr>
      <w:r w:rsidRPr="007004A3">
        <w:rPr>
          <w:sz w:val="20"/>
        </w:rPr>
        <w:t xml:space="preserve">Partijen sluiten hierbij een </w:t>
      </w:r>
      <w:r w:rsidR="00F219A1" w:rsidRPr="007004A3">
        <w:rPr>
          <w:sz w:val="20"/>
        </w:rPr>
        <w:t>Raamo</w:t>
      </w:r>
      <w:r w:rsidR="00FA1685" w:rsidRPr="007004A3">
        <w:rPr>
          <w:sz w:val="20"/>
        </w:rPr>
        <w:t xml:space="preserve">vereenkomst </w:t>
      </w:r>
      <w:bookmarkStart w:id="7" w:name="_Ref219282061"/>
      <w:r w:rsidR="0019723C" w:rsidRPr="007004A3">
        <w:rPr>
          <w:sz w:val="20"/>
        </w:rPr>
        <w:t>op grond waarvan Opdracht</w:t>
      </w:r>
      <w:r w:rsidR="005A18F8">
        <w:rPr>
          <w:sz w:val="20"/>
        </w:rPr>
        <w:t xml:space="preserve">nemer op afroep verkoopt en levert aan Opdrachtgever, overeenkomstig door Opdrachtgever geplaatste </w:t>
      </w:r>
      <w:r w:rsidR="003A1B47">
        <w:rPr>
          <w:sz w:val="20"/>
        </w:rPr>
        <w:t>orders</w:t>
      </w:r>
      <w:r w:rsidR="005A18F8">
        <w:rPr>
          <w:sz w:val="20"/>
        </w:rPr>
        <w:t>, gedurende de looptijd van deze Raamovereenkomst, e.e.a. conform de op basis van de Offerteaanvraag ingediende Offerte, tenzij in deze Raamovereenkomst anders is bepaald.</w:t>
      </w:r>
      <w:r w:rsidR="008917EE">
        <w:rPr>
          <w:sz w:val="20"/>
        </w:rPr>
        <w:br/>
      </w:r>
    </w:p>
    <w:p w14:paraId="27EC9719" w14:textId="65EDA82B" w:rsidR="008646BA" w:rsidRDefault="008917EE" w:rsidP="00DA1F23">
      <w:pPr>
        <w:pStyle w:val="Kop5"/>
        <w:rPr>
          <w:sz w:val="20"/>
        </w:rPr>
      </w:pPr>
      <w:r w:rsidRPr="008917EE">
        <w:rPr>
          <w:sz w:val="20"/>
        </w:rPr>
        <w:t xml:space="preserve">De voorwaarden van deze Raamovereenkomst zijn integraal van toepassing op alle </w:t>
      </w:r>
      <w:r w:rsidR="007A4E48">
        <w:rPr>
          <w:sz w:val="20"/>
        </w:rPr>
        <w:t xml:space="preserve">geplaatste </w:t>
      </w:r>
      <w:r w:rsidR="003A1B47">
        <w:rPr>
          <w:sz w:val="20"/>
        </w:rPr>
        <w:t>orders</w:t>
      </w:r>
      <w:bookmarkStart w:id="8" w:name="_GoBack"/>
      <w:bookmarkEnd w:id="8"/>
      <w:r w:rsidR="005A18F8">
        <w:rPr>
          <w:sz w:val="20"/>
        </w:rPr>
        <w:t xml:space="preserve"> </w:t>
      </w:r>
      <w:r w:rsidRPr="008917EE">
        <w:rPr>
          <w:sz w:val="20"/>
        </w:rPr>
        <w:t>die gedurende de looptijd van deze Raamovereenkomst door de Opdrachtgever worden afgegeven.</w:t>
      </w:r>
      <w:r>
        <w:rPr>
          <w:sz w:val="20"/>
        </w:rPr>
        <w:br/>
      </w:r>
    </w:p>
    <w:p w14:paraId="3A6D5640" w14:textId="77777777" w:rsidR="008917EE" w:rsidRPr="008917EE" w:rsidRDefault="008917EE" w:rsidP="008917EE">
      <w:pPr>
        <w:rPr>
          <w:lang w:val="nl"/>
        </w:rPr>
      </w:pPr>
    </w:p>
    <w:p w14:paraId="0F92A99F" w14:textId="77777777" w:rsidR="00D10ED5" w:rsidRDefault="00D10ED5" w:rsidP="00DA1F23">
      <w:pPr>
        <w:pStyle w:val="Kop5"/>
        <w:rPr>
          <w:sz w:val="20"/>
        </w:rPr>
      </w:pPr>
      <w:bookmarkStart w:id="9" w:name="_Ref265140137"/>
      <w:bookmarkEnd w:id="7"/>
      <w:r w:rsidRPr="007004A3">
        <w:rPr>
          <w:sz w:val="20"/>
        </w:rPr>
        <w:lastRenderedPageBreak/>
        <w:t>De navolgende</w:t>
      </w:r>
      <w:r w:rsidR="00281145" w:rsidRPr="007004A3">
        <w:rPr>
          <w:sz w:val="20"/>
        </w:rPr>
        <w:t xml:space="preserve"> stukken vormen gezamenlijk de Raamo</w:t>
      </w:r>
      <w:r w:rsidRPr="007004A3">
        <w:rPr>
          <w:sz w:val="20"/>
        </w:rPr>
        <w:t>vereenkomst. Voor zover deze stukken met elkaar in tegenspraak zijn, prevaleert het eerder genoemde stuk boven het later genoemde:</w:t>
      </w:r>
      <w:bookmarkEnd w:id="9"/>
    </w:p>
    <w:p w14:paraId="08820079" w14:textId="77777777" w:rsidR="003352F8" w:rsidRPr="00430A06" w:rsidRDefault="003352F8" w:rsidP="003352F8">
      <w:pPr>
        <w:pStyle w:val="Kop6"/>
        <w:numPr>
          <w:ilvl w:val="5"/>
          <w:numId w:val="1"/>
        </w:numPr>
        <w:tabs>
          <w:tab w:val="left" w:pos="851"/>
        </w:tabs>
        <w:ind w:hanging="284"/>
        <w:rPr>
          <w:sz w:val="20"/>
          <w:szCs w:val="20"/>
        </w:rPr>
      </w:pPr>
      <w:r w:rsidRPr="00430A06">
        <w:rPr>
          <w:rFonts w:cs="Times New Roman"/>
          <w:bCs w:val="0"/>
          <w:sz w:val="20"/>
          <w:szCs w:val="20"/>
        </w:rPr>
        <w:t>dit document</w:t>
      </w:r>
      <w:r w:rsidR="00946E1B">
        <w:rPr>
          <w:rFonts w:cs="Times New Roman"/>
          <w:bCs w:val="0"/>
          <w:sz w:val="20"/>
          <w:szCs w:val="20"/>
        </w:rPr>
        <w:t xml:space="preserve"> inclusief de Bijlagen</w:t>
      </w:r>
      <w:r w:rsidRPr="007106B8">
        <w:rPr>
          <w:sz w:val="20"/>
          <w:szCs w:val="20"/>
        </w:rPr>
        <w:t xml:space="preserve">; </w:t>
      </w:r>
    </w:p>
    <w:p w14:paraId="7E58CEE9" w14:textId="77777777" w:rsidR="008917EE" w:rsidRDefault="003352F8" w:rsidP="008917EE">
      <w:pPr>
        <w:pStyle w:val="Kop6"/>
        <w:numPr>
          <w:ilvl w:val="5"/>
          <w:numId w:val="1"/>
        </w:numPr>
        <w:tabs>
          <w:tab w:val="clear" w:pos="851"/>
        </w:tabs>
        <w:ind w:hanging="284"/>
        <w:rPr>
          <w:sz w:val="20"/>
          <w:szCs w:val="20"/>
        </w:rPr>
      </w:pPr>
      <w:r>
        <w:rPr>
          <w:sz w:val="20"/>
          <w:szCs w:val="20"/>
        </w:rPr>
        <w:t>Nota van Inlichtingen;</w:t>
      </w:r>
    </w:p>
    <w:p w14:paraId="3006C040" w14:textId="77777777" w:rsidR="003352F8" w:rsidRPr="008917EE" w:rsidRDefault="003352F8" w:rsidP="008917EE">
      <w:pPr>
        <w:pStyle w:val="Kop6"/>
        <w:numPr>
          <w:ilvl w:val="5"/>
          <w:numId w:val="1"/>
        </w:numPr>
        <w:tabs>
          <w:tab w:val="clear" w:pos="851"/>
        </w:tabs>
        <w:ind w:hanging="284"/>
        <w:rPr>
          <w:sz w:val="20"/>
          <w:szCs w:val="20"/>
        </w:rPr>
      </w:pPr>
      <w:r w:rsidRPr="008917EE">
        <w:rPr>
          <w:sz w:val="20"/>
          <w:szCs w:val="20"/>
        </w:rPr>
        <w:t xml:space="preserve">de Offerteaanvraag  </w:t>
      </w:r>
      <w:r w:rsidR="008917EE" w:rsidRPr="008917EE">
        <w:rPr>
          <w:sz w:val="20"/>
          <w:szCs w:val="20"/>
        </w:rPr>
        <w:t xml:space="preserve">inclusief Bijlagen </w:t>
      </w:r>
      <w:r w:rsidR="00FE757A" w:rsidRPr="008917EE">
        <w:rPr>
          <w:i/>
          <w:color w:val="C0C0C0"/>
          <w:sz w:val="20"/>
          <w:szCs w:val="20"/>
        </w:rPr>
        <w:t>&lt;</w:t>
      </w:r>
      <w:r w:rsidR="0096038F" w:rsidRPr="008917EE">
        <w:rPr>
          <w:i/>
          <w:color w:val="C0C0C0"/>
          <w:sz w:val="20"/>
          <w:szCs w:val="20"/>
        </w:rPr>
        <w:t>datum</w:t>
      </w:r>
      <w:r w:rsidR="00FE757A" w:rsidRPr="008917EE">
        <w:rPr>
          <w:i/>
          <w:color w:val="C0C0C0"/>
          <w:sz w:val="20"/>
          <w:szCs w:val="20"/>
        </w:rPr>
        <w:t>l en kenmerk</w:t>
      </w:r>
      <w:r w:rsidRPr="008917EE">
        <w:rPr>
          <w:i/>
          <w:color w:val="C0C0C0"/>
          <w:sz w:val="20"/>
          <w:szCs w:val="20"/>
        </w:rPr>
        <w:t>&gt;</w:t>
      </w:r>
      <w:r w:rsidRPr="008917EE">
        <w:rPr>
          <w:sz w:val="20"/>
          <w:szCs w:val="20"/>
        </w:rPr>
        <w:t>;</w:t>
      </w:r>
    </w:p>
    <w:p w14:paraId="0E0A179E" w14:textId="77777777" w:rsidR="003352F8" w:rsidRPr="00430A06" w:rsidRDefault="003352F8" w:rsidP="003352F8">
      <w:pPr>
        <w:pStyle w:val="Kop6"/>
        <w:numPr>
          <w:ilvl w:val="5"/>
          <w:numId w:val="1"/>
        </w:numPr>
        <w:tabs>
          <w:tab w:val="clear" w:pos="851"/>
        </w:tabs>
        <w:ind w:hanging="284"/>
        <w:rPr>
          <w:sz w:val="20"/>
          <w:szCs w:val="20"/>
        </w:rPr>
      </w:pPr>
      <w:r w:rsidRPr="007106B8">
        <w:rPr>
          <w:sz w:val="20"/>
          <w:szCs w:val="20"/>
        </w:rPr>
        <w:t>De Algemene Rijksvoorwaarden bij IT-overeenkomsten 201</w:t>
      </w:r>
      <w:r w:rsidR="007E2342">
        <w:rPr>
          <w:sz w:val="20"/>
          <w:szCs w:val="20"/>
        </w:rPr>
        <w:t>8</w:t>
      </w:r>
      <w:r>
        <w:rPr>
          <w:sz w:val="20"/>
          <w:szCs w:val="20"/>
        </w:rPr>
        <w:t xml:space="preserve"> (ARBIT-201</w:t>
      </w:r>
      <w:r w:rsidR="007E2342">
        <w:rPr>
          <w:sz w:val="20"/>
          <w:szCs w:val="20"/>
        </w:rPr>
        <w:t>8</w:t>
      </w:r>
      <w:r>
        <w:rPr>
          <w:sz w:val="20"/>
          <w:szCs w:val="20"/>
        </w:rPr>
        <w:t>);</w:t>
      </w:r>
      <w:r w:rsidRPr="007106B8">
        <w:rPr>
          <w:sz w:val="20"/>
          <w:szCs w:val="20"/>
        </w:rPr>
        <w:t xml:space="preserve"> </w:t>
      </w:r>
    </w:p>
    <w:p w14:paraId="3438BD00" w14:textId="77777777" w:rsidR="00875123" w:rsidRPr="008917EE" w:rsidRDefault="003352F8" w:rsidP="008917EE">
      <w:pPr>
        <w:pStyle w:val="Kop6"/>
        <w:numPr>
          <w:ilvl w:val="5"/>
          <w:numId w:val="1"/>
        </w:numPr>
        <w:tabs>
          <w:tab w:val="clear" w:pos="851"/>
        </w:tabs>
        <w:ind w:hanging="284"/>
        <w:rPr>
          <w:sz w:val="20"/>
          <w:szCs w:val="20"/>
        </w:rPr>
      </w:pPr>
      <w:r w:rsidRPr="003352F8">
        <w:rPr>
          <w:sz w:val="20"/>
          <w:szCs w:val="20"/>
        </w:rPr>
        <w:t xml:space="preserve">de door Opdrachtnemer aan Opdrachtgever uitgebrachte </w:t>
      </w:r>
      <w:r w:rsidR="0096038F">
        <w:rPr>
          <w:sz w:val="20"/>
          <w:szCs w:val="20"/>
        </w:rPr>
        <w:t>O</w:t>
      </w:r>
      <w:r w:rsidRPr="003352F8">
        <w:rPr>
          <w:sz w:val="20"/>
          <w:szCs w:val="20"/>
        </w:rPr>
        <w:t xml:space="preserve">fferte van </w:t>
      </w:r>
      <w:r w:rsidRPr="003352F8">
        <w:rPr>
          <w:i/>
          <w:color w:val="C0C0C0"/>
          <w:sz w:val="20"/>
          <w:szCs w:val="20"/>
        </w:rPr>
        <w:t>&lt;datum&gt;</w:t>
      </w:r>
      <w:r w:rsidRPr="003352F8">
        <w:rPr>
          <w:sz w:val="20"/>
          <w:szCs w:val="20"/>
        </w:rPr>
        <w:t xml:space="preserve">, met kenmerk </w:t>
      </w:r>
      <w:r w:rsidRPr="003352F8">
        <w:rPr>
          <w:i/>
          <w:color w:val="C0C0C0"/>
          <w:sz w:val="20"/>
          <w:szCs w:val="20"/>
        </w:rPr>
        <w:t>(&lt;kenmerk&gt;)</w:t>
      </w:r>
      <w:r w:rsidRPr="003352F8">
        <w:rPr>
          <w:sz w:val="20"/>
          <w:szCs w:val="20"/>
        </w:rPr>
        <w:t>.</w:t>
      </w:r>
    </w:p>
    <w:p w14:paraId="7FB7701A" w14:textId="77777777" w:rsidR="008917EE" w:rsidRPr="008917EE" w:rsidRDefault="00934724" w:rsidP="008917EE">
      <w:pPr>
        <w:pStyle w:val="Kop4"/>
        <w:rPr>
          <w:sz w:val="20"/>
        </w:rPr>
      </w:pPr>
      <w:bookmarkStart w:id="10" w:name="_Ref233193698"/>
      <w:bookmarkStart w:id="11" w:name="_Ref233193701"/>
      <w:bookmarkStart w:id="12" w:name="_Toc384642716"/>
      <w:r w:rsidRPr="002D7C9C">
        <w:rPr>
          <w:sz w:val="20"/>
        </w:rPr>
        <w:t>Contactpersonen</w:t>
      </w:r>
      <w:r w:rsidR="00472B73" w:rsidRPr="002D7C9C">
        <w:rPr>
          <w:sz w:val="20"/>
        </w:rPr>
        <w:t xml:space="preserve"> en rapportage</w:t>
      </w:r>
      <w:bookmarkStart w:id="13" w:name="_Ref253757435"/>
      <w:bookmarkEnd w:id="10"/>
      <w:bookmarkEnd w:id="11"/>
      <w:bookmarkEnd w:id="12"/>
      <w:r w:rsidR="008917EE" w:rsidRPr="008917EE">
        <w:rPr>
          <w:rFonts w:cs="Arial"/>
          <w:lang w:val="nl"/>
        </w:rPr>
        <w:tab/>
        <w:t xml:space="preserve"> </w:t>
      </w:r>
    </w:p>
    <w:p w14:paraId="3B54A41C" w14:textId="3178AE36" w:rsidR="008917EE" w:rsidRPr="008917EE" w:rsidRDefault="008917EE" w:rsidP="008917EE">
      <w:pPr>
        <w:pStyle w:val="Kop5"/>
        <w:rPr>
          <w:sz w:val="20"/>
        </w:rPr>
      </w:pPr>
      <w:r w:rsidRPr="008917EE">
        <w:rPr>
          <w:sz w:val="20"/>
        </w:rPr>
        <w:t xml:space="preserve">Contactpersoon voor Opdrachtgever is </w:t>
      </w:r>
      <w:r w:rsidR="005A18F8">
        <w:rPr>
          <w:sz w:val="20"/>
        </w:rPr>
        <w:t>mevrouw J. Riechelman, medewerker Servicedesk ICT;</w:t>
      </w:r>
    </w:p>
    <w:p w14:paraId="39289A04" w14:textId="77777777" w:rsidR="008917EE" w:rsidRDefault="008917EE" w:rsidP="00E33E3E">
      <w:pPr>
        <w:pStyle w:val="Kop5"/>
        <w:rPr>
          <w:sz w:val="20"/>
        </w:rPr>
      </w:pPr>
      <w:r>
        <w:rPr>
          <w:sz w:val="20"/>
        </w:rPr>
        <w:t xml:space="preserve">Contactpersoon voor Opdrachtnemer is …………, </w:t>
      </w:r>
      <w:r w:rsidRPr="008917EE">
        <w:rPr>
          <w:sz w:val="20"/>
          <w:highlight w:val="yellow"/>
        </w:rPr>
        <w:t>functie</w:t>
      </w:r>
      <w:r>
        <w:rPr>
          <w:sz w:val="20"/>
        </w:rPr>
        <w:t xml:space="preserve"> …………….</w:t>
      </w:r>
    </w:p>
    <w:p w14:paraId="65A96F1B" w14:textId="77777777" w:rsidR="008917EE" w:rsidRPr="006E68E4" w:rsidRDefault="008917EE" w:rsidP="006E68E4">
      <w:pPr>
        <w:pStyle w:val="Kop5"/>
        <w:rPr>
          <w:sz w:val="20"/>
        </w:rPr>
      </w:pPr>
      <w:r w:rsidRPr="008917EE">
        <w:rPr>
          <w:sz w:val="20"/>
        </w:rPr>
        <w:t>Ten minste 2 maal per jaar vindt oveleg plaats tussen de contactpersonen van Partijen over de wijze waarop deze Raamovereenkomst wordt uitgevoerd (tussentijdse evaluatie(s)).</w:t>
      </w:r>
    </w:p>
    <w:p w14:paraId="30184EFA" w14:textId="77777777" w:rsidR="00FA1685" w:rsidRPr="002D7C9C" w:rsidRDefault="00FA1685" w:rsidP="000900C6">
      <w:pPr>
        <w:pStyle w:val="Kop4"/>
        <w:rPr>
          <w:sz w:val="20"/>
          <w:lang w:val="nl"/>
        </w:rPr>
      </w:pPr>
      <w:bookmarkStart w:id="14" w:name="_Ref233182394"/>
      <w:bookmarkStart w:id="15" w:name="_Ref233182396"/>
      <w:bookmarkStart w:id="16" w:name="_Toc384642717"/>
      <w:bookmarkEnd w:id="13"/>
      <w:r w:rsidRPr="002D7C9C">
        <w:rPr>
          <w:sz w:val="20"/>
          <w:lang w:val="nl"/>
        </w:rPr>
        <w:t xml:space="preserve">Inwerkingtreding en duur van de </w:t>
      </w:r>
      <w:r w:rsidR="00E95612" w:rsidRPr="002D7C9C">
        <w:rPr>
          <w:sz w:val="20"/>
          <w:lang w:val="nl"/>
        </w:rPr>
        <w:t>Raamo</w:t>
      </w:r>
      <w:r w:rsidRPr="002D7C9C">
        <w:rPr>
          <w:sz w:val="20"/>
          <w:lang w:val="nl"/>
        </w:rPr>
        <w:t>vereenkomst</w:t>
      </w:r>
      <w:bookmarkEnd w:id="14"/>
      <w:bookmarkEnd w:id="15"/>
      <w:bookmarkEnd w:id="16"/>
    </w:p>
    <w:p w14:paraId="2F9AA370" w14:textId="77777777" w:rsidR="00461BB9" w:rsidRPr="00461BB9" w:rsidRDefault="00461BB9" w:rsidP="00461BB9">
      <w:pPr>
        <w:pStyle w:val="Kop5"/>
        <w:rPr>
          <w:sz w:val="20"/>
        </w:rPr>
      </w:pPr>
      <w:bookmarkStart w:id="17" w:name="_Ref226521953"/>
      <w:r w:rsidRPr="00461BB9">
        <w:rPr>
          <w:sz w:val="20"/>
        </w:rPr>
        <w:t xml:space="preserve">De Raamovereenkomst heeft in principe een looptijd van twee jaar, met als gewenste ingangsdatum 1 </w:t>
      </w:r>
      <w:r>
        <w:rPr>
          <w:sz w:val="20"/>
        </w:rPr>
        <w:t xml:space="preserve">oktober 2020, eindigend </w:t>
      </w:r>
      <w:r w:rsidRPr="00461BB9">
        <w:rPr>
          <w:sz w:val="20"/>
        </w:rPr>
        <w:t>op 3</w:t>
      </w:r>
      <w:r>
        <w:rPr>
          <w:sz w:val="20"/>
        </w:rPr>
        <w:t>0 september 2022</w:t>
      </w:r>
      <w:r w:rsidRPr="00461BB9">
        <w:rPr>
          <w:sz w:val="20"/>
        </w:rPr>
        <w:t xml:space="preserve">.  </w:t>
      </w:r>
    </w:p>
    <w:p w14:paraId="5A7CD8A0" w14:textId="77777777" w:rsidR="00461BB9" w:rsidRPr="006E68E4" w:rsidRDefault="00461BB9" w:rsidP="006E68E4">
      <w:pPr>
        <w:pStyle w:val="Kop5"/>
        <w:rPr>
          <w:sz w:val="20"/>
        </w:rPr>
      </w:pPr>
      <w:r w:rsidRPr="006E68E4">
        <w:rPr>
          <w:sz w:val="20"/>
        </w:rPr>
        <w:t>Opdrachtgever kan de Raamovereenkomst onder gelijkblijvende voorwaarden voor een periode van vier maal een jaar verlengen. Indien Opdrachtgever van di</w:t>
      </w:r>
      <w:r w:rsidR="006E68E4" w:rsidRPr="006E68E4">
        <w:rPr>
          <w:sz w:val="20"/>
        </w:rPr>
        <w:t>t recht gebruik wenst te maken doet</w:t>
      </w:r>
      <w:r w:rsidRPr="006E68E4">
        <w:rPr>
          <w:sz w:val="20"/>
        </w:rPr>
        <w:t xml:space="preserve"> hij hiervan uiterlijk drie maanden voor het einde van de in artikel 3.1 bedoelde looptijd</w:t>
      </w:r>
      <w:r w:rsidR="006E68E4" w:rsidRPr="006E68E4">
        <w:rPr>
          <w:sz w:val="20"/>
        </w:rPr>
        <w:t xml:space="preserve"> </w:t>
      </w:r>
      <w:r w:rsidRPr="006E68E4">
        <w:rPr>
          <w:sz w:val="20"/>
        </w:rPr>
        <w:t xml:space="preserve">schriftelijk mededeling aan Opdrachtnemer. </w:t>
      </w:r>
    </w:p>
    <w:p w14:paraId="028F6345" w14:textId="77777777" w:rsidR="00353B4F" w:rsidRPr="002D7C9C" w:rsidRDefault="006E68E4" w:rsidP="000900C6">
      <w:pPr>
        <w:pStyle w:val="Kop4"/>
        <w:rPr>
          <w:sz w:val="20"/>
        </w:rPr>
      </w:pPr>
      <w:bookmarkStart w:id="18" w:name="_Ref265765160"/>
      <w:bookmarkStart w:id="19" w:name="_Ref265765215"/>
      <w:bookmarkStart w:id="20" w:name="_Toc384642719"/>
      <w:bookmarkStart w:id="21" w:name="_Ref233182202"/>
      <w:bookmarkStart w:id="22" w:name="_Ref233182205"/>
      <w:bookmarkStart w:id="23" w:name="_Ref233194504"/>
      <w:bookmarkEnd w:id="17"/>
      <w:r>
        <w:rPr>
          <w:sz w:val="20"/>
        </w:rPr>
        <w:t xml:space="preserve">Opslagpercentages </w:t>
      </w:r>
      <w:bookmarkEnd w:id="18"/>
      <w:bookmarkEnd w:id="19"/>
      <w:bookmarkEnd w:id="20"/>
    </w:p>
    <w:p w14:paraId="51E00C2E" w14:textId="35B77DEB" w:rsidR="006E68E4" w:rsidRDefault="006E68E4" w:rsidP="006E68E4">
      <w:pPr>
        <w:pStyle w:val="Kop5"/>
        <w:rPr>
          <w:sz w:val="20"/>
        </w:rPr>
      </w:pPr>
      <w:bookmarkStart w:id="24" w:name="_Ref253757962"/>
      <w:r w:rsidRPr="006E68E4">
        <w:rPr>
          <w:sz w:val="20"/>
        </w:rPr>
        <w:t xml:space="preserve">Het opslagpercentage per categorie Hardware die Opdrachtnemer aan Opdrachtgever mag offreren naar aanleiding van een </w:t>
      </w:r>
      <w:r w:rsidR="005A18F8">
        <w:rPr>
          <w:sz w:val="20"/>
        </w:rPr>
        <w:t>bestelling</w:t>
      </w:r>
      <w:r w:rsidRPr="006E68E4">
        <w:rPr>
          <w:sz w:val="20"/>
        </w:rPr>
        <w:t xml:space="preserve"> is vastgelegd in Invulbijlage 2 zoals ingevuld door Opdrachtnemer bij de Inschrijving. </w:t>
      </w:r>
    </w:p>
    <w:p w14:paraId="1B4030CF" w14:textId="77777777" w:rsidR="001F30C5" w:rsidRDefault="006E68E4" w:rsidP="006E68E4">
      <w:pPr>
        <w:pStyle w:val="Kop5"/>
        <w:rPr>
          <w:sz w:val="20"/>
        </w:rPr>
      </w:pPr>
      <w:r w:rsidRPr="006E68E4">
        <w:rPr>
          <w:sz w:val="20"/>
        </w:rPr>
        <w:t>Het opslagpercentage per categorie Hardware ligt vast gedurende de looptijd van de raamovereenkomst inclusief eventuele optiejaren.</w:t>
      </w:r>
      <w:bookmarkStart w:id="25" w:name="_Ref253757971"/>
      <w:bookmarkEnd w:id="24"/>
      <w:r w:rsidRPr="006E68E4">
        <w:rPr>
          <w:sz w:val="20"/>
        </w:rPr>
        <w:t xml:space="preserve"> </w:t>
      </w:r>
      <w:bookmarkEnd w:id="25"/>
    </w:p>
    <w:p w14:paraId="089D357E" w14:textId="77777777" w:rsidR="00F70123" w:rsidRPr="002D7C9C" w:rsidRDefault="00F70123" w:rsidP="000900C6">
      <w:pPr>
        <w:pStyle w:val="Kop4"/>
        <w:rPr>
          <w:sz w:val="20"/>
        </w:rPr>
      </w:pPr>
      <w:bookmarkStart w:id="26" w:name="_Ref253758616"/>
      <w:bookmarkStart w:id="27" w:name="_Toc384642720"/>
      <w:r w:rsidRPr="002D7C9C">
        <w:rPr>
          <w:sz w:val="20"/>
        </w:rPr>
        <w:t>Facturering en betaling</w:t>
      </w:r>
      <w:bookmarkEnd w:id="21"/>
      <w:bookmarkEnd w:id="22"/>
      <w:bookmarkEnd w:id="23"/>
      <w:bookmarkEnd w:id="26"/>
      <w:bookmarkEnd w:id="27"/>
    </w:p>
    <w:p w14:paraId="1219D068" w14:textId="77777777" w:rsidR="006E68E4" w:rsidRPr="006E68E4" w:rsidRDefault="006E2A85" w:rsidP="006E68E4">
      <w:pPr>
        <w:pStyle w:val="Kop5"/>
        <w:rPr>
          <w:i/>
          <w:color w:val="C0C0C0"/>
          <w:sz w:val="20"/>
        </w:rPr>
      </w:pPr>
      <w:bookmarkStart w:id="28" w:name="_Ref234827768"/>
      <w:bookmarkStart w:id="29" w:name="_Ref246486497"/>
      <w:r w:rsidRPr="002D7C9C">
        <w:rPr>
          <w:sz w:val="20"/>
        </w:rPr>
        <w:t xml:space="preserve">Een factuur </w:t>
      </w:r>
      <w:r w:rsidR="001F30C5" w:rsidRPr="002D7C9C">
        <w:rPr>
          <w:sz w:val="20"/>
        </w:rPr>
        <w:t>dient de volgende gegevens te bevatten</w:t>
      </w:r>
      <w:r w:rsidRPr="002D7C9C">
        <w:rPr>
          <w:sz w:val="20"/>
        </w:rPr>
        <w:t>:</w:t>
      </w:r>
      <w:r w:rsidRPr="002D7C9C">
        <w:rPr>
          <w:sz w:val="20"/>
        </w:rPr>
        <w:br/>
        <w:t>- factuurdatum</w:t>
      </w:r>
      <w:r w:rsidRPr="002D7C9C">
        <w:rPr>
          <w:sz w:val="20"/>
        </w:rPr>
        <w:br/>
        <w:t>- hoogte van de Vergoeding</w:t>
      </w:r>
      <w:r w:rsidRPr="002D7C9C">
        <w:rPr>
          <w:sz w:val="20"/>
        </w:rPr>
        <w:br/>
        <w:t>- verschuldigde BTW</w:t>
      </w:r>
      <w:r w:rsidRPr="002D7C9C">
        <w:rPr>
          <w:sz w:val="20"/>
        </w:rPr>
        <w:br/>
        <w:t xml:space="preserve">- </w:t>
      </w:r>
      <w:r w:rsidR="003D4DE9" w:rsidRPr="002D7C9C">
        <w:rPr>
          <w:sz w:val="20"/>
        </w:rPr>
        <w:t>I&amp;A nummer</w:t>
      </w:r>
    </w:p>
    <w:p w14:paraId="035CF103" w14:textId="77777777" w:rsidR="002D7C9C" w:rsidRPr="00A7111F" w:rsidRDefault="002D7C9C" w:rsidP="006E68E4">
      <w:pPr>
        <w:pStyle w:val="Kop5"/>
        <w:rPr>
          <w:i/>
          <w:color w:val="C0C0C0"/>
          <w:sz w:val="20"/>
        </w:rPr>
      </w:pPr>
      <w:r w:rsidRPr="006E68E4">
        <w:rPr>
          <w:sz w:val="20"/>
        </w:rPr>
        <w:t>Opdrachtnemer zendt de factuur met vermelding van de ge</w:t>
      </w:r>
      <w:r w:rsidR="006A3EAA" w:rsidRPr="006E68E4">
        <w:rPr>
          <w:sz w:val="20"/>
        </w:rPr>
        <w:t xml:space="preserve">gevens als bedoeld in </w:t>
      </w:r>
      <w:r w:rsidR="006A3EAA" w:rsidRPr="006E68E4">
        <w:rPr>
          <w:sz w:val="20"/>
        </w:rPr>
        <w:tab/>
        <w:t xml:space="preserve">artikel </w:t>
      </w:r>
      <w:r w:rsidR="006E68E4" w:rsidRPr="006E68E4">
        <w:rPr>
          <w:sz w:val="20"/>
        </w:rPr>
        <w:t xml:space="preserve">5.1 </w:t>
      </w:r>
      <w:r w:rsidRPr="006E68E4">
        <w:rPr>
          <w:sz w:val="20"/>
        </w:rPr>
        <w:t>aan</w:t>
      </w:r>
      <w:r w:rsidR="006E68E4">
        <w:rPr>
          <w:sz w:val="20"/>
        </w:rPr>
        <w:t xml:space="preserve"> </w:t>
      </w:r>
      <w:r w:rsidR="00613768" w:rsidRPr="00A7111F">
        <w:rPr>
          <w:sz w:val="20"/>
        </w:rPr>
        <w:t>h</w:t>
      </w:r>
      <w:r w:rsidRPr="00A7111F">
        <w:rPr>
          <w:sz w:val="20"/>
        </w:rPr>
        <w:t xml:space="preserve">et centrale aanleverpunt voor facturen: </w:t>
      </w:r>
      <w:hyperlink r:id="rId8" w:history="1">
        <w:r w:rsidRPr="00A7111F">
          <w:rPr>
            <w:rStyle w:val="Hyperlink"/>
            <w:sz w:val="20"/>
          </w:rPr>
          <w:t>facturen@amstelveen.nl</w:t>
        </w:r>
      </w:hyperlink>
      <w:r w:rsidRPr="00A7111F">
        <w:rPr>
          <w:sz w:val="20"/>
        </w:rPr>
        <w:t xml:space="preserve"> </w:t>
      </w:r>
    </w:p>
    <w:p w14:paraId="1F96C1A8" w14:textId="77777777" w:rsidR="009779A6" w:rsidRPr="002D7C9C" w:rsidRDefault="00613768" w:rsidP="00613768">
      <w:pPr>
        <w:pStyle w:val="Kop4"/>
        <w:numPr>
          <w:ilvl w:val="0"/>
          <w:numId w:val="0"/>
        </w:numPr>
        <w:rPr>
          <w:sz w:val="20"/>
        </w:rPr>
      </w:pPr>
      <w:r>
        <w:rPr>
          <w:sz w:val="20"/>
        </w:rPr>
        <w:t xml:space="preserve">Artikel </w:t>
      </w:r>
      <w:r w:rsidR="009904D6">
        <w:rPr>
          <w:sz w:val="20"/>
        </w:rPr>
        <w:t>6</w:t>
      </w:r>
      <w:r>
        <w:rPr>
          <w:sz w:val="20"/>
        </w:rPr>
        <w:t xml:space="preserve">. </w:t>
      </w:r>
      <w:r w:rsidR="002D7C9C" w:rsidRPr="002D7C9C">
        <w:rPr>
          <w:sz w:val="20"/>
        </w:rPr>
        <w:t>Algemene en bijzondere voorwaarden</w:t>
      </w:r>
      <w:bookmarkEnd w:id="28"/>
      <w:bookmarkEnd w:id="29"/>
    </w:p>
    <w:p w14:paraId="758FFB08" w14:textId="77777777" w:rsidR="009904D6" w:rsidRPr="009904D6" w:rsidRDefault="009904D6" w:rsidP="009904D6">
      <w:pPr>
        <w:ind w:left="567" w:hanging="567"/>
        <w:rPr>
          <w:sz w:val="20"/>
        </w:rPr>
      </w:pPr>
      <w:bookmarkStart w:id="30" w:name="_Ref287013398"/>
      <w:bookmarkStart w:id="31" w:name="_Toc384642722"/>
      <w:bookmarkStart w:id="32" w:name="_Ref246486529"/>
      <w:r>
        <w:rPr>
          <w:sz w:val="20"/>
        </w:rPr>
        <w:t>6.1</w:t>
      </w:r>
      <w:r>
        <w:rPr>
          <w:sz w:val="20"/>
        </w:rPr>
        <w:tab/>
      </w:r>
      <w:r w:rsidRPr="009904D6">
        <w:rPr>
          <w:sz w:val="20"/>
        </w:rPr>
        <w:t xml:space="preserve">Op deze Overeenkomst zijn uitsluitend van toepassing de “Algemene Rijksvoorwaarden bij IT           </w:t>
      </w:r>
    </w:p>
    <w:p w14:paraId="2F9E5A2B" w14:textId="77777777" w:rsidR="009904D6" w:rsidRPr="009904D6" w:rsidRDefault="009904D6" w:rsidP="009904D6">
      <w:pPr>
        <w:ind w:left="567"/>
        <w:rPr>
          <w:sz w:val="20"/>
        </w:rPr>
      </w:pPr>
      <w:r w:rsidRPr="009904D6">
        <w:rPr>
          <w:sz w:val="20"/>
        </w:rPr>
        <w:t>Overeenkomsten (ARBIT-201</w:t>
      </w:r>
      <w:r>
        <w:rPr>
          <w:sz w:val="20"/>
        </w:rPr>
        <w:t>8</w:t>
      </w:r>
      <w:r w:rsidRPr="009904D6">
        <w:rPr>
          <w:sz w:val="20"/>
        </w:rPr>
        <w:t xml:space="preserve">) voor zover daar in deze Overeenkomst niet van wordt  </w:t>
      </w:r>
    </w:p>
    <w:p w14:paraId="68F5EBA0" w14:textId="77777777" w:rsidR="009904D6" w:rsidRPr="009904D6" w:rsidRDefault="009904D6" w:rsidP="009904D6">
      <w:pPr>
        <w:ind w:left="567"/>
        <w:rPr>
          <w:sz w:val="20"/>
        </w:rPr>
      </w:pPr>
      <w:r w:rsidRPr="009904D6">
        <w:rPr>
          <w:sz w:val="20"/>
        </w:rPr>
        <w:t xml:space="preserve">afgeweken. De toepasselijkheid van algemene en bijzondere voorwaarden van Opdrachtnemer  </w:t>
      </w:r>
    </w:p>
    <w:p w14:paraId="3D5D4852" w14:textId="77777777" w:rsidR="009904D6" w:rsidRPr="009904D6" w:rsidRDefault="009904D6" w:rsidP="009904D6">
      <w:pPr>
        <w:ind w:left="567"/>
        <w:rPr>
          <w:sz w:val="20"/>
        </w:rPr>
      </w:pPr>
      <w:r w:rsidRPr="009904D6">
        <w:rPr>
          <w:sz w:val="20"/>
        </w:rPr>
        <w:t xml:space="preserve">dan wel van door Opdrachtnemer bij het verrichten van de Prestatie te betrekken derden, is  </w:t>
      </w:r>
    </w:p>
    <w:p w14:paraId="3EAC3A8B" w14:textId="77777777" w:rsidR="009904D6" w:rsidRDefault="009904D6" w:rsidP="009904D6">
      <w:pPr>
        <w:ind w:left="567"/>
        <w:rPr>
          <w:sz w:val="20"/>
        </w:rPr>
      </w:pPr>
      <w:r>
        <w:rPr>
          <w:sz w:val="20"/>
        </w:rPr>
        <w:t xml:space="preserve">uitgesloten. </w:t>
      </w:r>
    </w:p>
    <w:p w14:paraId="704ECEA5" w14:textId="77777777" w:rsidR="009904D6" w:rsidRPr="009904D6" w:rsidRDefault="009904D6" w:rsidP="009904D6">
      <w:pPr>
        <w:ind w:left="567"/>
        <w:rPr>
          <w:sz w:val="20"/>
        </w:rPr>
      </w:pPr>
    </w:p>
    <w:p w14:paraId="1A5A7C37" w14:textId="77777777" w:rsidR="009904D6" w:rsidRPr="009904D6" w:rsidRDefault="009904D6" w:rsidP="009904D6">
      <w:pPr>
        <w:ind w:left="567" w:hanging="567"/>
        <w:rPr>
          <w:sz w:val="20"/>
        </w:rPr>
      </w:pPr>
      <w:r w:rsidRPr="009904D6">
        <w:rPr>
          <w:sz w:val="20"/>
        </w:rPr>
        <w:t xml:space="preserve">6.2 </w:t>
      </w:r>
      <w:r>
        <w:rPr>
          <w:sz w:val="20"/>
        </w:rPr>
        <w:tab/>
      </w:r>
      <w:r w:rsidRPr="009904D6">
        <w:rPr>
          <w:sz w:val="20"/>
        </w:rPr>
        <w:t xml:space="preserve">Een exemplaar van de Algemene Rijksvoorwaarden bij IT-Overeenkomsten is reeds in bezit  </w:t>
      </w:r>
    </w:p>
    <w:p w14:paraId="1C5C0F97" w14:textId="77777777" w:rsidR="009904D6" w:rsidRDefault="009904D6" w:rsidP="009904D6">
      <w:pPr>
        <w:ind w:left="567"/>
        <w:rPr>
          <w:sz w:val="20"/>
        </w:rPr>
      </w:pPr>
      <w:r w:rsidRPr="009904D6">
        <w:rPr>
          <w:sz w:val="20"/>
        </w:rPr>
        <w:t xml:space="preserve">van Partijen.  </w:t>
      </w:r>
    </w:p>
    <w:p w14:paraId="12CEE3E2" w14:textId="77777777" w:rsidR="00190B1D" w:rsidRDefault="00190B1D" w:rsidP="009904D6">
      <w:pPr>
        <w:ind w:left="567"/>
        <w:rPr>
          <w:sz w:val="20"/>
        </w:rPr>
      </w:pPr>
    </w:p>
    <w:p w14:paraId="26090848" w14:textId="77777777" w:rsidR="009904D6" w:rsidRDefault="009904D6" w:rsidP="009904D6">
      <w:pPr>
        <w:rPr>
          <w:sz w:val="20"/>
        </w:rPr>
      </w:pPr>
    </w:p>
    <w:bookmarkEnd w:id="30"/>
    <w:bookmarkEnd w:id="31"/>
    <w:p w14:paraId="438F67F4" w14:textId="77777777" w:rsidR="00C026D4" w:rsidRPr="00C026D4" w:rsidRDefault="006A3EAA" w:rsidP="00C026D4">
      <w:pPr>
        <w:suppressAutoHyphens/>
        <w:spacing w:line="240" w:lineRule="atLeast"/>
        <w:ind w:left="567" w:right="-1" w:hanging="567"/>
        <w:rPr>
          <w:rFonts w:cs="Arial"/>
          <w:b/>
          <w:color w:val="000000"/>
          <w:sz w:val="20"/>
        </w:rPr>
      </w:pPr>
      <w:r>
        <w:rPr>
          <w:rFonts w:cs="Arial"/>
          <w:b/>
          <w:color w:val="000000"/>
          <w:sz w:val="20"/>
        </w:rPr>
        <w:lastRenderedPageBreak/>
        <w:t xml:space="preserve">Artikel </w:t>
      </w:r>
      <w:r w:rsidR="009904D6">
        <w:rPr>
          <w:rFonts w:cs="Arial"/>
          <w:b/>
          <w:color w:val="000000"/>
          <w:sz w:val="20"/>
        </w:rPr>
        <w:t>7</w:t>
      </w:r>
      <w:r>
        <w:rPr>
          <w:rFonts w:cs="Arial"/>
          <w:b/>
          <w:color w:val="000000"/>
          <w:sz w:val="20"/>
        </w:rPr>
        <w:t xml:space="preserve">. </w:t>
      </w:r>
      <w:r w:rsidR="00C026D4" w:rsidRPr="00C026D4">
        <w:rPr>
          <w:rFonts w:cs="Arial"/>
          <w:b/>
          <w:color w:val="000000"/>
          <w:sz w:val="20"/>
        </w:rPr>
        <w:t>Toepasselijk recht</w:t>
      </w:r>
    </w:p>
    <w:p w14:paraId="6F93E583" w14:textId="77777777" w:rsidR="00C026D4" w:rsidRPr="00C026D4" w:rsidRDefault="00C026D4" w:rsidP="00C026D4">
      <w:pPr>
        <w:suppressAutoHyphens/>
        <w:spacing w:line="240" w:lineRule="atLeast"/>
        <w:ind w:left="567" w:right="-1" w:hanging="567"/>
        <w:rPr>
          <w:rFonts w:cs="Arial"/>
          <w:b/>
          <w:color w:val="000000"/>
          <w:sz w:val="20"/>
        </w:rPr>
      </w:pPr>
    </w:p>
    <w:p w14:paraId="17D8C5AF" w14:textId="77777777" w:rsidR="00C026D4" w:rsidRPr="00C026D4" w:rsidRDefault="009904D6" w:rsidP="00C026D4">
      <w:pPr>
        <w:suppressAutoHyphens/>
        <w:spacing w:line="240" w:lineRule="atLeast"/>
        <w:ind w:left="567" w:right="-1" w:hanging="567"/>
        <w:rPr>
          <w:rFonts w:cs="Arial"/>
          <w:color w:val="000000"/>
          <w:sz w:val="20"/>
        </w:rPr>
      </w:pPr>
      <w:r>
        <w:rPr>
          <w:rFonts w:cs="Arial"/>
          <w:color w:val="000000"/>
          <w:sz w:val="20"/>
        </w:rPr>
        <w:t>7</w:t>
      </w:r>
      <w:r w:rsidR="00C026D4" w:rsidRPr="00C026D4">
        <w:rPr>
          <w:rFonts w:cs="Arial"/>
          <w:color w:val="000000"/>
          <w:sz w:val="20"/>
        </w:rPr>
        <w:t>.1</w:t>
      </w:r>
      <w:r w:rsidR="00C026D4" w:rsidRPr="00C026D4">
        <w:rPr>
          <w:rFonts w:cs="Arial"/>
          <w:color w:val="000000"/>
          <w:sz w:val="20"/>
        </w:rPr>
        <w:tab/>
        <w:t>Op deze overeenkomst is Nederlands recht van toepassing.</w:t>
      </w:r>
    </w:p>
    <w:p w14:paraId="72247E0C" w14:textId="77777777" w:rsidR="00C026D4" w:rsidRPr="00C026D4" w:rsidRDefault="00C026D4" w:rsidP="00C026D4">
      <w:pPr>
        <w:suppressAutoHyphens/>
        <w:spacing w:line="240" w:lineRule="atLeast"/>
        <w:ind w:left="567" w:right="-1" w:hanging="567"/>
        <w:rPr>
          <w:rFonts w:cs="Arial"/>
          <w:color w:val="000000"/>
          <w:sz w:val="20"/>
        </w:rPr>
      </w:pPr>
    </w:p>
    <w:p w14:paraId="7D048A64" w14:textId="77777777" w:rsidR="00C026D4" w:rsidRPr="00C026D4" w:rsidRDefault="009904D6" w:rsidP="00C026D4">
      <w:pPr>
        <w:suppressAutoHyphens/>
        <w:spacing w:line="240" w:lineRule="atLeast"/>
        <w:ind w:left="567" w:right="-1" w:hanging="567"/>
        <w:rPr>
          <w:rFonts w:cs="Arial"/>
          <w:color w:val="000000"/>
          <w:sz w:val="20"/>
        </w:rPr>
      </w:pPr>
      <w:r>
        <w:rPr>
          <w:rFonts w:cs="Arial"/>
          <w:color w:val="000000"/>
          <w:sz w:val="20"/>
        </w:rPr>
        <w:t>7</w:t>
      </w:r>
      <w:r w:rsidR="00C026D4" w:rsidRPr="00C026D4">
        <w:rPr>
          <w:rFonts w:cs="Arial"/>
          <w:color w:val="000000"/>
          <w:sz w:val="20"/>
        </w:rPr>
        <w:t>.2</w:t>
      </w:r>
      <w:r w:rsidR="00C026D4" w:rsidRPr="00C026D4">
        <w:rPr>
          <w:rFonts w:cs="Arial"/>
          <w:color w:val="000000"/>
          <w:sz w:val="20"/>
        </w:rPr>
        <w:tab/>
        <w:t xml:space="preserve">In afwijking van het bepaalde in artikel </w:t>
      </w:r>
      <w:r w:rsidR="00C026D4">
        <w:rPr>
          <w:rFonts w:cs="Arial"/>
          <w:color w:val="000000"/>
          <w:sz w:val="20"/>
        </w:rPr>
        <w:t>37.1</w:t>
      </w:r>
      <w:r w:rsidR="00C026D4" w:rsidRPr="00C026D4">
        <w:rPr>
          <w:rFonts w:cs="Arial"/>
          <w:color w:val="000000"/>
          <w:sz w:val="20"/>
        </w:rPr>
        <w:t xml:space="preserve"> van de AR</w:t>
      </w:r>
      <w:r w:rsidR="00C026D4">
        <w:rPr>
          <w:rFonts w:cs="Arial"/>
          <w:color w:val="000000"/>
          <w:sz w:val="20"/>
        </w:rPr>
        <w:t>BIT</w:t>
      </w:r>
      <w:r w:rsidR="00C026D4" w:rsidRPr="00C026D4">
        <w:rPr>
          <w:rFonts w:cs="Arial"/>
          <w:color w:val="000000"/>
          <w:sz w:val="20"/>
        </w:rPr>
        <w:t>-201</w:t>
      </w:r>
      <w:r w:rsidR="007E2342">
        <w:rPr>
          <w:rFonts w:cs="Arial"/>
          <w:color w:val="000000"/>
          <w:sz w:val="20"/>
        </w:rPr>
        <w:t>8</w:t>
      </w:r>
      <w:r w:rsidR="00C026D4" w:rsidRPr="00C026D4">
        <w:rPr>
          <w:rFonts w:cs="Arial"/>
          <w:color w:val="000000"/>
          <w:sz w:val="20"/>
        </w:rPr>
        <w:t xml:space="preserve"> is voor zover geschillen uit deze overeenkomst worden voorgelegd aan een rechter bij uitsluiting de rechter in het arrondissement Amsterdam bevoegd.</w:t>
      </w:r>
    </w:p>
    <w:p w14:paraId="323E1E3B" w14:textId="77777777" w:rsidR="00C026D4" w:rsidRPr="00C026D4" w:rsidRDefault="00C026D4" w:rsidP="00C026D4">
      <w:pPr>
        <w:suppressAutoHyphens/>
        <w:spacing w:line="240" w:lineRule="atLeast"/>
        <w:ind w:left="567" w:right="-1" w:hanging="567"/>
        <w:rPr>
          <w:rFonts w:cs="Arial"/>
          <w:color w:val="000000"/>
          <w:sz w:val="20"/>
        </w:rPr>
      </w:pPr>
    </w:p>
    <w:p w14:paraId="141A99AC" w14:textId="77777777" w:rsidR="00C026D4" w:rsidRPr="00C026D4" w:rsidRDefault="009904D6" w:rsidP="00C026D4">
      <w:pPr>
        <w:suppressAutoHyphens/>
        <w:spacing w:line="240" w:lineRule="atLeast"/>
        <w:ind w:left="567" w:right="-1" w:hanging="567"/>
        <w:rPr>
          <w:rFonts w:cs="Arial"/>
          <w:color w:val="000000"/>
          <w:sz w:val="20"/>
        </w:rPr>
      </w:pPr>
      <w:r>
        <w:rPr>
          <w:rFonts w:cs="Arial"/>
          <w:color w:val="000000"/>
          <w:sz w:val="20"/>
        </w:rPr>
        <w:t>7</w:t>
      </w:r>
      <w:r w:rsidR="00C026D4" w:rsidRPr="00C026D4">
        <w:rPr>
          <w:rFonts w:cs="Arial"/>
          <w:color w:val="000000"/>
          <w:sz w:val="20"/>
        </w:rPr>
        <w:t>.3</w:t>
      </w:r>
      <w:r w:rsidR="00C026D4" w:rsidRPr="00C026D4">
        <w:rPr>
          <w:rFonts w:cs="Arial"/>
          <w:color w:val="000000"/>
          <w:sz w:val="20"/>
        </w:rPr>
        <w:tab/>
        <w:t xml:space="preserve">Een geschil over deze overeenkomst wordt geacht aanwezig te zijn indien een der Partijen dit in een aangetekende brief aan de andere Partij kenbaar maakt. Alsdan verrichten Partijen alle inspanning naar redelijkheid en </w:t>
      </w:r>
      <w:r w:rsidR="00B20C3D" w:rsidRPr="00C026D4">
        <w:rPr>
          <w:rFonts w:cs="Arial"/>
          <w:color w:val="000000"/>
          <w:sz w:val="20"/>
        </w:rPr>
        <w:t>bil</w:t>
      </w:r>
      <w:r w:rsidR="00B20C3D">
        <w:rPr>
          <w:rFonts w:cs="Arial"/>
          <w:color w:val="000000"/>
          <w:sz w:val="20"/>
        </w:rPr>
        <w:t>l</w:t>
      </w:r>
      <w:r w:rsidR="00B20C3D" w:rsidRPr="00C026D4">
        <w:rPr>
          <w:rFonts w:cs="Arial"/>
          <w:color w:val="000000"/>
          <w:sz w:val="20"/>
        </w:rPr>
        <w:t>ijkheid</w:t>
      </w:r>
      <w:r w:rsidR="00C026D4" w:rsidRPr="00C026D4">
        <w:rPr>
          <w:rFonts w:cs="Arial"/>
          <w:color w:val="000000"/>
          <w:sz w:val="20"/>
        </w:rPr>
        <w:t xml:space="preserve"> om het geschil minnelijk op te lossen</w:t>
      </w:r>
      <w:r w:rsidR="00C026D4">
        <w:rPr>
          <w:rFonts w:cs="Arial"/>
          <w:color w:val="000000"/>
          <w:sz w:val="20"/>
        </w:rPr>
        <w:t>.</w:t>
      </w:r>
    </w:p>
    <w:p w14:paraId="5B8625F6" w14:textId="77777777" w:rsidR="00C026D4" w:rsidRPr="00C026D4" w:rsidRDefault="00C026D4" w:rsidP="00C026D4">
      <w:pPr>
        <w:suppressAutoHyphens/>
        <w:spacing w:line="240" w:lineRule="atLeast"/>
        <w:ind w:left="567" w:right="-1" w:hanging="567"/>
        <w:rPr>
          <w:rFonts w:cs="Arial"/>
          <w:color w:val="000000"/>
          <w:sz w:val="20"/>
        </w:rPr>
      </w:pPr>
    </w:p>
    <w:p w14:paraId="446B3D56" w14:textId="77777777" w:rsidR="004E6882" w:rsidRDefault="009904D6" w:rsidP="00C026D4">
      <w:pPr>
        <w:suppressAutoHyphens/>
        <w:spacing w:line="240" w:lineRule="atLeast"/>
        <w:ind w:left="567" w:right="-1" w:hanging="567"/>
        <w:rPr>
          <w:rFonts w:cs="Arial"/>
          <w:color w:val="000000"/>
          <w:sz w:val="20"/>
        </w:rPr>
      </w:pPr>
      <w:r>
        <w:rPr>
          <w:rFonts w:cs="Arial"/>
          <w:color w:val="000000"/>
          <w:sz w:val="20"/>
        </w:rPr>
        <w:t>7</w:t>
      </w:r>
      <w:r w:rsidR="00C026D4" w:rsidRPr="00C026D4">
        <w:rPr>
          <w:rFonts w:cs="Arial"/>
          <w:color w:val="000000"/>
          <w:sz w:val="20"/>
        </w:rPr>
        <w:t>.4</w:t>
      </w:r>
      <w:r w:rsidR="00C026D4" w:rsidRPr="00C026D4">
        <w:rPr>
          <w:rFonts w:cs="Arial"/>
          <w:color w:val="000000"/>
          <w:sz w:val="20"/>
        </w:rPr>
        <w:tab/>
        <w:t>Partijen trachten geschillen die uit deze overeenkomst voorvloeien in onderling overleg tussen aangewezen contactpersonen van Partijen, eventueel door Partijen aangevuld met een deskundige, te beslechten.</w:t>
      </w:r>
    </w:p>
    <w:p w14:paraId="611CE674" w14:textId="77777777" w:rsidR="00E84930" w:rsidRDefault="00E84930" w:rsidP="00C026D4">
      <w:pPr>
        <w:suppressAutoHyphens/>
        <w:spacing w:line="240" w:lineRule="atLeast"/>
        <w:ind w:left="567" w:right="-1" w:hanging="567"/>
        <w:rPr>
          <w:rFonts w:cs="Arial"/>
          <w:color w:val="000000"/>
          <w:sz w:val="20"/>
        </w:rPr>
      </w:pPr>
    </w:p>
    <w:p w14:paraId="071596E5" w14:textId="732C1306" w:rsidR="005A18F8" w:rsidRPr="004E6882" w:rsidRDefault="005A18F8" w:rsidP="005A18F8">
      <w:pPr>
        <w:tabs>
          <w:tab w:val="left" w:pos="700"/>
        </w:tabs>
        <w:suppressAutoHyphens/>
        <w:spacing w:line="240" w:lineRule="atLeast"/>
        <w:ind w:left="700" w:right="-1" w:hanging="700"/>
        <w:rPr>
          <w:rFonts w:cs="Arial"/>
          <w:sz w:val="20"/>
          <w:lang w:val="nl"/>
        </w:rPr>
      </w:pPr>
      <w:r>
        <w:rPr>
          <w:rFonts w:cs="Arial"/>
          <w:b/>
          <w:bCs/>
          <w:sz w:val="20"/>
          <w:lang w:val="nl"/>
        </w:rPr>
        <w:t>Artikel 8</w:t>
      </w:r>
      <w:r w:rsidRPr="004E6882">
        <w:rPr>
          <w:rFonts w:cs="Arial"/>
          <w:b/>
          <w:bCs/>
          <w:sz w:val="20"/>
          <w:lang w:val="nl"/>
        </w:rPr>
        <w:t>.</w:t>
      </w:r>
      <w:r>
        <w:rPr>
          <w:rFonts w:cs="Arial"/>
          <w:b/>
          <w:bCs/>
          <w:sz w:val="20"/>
          <w:lang w:val="nl"/>
        </w:rPr>
        <w:t xml:space="preserve"> Integeriteitsverklaring</w:t>
      </w:r>
    </w:p>
    <w:p w14:paraId="256DC5D1" w14:textId="77777777" w:rsidR="00E84930" w:rsidRPr="00E84930" w:rsidRDefault="00E84930" w:rsidP="00E84930">
      <w:pPr>
        <w:suppressAutoHyphens/>
        <w:spacing w:line="240" w:lineRule="atLeast"/>
        <w:ind w:left="567" w:right="-1" w:hanging="567"/>
        <w:rPr>
          <w:rFonts w:cs="Arial"/>
          <w:sz w:val="20"/>
          <w:lang w:val="nl"/>
        </w:rPr>
      </w:pPr>
    </w:p>
    <w:p w14:paraId="7F4AB305" w14:textId="0AB5CF11" w:rsidR="00C026D4" w:rsidRDefault="00E84930" w:rsidP="00E84930">
      <w:pPr>
        <w:suppressAutoHyphens/>
        <w:spacing w:line="240" w:lineRule="atLeast"/>
        <w:ind w:left="567" w:right="-1" w:hanging="567"/>
        <w:rPr>
          <w:rFonts w:cs="Arial"/>
          <w:sz w:val="20"/>
          <w:lang w:val="nl"/>
        </w:rPr>
      </w:pPr>
      <w:r w:rsidRPr="00E84930">
        <w:rPr>
          <w:rFonts w:cs="Arial"/>
          <w:sz w:val="20"/>
          <w:lang w:val="nl"/>
        </w:rPr>
        <w:tab/>
        <w:t>Leverancier verklaart dat hij ter verkrijging van de order personeel, ondergeschikten of hulppersonen van Koper generlei voordeel heeft geboden, gegeven, doen aanbieden of doen</w:t>
      </w:r>
      <w:r w:rsidR="005A18F8">
        <w:rPr>
          <w:rFonts w:cs="Arial"/>
          <w:sz w:val="20"/>
          <w:lang w:val="nl"/>
        </w:rPr>
        <w:t xml:space="preserve"> </w:t>
      </w:r>
      <w:r w:rsidRPr="00E84930">
        <w:rPr>
          <w:rFonts w:cs="Arial"/>
          <w:sz w:val="20"/>
          <w:lang w:val="nl"/>
        </w:rPr>
        <w:t>geven. Hij zal dat ook niet alsnog doen teneinde dergelijke personen te bewegen enige handeling te verrichten of na te laten.</w:t>
      </w:r>
    </w:p>
    <w:p w14:paraId="6FC2CDAF" w14:textId="77777777" w:rsidR="00E84930" w:rsidRPr="00C026D4" w:rsidRDefault="00E84930" w:rsidP="00C026D4">
      <w:pPr>
        <w:suppressAutoHyphens/>
        <w:spacing w:line="240" w:lineRule="atLeast"/>
        <w:ind w:left="567" w:right="-1" w:hanging="567"/>
        <w:rPr>
          <w:rFonts w:cs="Arial"/>
          <w:sz w:val="20"/>
          <w:lang w:val="nl"/>
        </w:rPr>
      </w:pPr>
    </w:p>
    <w:p w14:paraId="1F59B0FB" w14:textId="7BD578A4" w:rsidR="004E6882" w:rsidRPr="004E6882" w:rsidRDefault="006A3EAA" w:rsidP="004E6882">
      <w:pPr>
        <w:tabs>
          <w:tab w:val="left" w:pos="700"/>
        </w:tabs>
        <w:suppressAutoHyphens/>
        <w:spacing w:line="240" w:lineRule="atLeast"/>
        <w:ind w:left="700" w:right="-1" w:hanging="700"/>
        <w:rPr>
          <w:rFonts w:cs="Arial"/>
          <w:sz w:val="20"/>
          <w:lang w:val="nl"/>
        </w:rPr>
      </w:pPr>
      <w:r>
        <w:rPr>
          <w:rFonts w:cs="Arial"/>
          <w:b/>
          <w:bCs/>
          <w:sz w:val="20"/>
          <w:lang w:val="nl"/>
        </w:rPr>
        <w:t xml:space="preserve">Artikel </w:t>
      </w:r>
      <w:r w:rsidR="005A18F8">
        <w:rPr>
          <w:rFonts w:cs="Arial"/>
          <w:b/>
          <w:bCs/>
          <w:sz w:val="20"/>
          <w:lang w:val="nl"/>
        </w:rPr>
        <w:t>9</w:t>
      </w:r>
      <w:r w:rsidR="004E6882" w:rsidRPr="004E6882">
        <w:rPr>
          <w:rFonts w:cs="Arial"/>
          <w:b/>
          <w:bCs/>
          <w:sz w:val="20"/>
          <w:lang w:val="nl"/>
        </w:rPr>
        <w:t>.</w:t>
      </w:r>
      <w:r>
        <w:rPr>
          <w:rFonts w:cs="Arial"/>
          <w:b/>
          <w:bCs/>
          <w:sz w:val="20"/>
          <w:lang w:val="nl"/>
        </w:rPr>
        <w:t xml:space="preserve"> </w:t>
      </w:r>
      <w:r w:rsidR="004E6882" w:rsidRPr="004E6882">
        <w:rPr>
          <w:rFonts w:cs="Arial"/>
          <w:b/>
          <w:bCs/>
          <w:sz w:val="20"/>
          <w:lang w:val="nl"/>
        </w:rPr>
        <w:t>Slotbepaling</w:t>
      </w:r>
    </w:p>
    <w:p w14:paraId="4EE75125" w14:textId="77777777" w:rsidR="004E6882" w:rsidRPr="004E6882" w:rsidRDefault="004E6882" w:rsidP="004E6882">
      <w:pPr>
        <w:tabs>
          <w:tab w:val="left" w:pos="700"/>
        </w:tabs>
        <w:suppressAutoHyphens/>
        <w:spacing w:line="240" w:lineRule="atLeast"/>
        <w:ind w:left="700" w:right="-1" w:hanging="700"/>
        <w:rPr>
          <w:rFonts w:cs="Arial"/>
          <w:sz w:val="20"/>
          <w:lang w:val="nl"/>
        </w:rPr>
      </w:pPr>
    </w:p>
    <w:p w14:paraId="1B20C89E" w14:textId="68145B09" w:rsidR="004E6882" w:rsidRPr="004E6882" w:rsidRDefault="00A7111F" w:rsidP="004E6882">
      <w:pPr>
        <w:tabs>
          <w:tab w:val="left" w:pos="700"/>
        </w:tabs>
        <w:suppressAutoHyphens/>
        <w:spacing w:line="240" w:lineRule="atLeast"/>
        <w:ind w:left="700" w:right="-1" w:hanging="700"/>
        <w:rPr>
          <w:rFonts w:cs="Arial"/>
          <w:sz w:val="20"/>
          <w:lang w:val="nl"/>
        </w:rPr>
      </w:pPr>
      <w:r>
        <w:rPr>
          <w:rFonts w:cs="Arial"/>
          <w:sz w:val="20"/>
          <w:lang w:val="nl"/>
        </w:rPr>
        <w:t>9</w:t>
      </w:r>
      <w:r w:rsidR="004E6882" w:rsidRPr="004E6882">
        <w:rPr>
          <w:rFonts w:cs="Arial"/>
          <w:sz w:val="20"/>
          <w:lang w:val="nl"/>
        </w:rPr>
        <w:t>.1</w:t>
      </w:r>
      <w:r w:rsidR="004E6882" w:rsidRPr="004E6882">
        <w:rPr>
          <w:rFonts w:cs="Arial"/>
          <w:sz w:val="20"/>
          <w:lang w:val="nl"/>
        </w:rPr>
        <w:tab/>
        <w:t>Afwijkingen van deze Overeenkomst zijn slechts bindend voor zover zij uitdrukkelijk tussen Partijen schriftelijk zijn overeengekomen.</w:t>
      </w:r>
    </w:p>
    <w:p w14:paraId="53BD1683" w14:textId="77777777" w:rsidR="004E6882" w:rsidRPr="004E6882" w:rsidRDefault="004E6882" w:rsidP="004E6882">
      <w:pPr>
        <w:tabs>
          <w:tab w:val="left" w:pos="700"/>
        </w:tabs>
        <w:suppressAutoHyphens/>
        <w:spacing w:line="240" w:lineRule="atLeast"/>
        <w:ind w:left="700" w:right="-1" w:hanging="700"/>
        <w:rPr>
          <w:rFonts w:cs="Arial"/>
          <w:sz w:val="20"/>
          <w:lang w:val="nl"/>
        </w:rPr>
      </w:pPr>
    </w:p>
    <w:p w14:paraId="18157383" w14:textId="41A18022" w:rsidR="004E6882" w:rsidRPr="004E6882" w:rsidRDefault="00A7111F" w:rsidP="004E6882">
      <w:pPr>
        <w:tabs>
          <w:tab w:val="left" w:pos="700"/>
        </w:tabs>
        <w:suppressAutoHyphens/>
        <w:spacing w:line="240" w:lineRule="atLeast"/>
        <w:ind w:left="700" w:right="-1" w:hanging="700"/>
        <w:rPr>
          <w:rFonts w:cs="Arial"/>
          <w:sz w:val="20"/>
          <w:lang w:val="nl"/>
        </w:rPr>
      </w:pPr>
      <w:r>
        <w:rPr>
          <w:rFonts w:cs="Arial"/>
          <w:sz w:val="20"/>
          <w:lang w:val="nl"/>
        </w:rPr>
        <w:t>9</w:t>
      </w:r>
      <w:r w:rsidR="004E6882" w:rsidRPr="004E6882">
        <w:rPr>
          <w:rFonts w:cs="Arial"/>
          <w:sz w:val="20"/>
          <w:lang w:val="nl"/>
        </w:rPr>
        <w:t>.2</w:t>
      </w:r>
      <w:r w:rsidR="004E6882" w:rsidRPr="004E6882">
        <w:rPr>
          <w:rFonts w:cs="Arial"/>
          <w:sz w:val="20"/>
          <w:lang w:val="nl"/>
        </w:rPr>
        <w:tab/>
        <w:t>Door ondertekening van deze Overeenkomst vervallen alle eventueel eerder door Partijen gemaakte mondelinge en schriftelijke afspraken omtrent de overeenkomstig deze Overeenkomst geplaatste order(s).</w:t>
      </w:r>
    </w:p>
    <w:p w14:paraId="09FD2CDA" w14:textId="77777777" w:rsidR="004E6882" w:rsidRPr="004E6882" w:rsidRDefault="004E6882" w:rsidP="004E6882">
      <w:pPr>
        <w:suppressAutoHyphens/>
        <w:spacing w:line="240" w:lineRule="atLeast"/>
        <w:ind w:right="-1"/>
        <w:rPr>
          <w:rFonts w:cs="Arial"/>
          <w:sz w:val="20"/>
          <w:lang w:val="nl"/>
        </w:rPr>
      </w:pPr>
    </w:p>
    <w:p w14:paraId="50AE6CE1" w14:textId="77777777" w:rsidR="00A91D39" w:rsidRPr="00A91D39" w:rsidRDefault="00A91D39" w:rsidP="00A91D39">
      <w:pPr>
        <w:tabs>
          <w:tab w:val="left" w:pos="567"/>
        </w:tabs>
      </w:pPr>
      <w:r w:rsidRPr="00A91D39">
        <w:rPr>
          <w:sz w:val="20"/>
          <w:lang w:val="nl"/>
        </w:rPr>
        <w:tab/>
      </w:r>
    </w:p>
    <w:bookmarkEnd w:id="32"/>
    <w:p w14:paraId="4E93CABB" w14:textId="77777777" w:rsidR="00053838" w:rsidRDefault="00053838" w:rsidP="00053838">
      <w:pPr>
        <w:rPr>
          <w:sz w:val="20"/>
        </w:rPr>
      </w:pPr>
      <w:r w:rsidRPr="00E671FA">
        <w:rPr>
          <w:sz w:val="20"/>
        </w:rPr>
        <w:t>Aldus o</w:t>
      </w:r>
      <w:r w:rsidR="009C7099">
        <w:rPr>
          <w:sz w:val="20"/>
        </w:rPr>
        <w:t>p de laatste van de twee hierna genoemde data over</w:t>
      </w:r>
      <w:r w:rsidRPr="00E671FA">
        <w:rPr>
          <w:sz w:val="20"/>
        </w:rPr>
        <w:t xml:space="preserve">eengekomen </w:t>
      </w:r>
      <w:r w:rsidR="009C7099">
        <w:rPr>
          <w:sz w:val="20"/>
        </w:rPr>
        <w:t xml:space="preserve">en in tweevoud </w:t>
      </w:r>
      <w:r w:rsidRPr="00E671FA">
        <w:rPr>
          <w:sz w:val="20"/>
        </w:rPr>
        <w:t>ondertekend</w:t>
      </w:r>
      <w:r w:rsidR="009C7099">
        <w:rPr>
          <w:sz w:val="20"/>
        </w:rPr>
        <w:t xml:space="preserve">, </w:t>
      </w:r>
    </w:p>
    <w:p w14:paraId="16D53D5B" w14:textId="77777777" w:rsidR="00F165B2" w:rsidRDefault="00F165B2" w:rsidP="00053838">
      <w:pPr>
        <w:rPr>
          <w:sz w:val="20"/>
        </w:rPr>
      </w:pPr>
    </w:p>
    <w:p w14:paraId="0D9F823C" w14:textId="77777777" w:rsidR="00F165B2" w:rsidRDefault="00F165B2" w:rsidP="00053838">
      <w:pPr>
        <w:rPr>
          <w:sz w:val="20"/>
        </w:rPr>
      </w:pPr>
    </w:p>
    <w:p w14:paraId="3B53F7C9" w14:textId="77777777" w:rsidR="009C7099" w:rsidRDefault="009C7099" w:rsidP="00053838">
      <w:pPr>
        <w:rPr>
          <w:sz w:val="20"/>
        </w:rPr>
      </w:pPr>
    </w:p>
    <w:p w14:paraId="1F55B882" w14:textId="77777777" w:rsidR="009C7099" w:rsidRPr="00E671FA" w:rsidRDefault="009C7099" w:rsidP="00053838">
      <w:pPr>
        <w:rPr>
          <w:sz w:val="20"/>
        </w:rPr>
      </w:pPr>
      <w:r w:rsidRPr="009C7099">
        <w:rPr>
          <w:sz w:val="20"/>
          <w:highlight w:val="yellow"/>
        </w:rPr>
        <w:t>Amstelveen, (datum)</w:t>
      </w:r>
      <w:r>
        <w:rPr>
          <w:sz w:val="20"/>
        </w:rPr>
        <w:t xml:space="preserve"> </w:t>
      </w:r>
      <w:r>
        <w:rPr>
          <w:sz w:val="20"/>
        </w:rPr>
        <w:tab/>
      </w:r>
      <w:r>
        <w:rPr>
          <w:sz w:val="20"/>
        </w:rPr>
        <w:tab/>
      </w:r>
      <w:r>
        <w:rPr>
          <w:sz w:val="20"/>
        </w:rPr>
        <w:tab/>
      </w:r>
      <w:r>
        <w:rPr>
          <w:sz w:val="20"/>
        </w:rPr>
        <w:tab/>
      </w:r>
      <w:r w:rsidR="009904D6">
        <w:rPr>
          <w:sz w:val="20"/>
        </w:rPr>
        <w:tab/>
      </w:r>
      <w:r w:rsidRPr="009C7099">
        <w:rPr>
          <w:sz w:val="20"/>
          <w:highlight w:val="yellow"/>
        </w:rPr>
        <w:t>(Plaats, datum)</w:t>
      </w:r>
    </w:p>
    <w:p w14:paraId="36940894" w14:textId="77777777" w:rsidR="00053838" w:rsidRDefault="00053838" w:rsidP="00053838"/>
    <w:p w14:paraId="6819D5D4" w14:textId="77777777" w:rsidR="009C7099" w:rsidRDefault="009C7099" w:rsidP="00053838"/>
    <w:p w14:paraId="422D0B78" w14:textId="77777777" w:rsidR="009C7099" w:rsidRDefault="009C7099" w:rsidP="00053838"/>
    <w:p w14:paraId="551DD22F" w14:textId="77777777" w:rsidR="009904D6" w:rsidRDefault="00053838" w:rsidP="00053838">
      <w:pPr>
        <w:rPr>
          <w:sz w:val="20"/>
        </w:rPr>
      </w:pPr>
      <w:r w:rsidRPr="00B20C3D">
        <w:rPr>
          <w:sz w:val="20"/>
        </w:rPr>
        <w:t>O</w:t>
      </w:r>
      <w:r w:rsidR="009C7099" w:rsidRPr="00B20C3D">
        <w:rPr>
          <w:sz w:val="20"/>
        </w:rPr>
        <w:t>pdrachtgever,</w:t>
      </w:r>
      <w:r w:rsidRPr="00B20C3D">
        <w:rPr>
          <w:sz w:val="20"/>
        </w:rPr>
        <w:tab/>
      </w:r>
      <w:r w:rsidRPr="00B20C3D">
        <w:rPr>
          <w:sz w:val="20"/>
        </w:rPr>
        <w:tab/>
      </w:r>
      <w:r w:rsidRPr="00B20C3D">
        <w:rPr>
          <w:sz w:val="20"/>
        </w:rPr>
        <w:tab/>
      </w:r>
      <w:r w:rsidRPr="00B20C3D">
        <w:rPr>
          <w:sz w:val="20"/>
        </w:rPr>
        <w:tab/>
      </w:r>
      <w:r w:rsidR="00B20C3D">
        <w:rPr>
          <w:sz w:val="20"/>
        </w:rPr>
        <w:tab/>
      </w:r>
      <w:r w:rsidRPr="00B20C3D">
        <w:rPr>
          <w:sz w:val="20"/>
        </w:rPr>
        <w:tab/>
        <w:t>O</w:t>
      </w:r>
      <w:r w:rsidR="009C7099" w:rsidRPr="00B20C3D">
        <w:rPr>
          <w:sz w:val="20"/>
        </w:rPr>
        <w:t>pdrachtnemer,</w:t>
      </w:r>
    </w:p>
    <w:p w14:paraId="74153BDF" w14:textId="77777777" w:rsidR="009C7099" w:rsidRPr="00B20C3D" w:rsidRDefault="009C7099" w:rsidP="00053838">
      <w:pPr>
        <w:rPr>
          <w:sz w:val="20"/>
        </w:rPr>
      </w:pPr>
      <w:r w:rsidRPr="00B20C3D">
        <w:rPr>
          <w:sz w:val="20"/>
        </w:rPr>
        <w:t xml:space="preserve">namens deze, </w:t>
      </w:r>
      <w:r w:rsidR="009904D6">
        <w:rPr>
          <w:sz w:val="20"/>
        </w:rPr>
        <w:tab/>
      </w:r>
      <w:r w:rsidR="00B20C3D" w:rsidRPr="00B20C3D">
        <w:rPr>
          <w:sz w:val="20"/>
        </w:rPr>
        <w:tab/>
      </w:r>
      <w:r w:rsidR="00B20C3D" w:rsidRPr="00B20C3D">
        <w:rPr>
          <w:sz w:val="20"/>
        </w:rPr>
        <w:tab/>
      </w:r>
      <w:r w:rsidR="00B20C3D" w:rsidRPr="00B20C3D">
        <w:rPr>
          <w:sz w:val="20"/>
        </w:rPr>
        <w:tab/>
      </w:r>
      <w:r w:rsidR="00B20C3D">
        <w:rPr>
          <w:sz w:val="20"/>
        </w:rPr>
        <w:tab/>
      </w:r>
      <w:r w:rsidR="00B20C3D" w:rsidRPr="00B20C3D">
        <w:rPr>
          <w:sz w:val="20"/>
        </w:rPr>
        <w:tab/>
        <w:t>namens deze,</w:t>
      </w:r>
    </w:p>
    <w:p w14:paraId="6DA6E24E" w14:textId="77777777" w:rsidR="009904D6" w:rsidRDefault="009904D6" w:rsidP="009904D6">
      <w:pPr>
        <w:rPr>
          <w:sz w:val="20"/>
        </w:rPr>
      </w:pPr>
    </w:p>
    <w:p w14:paraId="3644B3C3" w14:textId="77777777" w:rsidR="00053838" w:rsidRPr="009904D6" w:rsidRDefault="009904D6" w:rsidP="009904D6">
      <w:pPr>
        <w:rPr>
          <w:sz w:val="20"/>
        </w:rPr>
      </w:pPr>
      <w:r w:rsidRPr="009904D6">
        <w:rPr>
          <w:sz w:val="20"/>
        </w:rPr>
        <w:t>directeur</w:t>
      </w:r>
      <w:r w:rsidR="00053838" w:rsidRPr="009904D6">
        <w:rPr>
          <w:sz w:val="20"/>
        </w:rPr>
        <w:tab/>
      </w:r>
      <w:r w:rsidR="00053838" w:rsidRPr="009904D6">
        <w:rPr>
          <w:sz w:val="20"/>
        </w:rPr>
        <w:tab/>
      </w:r>
      <w:r w:rsidR="00053838" w:rsidRPr="009904D6">
        <w:rPr>
          <w:sz w:val="20"/>
        </w:rPr>
        <w:tab/>
      </w:r>
      <w:r w:rsidR="00053838" w:rsidRPr="009904D6">
        <w:rPr>
          <w:sz w:val="20"/>
        </w:rPr>
        <w:tab/>
      </w:r>
      <w:r>
        <w:rPr>
          <w:sz w:val="20"/>
        </w:rPr>
        <w:tab/>
      </w:r>
      <w:r w:rsidR="00053838" w:rsidRPr="009904D6">
        <w:rPr>
          <w:sz w:val="20"/>
        </w:rPr>
        <w:tab/>
        <w:t>&lt;</w:t>
      </w:r>
      <w:r w:rsidR="009C7099" w:rsidRPr="009904D6">
        <w:rPr>
          <w:sz w:val="20"/>
        </w:rPr>
        <w:t>functie</w:t>
      </w:r>
      <w:r w:rsidR="00053838" w:rsidRPr="009904D6">
        <w:rPr>
          <w:sz w:val="20"/>
        </w:rPr>
        <w:t>naam&gt;</w:t>
      </w:r>
    </w:p>
    <w:p w14:paraId="04B10933" w14:textId="77777777" w:rsidR="00053838" w:rsidRPr="009904D6" w:rsidRDefault="009904D6" w:rsidP="00053838">
      <w:pPr>
        <w:rPr>
          <w:sz w:val="20"/>
        </w:rPr>
      </w:pPr>
      <w:r>
        <w:rPr>
          <w:sz w:val="20"/>
        </w:rPr>
        <w:t>W. Huith</w:t>
      </w:r>
      <w:r>
        <w:rPr>
          <w:sz w:val="20"/>
        </w:rPr>
        <w:tab/>
      </w:r>
      <w:r>
        <w:rPr>
          <w:sz w:val="20"/>
        </w:rPr>
        <w:tab/>
      </w:r>
      <w:r w:rsidR="00053838" w:rsidRPr="009904D6">
        <w:rPr>
          <w:sz w:val="20"/>
        </w:rPr>
        <w:tab/>
      </w:r>
      <w:r w:rsidR="00053838" w:rsidRPr="009904D6">
        <w:rPr>
          <w:sz w:val="20"/>
        </w:rPr>
        <w:tab/>
      </w:r>
      <w:r w:rsidR="00053838" w:rsidRPr="009904D6">
        <w:rPr>
          <w:sz w:val="20"/>
        </w:rPr>
        <w:tab/>
      </w:r>
      <w:r w:rsidR="00053838" w:rsidRPr="009904D6">
        <w:rPr>
          <w:sz w:val="20"/>
        </w:rPr>
        <w:tab/>
        <w:t>&lt;</w:t>
      </w:r>
      <w:r w:rsidR="009C7099" w:rsidRPr="009904D6">
        <w:rPr>
          <w:sz w:val="20"/>
        </w:rPr>
        <w:t>naam</w:t>
      </w:r>
      <w:r w:rsidR="00B20C3D" w:rsidRPr="009904D6">
        <w:rPr>
          <w:sz w:val="20"/>
        </w:rPr>
        <w:t xml:space="preserve"> ondertekenaar</w:t>
      </w:r>
      <w:r w:rsidR="00053838" w:rsidRPr="009904D6">
        <w:rPr>
          <w:sz w:val="20"/>
        </w:rPr>
        <w:t>&gt;</w:t>
      </w:r>
    </w:p>
    <w:p w14:paraId="16BA9656" w14:textId="77777777" w:rsidR="00053838" w:rsidRDefault="00053838" w:rsidP="00053838">
      <w:pPr>
        <w:rPr>
          <w:color w:val="BFBFBF"/>
          <w:sz w:val="20"/>
        </w:rPr>
      </w:pPr>
    </w:p>
    <w:p w14:paraId="0F262C8C" w14:textId="77777777" w:rsidR="00053838" w:rsidRDefault="00053838" w:rsidP="00053838">
      <w:pPr>
        <w:rPr>
          <w:color w:val="BFBFBF"/>
          <w:sz w:val="20"/>
        </w:rPr>
      </w:pPr>
    </w:p>
    <w:p w14:paraId="4687BF64" w14:textId="77777777" w:rsidR="00053838" w:rsidRPr="00E935ED" w:rsidRDefault="00053838" w:rsidP="00053838">
      <w:pPr>
        <w:rPr>
          <w:color w:val="BFBFBF"/>
          <w:sz w:val="20"/>
        </w:rPr>
      </w:pPr>
      <w:r w:rsidRPr="00E935ED">
        <w:rPr>
          <w:color w:val="BFBFBF"/>
          <w:sz w:val="20"/>
        </w:rPr>
        <w:tab/>
      </w:r>
      <w:r w:rsidRPr="00E935ED">
        <w:rPr>
          <w:color w:val="BFBFBF"/>
          <w:sz w:val="20"/>
        </w:rPr>
        <w:tab/>
      </w:r>
      <w:r w:rsidRPr="00E935ED">
        <w:rPr>
          <w:color w:val="BFBFBF"/>
          <w:sz w:val="20"/>
        </w:rPr>
        <w:tab/>
      </w:r>
      <w:r w:rsidRPr="00E935ED">
        <w:rPr>
          <w:color w:val="BFBFBF"/>
          <w:sz w:val="20"/>
        </w:rPr>
        <w:tab/>
      </w:r>
      <w:r>
        <w:rPr>
          <w:color w:val="BFBFBF"/>
          <w:sz w:val="20"/>
        </w:rPr>
        <w:tab/>
      </w:r>
    </w:p>
    <w:p w14:paraId="60C63292" w14:textId="77777777" w:rsidR="00053838" w:rsidRPr="00E935ED" w:rsidRDefault="00053838" w:rsidP="00053838">
      <w:pPr>
        <w:rPr>
          <w:color w:val="BFBFBF"/>
          <w:sz w:val="20"/>
        </w:rPr>
      </w:pPr>
    </w:p>
    <w:p w14:paraId="2E8F03AD" w14:textId="77777777" w:rsidR="00053838" w:rsidRPr="00E935ED" w:rsidRDefault="00053838" w:rsidP="00053838">
      <w:pPr>
        <w:rPr>
          <w:color w:val="BFBFBF"/>
          <w:sz w:val="20"/>
        </w:rPr>
      </w:pPr>
    </w:p>
    <w:sectPr w:rsidR="00053838" w:rsidRPr="00E935ED" w:rsidSect="00946E1B">
      <w:headerReference w:type="default" r:id="rId9"/>
      <w:footerReference w:type="default" r:id="rId10"/>
      <w:endnotePr>
        <w:numFmt w:val="decimal"/>
      </w:endnotePr>
      <w:pgSz w:w="11907" w:h="16840" w:code="9"/>
      <w:pgMar w:top="1418" w:right="1418" w:bottom="1418" w:left="1418" w:header="567" w:footer="567"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E79408" w14:textId="77777777" w:rsidR="005A18F8" w:rsidRDefault="005A18F8">
      <w:r>
        <w:separator/>
      </w:r>
    </w:p>
  </w:endnote>
  <w:endnote w:type="continuationSeparator" w:id="0">
    <w:p w14:paraId="50825F52" w14:textId="77777777" w:rsidR="005A18F8" w:rsidRDefault="005A18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W1)">
    <w:altName w:val="Arial"/>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7BF6C1" w14:textId="57664ACB" w:rsidR="005A18F8" w:rsidRDefault="003A1B47" w:rsidP="00A50ED0">
    <w:pPr>
      <w:pStyle w:val="Voettekst"/>
    </w:pPr>
    <w:sdt>
      <w:sdtPr>
        <w:id w:val="-869993271"/>
        <w:docPartObj>
          <w:docPartGallery w:val="Page Numbers (Bottom of Page)"/>
          <w:docPartUnique/>
        </w:docPartObj>
      </w:sdtPr>
      <w:sdtEndPr/>
      <w:sdtContent>
        <w:r w:rsidR="005A18F8">
          <w:rPr>
            <w:rFonts w:cs="Arial"/>
            <w:sz w:val="14"/>
            <w:szCs w:val="14"/>
          </w:rPr>
          <w:t>Paraaf Opdrachtgever</w:t>
        </w:r>
        <w:r w:rsidR="005A18F8" w:rsidRPr="00620F0C">
          <w:rPr>
            <w:rFonts w:cs="Arial"/>
            <w:sz w:val="16"/>
            <w:szCs w:val="16"/>
          </w:rPr>
          <w:t xml:space="preserve"> </w:t>
        </w:r>
        <w:r w:rsidR="005A18F8">
          <w:rPr>
            <w:rFonts w:cs="Arial"/>
            <w:sz w:val="16"/>
            <w:szCs w:val="16"/>
          </w:rPr>
          <w:tab/>
        </w:r>
        <w:r w:rsidR="005A18F8" w:rsidRPr="00620F0C">
          <w:rPr>
            <w:rFonts w:cs="Arial"/>
            <w:sz w:val="16"/>
            <w:szCs w:val="16"/>
          </w:rPr>
          <w:fldChar w:fldCharType="begin"/>
        </w:r>
        <w:r w:rsidR="005A18F8" w:rsidRPr="00620F0C">
          <w:rPr>
            <w:rFonts w:cs="Arial"/>
            <w:sz w:val="16"/>
            <w:szCs w:val="16"/>
          </w:rPr>
          <w:instrText>PAGE   \* MERGEFORMAT</w:instrText>
        </w:r>
        <w:r w:rsidR="005A18F8" w:rsidRPr="00620F0C">
          <w:rPr>
            <w:rFonts w:cs="Arial"/>
            <w:sz w:val="16"/>
            <w:szCs w:val="16"/>
          </w:rPr>
          <w:fldChar w:fldCharType="separate"/>
        </w:r>
        <w:r>
          <w:rPr>
            <w:rFonts w:cs="Arial"/>
            <w:noProof/>
            <w:sz w:val="16"/>
            <w:szCs w:val="16"/>
          </w:rPr>
          <w:t>1</w:t>
        </w:r>
        <w:r w:rsidR="005A18F8" w:rsidRPr="00620F0C">
          <w:rPr>
            <w:rFonts w:cs="Arial"/>
            <w:sz w:val="16"/>
            <w:szCs w:val="16"/>
          </w:rPr>
          <w:fldChar w:fldCharType="end"/>
        </w:r>
        <w:r w:rsidR="005A18F8">
          <w:rPr>
            <w:rFonts w:cs="Arial"/>
            <w:sz w:val="16"/>
            <w:szCs w:val="16"/>
          </w:rPr>
          <w:tab/>
        </w:r>
        <w:r w:rsidR="005A18F8">
          <w:rPr>
            <w:rFonts w:cs="Arial"/>
            <w:sz w:val="14"/>
            <w:szCs w:val="14"/>
          </w:rPr>
          <w:t>Paraaf Opdrachtnemer</w:t>
        </w:r>
      </w:sdtContent>
    </w:sdt>
  </w:p>
  <w:p w14:paraId="40B62E11" w14:textId="77777777" w:rsidR="005A18F8" w:rsidRPr="00A50ED0" w:rsidRDefault="005A18F8" w:rsidP="00A50ED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BF3E14" w14:textId="77777777" w:rsidR="005A18F8" w:rsidRDefault="005A18F8">
      <w:r>
        <w:separator/>
      </w:r>
    </w:p>
  </w:footnote>
  <w:footnote w:type="continuationSeparator" w:id="0">
    <w:p w14:paraId="25EE9A6C" w14:textId="77777777" w:rsidR="005A18F8" w:rsidRDefault="005A18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B037E3" w14:textId="77777777" w:rsidR="005A18F8" w:rsidRDefault="005A18F8" w:rsidP="00E85840">
    <w:pPr>
      <w:pStyle w:val="Koptekst"/>
    </w:pPr>
    <w:r>
      <w:rPr>
        <w:noProof/>
      </w:rPr>
      <w:drawing>
        <wp:anchor distT="0" distB="0" distL="114300" distR="114300" simplePos="0" relativeHeight="251657728" behindDoc="1" locked="0" layoutInCell="1" allowOverlap="1" wp14:anchorId="352CDABD" wp14:editId="14D067B8">
          <wp:simplePos x="0" y="0"/>
          <wp:positionH relativeFrom="column">
            <wp:posOffset>932815</wp:posOffset>
          </wp:positionH>
          <wp:positionV relativeFrom="paragraph">
            <wp:posOffset>-259715</wp:posOffset>
          </wp:positionV>
          <wp:extent cx="3560445" cy="737870"/>
          <wp:effectExtent l="0" t="0" r="0" b="0"/>
          <wp:wrapNone/>
          <wp:docPr id="5" name="Afbeelding 2" descr="G:\Logo Aalsmeer en Amstelveen gecombinee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G:\Logo Aalsmeer en Amstelveen gecombinee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60445" cy="7378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15CB74A" w14:textId="77777777" w:rsidR="005A18F8" w:rsidRPr="00E85840" w:rsidRDefault="005A18F8" w:rsidP="00E8584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D7C64"/>
    <w:multiLevelType w:val="multilevel"/>
    <w:tmpl w:val="AAC61384"/>
    <w:lvl w:ilvl="0">
      <w:start w:val="1"/>
      <w:numFmt w:val="upperRoman"/>
      <w:suff w:val="space"/>
      <w:lvlText w:val="%1."/>
      <w:lvlJc w:val="left"/>
      <w:pPr>
        <w:ind w:left="740" w:hanging="360"/>
      </w:pPr>
      <w:rPr>
        <w:rFonts w:hint="default"/>
      </w:rPr>
    </w:lvl>
    <w:lvl w:ilvl="1">
      <w:start w:val="1"/>
      <w:numFmt w:val="upperRoman"/>
      <w:suff w:val="space"/>
      <w:lvlText w:val="%2."/>
      <w:lvlJc w:val="left"/>
      <w:pPr>
        <w:ind w:left="-700" w:firstLine="0"/>
      </w:pPr>
      <w:rPr>
        <w:rFonts w:hint="default"/>
      </w:rPr>
    </w:lvl>
    <w:lvl w:ilvl="2">
      <w:start w:val="1"/>
      <w:numFmt w:val="upperLetter"/>
      <w:suff w:val="space"/>
      <w:lvlText w:val="%3."/>
      <w:lvlJc w:val="left"/>
      <w:pPr>
        <w:ind w:left="-700" w:firstLine="0"/>
      </w:pPr>
      <w:rPr>
        <w:rFonts w:ascii="Arial" w:hAnsi="Arial" w:hint="default"/>
        <w:b/>
        <w:i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space"/>
      <w:lvlText w:val="Artikel %4."/>
      <w:lvlJc w:val="left"/>
      <w:pPr>
        <w:ind w:left="0" w:firstLine="0"/>
      </w:pPr>
      <w:rPr>
        <w:rFonts w:ascii="Arial (W1)" w:hAnsi="Arial (W1)" w:hint="default"/>
        <w:b/>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4.%5."/>
      <w:lvlJc w:val="left"/>
      <w:pPr>
        <w:tabs>
          <w:tab w:val="num" w:pos="-133"/>
        </w:tabs>
        <w:ind w:left="-133" w:hanging="567"/>
      </w:pPr>
      <w:rPr>
        <w:rFonts w:ascii="Arial" w:hAnsi="Arial" w:hint="default"/>
        <w:b w:val="0"/>
        <w:i w:val="0"/>
        <w:caps w:val="0"/>
        <w:strike w:val="0"/>
        <w:dstrike w:val="0"/>
        <w:vanish w:val="0"/>
        <w:color w:val="auto"/>
        <w:sz w:val="22"/>
        <w:vertAlign w:val="baseline"/>
        <w:lang w:val="nl-NL"/>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3116"/>
        </w:tabs>
        <w:ind w:left="3116" w:hanging="936"/>
      </w:pPr>
      <w:rPr>
        <w:rFonts w:hint="default"/>
      </w:rPr>
    </w:lvl>
    <w:lvl w:ilvl="6">
      <w:start w:val="1"/>
      <w:numFmt w:val="decimal"/>
      <w:lvlText w:val="%1.%2.%3.%4.%5.%6.%7."/>
      <w:lvlJc w:val="left"/>
      <w:pPr>
        <w:tabs>
          <w:tab w:val="num" w:pos="3620"/>
        </w:tabs>
        <w:ind w:left="3620" w:hanging="1080"/>
      </w:pPr>
      <w:rPr>
        <w:rFonts w:hint="default"/>
      </w:rPr>
    </w:lvl>
    <w:lvl w:ilvl="7">
      <w:start w:val="1"/>
      <w:numFmt w:val="decimal"/>
      <w:lvlText w:val="%1.%2.%3.%4.%5.%6.%7.%8."/>
      <w:lvlJc w:val="left"/>
      <w:pPr>
        <w:tabs>
          <w:tab w:val="num" w:pos="4124"/>
        </w:tabs>
        <w:ind w:left="4124" w:hanging="1224"/>
      </w:pPr>
      <w:rPr>
        <w:rFonts w:hint="default"/>
      </w:rPr>
    </w:lvl>
    <w:lvl w:ilvl="8">
      <w:start w:val="1"/>
      <w:numFmt w:val="decimal"/>
      <w:lvlText w:val="%1.%2.%3.%4.%5.%6.%7.%8.%9."/>
      <w:lvlJc w:val="left"/>
      <w:pPr>
        <w:tabs>
          <w:tab w:val="num" w:pos="4700"/>
        </w:tabs>
        <w:ind w:left="4700" w:hanging="1440"/>
      </w:pPr>
      <w:rPr>
        <w:rFonts w:hint="default"/>
      </w:rPr>
    </w:lvl>
  </w:abstractNum>
  <w:abstractNum w:abstractNumId="1" w15:restartNumberingAfterBreak="0">
    <w:nsid w:val="080A1BDC"/>
    <w:multiLevelType w:val="multilevel"/>
    <w:tmpl w:val="7DF48968"/>
    <w:lvl w:ilvl="0">
      <w:start w:val="1"/>
      <w:numFmt w:val="upperRoman"/>
      <w:suff w:val="space"/>
      <w:lvlText w:val="%1."/>
      <w:lvlJc w:val="left"/>
      <w:pPr>
        <w:ind w:left="740" w:hanging="360"/>
      </w:pPr>
      <w:rPr>
        <w:rFonts w:hint="default"/>
      </w:rPr>
    </w:lvl>
    <w:lvl w:ilvl="1">
      <w:start w:val="1"/>
      <w:numFmt w:val="upperRoman"/>
      <w:suff w:val="space"/>
      <w:lvlText w:val="%2."/>
      <w:lvlJc w:val="left"/>
      <w:pPr>
        <w:ind w:left="-700" w:firstLine="0"/>
      </w:pPr>
      <w:rPr>
        <w:rFonts w:hint="default"/>
      </w:rPr>
    </w:lvl>
    <w:lvl w:ilvl="2">
      <w:start w:val="1"/>
      <w:numFmt w:val="upperLetter"/>
      <w:suff w:val="space"/>
      <w:lvlText w:val="%3."/>
      <w:lvlJc w:val="left"/>
      <w:pPr>
        <w:ind w:left="-700" w:firstLine="0"/>
      </w:pPr>
      <w:rPr>
        <w:rFonts w:ascii="Arial" w:hAnsi="Arial" w:hint="default"/>
        <w:b/>
        <w:i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space"/>
      <w:lvlText w:val="artikel %4."/>
      <w:lvlJc w:val="left"/>
      <w:pPr>
        <w:ind w:left="0" w:firstLine="0"/>
      </w:pPr>
      <w:rPr>
        <w:rFonts w:ascii="Arial (W1)" w:hAnsi="Arial (W1)" w:hint="default"/>
        <w:b/>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4.%5."/>
      <w:lvlJc w:val="left"/>
      <w:pPr>
        <w:tabs>
          <w:tab w:val="num" w:pos="-133"/>
        </w:tabs>
        <w:ind w:left="-133" w:hanging="567"/>
      </w:pPr>
      <w:rPr>
        <w:rFonts w:ascii="Arial" w:hAnsi="Arial" w:hint="default"/>
        <w:b w:val="0"/>
        <w:i w:val="0"/>
        <w:caps w:val="0"/>
        <w:strike w:val="0"/>
        <w:dstrike w:val="0"/>
        <w:vanish w:val="0"/>
        <w:color w:val="auto"/>
        <w:sz w:val="22"/>
        <w:vertAlign w:val="baseline"/>
        <w:lang w:val="nl-NL"/>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3116"/>
        </w:tabs>
        <w:ind w:left="3116" w:hanging="936"/>
      </w:pPr>
      <w:rPr>
        <w:rFonts w:hint="default"/>
      </w:rPr>
    </w:lvl>
    <w:lvl w:ilvl="6">
      <w:start w:val="1"/>
      <w:numFmt w:val="decimal"/>
      <w:lvlText w:val="%1.%2.%3.%4.%5.%6.%7."/>
      <w:lvlJc w:val="left"/>
      <w:pPr>
        <w:tabs>
          <w:tab w:val="num" w:pos="3620"/>
        </w:tabs>
        <w:ind w:left="3620" w:hanging="1080"/>
      </w:pPr>
      <w:rPr>
        <w:rFonts w:hint="default"/>
      </w:rPr>
    </w:lvl>
    <w:lvl w:ilvl="7">
      <w:start w:val="1"/>
      <w:numFmt w:val="decimal"/>
      <w:lvlText w:val="%1.%2.%3.%4.%5.%6.%7.%8."/>
      <w:lvlJc w:val="left"/>
      <w:pPr>
        <w:tabs>
          <w:tab w:val="num" w:pos="4124"/>
        </w:tabs>
        <w:ind w:left="4124" w:hanging="1224"/>
      </w:pPr>
      <w:rPr>
        <w:rFonts w:hint="default"/>
      </w:rPr>
    </w:lvl>
    <w:lvl w:ilvl="8">
      <w:start w:val="1"/>
      <w:numFmt w:val="decimal"/>
      <w:lvlText w:val="%1.%2.%3.%4.%5.%6.%7.%8.%9."/>
      <w:lvlJc w:val="left"/>
      <w:pPr>
        <w:tabs>
          <w:tab w:val="num" w:pos="4700"/>
        </w:tabs>
        <w:ind w:left="4700" w:hanging="1440"/>
      </w:pPr>
      <w:rPr>
        <w:rFonts w:hint="default"/>
      </w:rPr>
    </w:lvl>
  </w:abstractNum>
  <w:abstractNum w:abstractNumId="2" w15:restartNumberingAfterBreak="0">
    <w:nsid w:val="121B38C5"/>
    <w:multiLevelType w:val="multilevel"/>
    <w:tmpl w:val="48ECD6C8"/>
    <w:lvl w:ilvl="0">
      <w:start w:val="1"/>
      <w:numFmt w:val="lowerLetter"/>
      <w:lvlText w:val="%1."/>
      <w:lvlJc w:val="left"/>
      <w:pPr>
        <w:tabs>
          <w:tab w:val="num" w:pos="284"/>
        </w:tabs>
        <w:ind w:left="284" w:hanging="284"/>
      </w:pPr>
      <w:rPr>
        <w:rFonts w:ascii="Arial" w:hAnsi="Arial" w:hint="default"/>
        <w:sz w:val="22"/>
      </w:rPr>
    </w:lvl>
    <w:lvl w:ilvl="1">
      <w:start w:val="1"/>
      <w:numFmt w:val="lowerLetter"/>
      <w:lvlText w:val="%2."/>
      <w:lvlJc w:val="left"/>
      <w:pPr>
        <w:tabs>
          <w:tab w:val="num" w:pos="873"/>
        </w:tabs>
        <w:ind w:left="873" w:hanging="360"/>
      </w:pPr>
      <w:rPr>
        <w:rFonts w:hint="default"/>
      </w:rPr>
    </w:lvl>
    <w:lvl w:ilvl="2">
      <w:start w:val="1"/>
      <w:numFmt w:val="lowerRoman"/>
      <w:lvlText w:val="%3."/>
      <w:lvlJc w:val="right"/>
      <w:pPr>
        <w:tabs>
          <w:tab w:val="num" w:pos="1593"/>
        </w:tabs>
        <w:ind w:left="1593" w:hanging="180"/>
      </w:pPr>
      <w:rPr>
        <w:rFonts w:hint="default"/>
      </w:rPr>
    </w:lvl>
    <w:lvl w:ilvl="3">
      <w:start w:val="1"/>
      <w:numFmt w:val="decimal"/>
      <w:lvlText w:val="%4."/>
      <w:lvlJc w:val="left"/>
      <w:pPr>
        <w:tabs>
          <w:tab w:val="num" w:pos="2313"/>
        </w:tabs>
        <w:ind w:left="2313" w:hanging="360"/>
      </w:pPr>
      <w:rPr>
        <w:rFonts w:hint="default"/>
      </w:rPr>
    </w:lvl>
    <w:lvl w:ilvl="4">
      <w:start w:val="1"/>
      <w:numFmt w:val="lowerLetter"/>
      <w:lvlText w:val="%5."/>
      <w:lvlJc w:val="left"/>
      <w:pPr>
        <w:tabs>
          <w:tab w:val="num" w:pos="3033"/>
        </w:tabs>
        <w:ind w:left="3033" w:hanging="360"/>
      </w:pPr>
      <w:rPr>
        <w:rFonts w:hint="default"/>
      </w:rPr>
    </w:lvl>
    <w:lvl w:ilvl="5">
      <w:start w:val="1"/>
      <w:numFmt w:val="lowerRoman"/>
      <w:lvlText w:val="%6."/>
      <w:lvlJc w:val="right"/>
      <w:pPr>
        <w:tabs>
          <w:tab w:val="num" w:pos="3753"/>
        </w:tabs>
        <w:ind w:left="3753" w:hanging="180"/>
      </w:pPr>
      <w:rPr>
        <w:rFonts w:hint="default"/>
      </w:rPr>
    </w:lvl>
    <w:lvl w:ilvl="6">
      <w:start w:val="1"/>
      <w:numFmt w:val="decimal"/>
      <w:lvlText w:val="%7."/>
      <w:lvlJc w:val="left"/>
      <w:pPr>
        <w:tabs>
          <w:tab w:val="num" w:pos="4473"/>
        </w:tabs>
        <w:ind w:left="4473" w:hanging="360"/>
      </w:pPr>
      <w:rPr>
        <w:rFonts w:hint="default"/>
      </w:rPr>
    </w:lvl>
    <w:lvl w:ilvl="7">
      <w:start w:val="1"/>
      <w:numFmt w:val="lowerLetter"/>
      <w:lvlText w:val="%8."/>
      <w:lvlJc w:val="left"/>
      <w:pPr>
        <w:tabs>
          <w:tab w:val="num" w:pos="5193"/>
        </w:tabs>
        <w:ind w:left="5193" w:hanging="360"/>
      </w:pPr>
      <w:rPr>
        <w:rFonts w:hint="default"/>
      </w:rPr>
    </w:lvl>
    <w:lvl w:ilvl="8">
      <w:start w:val="1"/>
      <w:numFmt w:val="lowerRoman"/>
      <w:lvlText w:val="%9."/>
      <w:lvlJc w:val="right"/>
      <w:pPr>
        <w:tabs>
          <w:tab w:val="num" w:pos="5913"/>
        </w:tabs>
        <w:ind w:left="5913" w:hanging="180"/>
      </w:pPr>
      <w:rPr>
        <w:rFonts w:hint="default"/>
      </w:rPr>
    </w:lvl>
  </w:abstractNum>
  <w:abstractNum w:abstractNumId="3" w15:restartNumberingAfterBreak="0">
    <w:nsid w:val="1374761E"/>
    <w:multiLevelType w:val="multilevel"/>
    <w:tmpl w:val="05AE1D3C"/>
    <w:lvl w:ilvl="0">
      <w:start w:val="1"/>
      <w:numFmt w:val="upperRoman"/>
      <w:suff w:val="space"/>
      <w:lvlText w:val="%1."/>
      <w:lvlJc w:val="left"/>
      <w:pPr>
        <w:ind w:left="740" w:hanging="360"/>
      </w:pPr>
      <w:rPr>
        <w:rFonts w:hint="default"/>
      </w:rPr>
    </w:lvl>
    <w:lvl w:ilvl="1">
      <w:start w:val="1"/>
      <w:numFmt w:val="upperRoman"/>
      <w:suff w:val="space"/>
      <w:lvlText w:val="%2."/>
      <w:lvlJc w:val="left"/>
      <w:pPr>
        <w:ind w:left="-700" w:firstLine="0"/>
      </w:pPr>
      <w:rPr>
        <w:rFonts w:hint="default"/>
      </w:rPr>
    </w:lvl>
    <w:lvl w:ilvl="2">
      <w:start w:val="1"/>
      <w:numFmt w:val="upperLetter"/>
      <w:suff w:val="space"/>
      <w:lvlText w:val="%3."/>
      <w:lvlJc w:val="left"/>
      <w:pPr>
        <w:ind w:left="-700" w:firstLine="0"/>
      </w:pPr>
      <w:rPr>
        <w:rFonts w:ascii="Arial" w:hAnsi="Arial" w:hint="default"/>
        <w:b/>
        <w:i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Kop4"/>
      <w:suff w:val="space"/>
      <w:lvlText w:val="Artikel %4."/>
      <w:lvlJc w:val="left"/>
      <w:pPr>
        <w:ind w:left="0" w:firstLine="0"/>
      </w:pPr>
      <w:rPr>
        <w:rFonts w:ascii="Arial (W1)" w:hAnsi="Arial (W1)" w:hint="default"/>
        <w:b/>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Kop5"/>
      <w:lvlText w:val="%4.%5."/>
      <w:lvlJc w:val="left"/>
      <w:pPr>
        <w:tabs>
          <w:tab w:val="num" w:pos="1418"/>
        </w:tabs>
        <w:ind w:left="1418" w:hanging="567"/>
      </w:pPr>
      <w:rPr>
        <w:rFonts w:ascii="Arial" w:hAnsi="Arial" w:hint="default"/>
        <w:b w:val="0"/>
        <w:i w:val="0"/>
        <w:caps w:val="0"/>
        <w:strike w:val="0"/>
        <w:dstrike w:val="0"/>
        <w:vanish w:val="0"/>
        <w:color w:val="auto"/>
        <w:sz w:val="20"/>
        <w:szCs w:val="20"/>
        <w:vertAlign w:val="baseline"/>
        <w:lang w:val="nl"/>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3116"/>
        </w:tabs>
        <w:ind w:left="3116" w:hanging="936"/>
      </w:pPr>
      <w:rPr>
        <w:rFonts w:hint="default"/>
      </w:rPr>
    </w:lvl>
    <w:lvl w:ilvl="6">
      <w:start w:val="1"/>
      <w:numFmt w:val="decimal"/>
      <w:lvlText w:val="%1.%2.%3.%4.%5.%6.%7."/>
      <w:lvlJc w:val="left"/>
      <w:pPr>
        <w:tabs>
          <w:tab w:val="num" w:pos="3620"/>
        </w:tabs>
        <w:ind w:left="3620" w:hanging="1080"/>
      </w:pPr>
      <w:rPr>
        <w:rFonts w:hint="default"/>
      </w:rPr>
    </w:lvl>
    <w:lvl w:ilvl="7">
      <w:start w:val="1"/>
      <w:numFmt w:val="decimal"/>
      <w:lvlText w:val="%1.%2.%3.%4.%5.%6.%7.%8."/>
      <w:lvlJc w:val="left"/>
      <w:pPr>
        <w:tabs>
          <w:tab w:val="num" w:pos="4124"/>
        </w:tabs>
        <w:ind w:left="4124" w:hanging="1224"/>
      </w:pPr>
      <w:rPr>
        <w:rFonts w:hint="default"/>
      </w:rPr>
    </w:lvl>
    <w:lvl w:ilvl="8">
      <w:start w:val="1"/>
      <w:numFmt w:val="decimal"/>
      <w:lvlText w:val="%1.%2.%3.%4.%5.%6.%7.%8.%9."/>
      <w:lvlJc w:val="left"/>
      <w:pPr>
        <w:tabs>
          <w:tab w:val="num" w:pos="4700"/>
        </w:tabs>
        <w:ind w:left="4700" w:hanging="1440"/>
      </w:pPr>
      <w:rPr>
        <w:rFonts w:hint="default"/>
      </w:rPr>
    </w:lvl>
  </w:abstractNum>
  <w:abstractNum w:abstractNumId="4" w15:restartNumberingAfterBreak="0">
    <w:nsid w:val="17F82B55"/>
    <w:multiLevelType w:val="multilevel"/>
    <w:tmpl w:val="48ECD6C8"/>
    <w:styleLink w:val="OpmaakprofielOpmaakprofielGenummerdLinks1cmVerkeerd-om05cmMe"/>
    <w:lvl w:ilvl="0">
      <w:start w:val="1"/>
      <w:numFmt w:val="lowerLetter"/>
      <w:lvlText w:val="%1."/>
      <w:lvlJc w:val="left"/>
      <w:pPr>
        <w:tabs>
          <w:tab w:val="num" w:pos="851"/>
        </w:tabs>
        <w:ind w:left="851"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 w15:restartNumberingAfterBreak="0">
    <w:nsid w:val="1A207730"/>
    <w:multiLevelType w:val="multilevel"/>
    <w:tmpl w:val="F3024042"/>
    <w:lvl w:ilvl="0">
      <w:start w:val="1"/>
      <w:numFmt w:val="upperRoman"/>
      <w:suff w:val="space"/>
      <w:lvlText w:val="%1."/>
      <w:lvlJc w:val="left"/>
      <w:pPr>
        <w:ind w:left="1440" w:hanging="360"/>
      </w:pPr>
      <w:rPr>
        <w:rFonts w:hint="default"/>
      </w:rPr>
    </w:lvl>
    <w:lvl w:ilvl="1">
      <w:start w:val="1"/>
      <w:numFmt w:val="upperRoman"/>
      <w:suff w:val="space"/>
      <w:lvlText w:val="%2."/>
      <w:lvlJc w:val="left"/>
      <w:pPr>
        <w:ind w:left="0" w:firstLine="0"/>
      </w:pPr>
      <w:rPr>
        <w:rFonts w:hint="default"/>
      </w:rPr>
    </w:lvl>
    <w:lvl w:ilvl="2">
      <w:start w:val="1"/>
      <w:numFmt w:val="upperLetter"/>
      <w:suff w:val="space"/>
      <w:lvlText w:val="%3."/>
      <w:lvlJc w:val="left"/>
      <w:pPr>
        <w:ind w:left="0" w:firstLine="0"/>
      </w:pPr>
      <w:rPr>
        <w:rFonts w:ascii="Arial" w:hAnsi="Arial" w:hint="default"/>
        <w:b/>
        <w:i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space"/>
      <w:lvlText w:val="Artikel %4."/>
      <w:lvlJc w:val="left"/>
      <w:pPr>
        <w:ind w:left="0" w:firstLine="0"/>
      </w:pPr>
      <w:rPr>
        <w:rFonts w:ascii="Arial (W1)" w:hAnsi="Arial (W1)" w:hint="default"/>
        <w:b/>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4.%5."/>
      <w:lvlJc w:val="left"/>
      <w:pPr>
        <w:tabs>
          <w:tab w:val="num" w:pos="567"/>
        </w:tabs>
        <w:ind w:left="567" w:hanging="567"/>
      </w:pPr>
      <w:rPr>
        <w:rFonts w:ascii="Arial" w:hAnsi="Arial" w:hint="default"/>
        <w:b w:val="0"/>
        <w:i w:val="0"/>
        <w:caps w:val="0"/>
        <w:strike w:val="0"/>
        <w:dstrike w:val="0"/>
        <w:vanish w:val="0"/>
        <w:color w:val="auto"/>
        <w:sz w:val="22"/>
        <w:vertAlign w:val="baseline"/>
        <w:lang w:val="nl-NL"/>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3816"/>
        </w:tabs>
        <w:ind w:left="3816" w:hanging="936"/>
      </w:pPr>
      <w:rPr>
        <w:rFonts w:hint="default"/>
      </w:rPr>
    </w:lvl>
    <w:lvl w:ilvl="6">
      <w:start w:val="1"/>
      <w:numFmt w:val="decimal"/>
      <w:lvlText w:val="%1.%2.%3.%4.%5.%6.%7."/>
      <w:lvlJc w:val="left"/>
      <w:pPr>
        <w:tabs>
          <w:tab w:val="num" w:pos="4320"/>
        </w:tabs>
        <w:ind w:left="4320" w:hanging="1080"/>
      </w:pPr>
      <w:rPr>
        <w:rFonts w:hint="default"/>
      </w:rPr>
    </w:lvl>
    <w:lvl w:ilvl="7">
      <w:start w:val="1"/>
      <w:numFmt w:val="decimal"/>
      <w:lvlText w:val="%1.%2.%3.%4.%5.%6.%7.%8."/>
      <w:lvlJc w:val="left"/>
      <w:pPr>
        <w:tabs>
          <w:tab w:val="num" w:pos="4824"/>
        </w:tabs>
        <w:ind w:left="4824" w:hanging="1224"/>
      </w:pPr>
      <w:rPr>
        <w:rFonts w:hint="default"/>
      </w:rPr>
    </w:lvl>
    <w:lvl w:ilvl="8">
      <w:start w:val="1"/>
      <w:numFmt w:val="decimal"/>
      <w:lvlText w:val="%1.%2.%3.%4.%5.%6.%7.%8.%9."/>
      <w:lvlJc w:val="left"/>
      <w:pPr>
        <w:tabs>
          <w:tab w:val="num" w:pos="5400"/>
        </w:tabs>
        <w:ind w:left="5400" w:hanging="1440"/>
      </w:pPr>
      <w:rPr>
        <w:rFonts w:hint="default"/>
      </w:rPr>
    </w:lvl>
  </w:abstractNum>
  <w:abstractNum w:abstractNumId="6" w15:restartNumberingAfterBreak="0">
    <w:nsid w:val="23ED6912"/>
    <w:multiLevelType w:val="hybridMultilevel"/>
    <w:tmpl w:val="EBB8BAD4"/>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2DA13ACA"/>
    <w:multiLevelType w:val="multilevel"/>
    <w:tmpl w:val="BC34C7CE"/>
    <w:styleLink w:val="OpmaakprofielGenummerdLinks1cmVerkeerd-om05cm"/>
    <w:lvl w:ilvl="0">
      <w:start w:val="1"/>
      <w:numFmt w:val="lowerLetter"/>
      <w:lvlText w:val="%1."/>
      <w:lvlJc w:val="left"/>
      <w:pPr>
        <w:tabs>
          <w:tab w:val="num" w:pos="1080"/>
        </w:tabs>
        <w:ind w:left="851" w:firstLine="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 w15:restartNumberingAfterBreak="0">
    <w:nsid w:val="337C51BC"/>
    <w:multiLevelType w:val="hybridMultilevel"/>
    <w:tmpl w:val="51FA5902"/>
    <w:lvl w:ilvl="0" w:tplc="2B5E1412">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377E2506"/>
    <w:multiLevelType w:val="multilevel"/>
    <w:tmpl w:val="7BD4EA92"/>
    <w:styleLink w:val="OpmaakprofielOpmaakprofielOpmaakprofielGenummerdLinks1cmVerkeerd-o"/>
    <w:lvl w:ilvl="0">
      <w:start w:val="1"/>
      <w:numFmt w:val="lowerLetter"/>
      <w:lvlText w:val="%1."/>
      <w:lvlJc w:val="left"/>
      <w:pPr>
        <w:tabs>
          <w:tab w:val="num" w:pos="0"/>
        </w:tabs>
        <w:ind w:left="284"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0" w15:restartNumberingAfterBreak="0">
    <w:nsid w:val="3EB859C6"/>
    <w:multiLevelType w:val="multilevel"/>
    <w:tmpl w:val="DB3C4FAE"/>
    <w:lvl w:ilvl="0">
      <w:start w:val="1"/>
      <w:numFmt w:val="decimal"/>
      <w:lvlText w:val="%1"/>
      <w:lvlJc w:val="left"/>
      <w:pPr>
        <w:tabs>
          <w:tab w:val="num" w:pos="737"/>
        </w:tabs>
        <w:ind w:left="737" w:hanging="737"/>
      </w:pPr>
    </w:lvl>
    <w:lvl w:ilvl="1">
      <w:start w:val="1"/>
      <w:numFmt w:val="decimal"/>
      <w:pStyle w:val="BodyText2Numbered"/>
      <w:lvlText w:val="%1.%2"/>
      <w:lvlJc w:val="left"/>
      <w:pPr>
        <w:tabs>
          <w:tab w:val="num" w:pos="737"/>
        </w:tabs>
        <w:ind w:left="737" w:hanging="737"/>
      </w:pPr>
    </w:lvl>
    <w:lvl w:ilvl="2">
      <w:start w:val="1"/>
      <w:numFmt w:val="lowerLetter"/>
      <w:lvlText w:val="(%3)"/>
      <w:lvlJc w:val="left"/>
      <w:pPr>
        <w:tabs>
          <w:tab w:val="num" w:pos="851"/>
        </w:tabs>
        <w:ind w:left="851" w:hanging="851"/>
      </w:pPr>
    </w:lvl>
    <w:lvl w:ilvl="3">
      <w:start w:val="1"/>
      <w:numFmt w:val="lowerRoman"/>
      <w:lvlText w:val="(%4)"/>
      <w:lvlJc w:val="left"/>
      <w:pPr>
        <w:tabs>
          <w:tab w:val="num" w:pos="737"/>
        </w:tabs>
        <w:ind w:left="737" w:hanging="737"/>
      </w:pPr>
    </w:lvl>
    <w:lvl w:ilvl="4">
      <w:start w:val="1"/>
      <w:numFmt w:val="upperLetter"/>
      <w:lvlText w:val="(%5)"/>
      <w:lvlJc w:val="left"/>
      <w:pPr>
        <w:tabs>
          <w:tab w:val="num" w:pos="737"/>
        </w:tabs>
        <w:ind w:left="737" w:hanging="737"/>
      </w:pPr>
    </w:lvl>
    <w:lvl w:ilvl="5">
      <w:start w:val="1"/>
      <w:numFmt w:val="upperRoman"/>
      <w:lvlText w:val="(%6)"/>
      <w:lvlJc w:val="left"/>
      <w:pPr>
        <w:tabs>
          <w:tab w:val="num" w:pos="737"/>
        </w:tabs>
        <w:ind w:left="737" w:hanging="737"/>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15:restartNumberingAfterBreak="0">
    <w:nsid w:val="44111188"/>
    <w:multiLevelType w:val="multilevel"/>
    <w:tmpl w:val="B184B49C"/>
    <w:styleLink w:val="OpmaakprofielGenummerdLinks1cmVerkeerd-om05cm5"/>
    <w:lvl w:ilvl="0">
      <w:start w:val="1"/>
      <w:numFmt w:val="lowerLetter"/>
      <w:lvlText w:val="%1."/>
      <w:lvlJc w:val="left"/>
      <w:pPr>
        <w:tabs>
          <w:tab w:val="num" w:pos="567"/>
        </w:tabs>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righ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hint="default"/>
      </w:rPr>
    </w:lvl>
    <w:lvl w:ilvl="5">
      <w:start w:val="1"/>
      <w:numFmt w:val="lowerRoman"/>
      <w:lvlText w:val="%6."/>
      <w:lvlJc w:val="righ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right"/>
      <w:pPr>
        <w:tabs>
          <w:tab w:val="num" w:pos="5103"/>
        </w:tabs>
        <w:ind w:left="5103" w:hanging="567"/>
      </w:pPr>
      <w:rPr>
        <w:rFonts w:hint="default"/>
      </w:rPr>
    </w:lvl>
  </w:abstractNum>
  <w:abstractNum w:abstractNumId="12" w15:restartNumberingAfterBreak="0">
    <w:nsid w:val="55CA72F3"/>
    <w:multiLevelType w:val="multilevel"/>
    <w:tmpl w:val="5588BFE2"/>
    <w:lvl w:ilvl="0">
      <w:start w:val="1"/>
      <w:numFmt w:val="upperRoman"/>
      <w:suff w:val="space"/>
      <w:lvlText w:val="%1."/>
      <w:lvlJc w:val="left"/>
      <w:pPr>
        <w:ind w:left="1440" w:hanging="360"/>
      </w:pPr>
      <w:rPr>
        <w:rFonts w:hint="default"/>
      </w:rPr>
    </w:lvl>
    <w:lvl w:ilvl="1">
      <w:start w:val="1"/>
      <w:numFmt w:val="upperRoman"/>
      <w:suff w:val="space"/>
      <w:lvlText w:val="%2."/>
      <w:lvlJc w:val="left"/>
      <w:pPr>
        <w:ind w:left="0" w:firstLine="0"/>
      </w:pPr>
      <w:rPr>
        <w:rFonts w:hint="default"/>
      </w:rPr>
    </w:lvl>
    <w:lvl w:ilvl="2">
      <w:start w:val="1"/>
      <w:numFmt w:val="upperLetter"/>
      <w:suff w:val="space"/>
      <w:lvlText w:val="%3."/>
      <w:lvlJc w:val="left"/>
      <w:pPr>
        <w:ind w:left="0" w:firstLine="0"/>
      </w:pPr>
      <w:rPr>
        <w:rFonts w:ascii="Arial" w:hAnsi="Arial" w:hint="default"/>
        <w:b/>
        <w:i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space"/>
      <w:lvlText w:val="artikel %4."/>
      <w:lvlJc w:val="left"/>
      <w:pPr>
        <w:ind w:left="700" w:firstLine="0"/>
      </w:pPr>
      <w:rPr>
        <w:rFonts w:ascii="Arial (W1)" w:hAnsi="Arial (W1)" w:hint="default"/>
        <w:b/>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4.%5."/>
      <w:lvlJc w:val="left"/>
      <w:pPr>
        <w:tabs>
          <w:tab w:val="num" w:pos="567"/>
        </w:tabs>
        <w:ind w:left="567" w:hanging="567"/>
      </w:pPr>
      <w:rPr>
        <w:rFonts w:ascii="Arial" w:hAnsi="Arial" w:hint="default"/>
        <w:b w:val="0"/>
        <w:i w:val="0"/>
        <w:caps w:val="0"/>
        <w:strike w:val="0"/>
        <w:dstrike w:val="0"/>
        <w:vanish w:val="0"/>
        <w:color w:val="auto"/>
        <w:sz w:val="22"/>
        <w:vertAlign w:val="baseline"/>
        <w:lang w:val="nl-NL"/>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3816"/>
        </w:tabs>
        <w:ind w:left="3816" w:hanging="936"/>
      </w:pPr>
      <w:rPr>
        <w:rFonts w:hint="default"/>
      </w:rPr>
    </w:lvl>
    <w:lvl w:ilvl="6">
      <w:start w:val="1"/>
      <w:numFmt w:val="decimal"/>
      <w:lvlText w:val="%1.%2.%3.%4.%5.%6.%7."/>
      <w:lvlJc w:val="left"/>
      <w:pPr>
        <w:tabs>
          <w:tab w:val="num" w:pos="4320"/>
        </w:tabs>
        <w:ind w:left="4320" w:hanging="1080"/>
      </w:pPr>
      <w:rPr>
        <w:rFonts w:hint="default"/>
      </w:rPr>
    </w:lvl>
    <w:lvl w:ilvl="7">
      <w:start w:val="1"/>
      <w:numFmt w:val="decimal"/>
      <w:lvlText w:val="%1.%2.%3.%4.%5.%6.%7.%8."/>
      <w:lvlJc w:val="left"/>
      <w:pPr>
        <w:tabs>
          <w:tab w:val="num" w:pos="4824"/>
        </w:tabs>
        <w:ind w:left="4824" w:hanging="1224"/>
      </w:pPr>
      <w:rPr>
        <w:rFonts w:hint="default"/>
      </w:rPr>
    </w:lvl>
    <w:lvl w:ilvl="8">
      <w:start w:val="1"/>
      <w:numFmt w:val="decimal"/>
      <w:lvlText w:val="%1.%2.%3.%4.%5.%6.%7.%8.%9."/>
      <w:lvlJc w:val="left"/>
      <w:pPr>
        <w:tabs>
          <w:tab w:val="num" w:pos="5400"/>
        </w:tabs>
        <w:ind w:left="5400" w:hanging="1440"/>
      </w:pPr>
      <w:rPr>
        <w:rFonts w:hint="default"/>
      </w:rPr>
    </w:lvl>
  </w:abstractNum>
  <w:abstractNum w:abstractNumId="13" w15:restartNumberingAfterBreak="0">
    <w:nsid w:val="613153F4"/>
    <w:multiLevelType w:val="multilevel"/>
    <w:tmpl w:val="0413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647C2850"/>
    <w:multiLevelType w:val="multilevel"/>
    <w:tmpl w:val="E65C1E34"/>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5" w15:restartNumberingAfterBreak="0">
    <w:nsid w:val="6917626D"/>
    <w:multiLevelType w:val="multilevel"/>
    <w:tmpl w:val="7FA452A2"/>
    <w:lvl w:ilvl="0">
      <w:start w:val="1"/>
      <w:numFmt w:val="upperRoman"/>
      <w:suff w:val="space"/>
      <w:lvlText w:val="%1."/>
      <w:lvlJc w:val="left"/>
      <w:pPr>
        <w:ind w:left="-1440" w:hanging="360"/>
      </w:pPr>
      <w:rPr>
        <w:rFonts w:hint="default"/>
      </w:rPr>
    </w:lvl>
    <w:lvl w:ilvl="1">
      <w:start w:val="1"/>
      <w:numFmt w:val="upperRoman"/>
      <w:suff w:val="space"/>
      <w:lvlText w:val="%2."/>
      <w:lvlJc w:val="left"/>
      <w:pPr>
        <w:ind w:left="-2880" w:firstLine="0"/>
      </w:pPr>
      <w:rPr>
        <w:rFonts w:hint="default"/>
      </w:rPr>
    </w:lvl>
    <w:lvl w:ilvl="2">
      <w:start w:val="1"/>
      <w:numFmt w:val="upperLetter"/>
      <w:suff w:val="space"/>
      <w:lvlText w:val="%3."/>
      <w:lvlJc w:val="left"/>
      <w:pPr>
        <w:ind w:left="-2880" w:firstLine="0"/>
      </w:pPr>
      <w:rPr>
        <w:rFonts w:ascii="Arial" w:hAnsi="Arial" w:hint="default"/>
        <w:b/>
        <w:i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space"/>
      <w:lvlText w:val="Artikel %4."/>
      <w:lvlJc w:val="left"/>
      <w:pPr>
        <w:ind w:left="-2880" w:firstLine="0"/>
      </w:pPr>
      <w:rPr>
        <w:rFonts w:ascii="Arial (W1)" w:hAnsi="Arial (W1)" w:hint="default"/>
        <w:b/>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4.%5."/>
      <w:lvlJc w:val="left"/>
      <w:pPr>
        <w:tabs>
          <w:tab w:val="num" w:pos="-2313"/>
        </w:tabs>
        <w:ind w:left="-2313" w:hanging="567"/>
      </w:pPr>
      <w:rPr>
        <w:rFonts w:ascii="Arial" w:hAnsi="Arial" w:hint="default"/>
        <w:b w:val="0"/>
        <w:i w:val="0"/>
        <w:caps w:val="0"/>
        <w:strike w:val="0"/>
        <w:dstrike w:val="0"/>
        <w:vanish w:val="0"/>
        <w:color w:val="auto"/>
        <w:sz w:val="22"/>
        <w:vertAlign w:val="baseline"/>
        <w:lang w:val="nl-NL"/>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Kop6"/>
      <w:lvlText w:val="%6)"/>
      <w:lvlJc w:val="left"/>
      <w:pPr>
        <w:tabs>
          <w:tab w:val="num" w:pos="851"/>
        </w:tabs>
        <w:ind w:left="851" w:hanging="851"/>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944"/>
        </w:tabs>
        <w:ind w:left="1944" w:hanging="1224"/>
      </w:pPr>
      <w:rPr>
        <w:rFonts w:hint="default"/>
      </w:rPr>
    </w:lvl>
    <w:lvl w:ilvl="8">
      <w:start w:val="1"/>
      <w:numFmt w:val="decimal"/>
      <w:lvlText w:val="%1.%2.%3.%4.%5.%6.%7.%8.%9."/>
      <w:lvlJc w:val="left"/>
      <w:pPr>
        <w:tabs>
          <w:tab w:val="num" w:pos="2520"/>
        </w:tabs>
        <w:ind w:left="2520" w:hanging="1440"/>
      </w:pPr>
      <w:rPr>
        <w:rFonts w:hint="default"/>
      </w:rPr>
    </w:lvl>
  </w:abstractNum>
  <w:abstractNum w:abstractNumId="16" w15:restartNumberingAfterBreak="0">
    <w:nsid w:val="6C2B74D9"/>
    <w:multiLevelType w:val="hybridMultilevel"/>
    <w:tmpl w:val="C752269A"/>
    <w:lvl w:ilvl="0" w:tplc="8B98F07E">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abstractNumId w:val="15"/>
  </w:num>
  <w:num w:numId="2">
    <w:abstractNumId w:val="15"/>
  </w:num>
  <w:num w:numId="3">
    <w:abstractNumId w:val="3"/>
  </w:num>
  <w:num w:numId="4">
    <w:abstractNumId w:val="10"/>
  </w:num>
  <w:num w:numId="5">
    <w:abstractNumId w:val="11"/>
  </w:num>
  <w:num w:numId="6">
    <w:abstractNumId w:val="7"/>
  </w:num>
  <w:num w:numId="7">
    <w:abstractNumId w:val="4"/>
  </w:num>
  <w:num w:numId="8">
    <w:abstractNumId w:val="2"/>
  </w:num>
  <w:num w:numId="9">
    <w:abstractNumId w:val="13"/>
  </w:num>
  <w:num w:numId="10">
    <w:abstractNumId w:val="3"/>
  </w:num>
  <w:num w:numId="11">
    <w:abstractNumId w:val="3"/>
  </w:num>
  <w:num w:numId="12">
    <w:abstractNumId w:val="3"/>
  </w:num>
  <w:num w:numId="13">
    <w:abstractNumId w:val="3"/>
  </w:num>
  <w:num w:numId="14">
    <w:abstractNumId w:val="3"/>
  </w:num>
  <w:num w:numId="15">
    <w:abstractNumId w:val="12"/>
  </w:num>
  <w:num w:numId="16">
    <w:abstractNumId w:val="3"/>
  </w:num>
  <w:num w:numId="17">
    <w:abstractNumId w:val="3"/>
  </w:num>
  <w:num w:numId="18">
    <w:abstractNumId w:val="3"/>
  </w:num>
  <w:num w:numId="19">
    <w:abstractNumId w:val="3"/>
  </w:num>
  <w:num w:numId="20">
    <w:abstractNumId w:val="3"/>
  </w:num>
  <w:num w:numId="21">
    <w:abstractNumId w:val="3"/>
  </w:num>
  <w:num w:numId="22">
    <w:abstractNumId w:val="3"/>
  </w:num>
  <w:num w:numId="23">
    <w:abstractNumId w:val="3"/>
  </w:num>
  <w:num w:numId="24">
    <w:abstractNumId w:val="3"/>
  </w:num>
  <w:num w:numId="25">
    <w:abstractNumId w:val="9"/>
  </w:num>
  <w:num w:numId="26">
    <w:abstractNumId w:val="3"/>
  </w:num>
  <w:num w:numId="27">
    <w:abstractNumId w:val="3"/>
  </w:num>
  <w:num w:numId="28">
    <w:abstractNumId w:val="3"/>
  </w:num>
  <w:num w:numId="29">
    <w:abstractNumId w:val="3"/>
  </w:num>
  <w:num w:numId="30">
    <w:abstractNumId w:val="3"/>
  </w:num>
  <w:num w:numId="31">
    <w:abstractNumId w:val="3"/>
  </w:num>
  <w:num w:numId="32">
    <w:abstractNumId w:val="6"/>
  </w:num>
  <w:num w:numId="33">
    <w:abstractNumId w:val="15"/>
  </w:num>
  <w:num w:numId="34">
    <w:abstractNumId w:val="3"/>
  </w:num>
  <w:num w:numId="35">
    <w:abstractNumId w:val="5"/>
  </w:num>
  <w:num w:numId="36">
    <w:abstractNumId w:val="1"/>
  </w:num>
  <w:num w:numId="37">
    <w:abstractNumId w:val="3"/>
  </w:num>
  <w:num w:numId="38">
    <w:abstractNumId w:val="3"/>
  </w:num>
  <w:num w:numId="39">
    <w:abstractNumId w:val="3"/>
  </w:num>
  <w:num w:numId="40">
    <w:abstractNumId w:val="3"/>
  </w:num>
  <w:num w:numId="41">
    <w:abstractNumId w:val="3"/>
  </w:num>
  <w:num w:numId="42">
    <w:abstractNumId w:val="0"/>
  </w:num>
  <w:num w:numId="43">
    <w:abstractNumId w:val="8"/>
  </w:num>
  <w:num w:numId="44">
    <w:abstractNumId w:val="16"/>
  </w:num>
  <w:num w:numId="45">
    <w:abstractNumId w:val="3"/>
  </w:num>
  <w:num w:numId="46">
    <w:abstractNumId w:val="3"/>
  </w:num>
  <w:num w:numId="4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9"/>
  <w:hyphenationZone w:val="425"/>
  <w:drawingGridHorizontalSpacing w:val="100"/>
  <w:displayHorizontalDrawingGridEvery w:val="2"/>
  <w:displayVerticalDrawingGridEvery w:val="2"/>
  <w:noPunctuationKerning/>
  <w:characterSpacingControl w:val="doNotCompress"/>
  <w:hdrShapeDefaults>
    <o:shapedefaults v:ext="edit" spidmax="13313"/>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6BF2"/>
    <w:rsid w:val="0000184F"/>
    <w:rsid w:val="00001E74"/>
    <w:rsid w:val="00004CC3"/>
    <w:rsid w:val="0000579C"/>
    <w:rsid w:val="00005B77"/>
    <w:rsid w:val="00005B9A"/>
    <w:rsid w:val="00012E65"/>
    <w:rsid w:val="000142D8"/>
    <w:rsid w:val="000149CA"/>
    <w:rsid w:val="00015216"/>
    <w:rsid w:val="000154FF"/>
    <w:rsid w:val="00015D35"/>
    <w:rsid w:val="000263D6"/>
    <w:rsid w:val="0002675D"/>
    <w:rsid w:val="000267CA"/>
    <w:rsid w:val="000276C7"/>
    <w:rsid w:val="00027701"/>
    <w:rsid w:val="00027FA0"/>
    <w:rsid w:val="0003042C"/>
    <w:rsid w:val="00031D18"/>
    <w:rsid w:val="000412D9"/>
    <w:rsid w:val="0004411F"/>
    <w:rsid w:val="0004594A"/>
    <w:rsid w:val="000473B6"/>
    <w:rsid w:val="00052B2E"/>
    <w:rsid w:val="00053838"/>
    <w:rsid w:val="000556E8"/>
    <w:rsid w:val="000603EC"/>
    <w:rsid w:val="000608A8"/>
    <w:rsid w:val="00061E56"/>
    <w:rsid w:val="00085734"/>
    <w:rsid w:val="000858C3"/>
    <w:rsid w:val="000870B2"/>
    <w:rsid w:val="000900C6"/>
    <w:rsid w:val="00096D01"/>
    <w:rsid w:val="000A0921"/>
    <w:rsid w:val="000A4849"/>
    <w:rsid w:val="000A777E"/>
    <w:rsid w:val="000A7BCD"/>
    <w:rsid w:val="000B1FA5"/>
    <w:rsid w:val="000D09BF"/>
    <w:rsid w:val="000D22B9"/>
    <w:rsid w:val="000D72B1"/>
    <w:rsid w:val="000D7A5E"/>
    <w:rsid w:val="000E1077"/>
    <w:rsid w:val="000F1356"/>
    <w:rsid w:val="00100565"/>
    <w:rsid w:val="00102267"/>
    <w:rsid w:val="00103680"/>
    <w:rsid w:val="001052B7"/>
    <w:rsid w:val="00110743"/>
    <w:rsid w:val="001117D4"/>
    <w:rsid w:val="00115FE7"/>
    <w:rsid w:val="00121F83"/>
    <w:rsid w:val="00122B14"/>
    <w:rsid w:val="00124634"/>
    <w:rsid w:val="001314DD"/>
    <w:rsid w:val="001334AE"/>
    <w:rsid w:val="001339CC"/>
    <w:rsid w:val="00133DCC"/>
    <w:rsid w:val="0013729B"/>
    <w:rsid w:val="001373CC"/>
    <w:rsid w:val="00137E08"/>
    <w:rsid w:val="00140C29"/>
    <w:rsid w:val="00145B02"/>
    <w:rsid w:val="001466EA"/>
    <w:rsid w:val="0015065E"/>
    <w:rsid w:val="00151365"/>
    <w:rsid w:val="00153724"/>
    <w:rsid w:val="00154061"/>
    <w:rsid w:val="0016147B"/>
    <w:rsid w:val="00161B5F"/>
    <w:rsid w:val="00162C97"/>
    <w:rsid w:val="00164917"/>
    <w:rsid w:val="001659D4"/>
    <w:rsid w:val="00174DC1"/>
    <w:rsid w:val="00177FF9"/>
    <w:rsid w:val="00182476"/>
    <w:rsid w:val="00184980"/>
    <w:rsid w:val="00184A0B"/>
    <w:rsid w:val="001850D4"/>
    <w:rsid w:val="00185FBE"/>
    <w:rsid w:val="00187113"/>
    <w:rsid w:val="0019008C"/>
    <w:rsid w:val="00190B1D"/>
    <w:rsid w:val="001934B1"/>
    <w:rsid w:val="00194F08"/>
    <w:rsid w:val="0019723C"/>
    <w:rsid w:val="001A04B3"/>
    <w:rsid w:val="001A3025"/>
    <w:rsid w:val="001A43A5"/>
    <w:rsid w:val="001A70B0"/>
    <w:rsid w:val="001B01E9"/>
    <w:rsid w:val="001B2D05"/>
    <w:rsid w:val="001C11B1"/>
    <w:rsid w:val="001C156D"/>
    <w:rsid w:val="001C2509"/>
    <w:rsid w:val="001C4C34"/>
    <w:rsid w:val="001C526A"/>
    <w:rsid w:val="001C76AE"/>
    <w:rsid w:val="001D49EC"/>
    <w:rsid w:val="001E0940"/>
    <w:rsid w:val="001E710A"/>
    <w:rsid w:val="001F1C46"/>
    <w:rsid w:val="001F30C5"/>
    <w:rsid w:val="001F6C00"/>
    <w:rsid w:val="001F7341"/>
    <w:rsid w:val="00200547"/>
    <w:rsid w:val="00201A26"/>
    <w:rsid w:val="00215B37"/>
    <w:rsid w:val="00215C6E"/>
    <w:rsid w:val="00223020"/>
    <w:rsid w:val="002266B7"/>
    <w:rsid w:val="00230244"/>
    <w:rsid w:val="00233240"/>
    <w:rsid w:val="00233D51"/>
    <w:rsid w:val="00240A06"/>
    <w:rsid w:val="0024213E"/>
    <w:rsid w:val="0025019C"/>
    <w:rsid w:val="00251D41"/>
    <w:rsid w:val="00253162"/>
    <w:rsid w:val="00254314"/>
    <w:rsid w:val="002617CF"/>
    <w:rsid w:val="002756B3"/>
    <w:rsid w:val="00277E2A"/>
    <w:rsid w:val="0028086D"/>
    <w:rsid w:val="00281145"/>
    <w:rsid w:val="00283134"/>
    <w:rsid w:val="00284CB9"/>
    <w:rsid w:val="00285007"/>
    <w:rsid w:val="00287C4C"/>
    <w:rsid w:val="00290B45"/>
    <w:rsid w:val="00291F38"/>
    <w:rsid w:val="002937C3"/>
    <w:rsid w:val="002A0721"/>
    <w:rsid w:val="002A6904"/>
    <w:rsid w:val="002A6C8D"/>
    <w:rsid w:val="002A7F7B"/>
    <w:rsid w:val="002B748E"/>
    <w:rsid w:val="002C67FC"/>
    <w:rsid w:val="002D748E"/>
    <w:rsid w:val="002D7C9C"/>
    <w:rsid w:val="002E5656"/>
    <w:rsid w:val="002F132D"/>
    <w:rsid w:val="002F5355"/>
    <w:rsid w:val="002F7FD2"/>
    <w:rsid w:val="00301262"/>
    <w:rsid w:val="00301B2D"/>
    <w:rsid w:val="00305F69"/>
    <w:rsid w:val="003061FF"/>
    <w:rsid w:val="00307C93"/>
    <w:rsid w:val="00307E6E"/>
    <w:rsid w:val="00315992"/>
    <w:rsid w:val="00317085"/>
    <w:rsid w:val="0032065C"/>
    <w:rsid w:val="00322079"/>
    <w:rsid w:val="0032386A"/>
    <w:rsid w:val="00324A30"/>
    <w:rsid w:val="00326624"/>
    <w:rsid w:val="00334DCB"/>
    <w:rsid w:val="003352F8"/>
    <w:rsid w:val="003370D6"/>
    <w:rsid w:val="0034675E"/>
    <w:rsid w:val="00350B11"/>
    <w:rsid w:val="00351589"/>
    <w:rsid w:val="003535E1"/>
    <w:rsid w:val="00353B4F"/>
    <w:rsid w:val="00355F38"/>
    <w:rsid w:val="0035740F"/>
    <w:rsid w:val="00370DFD"/>
    <w:rsid w:val="00372CDB"/>
    <w:rsid w:val="003731A2"/>
    <w:rsid w:val="00380852"/>
    <w:rsid w:val="00381FDD"/>
    <w:rsid w:val="00382054"/>
    <w:rsid w:val="003830BC"/>
    <w:rsid w:val="0038437B"/>
    <w:rsid w:val="003879AF"/>
    <w:rsid w:val="00394FC1"/>
    <w:rsid w:val="0039518C"/>
    <w:rsid w:val="003A0090"/>
    <w:rsid w:val="003A1B47"/>
    <w:rsid w:val="003A40F2"/>
    <w:rsid w:val="003A6BF2"/>
    <w:rsid w:val="003B2352"/>
    <w:rsid w:val="003B3903"/>
    <w:rsid w:val="003C4302"/>
    <w:rsid w:val="003C4636"/>
    <w:rsid w:val="003C7AF1"/>
    <w:rsid w:val="003C7FCE"/>
    <w:rsid w:val="003D0C06"/>
    <w:rsid w:val="003D3558"/>
    <w:rsid w:val="003D4DE9"/>
    <w:rsid w:val="003D51F2"/>
    <w:rsid w:val="003D55E3"/>
    <w:rsid w:val="003D60EF"/>
    <w:rsid w:val="003F149B"/>
    <w:rsid w:val="003F1847"/>
    <w:rsid w:val="003F1944"/>
    <w:rsid w:val="004005FA"/>
    <w:rsid w:val="00403D77"/>
    <w:rsid w:val="004058DE"/>
    <w:rsid w:val="00407FD5"/>
    <w:rsid w:val="00416DFB"/>
    <w:rsid w:val="0041795C"/>
    <w:rsid w:val="00417D4C"/>
    <w:rsid w:val="00425BF0"/>
    <w:rsid w:val="00427B8F"/>
    <w:rsid w:val="00431263"/>
    <w:rsid w:val="004329D4"/>
    <w:rsid w:val="004333E4"/>
    <w:rsid w:val="00435078"/>
    <w:rsid w:val="00437857"/>
    <w:rsid w:val="0044077A"/>
    <w:rsid w:val="00444CBF"/>
    <w:rsid w:val="00455D1B"/>
    <w:rsid w:val="00456B63"/>
    <w:rsid w:val="00457C99"/>
    <w:rsid w:val="00461847"/>
    <w:rsid w:val="00461BB9"/>
    <w:rsid w:val="00471493"/>
    <w:rsid w:val="004725FF"/>
    <w:rsid w:val="00472B73"/>
    <w:rsid w:val="00473599"/>
    <w:rsid w:val="00473AEF"/>
    <w:rsid w:val="00476F95"/>
    <w:rsid w:val="00477A5C"/>
    <w:rsid w:val="00486488"/>
    <w:rsid w:val="00492299"/>
    <w:rsid w:val="0049441A"/>
    <w:rsid w:val="00494C6C"/>
    <w:rsid w:val="00495461"/>
    <w:rsid w:val="00497E1E"/>
    <w:rsid w:val="004A491D"/>
    <w:rsid w:val="004A6B3C"/>
    <w:rsid w:val="004B078F"/>
    <w:rsid w:val="004B705D"/>
    <w:rsid w:val="004B7782"/>
    <w:rsid w:val="004B7ED6"/>
    <w:rsid w:val="004C0CF1"/>
    <w:rsid w:val="004C31FB"/>
    <w:rsid w:val="004C323D"/>
    <w:rsid w:val="004C34F3"/>
    <w:rsid w:val="004C3FDA"/>
    <w:rsid w:val="004C4ADF"/>
    <w:rsid w:val="004D351D"/>
    <w:rsid w:val="004D4094"/>
    <w:rsid w:val="004D73D2"/>
    <w:rsid w:val="004E1393"/>
    <w:rsid w:val="004E4A78"/>
    <w:rsid w:val="004E5A73"/>
    <w:rsid w:val="004E6882"/>
    <w:rsid w:val="004F2487"/>
    <w:rsid w:val="004F7007"/>
    <w:rsid w:val="00503ABE"/>
    <w:rsid w:val="00510123"/>
    <w:rsid w:val="00511D54"/>
    <w:rsid w:val="005130AE"/>
    <w:rsid w:val="00513C4D"/>
    <w:rsid w:val="00514E1F"/>
    <w:rsid w:val="00517C3F"/>
    <w:rsid w:val="00521630"/>
    <w:rsid w:val="00522480"/>
    <w:rsid w:val="00522F8E"/>
    <w:rsid w:val="00527378"/>
    <w:rsid w:val="00533209"/>
    <w:rsid w:val="00537A3E"/>
    <w:rsid w:val="00543102"/>
    <w:rsid w:val="00546597"/>
    <w:rsid w:val="005476AA"/>
    <w:rsid w:val="00551E78"/>
    <w:rsid w:val="0055398B"/>
    <w:rsid w:val="00554DBB"/>
    <w:rsid w:val="005550DE"/>
    <w:rsid w:val="00572AD8"/>
    <w:rsid w:val="00572E25"/>
    <w:rsid w:val="00573E63"/>
    <w:rsid w:val="005779BF"/>
    <w:rsid w:val="00577B1F"/>
    <w:rsid w:val="00580927"/>
    <w:rsid w:val="00583B76"/>
    <w:rsid w:val="005854C2"/>
    <w:rsid w:val="00585680"/>
    <w:rsid w:val="00594959"/>
    <w:rsid w:val="00596CD0"/>
    <w:rsid w:val="0059720B"/>
    <w:rsid w:val="005A18F8"/>
    <w:rsid w:val="005A6545"/>
    <w:rsid w:val="005B60C3"/>
    <w:rsid w:val="005C4D89"/>
    <w:rsid w:val="005C5D66"/>
    <w:rsid w:val="005E0659"/>
    <w:rsid w:val="005E1093"/>
    <w:rsid w:val="005F3AE7"/>
    <w:rsid w:val="005F6381"/>
    <w:rsid w:val="006003A1"/>
    <w:rsid w:val="00606F8E"/>
    <w:rsid w:val="00607671"/>
    <w:rsid w:val="006104F0"/>
    <w:rsid w:val="006117A0"/>
    <w:rsid w:val="00613768"/>
    <w:rsid w:val="00614E9A"/>
    <w:rsid w:val="0061532B"/>
    <w:rsid w:val="006230E1"/>
    <w:rsid w:val="006251AE"/>
    <w:rsid w:val="00626DDE"/>
    <w:rsid w:val="006345D9"/>
    <w:rsid w:val="00635BC1"/>
    <w:rsid w:val="0063785B"/>
    <w:rsid w:val="00643CBB"/>
    <w:rsid w:val="00645CB0"/>
    <w:rsid w:val="00646F8F"/>
    <w:rsid w:val="006510DC"/>
    <w:rsid w:val="00653F7B"/>
    <w:rsid w:val="00660118"/>
    <w:rsid w:val="006614DF"/>
    <w:rsid w:val="00661957"/>
    <w:rsid w:val="00662911"/>
    <w:rsid w:val="00664777"/>
    <w:rsid w:val="00665FA9"/>
    <w:rsid w:val="00666EE5"/>
    <w:rsid w:val="00667D7A"/>
    <w:rsid w:val="006712E1"/>
    <w:rsid w:val="00675162"/>
    <w:rsid w:val="00675BFA"/>
    <w:rsid w:val="00682154"/>
    <w:rsid w:val="006836EC"/>
    <w:rsid w:val="00684177"/>
    <w:rsid w:val="00694DA6"/>
    <w:rsid w:val="006A3BF1"/>
    <w:rsid w:val="006A3EAA"/>
    <w:rsid w:val="006A4A82"/>
    <w:rsid w:val="006A56F8"/>
    <w:rsid w:val="006A7B20"/>
    <w:rsid w:val="006A7D45"/>
    <w:rsid w:val="006B0245"/>
    <w:rsid w:val="006B4233"/>
    <w:rsid w:val="006B6DB6"/>
    <w:rsid w:val="006C3B66"/>
    <w:rsid w:val="006D702B"/>
    <w:rsid w:val="006E2A85"/>
    <w:rsid w:val="006E2E0C"/>
    <w:rsid w:val="006E68E4"/>
    <w:rsid w:val="006E7F7E"/>
    <w:rsid w:val="006F4727"/>
    <w:rsid w:val="006F5D41"/>
    <w:rsid w:val="007004A3"/>
    <w:rsid w:val="00701894"/>
    <w:rsid w:val="007062EA"/>
    <w:rsid w:val="00710756"/>
    <w:rsid w:val="007164B9"/>
    <w:rsid w:val="007174C8"/>
    <w:rsid w:val="00725E4F"/>
    <w:rsid w:val="00745AA8"/>
    <w:rsid w:val="007531DF"/>
    <w:rsid w:val="007539EC"/>
    <w:rsid w:val="0075402E"/>
    <w:rsid w:val="007601A5"/>
    <w:rsid w:val="007647D0"/>
    <w:rsid w:val="00771F45"/>
    <w:rsid w:val="00785045"/>
    <w:rsid w:val="00791455"/>
    <w:rsid w:val="0079482A"/>
    <w:rsid w:val="00796DB9"/>
    <w:rsid w:val="007A1CE8"/>
    <w:rsid w:val="007A2EAA"/>
    <w:rsid w:val="007A4E48"/>
    <w:rsid w:val="007A6BD5"/>
    <w:rsid w:val="007B093B"/>
    <w:rsid w:val="007B2329"/>
    <w:rsid w:val="007B27D9"/>
    <w:rsid w:val="007B3C87"/>
    <w:rsid w:val="007B6316"/>
    <w:rsid w:val="007B6A9F"/>
    <w:rsid w:val="007C0798"/>
    <w:rsid w:val="007C526F"/>
    <w:rsid w:val="007C606B"/>
    <w:rsid w:val="007C6186"/>
    <w:rsid w:val="007C766C"/>
    <w:rsid w:val="007D59C2"/>
    <w:rsid w:val="007D7CE7"/>
    <w:rsid w:val="007E1048"/>
    <w:rsid w:val="007E16B4"/>
    <w:rsid w:val="007E2342"/>
    <w:rsid w:val="007E2628"/>
    <w:rsid w:val="007E5AD1"/>
    <w:rsid w:val="007E70D8"/>
    <w:rsid w:val="007F26E5"/>
    <w:rsid w:val="007F3A83"/>
    <w:rsid w:val="007F4312"/>
    <w:rsid w:val="007F776F"/>
    <w:rsid w:val="007F7916"/>
    <w:rsid w:val="008031EE"/>
    <w:rsid w:val="00806B34"/>
    <w:rsid w:val="00806F5F"/>
    <w:rsid w:val="00807A9B"/>
    <w:rsid w:val="0081065F"/>
    <w:rsid w:val="0081495C"/>
    <w:rsid w:val="008208F6"/>
    <w:rsid w:val="008214DC"/>
    <w:rsid w:val="0082443F"/>
    <w:rsid w:val="0082598F"/>
    <w:rsid w:val="00831D33"/>
    <w:rsid w:val="008329BD"/>
    <w:rsid w:val="00833925"/>
    <w:rsid w:val="008347B5"/>
    <w:rsid w:val="00842B83"/>
    <w:rsid w:val="008478F8"/>
    <w:rsid w:val="008522C3"/>
    <w:rsid w:val="00854152"/>
    <w:rsid w:val="00855F76"/>
    <w:rsid w:val="0086174D"/>
    <w:rsid w:val="00863873"/>
    <w:rsid w:val="008646BA"/>
    <w:rsid w:val="00867C03"/>
    <w:rsid w:val="00873D7F"/>
    <w:rsid w:val="00875123"/>
    <w:rsid w:val="008777B3"/>
    <w:rsid w:val="008803A6"/>
    <w:rsid w:val="00884BE3"/>
    <w:rsid w:val="0088686F"/>
    <w:rsid w:val="008917EE"/>
    <w:rsid w:val="00893976"/>
    <w:rsid w:val="008A3D2C"/>
    <w:rsid w:val="008A3F1C"/>
    <w:rsid w:val="008B0616"/>
    <w:rsid w:val="008C0013"/>
    <w:rsid w:val="008C1976"/>
    <w:rsid w:val="008C467D"/>
    <w:rsid w:val="008C4A61"/>
    <w:rsid w:val="008D1EAE"/>
    <w:rsid w:val="008D229A"/>
    <w:rsid w:val="008D2D51"/>
    <w:rsid w:val="008D4047"/>
    <w:rsid w:val="008E1D1B"/>
    <w:rsid w:val="008E30D4"/>
    <w:rsid w:val="008E504E"/>
    <w:rsid w:val="008E669B"/>
    <w:rsid w:val="008F00A8"/>
    <w:rsid w:val="008F3891"/>
    <w:rsid w:val="00901BFA"/>
    <w:rsid w:val="009033CC"/>
    <w:rsid w:val="00903515"/>
    <w:rsid w:val="00910888"/>
    <w:rsid w:val="00913DD4"/>
    <w:rsid w:val="00916C8D"/>
    <w:rsid w:val="0092137E"/>
    <w:rsid w:val="0092163F"/>
    <w:rsid w:val="009222CF"/>
    <w:rsid w:val="0092319A"/>
    <w:rsid w:val="00927F26"/>
    <w:rsid w:val="0093086C"/>
    <w:rsid w:val="00931073"/>
    <w:rsid w:val="00934724"/>
    <w:rsid w:val="00936C0F"/>
    <w:rsid w:val="00946E1B"/>
    <w:rsid w:val="00951550"/>
    <w:rsid w:val="00955E16"/>
    <w:rsid w:val="00960228"/>
    <w:rsid w:val="0096038F"/>
    <w:rsid w:val="00961646"/>
    <w:rsid w:val="009650A6"/>
    <w:rsid w:val="00967B00"/>
    <w:rsid w:val="00967BAF"/>
    <w:rsid w:val="00967CF6"/>
    <w:rsid w:val="00970F84"/>
    <w:rsid w:val="00977747"/>
    <w:rsid w:val="009779A6"/>
    <w:rsid w:val="00977AB0"/>
    <w:rsid w:val="009831C1"/>
    <w:rsid w:val="009848B9"/>
    <w:rsid w:val="009904D6"/>
    <w:rsid w:val="00993C1D"/>
    <w:rsid w:val="009956C5"/>
    <w:rsid w:val="00996D9F"/>
    <w:rsid w:val="009A610E"/>
    <w:rsid w:val="009A79BC"/>
    <w:rsid w:val="009B4466"/>
    <w:rsid w:val="009C07FE"/>
    <w:rsid w:val="009C0A5D"/>
    <w:rsid w:val="009C5F0D"/>
    <w:rsid w:val="009C6C4A"/>
    <w:rsid w:val="009C7099"/>
    <w:rsid w:val="009C7978"/>
    <w:rsid w:val="009D293C"/>
    <w:rsid w:val="009D5639"/>
    <w:rsid w:val="009D5CC1"/>
    <w:rsid w:val="009D5E4A"/>
    <w:rsid w:val="009D67C9"/>
    <w:rsid w:val="009E630C"/>
    <w:rsid w:val="009E727B"/>
    <w:rsid w:val="009F0AF6"/>
    <w:rsid w:val="009F33AF"/>
    <w:rsid w:val="009F5F4B"/>
    <w:rsid w:val="00A006ED"/>
    <w:rsid w:val="00A02DD7"/>
    <w:rsid w:val="00A04DE5"/>
    <w:rsid w:val="00A06589"/>
    <w:rsid w:val="00A10650"/>
    <w:rsid w:val="00A10725"/>
    <w:rsid w:val="00A13C83"/>
    <w:rsid w:val="00A17704"/>
    <w:rsid w:val="00A217CB"/>
    <w:rsid w:val="00A250B4"/>
    <w:rsid w:val="00A25BAB"/>
    <w:rsid w:val="00A26373"/>
    <w:rsid w:val="00A33F2B"/>
    <w:rsid w:val="00A47E34"/>
    <w:rsid w:val="00A50840"/>
    <w:rsid w:val="00A50ED0"/>
    <w:rsid w:val="00A51E98"/>
    <w:rsid w:val="00A56E23"/>
    <w:rsid w:val="00A603E0"/>
    <w:rsid w:val="00A66E5D"/>
    <w:rsid w:val="00A7111F"/>
    <w:rsid w:val="00A8487E"/>
    <w:rsid w:val="00A862AC"/>
    <w:rsid w:val="00A91376"/>
    <w:rsid w:val="00A91D39"/>
    <w:rsid w:val="00A92F22"/>
    <w:rsid w:val="00A95519"/>
    <w:rsid w:val="00A96D1F"/>
    <w:rsid w:val="00AA2182"/>
    <w:rsid w:val="00AA26F0"/>
    <w:rsid w:val="00AA31E9"/>
    <w:rsid w:val="00AB60F6"/>
    <w:rsid w:val="00AB6C16"/>
    <w:rsid w:val="00AD702F"/>
    <w:rsid w:val="00AD7179"/>
    <w:rsid w:val="00AE5FC5"/>
    <w:rsid w:val="00AE7E91"/>
    <w:rsid w:val="00AF00B3"/>
    <w:rsid w:val="00AF134C"/>
    <w:rsid w:val="00B00BF8"/>
    <w:rsid w:val="00B0126F"/>
    <w:rsid w:val="00B036DE"/>
    <w:rsid w:val="00B14ED2"/>
    <w:rsid w:val="00B20C3D"/>
    <w:rsid w:val="00B22C36"/>
    <w:rsid w:val="00B24C43"/>
    <w:rsid w:val="00B263C1"/>
    <w:rsid w:val="00B263F4"/>
    <w:rsid w:val="00B322FC"/>
    <w:rsid w:val="00B3324D"/>
    <w:rsid w:val="00B33B19"/>
    <w:rsid w:val="00B34A3D"/>
    <w:rsid w:val="00B40868"/>
    <w:rsid w:val="00B4125F"/>
    <w:rsid w:val="00B43068"/>
    <w:rsid w:val="00B432D9"/>
    <w:rsid w:val="00B43C65"/>
    <w:rsid w:val="00B519AF"/>
    <w:rsid w:val="00B51D62"/>
    <w:rsid w:val="00B60134"/>
    <w:rsid w:val="00B72D98"/>
    <w:rsid w:val="00B735FF"/>
    <w:rsid w:val="00B76425"/>
    <w:rsid w:val="00B83432"/>
    <w:rsid w:val="00B8427D"/>
    <w:rsid w:val="00B90F9B"/>
    <w:rsid w:val="00B96847"/>
    <w:rsid w:val="00BA0D64"/>
    <w:rsid w:val="00BA1821"/>
    <w:rsid w:val="00BA7CA6"/>
    <w:rsid w:val="00BB2BC3"/>
    <w:rsid w:val="00BB3F7A"/>
    <w:rsid w:val="00BB6FB4"/>
    <w:rsid w:val="00BC20E2"/>
    <w:rsid w:val="00BC2542"/>
    <w:rsid w:val="00BD4255"/>
    <w:rsid w:val="00BD7960"/>
    <w:rsid w:val="00BE1617"/>
    <w:rsid w:val="00BE573D"/>
    <w:rsid w:val="00BF1FEB"/>
    <w:rsid w:val="00BF6794"/>
    <w:rsid w:val="00C00C51"/>
    <w:rsid w:val="00C026D4"/>
    <w:rsid w:val="00C02C7A"/>
    <w:rsid w:val="00C074D7"/>
    <w:rsid w:val="00C151C2"/>
    <w:rsid w:val="00C157FF"/>
    <w:rsid w:val="00C15E05"/>
    <w:rsid w:val="00C16EA1"/>
    <w:rsid w:val="00C217AD"/>
    <w:rsid w:val="00C21D62"/>
    <w:rsid w:val="00C2354E"/>
    <w:rsid w:val="00C23686"/>
    <w:rsid w:val="00C242A2"/>
    <w:rsid w:val="00C260C3"/>
    <w:rsid w:val="00C31B85"/>
    <w:rsid w:val="00C36A96"/>
    <w:rsid w:val="00C44C35"/>
    <w:rsid w:val="00C452D6"/>
    <w:rsid w:val="00C45E51"/>
    <w:rsid w:val="00C53699"/>
    <w:rsid w:val="00C56A56"/>
    <w:rsid w:val="00C57352"/>
    <w:rsid w:val="00C7287E"/>
    <w:rsid w:val="00C80826"/>
    <w:rsid w:val="00C8098B"/>
    <w:rsid w:val="00C82CB8"/>
    <w:rsid w:val="00C85A9D"/>
    <w:rsid w:val="00C868FE"/>
    <w:rsid w:val="00C9224C"/>
    <w:rsid w:val="00C94426"/>
    <w:rsid w:val="00C96F28"/>
    <w:rsid w:val="00C976DE"/>
    <w:rsid w:val="00CA37E9"/>
    <w:rsid w:val="00CA5276"/>
    <w:rsid w:val="00CB5CA1"/>
    <w:rsid w:val="00CB6260"/>
    <w:rsid w:val="00CB66C5"/>
    <w:rsid w:val="00CC534E"/>
    <w:rsid w:val="00CC762A"/>
    <w:rsid w:val="00CC77DB"/>
    <w:rsid w:val="00CD2C08"/>
    <w:rsid w:val="00CD3045"/>
    <w:rsid w:val="00CD45E4"/>
    <w:rsid w:val="00CE00FF"/>
    <w:rsid w:val="00CE01E7"/>
    <w:rsid w:val="00CE02A3"/>
    <w:rsid w:val="00CE2FB9"/>
    <w:rsid w:val="00CE489A"/>
    <w:rsid w:val="00CE50DF"/>
    <w:rsid w:val="00CF0150"/>
    <w:rsid w:val="00CF0F7A"/>
    <w:rsid w:val="00CF1CCF"/>
    <w:rsid w:val="00CF1FCC"/>
    <w:rsid w:val="00CF2D72"/>
    <w:rsid w:val="00CF3DAE"/>
    <w:rsid w:val="00CF45E0"/>
    <w:rsid w:val="00D02BE1"/>
    <w:rsid w:val="00D05DAE"/>
    <w:rsid w:val="00D07C0A"/>
    <w:rsid w:val="00D10AEF"/>
    <w:rsid w:val="00D10ED5"/>
    <w:rsid w:val="00D21D16"/>
    <w:rsid w:val="00D25E72"/>
    <w:rsid w:val="00D26A0A"/>
    <w:rsid w:val="00D312CE"/>
    <w:rsid w:val="00D36C17"/>
    <w:rsid w:val="00D40940"/>
    <w:rsid w:val="00D430F8"/>
    <w:rsid w:val="00D43926"/>
    <w:rsid w:val="00D453CC"/>
    <w:rsid w:val="00D45EB7"/>
    <w:rsid w:val="00D54EA9"/>
    <w:rsid w:val="00D55521"/>
    <w:rsid w:val="00D8338A"/>
    <w:rsid w:val="00D83B89"/>
    <w:rsid w:val="00D83F0C"/>
    <w:rsid w:val="00DA1F23"/>
    <w:rsid w:val="00DA41CA"/>
    <w:rsid w:val="00DA6833"/>
    <w:rsid w:val="00DB233F"/>
    <w:rsid w:val="00DB2967"/>
    <w:rsid w:val="00DB4134"/>
    <w:rsid w:val="00DB4E76"/>
    <w:rsid w:val="00DB6265"/>
    <w:rsid w:val="00DC14AD"/>
    <w:rsid w:val="00DC7C88"/>
    <w:rsid w:val="00DD00F3"/>
    <w:rsid w:val="00DD1F2F"/>
    <w:rsid w:val="00DD25EE"/>
    <w:rsid w:val="00DD5447"/>
    <w:rsid w:val="00DD638A"/>
    <w:rsid w:val="00DF3220"/>
    <w:rsid w:val="00DF640B"/>
    <w:rsid w:val="00DF7791"/>
    <w:rsid w:val="00E0151D"/>
    <w:rsid w:val="00E03412"/>
    <w:rsid w:val="00E049E5"/>
    <w:rsid w:val="00E04B2A"/>
    <w:rsid w:val="00E055C1"/>
    <w:rsid w:val="00E14C6B"/>
    <w:rsid w:val="00E1592F"/>
    <w:rsid w:val="00E17D96"/>
    <w:rsid w:val="00E22547"/>
    <w:rsid w:val="00E2613E"/>
    <w:rsid w:val="00E2675D"/>
    <w:rsid w:val="00E2698E"/>
    <w:rsid w:val="00E32CE7"/>
    <w:rsid w:val="00E33E3E"/>
    <w:rsid w:val="00E34638"/>
    <w:rsid w:val="00E4077F"/>
    <w:rsid w:val="00E407EA"/>
    <w:rsid w:val="00E45F27"/>
    <w:rsid w:val="00E466DB"/>
    <w:rsid w:val="00E57B04"/>
    <w:rsid w:val="00E57CD1"/>
    <w:rsid w:val="00E57E6B"/>
    <w:rsid w:val="00E6465D"/>
    <w:rsid w:val="00E64DA3"/>
    <w:rsid w:val="00E650FD"/>
    <w:rsid w:val="00E6573C"/>
    <w:rsid w:val="00E6616C"/>
    <w:rsid w:val="00E66D57"/>
    <w:rsid w:val="00E674CF"/>
    <w:rsid w:val="00E717D2"/>
    <w:rsid w:val="00E73780"/>
    <w:rsid w:val="00E748BE"/>
    <w:rsid w:val="00E76BCB"/>
    <w:rsid w:val="00E84930"/>
    <w:rsid w:val="00E85840"/>
    <w:rsid w:val="00E92B75"/>
    <w:rsid w:val="00E94F39"/>
    <w:rsid w:val="00E955E4"/>
    <w:rsid w:val="00E95612"/>
    <w:rsid w:val="00E95B38"/>
    <w:rsid w:val="00EA082D"/>
    <w:rsid w:val="00EA2587"/>
    <w:rsid w:val="00EB5979"/>
    <w:rsid w:val="00EB6649"/>
    <w:rsid w:val="00ED085B"/>
    <w:rsid w:val="00ED4746"/>
    <w:rsid w:val="00ED5286"/>
    <w:rsid w:val="00EE437E"/>
    <w:rsid w:val="00EF0721"/>
    <w:rsid w:val="00EF48C3"/>
    <w:rsid w:val="00F01E6F"/>
    <w:rsid w:val="00F058A0"/>
    <w:rsid w:val="00F06CAC"/>
    <w:rsid w:val="00F100B9"/>
    <w:rsid w:val="00F10251"/>
    <w:rsid w:val="00F11A41"/>
    <w:rsid w:val="00F12E71"/>
    <w:rsid w:val="00F165B2"/>
    <w:rsid w:val="00F16827"/>
    <w:rsid w:val="00F21176"/>
    <w:rsid w:val="00F217A9"/>
    <w:rsid w:val="00F219A1"/>
    <w:rsid w:val="00F2341E"/>
    <w:rsid w:val="00F23734"/>
    <w:rsid w:val="00F25EF7"/>
    <w:rsid w:val="00F267A9"/>
    <w:rsid w:val="00F3554B"/>
    <w:rsid w:val="00F35EAB"/>
    <w:rsid w:val="00F40A55"/>
    <w:rsid w:val="00F43C72"/>
    <w:rsid w:val="00F50573"/>
    <w:rsid w:val="00F57204"/>
    <w:rsid w:val="00F60625"/>
    <w:rsid w:val="00F6413C"/>
    <w:rsid w:val="00F70123"/>
    <w:rsid w:val="00F70413"/>
    <w:rsid w:val="00F71863"/>
    <w:rsid w:val="00F72F91"/>
    <w:rsid w:val="00F736CA"/>
    <w:rsid w:val="00F73936"/>
    <w:rsid w:val="00F73997"/>
    <w:rsid w:val="00F822A4"/>
    <w:rsid w:val="00F82AA0"/>
    <w:rsid w:val="00F83B57"/>
    <w:rsid w:val="00F86CFB"/>
    <w:rsid w:val="00F908C8"/>
    <w:rsid w:val="00F90D06"/>
    <w:rsid w:val="00F92D19"/>
    <w:rsid w:val="00F94EE3"/>
    <w:rsid w:val="00FA1685"/>
    <w:rsid w:val="00FA388C"/>
    <w:rsid w:val="00FA4650"/>
    <w:rsid w:val="00FA5024"/>
    <w:rsid w:val="00FB1F57"/>
    <w:rsid w:val="00FB3BBD"/>
    <w:rsid w:val="00FC3972"/>
    <w:rsid w:val="00FC6B91"/>
    <w:rsid w:val="00FC6FD4"/>
    <w:rsid w:val="00FE757A"/>
    <w:rsid w:val="00FF1568"/>
    <w:rsid w:val="00FF513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o:shapelayout v:ext="edit">
      <o:idmap v:ext="edit" data="1"/>
    </o:shapelayout>
  </w:shapeDefaults>
  <w:decimalSymbol w:val=","/>
  <w:listSeparator w:val=";"/>
  <w14:docId w14:val="7ED1A134"/>
  <w15:chartTrackingRefBased/>
  <w15:docId w15:val="{0EC28A8F-07AE-4933-BDB9-EE338A4A5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4213E"/>
    <w:rPr>
      <w:rFonts w:ascii="Arial" w:hAnsi="Arial"/>
      <w:sz w:val="22"/>
    </w:rPr>
  </w:style>
  <w:style w:type="paragraph" w:styleId="Kop1">
    <w:name w:val="heading 1"/>
    <w:basedOn w:val="Standaard"/>
    <w:next w:val="Standaard"/>
    <w:autoRedefine/>
    <w:qFormat/>
    <w:rsid w:val="005F6381"/>
    <w:pPr>
      <w:keepNext/>
      <w:spacing w:before="240"/>
      <w:jc w:val="center"/>
      <w:outlineLvl w:val="0"/>
    </w:pPr>
    <w:rPr>
      <w:b/>
      <w:noProof/>
      <w:kern w:val="28"/>
      <w:sz w:val="28"/>
      <w:szCs w:val="28"/>
      <w:lang w:val="nl"/>
    </w:rPr>
  </w:style>
  <w:style w:type="paragraph" w:styleId="Kop2">
    <w:name w:val="heading 2"/>
    <w:basedOn w:val="Standaard"/>
    <w:next w:val="Standaard"/>
    <w:qFormat/>
    <w:pPr>
      <w:keepNext/>
      <w:outlineLvl w:val="1"/>
    </w:pPr>
    <w:rPr>
      <w:b/>
      <w:u w:val="single"/>
      <w:lang w:val="nl"/>
    </w:rPr>
  </w:style>
  <w:style w:type="paragraph" w:styleId="Kop3">
    <w:name w:val="heading 3"/>
    <w:basedOn w:val="Standaard"/>
    <w:next w:val="Standaard"/>
    <w:qFormat/>
    <w:rsid w:val="007647D0"/>
    <w:pPr>
      <w:keepNext/>
      <w:spacing w:before="240" w:after="60"/>
      <w:outlineLvl w:val="2"/>
    </w:pPr>
    <w:rPr>
      <w:rFonts w:cs="Arial"/>
      <w:b/>
      <w:bCs/>
      <w:sz w:val="26"/>
      <w:szCs w:val="26"/>
    </w:rPr>
  </w:style>
  <w:style w:type="paragraph" w:styleId="Kop4">
    <w:name w:val="heading 4"/>
    <w:basedOn w:val="Standaard"/>
    <w:next w:val="Standaard"/>
    <w:link w:val="Kop4Char1"/>
    <w:autoRedefine/>
    <w:qFormat/>
    <w:rsid w:val="000900C6"/>
    <w:pPr>
      <w:keepNext/>
      <w:numPr>
        <w:ilvl w:val="3"/>
        <w:numId w:val="3"/>
      </w:numPr>
      <w:spacing w:before="240" w:after="60"/>
      <w:outlineLvl w:val="3"/>
    </w:pPr>
    <w:rPr>
      <w:b/>
    </w:rPr>
  </w:style>
  <w:style w:type="paragraph" w:styleId="Kop5">
    <w:name w:val="heading 5"/>
    <w:aliases w:val=" Char1"/>
    <w:basedOn w:val="Kop4"/>
    <w:next w:val="Standaard"/>
    <w:link w:val="Kop5Char2"/>
    <w:autoRedefine/>
    <w:qFormat/>
    <w:rsid w:val="00DA1F23"/>
    <w:pPr>
      <w:keepNext w:val="0"/>
      <w:numPr>
        <w:ilvl w:val="4"/>
      </w:numPr>
      <w:tabs>
        <w:tab w:val="left" w:pos="567"/>
        <w:tab w:val="num" w:pos="1100"/>
      </w:tabs>
      <w:spacing w:before="120"/>
      <w:ind w:left="567"/>
      <w:outlineLvl w:val="4"/>
    </w:pPr>
    <w:rPr>
      <w:b w:val="0"/>
      <w:lang w:val="nl"/>
    </w:rPr>
  </w:style>
  <w:style w:type="paragraph" w:styleId="Kop6">
    <w:name w:val="heading 6"/>
    <w:basedOn w:val="Standaard"/>
    <w:next w:val="Standaard"/>
    <w:qFormat/>
    <w:rsid w:val="00E04B2A"/>
    <w:pPr>
      <w:numPr>
        <w:ilvl w:val="5"/>
        <w:numId w:val="2"/>
      </w:numPr>
      <w:spacing w:before="60"/>
      <w:outlineLvl w:val="5"/>
    </w:pPr>
    <w:rPr>
      <w:rFonts w:cs="Arial"/>
      <w:bCs/>
      <w:szCs w:val="22"/>
      <w:lang w:va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style>
  <w:style w:type="paragraph" w:styleId="Ballontekst">
    <w:name w:val="Balloon Text"/>
    <w:basedOn w:val="Standaard"/>
    <w:semiHidden/>
    <w:rPr>
      <w:rFonts w:ascii="Tahoma" w:hAnsi="Tahoma" w:cs="Tahoma"/>
      <w:sz w:val="16"/>
      <w:szCs w:val="16"/>
    </w:rPr>
  </w:style>
  <w:style w:type="character" w:customStyle="1" w:styleId="Kop4Char">
    <w:name w:val="Kop 4 Char"/>
    <w:rPr>
      <w:rFonts w:ascii="Arial" w:hAnsi="Arial"/>
      <w:b/>
      <w:sz w:val="22"/>
    </w:rPr>
  </w:style>
  <w:style w:type="character" w:customStyle="1" w:styleId="Kop5Char">
    <w:name w:val="Kop 5 Char"/>
    <w:rPr>
      <w:rFonts w:ascii="Arial" w:hAnsi="Arial"/>
      <w:sz w:val="22"/>
    </w:rPr>
  </w:style>
  <w:style w:type="paragraph" w:styleId="Plattetekst">
    <w:name w:val="Body Text"/>
    <w:basedOn w:val="Standaard"/>
    <w:rPr>
      <w:i/>
    </w:rPr>
  </w:style>
  <w:style w:type="character" w:customStyle="1" w:styleId="Kop6Char">
    <w:name w:val="Kop 6 Char"/>
    <w:rPr>
      <w:rFonts w:ascii="Arial" w:eastAsia="Times New Roman" w:hAnsi="Arial" w:cs="Arial"/>
      <w:bCs/>
      <w:noProof w:val="0"/>
      <w:sz w:val="22"/>
      <w:szCs w:val="22"/>
      <w:lang w:val="nl"/>
    </w:rPr>
  </w:style>
  <w:style w:type="paragraph" w:styleId="Inhopg1">
    <w:name w:val="toc 1"/>
    <w:basedOn w:val="Standaard"/>
    <w:next w:val="Standaard"/>
    <w:autoRedefine/>
    <w:uiPriority w:val="39"/>
    <w:rsid w:val="00F23734"/>
    <w:pPr>
      <w:tabs>
        <w:tab w:val="right" w:pos="9180"/>
      </w:tabs>
      <w:spacing w:before="40" w:after="40"/>
    </w:pPr>
    <w:rPr>
      <w:noProof/>
    </w:rPr>
  </w:style>
  <w:style w:type="paragraph" w:styleId="Inhopg2">
    <w:name w:val="toc 2"/>
    <w:basedOn w:val="Standaard"/>
    <w:next w:val="Standaard"/>
    <w:autoRedefine/>
    <w:uiPriority w:val="39"/>
    <w:rsid w:val="00F23734"/>
    <w:pPr>
      <w:tabs>
        <w:tab w:val="left" w:pos="660"/>
        <w:tab w:val="right" w:leader="dot" w:pos="9179"/>
      </w:tabs>
      <w:ind w:left="220"/>
    </w:pPr>
    <w:rPr>
      <w:noProof/>
    </w:rPr>
  </w:style>
  <w:style w:type="paragraph" w:styleId="Inhopg3">
    <w:name w:val="toc 3"/>
    <w:basedOn w:val="Standaard"/>
    <w:next w:val="Standaard"/>
    <w:autoRedefine/>
    <w:uiPriority w:val="39"/>
    <w:rsid w:val="00F23734"/>
    <w:pPr>
      <w:tabs>
        <w:tab w:val="right" w:leader="dot" w:pos="9179"/>
      </w:tabs>
      <w:ind w:left="440"/>
    </w:pPr>
  </w:style>
  <w:style w:type="paragraph" w:styleId="Inhopg4">
    <w:name w:val="toc 4"/>
    <w:basedOn w:val="Standaard"/>
    <w:next w:val="Standaard"/>
    <w:autoRedefine/>
    <w:semiHidden/>
    <w:pPr>
      <w:ind w:left="660"/>
    </w:pPr>
  </w:style>
  <w:style w:type="paragraph" w:styleId="Inhopg5">
    <w:name w:val="toc 5"/>
    <w:basedOn w:val="Standaard"/>
    <w:next w:val="Standaard"/>
    <w:autoRedefine/>
    <w:semiHidden/>
    <w:pPr>
      <w:ind w:left="880"/>
    </w:pPr>
  </w:style>
  <w:style w:type="paragraph" w:styleId="Inhopg6">
    <w:name w:val="toc 6"/>
    <w:basedOn w:val="Standaard"/>
    <w:next w:val="Standaard"/>
    <w:autoRedefine/>
    <w:semiHidden/>
    <w:pPr>
      <w:ind w:left="1100"/>
    </w:pPr>
  </w:style>
  <w:style w:type="paragraph" w:styleId="Inhopg7">
    <w:name w:val="toc 7"/>
    <w:basedOn w:val="Standaard"/>
    <w:next w:val="Standaard"/>
    <w:autoRedefine/>
    <w:semiHidden/>
    <w:pPr>
      <w:ind w:left="1320"/>
    </w:pPr>
  </w:style>
  <w:style w:type="paragraph" w:styleId="Inhopg8">
    <w:name w:val="toc 8"/>
    <w:basedOn w:val="Standaard"/>
    <w:next w:val="Standaard"/>
    <w:autoRedefine/>
    <w:semiHidden/>
    <w:pPr>
      <w:ind w:left="1540"/>
    </w:pPr>
  </w:style>
  <w:style w:type="paragraph" w:styleId="Inhopg9">
    <w:name w:val="toc 9"/>
    <w:basedOn w:val="Standaard"/>
    <w:next w:val="Standaard"/>
    <w:autoRedefine/>
    <w:semiHidden/>
    <w:pPr>
      <w:ind w:left="1760"/>
    </w:pPr>
  </w:style>
  <w:style w:type="paragraph" w:styleId="Plattetekst2">
    <w:name w:val="Body Text 2"/>
    <w:basedOn w:val="Standaard"/>
    <w:rPr>
      <w:i/>
      <w:color w:val="0000FF"/>
    </w:rPr>
  </w:style>
  <w:style w:type="paragraph" w:styleId="Plattetekst3">
    <w:name w:val="Body Text 3"/>
    <w:basedOn w:val="Standaard"/>
    <w:rPr>
      <w:color w:val="0000FF"/>
    </w:rPr>
  </w:style>
  <w:style w:type="character" w:styleId="Nadruk">
    <w:name w:val="Emphasis"/>
    <w:qFormat/>
    <w:rsid w:val="00F736CA"/>
    <w:rPr>
      <w:i/>
      <w:iCs/>
    </w:rPr>
  </w:style>
  <w:style w:type="table" w:styleId="Tabelraster">
    <w:name w:val="Table Grid"/>
    <w:basedOn w:val="Standaardtabel"/>
    <w:rsid w:val="00E717D2"/>
    <w:pPr>
      <w:spacing w:before="120" w:after="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semiHidden/>
    <w:rsid w:val="00867C03"/>
    <w:rPr>
      <w:sz w:val="16"/>
      <w:szCs w:val="16"/>
    </w:rPr>
  </w:style>
  <w:style w:type="paragraph" w:styleId="Tekstopmerking">
    <w:name w:val="annotation text"/>
    <w:basedOn w:val="Standaard"/>
    <w:semiHidden/>
    <w:rsid w:val="00867C03"/>
    <w:rPr>
      <w:sz w:val="20"/>
    </w:rPr>
  </w:style>
  <w:style w:type="paragraph" w:styleId="Onderwerpvanopmerking">
    <w:name w:val="annotation subject"/>
    <w:basedOn w:val="Tekstopmerking"/>
    <w:next w:val="Tekstopmerking"/>
    <w:semiHidden/>
    <w:rsid w:val="00867C03"/>
    <w:rPr>
      <w:b/>
      <w:bCs/>
    </w:rPr>
  </w:style>
  <w:style w:type="paragraph" w:styleId="Kopvaninhoudsopgave">
    <w:name w:val="TOC Heading"/>
    <w:basedOn w:val="Kop1"/>
    <w:next w:val="Standaard"/>
    <w:uiPriority w:val="39"/>
    <w:qFormat/>
    <w:rsid w:val="00533209"/>
    <w:pPr>
      <w:keepLines/>
      <w:spacing w:before="480" w:line="276" w:lineRule="auto"/>
      <w:outlineLvl w:val="9"/>
    </w:pPr>
    <w:rPr>
      <w:rFonts w:ascii="Cambria" w:hAnsi="Cambria"/>
      <w:bCs/>
      <w:color w:val="365F91"/>
      <w:kern w:val="0"/>
      <w:lang w:val="nl-NL" w:eastAsia="en-US"/>
    </w:rPr>
  </w:style>
  <w:style w:type="paragraph" w:styleId="Normaalweb">
    <w:name w:val="Normal (Web)"/>
    <w:basedOn w:val="Standaard"/>
    <w:rsid w:val="00CF2D72"/>
    <w:pPr>
      <w:spacing w:before="100" w:beforeAutospacing="1" w:after="100" w:afterAutospacing="1"/>
    </w:pPr>
    <w:rPr>
      <w:rFonts w:ascii="Times New Roman" w:hAnsi="Times New Roman"/>
      <w:sz w:val="24"/>
      <w:szCs w:val="24"/>
    </w:rPr>
  </w:style>
  <w:style w:type="character" w:customStyle="1" w:styleId="VoettekstChar">
    <w:name w:val="Voettekst Char"/>
    <w:link w:val="Voettekst"/>
    <w:uiPriority w:val="99"/>
    <w:rsid w:val="00675162"/>
    <w:rPr>
      <w:rFonts w:ascii="Arial" w:hAnsi="Arial"/>
      <w:sz w:val="22"/>
    </w:rPr>
  </w:style>
  <w:style w:type="paragraph" w:customStyle="1" w:styleId="BodyText2Numbered">
    <w:name w:val="Body Text 2 Numbered"/>
    <w:basedOn w:val="Plattetekst2"/>
    <w:rsid w:val="00215C6E"/>
    <w:pPr>
      <w:numPr>
        <w:ilvl w:val="1"/>
        <w:numId w:val="4"/>
      </w:numPr>
      <w:spacing w:after="280" w:line="280" w:lineRule="atLeast"/>
      <w:jc w:val="both"/>
    </w:pPr>
    <w:rPr>
      <w:rFonts w:cs="Arial"/>
      <w:i w:val="0"/>
      <w:color w:val="auto"/>
      <w:sz w:val="20"/>
      <w:lang w:eastAsia="en-US"/>
    </w:rPr>
  </w:style>
  <w:style w:type="paragraph" w:customStyle="1" w:styleId="BodyText3Numbered">
    <w:name w:val="Body Text 3 Numbered"/>
    <w:basedOn w:val="Plattetekst3"/>
    <w:rsid w:val="00215C6E"/>
    <w:pPr>
      <w:tabs>
        <w:tab w:val="num" w:pos="851"/>
      </w:tabs>
      <w:spacing w:after="280" w:line="280" w:lineRule="atLeast"/>
      <w:ind w:left="851" w:hanging="851"/>
      <w:jc w:val="both"/>
    </w:pPr>
    <w:rPr>
      <w:rFonts w:cs="Arial"/>
      <w:color w:val="auto"/>
      <w:sz w:val="20"/>
      <w:lang w:eastAsia="en-US"/>
    </w:rPr>
  </w:style>
  <w:style w:type="character" w:customStyle="1" w:styleId="BoldItalic">
    <w:name w:val="BoldItalic"/>
    <w:rsid w:val="009779A6"/>
    <w:rPr>
      <w:b/>
      <w:i/>
      <w:lang w:val="nl-NL"/>
    </w:rPr>
  </w:style>
  <w:style w:type="paragraph" w:customStyle="1" w:styleId="StandaardTabel0">
    <w:name w:val="Standaard Tabel"/>
    <w:basedOn w:val="Standaard"/>
    <w:rsid w:val="009779A6"/>
    <w:rPr>
      <w:rFonts w:ascii="Times New Roman" w:hAnsi="Times New Roman"/>
      <w:sz w:val="20"/>
    </w:rPr>
  </w:style>
  <w:style w:type="numbering" w:customStyle="1" w:styleId="OpmaakprofielGenummerdLinks1cmVerkeerd-om05cm5">
    <w:name w:val="Opmaakprofiel Genummerd Links:  1 cm Verkeerd-om:  05 cm5"/>
    <w:basedOn w:val="Geenlijst"/>
    <w:rsid w:val="00AB60F6"/>
    <w:pPr>
      <w:numPr>
        <w:numId w:val="5"/>
      </w:numPr>
    </w:pPr>
  </w:style>
  <w:style w:type="paragraph" w:customStyle="1" w:styleId="Opmaakprofiel10ptLinks-001cmEersteregel001cmVoor0pt">
    <w:name w:val="Opmaakprofiel 10 pt Links:  -001 cm Eerste regel:  001 cm Voor:  0 pt..."/>
    <w:basedOn w:val="Standaard"/>
    <w:rsid w:val="00F50573"/>
    <w:pPr>
      <w:spacing w:before="120" w:after="60"/>
      <w:ind w:firstLine="6"/>
    </w:pPr>
    <w:rPr>
      <w:sz w:val="20"/>
    </w:rPr>
  </w:style>
  <w:style w:type="paragraph" w:customStyle="1" w:styleId="OpmaakprofielLinks1cm">
    <w:name w:val="Opmaakprofiel Links:  1 cm"/>
    <w:basedOn w:val="Standaard"/>
    <w:rsid w:val="00F50573"/>
    <w:pPr>
      <w:spacing w:before="120" w:after="60"/>
      <w:ind w:left="567"/>
    </w:pPr>
  </w:style>
  <w:style w:type="paragraph" w:customStyle="1" w:styleId="OpmaakprofielLinks1cmVerkeerd-om05cm">
    <w:name w:val="Opmaakprofiel Links:  1 cm Verkeerd-om:  05 cm"/>
    <w:basedOn w:val="Standaard"/>
    <w:rsid w:val="00F50573"/>
    <w:pPr>
      <w:spacing w:before="120" w:after="60"/>
      <w:ind w:left="851" w:hanging="284"/>
    </w:pPr>
  </w:style>
  <w:style w:type="numbering" w:customStyle="1" w:styleId="OpmaakprofielGenummerdLinks1cmVerkeerd-om05cm">
    <w:name w:val="Opmaakprofiel Genummerd Links:  1 cm Verkeerd-om:  05 cm"/>
    <w:basedOn w:val="Geenlijst"/>
    <w:rsid w:val="007647D0"/>
    <w:pPr>
      <w:numPr>
        <w:numId w:val="6"/>
      </w:numPr>
    </w:pPr>
  </w:style>
  <w:style w:type="numbering" w:customStyle="1" w:styleId="OpmaakprofielOpmaakprofielGenummerdLinks1cmVerkeerd-om05cmMe">
    <w:name w:val="Opmaakprofiel Opmaakprofiel Genummerd Links:  1 cm Verkeerd-om:  05 cm + Me..."/>
    <w:basedOn w:val="Geenlijst"/>
    <w:rsid w:val="007647D0"/>
    <w:pPr>
      <w:numPr>
        <w:numId w:val="7"/>
      </w:numPr>
    </w:pPr>
  </w:style>
  <w:style w:type="paragraph" w:customStyle="1" w:styleId="OpmaakprofielKop5Voor6pt">
    <w:name w:val="Opmaakprofiel Kop 5 + Voor:  6 pt"/>
    <w:basedOn w:val="Kop5"/>
    <w:autoRedefine/>
    <w:rsid w:val="00B14ED2"/>
  </w:style>
  <w:style w:type="paragraph" w:customStyle="1" w:styleId="OpmaakprofielKop5Cursief">
    <w:name w:val="Opmaakprofiel Kop 5 + Cursief"/>
    <w:basedOn w:val="Kop5"/>
    <w:link w:val="OpmaakprofielKop5CursiefChar"/>
    <w:autoRedefine/>
    <w:rsid w:val="00F60625"/>
    <w:rPr>
      <w:i/>
      <w:iCs/>
    </w:rPr>
  </w:style>
  <w:style w:type="character" w:customStyle="1" w:styleId="Kop4Char1">
    <w:name w:val="Kop 4 Char1"/>
    <w:link w:val="Kop4"/>
    <w:rsid w:val="000900C6"/>
    <w:rPr>
      <w:rFonts w:ascii="Arial" w:hAnsi="Arial"/>
      <w:b/>
      <w:sz w:val="22"/>
      <w:lang w:val="nl-NL" w:eastAsia="nl-NL" w:bidi="ar-SA"/>
    </w:rPr>
  </w:style>
  <w:style w:type="character" w:customStyle="1" w:styleId="Kop5Char2">
    <w:name w:val="Kop 5 Char2"/>
    <w:aliases w:val=" Char1 Char"/>
    <w:link w:val="Kop5"/>
    <w:rsid w:val="00DA1F23"/>
    <w:rPr>
      <w:rFonts w:ascii="Arial" w:hAnsi="Arial"/>
      <w:b/>
      <w:sz w:val="22"/>
      <w:lang w:val="nl" w:eastAsia="nl-NL" w:bidi="ar-SA"/>
    </w:rPr>
  </w:style>
  <w:style w:type="character" w:customStyle="1" w:styleId="OpmaakprofielKop5CursiefChar">
    <w:name w:val="Opmaakprofiel Kop 5 + Cursief Char"/>
    <w:link w:val="OpmaakprofielKop5Cursief"/>
    <w:rsid w:val="00F60625"/>
    <w:rPr>
      <w:rFonts w:ascii="Arial" w:hAnsi="Arial"/>
      <w:b/>
      <w:i/>
      <w:iCs/>
      <w:sz w:val="22"/>
      <w:lang w:val="nl" w:eastAsia="nl-NL" w:bidi="ar-SA"/>
    </w:rPr>
  </w:style>
  <w:style w:type="character" w:customStyle="1" w:styleId="Kop5Char1">
    <w:name w:val="Kop 5 Char1"/>
    <w:rsid w:val="00455D1B"/>
    <w:rPr>
      <w:rFonts w:ascii="Arial" w:hAnsi="Arial"/>
      <w:b/>
      <w:sz w:val="22"/>
      <w:lang w:val="nl" w:eastAsia="nl-NL" w:bidi="ar-SA"/>
    </w:rPr>
  </w:style>
  <w:style w:type="paragraph" w:customStyle="1" w:styleId="OpmaakprofielOpmaakprofielKop5CursiefVet">
    <w:name w:val="Opmaakprofiel Opmaakprofiel Kop 5 + Cursief + Vet"/>
    <w:basedOn w:val="OpmaakprofielKop5Cursief"/>
    <w:rsid w:val="00F60625"/>
    <w:rPr>
      <w:bCs/>
    </w:rPr>
  </w:style>
  <w:style w:type="numbering" w:customStyle="1" w:styleId="OpmaakprofielOpmaakprofielOpmaakprofielGenummerdLinks1cmVerkeerd-o">
    <w:name w:val="Opmaakprofiel Opmaakprofiel Opmaakprofiel Genummerd Links:  1 cm Verkeerd-o..."/>
    <w:basedOn w:val="Geenlijst"/>
    <w:rsid w:val="00370DFD"/>
    <w:pPr>
      <w:numPr>
        <w:numId w:val="25"/>
      </w:numPr>
    </w:pPr>
  </w:style>
  <w:style w:type="character" w:styleId="Hyperlink">
    <w:name w:val="Hyperlink"/>
    <w:rsid w:val="00F90D06"/>
    <w:rPr>
      <w:color w:val="0000FF"/>
      <w:u w:val="single"/>
    </w:rPr>
  </w:style>
  <w:style w:type="character" w:customStyle="1" w:styleId="apple-style-span">
    <w:name w:val="apple-style-span"/>
    <w:basedOn w:val="Standaardalinea-lettertype"/>
    <w:rsid w:val="000142D8"/>
  </w:style>
  <w:style w:type="character" w:customStyle="1" w:styleId="Char1Char">
    <w:name w:val="Char1 Char"/>
    <w:rsid w:val="00833925"/>
    <w:rPr>
      <w:rFonts w:ascii="Arial" w:hAnsi="Arial"/>
      <w:b/>
      <w:sz w:val="22"/>
      <w:lang w:val="nl" w:eastAsia="nl-NL" w:bidi="ar-SA"/>
    </w:rPr>
  </w:style>
  <w:style w:type="character" w:customStyle="1" w:styleId="KoptekstChar">
    <w:name w:val="Koptekst Char"/>
    <w:link w:val="Koptekst"/>
    <w:uiPriority w:val="99"/>
    <w:rsid w:val="00D10AEF"/>
    <w:rPr>
      <w:rFonts w:ascii="Arial" w:hAnsi="Arial"/>
      <w:sz w:val="22"/>
    </w:rPr>
  </w:style>
  <w:style w:type="paragraph" w:styleId="Lijstalinea">
    <w:name w:val="List Paragraph"/>
    <w:basedOn w:val="Standaard"/>
    <w:uiPriority w:val="34"/>
    <w:qFormat/>
    <w:rsid w:val="00E955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3732130">
      <w:bodyDiv w:val="1"/>
      <w:marLeft w:val="0"/>
      <w:marRight w:val="0"/>
      <w:marTop w:val="0"/>
      <w:marBottom w:val="0"/>
      <w:divBdr>
        <w:top w:val="none" w:sz="0" w:space="0" w:color="auto"/>
        <w:left w:val="none" w:sz="0" w:space="0" w:color="auto"/>
        <w:bottom w:val="none" w:sz="0" w:space="0" w:color="auto"/>
        <w:right w:val="none" w:sz="0" w:space="0" w:color="auto"/>
      </w:divBdr>
    </w:div>
    <w:div w:id="1512718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cturen@amstelveen.n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EF5126-98F2-4C94-8714-E2F6841BD9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418E9AD4</Template>
  <TotalTime>4</TotalTime>
  <Pages>3</Pages>
  <Words>830</Words>
  <Characters>5301</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MODEL-DIENSTVERLENINGSOVEREENKOMST ARVODI</vt:lpstr>
    </vt:vector>
  </TitlesOfParts>
  <Company>Min. van BZK</Company>
  <LinksUpToDate>false</LinksUpToDate>
  <CharactersWithSpaces>6119</CharactersWithSpaces>
  <SharedDoc>false</SharedDoc>
  <HLinks>
    <vt:vector size="18" baseType="variant">
      <vt:variant>
        <vt:i4>917616</vt:i4>
      </vt:variant>
      <vt:variant>
        <vt:i4>21</vt:i4>
      </vt:variant>
      <vt:variant>
        <vt:i4>0</vt:i4>
      </vt:variant>
      <vt:variant>
        <vt:i4>5</vt:i4>
      </vt:variant>
      <vt:variant>
        <vt:lpwstr>mailto:facturen.sociaaldomein@amstelveen.nl</vt:lpwstr>
      </vt:variant>
      <vt:variant>
        <vt:lpwstr/>
      </vt:variant>
      <vt:variant>
        <vt:i4>2228236</vt:i4>
      </vt:variant>
      <vt:variant>
        <vt:i4>18</vt:i4>
      </vt:variant>
      <vt:variant>
        <vt:i4>0</vt:i4>
      </vt:variant>
      <vt:variant>
        <vt:i4>5</vt:i4>
      </vt:variant>
      <vt:variant>
        <vt:lpwstr>mailto:facturenaalsmeer@amstelveen.nl</vt:lpwstr>
      </vt:variant>
      <vt:variant>
        <vt:lpwstr/>
      </vt:variant>
      <vt:variant>
        <vt:i4>2555913</vt:i4>
      </vt:variant>
      <vt:variant>
        <vt:i4>15</vt:i4>
      </vt:variant>
      <vt:variant>
        <vt:i4>0</vt:i4>
      </vt:variant>
      <vt:variant>
        <vt:i4>5</vt:i4>
      </vt:variant>
      <vt:variant>
        <vt:lpwstr>mailto:facturen@amstelveen.nl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MODEL-DIENSTVERLENINGSOVEREENKOMST ARVODI</dc:title>
  <dc:subject/>
  <dc:creator>severijnen</dc:creator>
  <cp:keywords/>
  <dc:description/>
  <cp:lastModifiedBy>Rongen, Jos</cp:lastModifiedBy>
  <cp:revision>4</cp:revision>
  <cp:lastPrinted>2020-01-16T10:58:00Z</cp:lastPrinted>
  <dcterms:created xsi:type="dcterms:W3CDTF">2020-04-07T06:39:00Z</dcterms:created>
  <dcterms:modified xsi:type="dcterms:W3CDTF">2020-04-07T06:48:00Z</dcterms:modified>
</cp:coreProperties>
</file>