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93B33A" w14:textId="77777777" w:rsidR="00087BF5" w:rsidRDefault="00087BF5">
      <w:pPr>
        <w:rPr>
          <w:rFonts w:ascii="Verdana" w:hAnsi="Verdana"/>
          <w:b/>
          <w:sz w:val="24"/>
          <w:szCs w:val="24"/>
        </w:rPr>
      </w:pPr>
    </w:p>
    <w:p w14:paraId="059241EC" w14:textId="1E13B696" w:rsidR="003417F4" w:rsidRPr="00C34936" w:rsidRDefault="00C34936">
      <w:pPr>
        <w:rPr>
          <w:rFonts w:ascii="Verdana" w:hAnsi="Verdana"/>
          <w:b/>
          <w:sz w:val="24"/>
          <w:szCs w:val="24"/>
        </w:rPr>
      </w:pPr>
      <w:r w:rsidRPr="00C34936">
        <w:rPr>
          <w:rFonts w:ascii="Verdana" w:hAnsi="Verdana"/>
          <w:b/>
          <w:sz w:val="24"/>
          <w:szCs w:val="24"/>
        </w:rPr>
        <w:t xml:space="preserve">Invulbijlage </w:t>
      </w:r>
      <w:r w:rsidR="00E01414">
        <w:rPr>
          <w:rFonts w:ascii="Verdana" w:hAnsi="Verdana"/>
          <w:b/>
          <w:sz w:val="24"/>
          <w:szCs w:val="24"/>
        </w:rPr>
        <w:t>6</w:t>
      </w:r>
      <w:r w:rsidRPr="00C34936">
        <w:rPr>
          <w:rFonts w:ascii="Verdana" w:hAnsi="Verdana"/>
          <w:b/>
          <w:sz w:val="24"/>
          <w:szCs w:val="24"/>
        </w:rPr>
        <w:t>: Referenties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1632E0EE" w14:textId="5445CBE8" w:rsidR="001979B8" w:rsidRPr="00270151" w:rsidRDefault="001979B8" w:rsidP="001979B8">
      <w:pPr>
        <w:pStyle w:val="Geenafstand"/>
        <w:rPr>
          <w:rFonts w:ascii="Verdana" w:hAnsi="Verdana"/>
          <w:sz w:val="18"/>
          <w:szCs w:val="18"/>
        </w:rPr>
      </w:pPr>
      <w:r w:rsidRPr="00270151">
        <w:rPr>
          <w:rFonts w:ascii="Verdana" w:hAnsi="Verdana"/>
          <w:sz w:val="18"/>
          <w:szCs w:val="18"/>
        </w:rPr>
        <w:t xml:space="preserve">Europese Aanbesteding </w:t>
      </w:r>
      <w:r w:rsidR="00E01414">
        <w:rPr>
          <w:rFonts w:ascii="Verdana" w:hAnsi="Verdana"/>
          <w:sz w:val="18"/>
          <w:szCs w:val="18"/>
        </w:rPr>
        <w:t>Centrale Inkoop Hardware</w:t>
      </w:r>
    </w:p>
    <w:p w14:paraId="489FFDD0" w14:textId="38EC3138" w:rsidR="001979B8" w:rsidRPr="00E01414" w:rsidRDefault="001979B8" w:rsidP="001979B8">
      <w:pPr>
        <w:pStyle w:val="Geenafstand"/>
        <w:rPr>
          <w:rFonts w:ascii="Verdana" w:hAnsi="Verdana"/>
          <w:b/>
          <w:sz w:val="18"/>
          <w:szCs w:val="18"/>
        </w:rPr>
      </w:pPr>
      <w:r w:rsidRPr="00E01414">
        <w:rPr>
          <w:rFonts w:ascii="Verdana" w:hAnsi="Verdana"/>
          <w:sz w:val="18"/>
          <w:szCs w:val="18"/>
        </w:rPr>
        <w:t xml:space="preserve">I&amp;A-nummer: </w:t>
      </w:r>
      <w:r w:rsidR="00E01414">
        <w:rPr>
          <w:rFonts w:ascii="Verdana" w:hAnsi="Verdana"/>
          <w:sz w:val="18"/>
          <w:szCs w:val="18"/>
        </w:rPr>
        <w:t>2019-0158</w:t>
      </w:r>
      <w:r w:rsidRPr="00E01414">
        <w:rPr>
          <w:rFonts w:ascii="Verdana" w:hAnsi="Verdana"/>
          <w:sz w:val="18"/>
          <w:szCs w:val="18"/>
        </w:rPr>
        <w:t xml:space="preserve"> </w:t>
      </w:r>
    </w:p>
    <w:p w14:paraId="2939EC9D" w14:textId="77777777" w:rsidR="008575C7" w:rsidRPr="00E01414" w:rsidRDefault="008575C7">
      <w:pPr>
        <w:rPr>
          <w:rFonts w:ascii="Verdana" w:hAnsi="Verdana"/>
          <w:sz w:val="18"/>
          <w:szCs w:val="18"/>
        </w:rPr>
      </w:pPr>
    </w:p>
    <w:p w14:paraId="338B6B77" w14:textId="77777777" w:rsidR="00E10941" w:rsidRPr="00E01414" w:rsidRDefault="00E10941">
      <w:pPr>
        <w:rPr>
          <w:rFonts w:ascii="Verdana" w:hAnsi="Verdana"/>
          <w:sz w:val="18"/>
          <w:szCs w:val="18"/>
        </w:rPr>
      </w:pPr>
    </w:p>
    <w:p w14:paraId="06A6896E" w14:textId="2B3B8718" w:rsidR="00E10941" w:rsidRPr="005062B2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C34936">
        <w:rPr>
          <w:rFonts w:ascii="Verdana" w:hAnsi="Verdana"/>
          <w:b/>
          <w:sz w:val="18"/>
          <w:szCs w:val="18"/>
        </w:rPr>
        <w:t xml:space="preserve"> </w:t>
      </w:r>
      <w:r w:rsidR="00C34936" w:rsidRPr="005062B2">
        <w:rPr>
          <w:rFonts w:ascii="Verdana" w:hAnsi="Verdana"/>
          <w:b/>
          <w:sz w:val="18"/>
          <w:szCs w:val="18"/>
        </w:rPr>
        <w:t xml:space="preserve">één </w:t>
      </w:r>
      <w:r w:rsidR="00C34936">
        <w:rPr>
          <w:rFonts w:ascii="Verdana" w:hAnsi="Verdana"/>
          <w:b/>
          <w:sz w:val="18"/>
          <w:szCs w:val="18"/>
        </w:rPr>
        <w:t>referentie</w:t>
      </w:r>
      <w:r w:rsidR="00996520">
        <w:rPr>
          <w:rFonts w:ascii="Verdana" w:hAnsi="Verdana"/>
          <w:b/>
          <w:sz w:val="18"/>
          <w:szCs w:val="18"/>
        </w:rPr>
        <w:t xml:space="preserve"> </w:t>
      </w:r>
      <w:r w:rsidR="004041A3">
        <w:rPr>
          <w:rFonts w:ascii="Verdana" w:hAnsi="Verdana"/>
          <w:b/>
          <w:sz w:val="18"/>
          <w:szCs w:val="18"/>
        </w:rPr>
        <w:t xml:space="preserve">conform paragraaf 3.4.3 van de Offerteaanvraag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4041A3">
        <w:rPr>
          <w:rFonts w:ascii="Verdana" w:hAnsi="Verdana"/>
          <w:b/>
          <w:sz w:val="18"/>
          <w:szCs w:val="18"/>
        </w:rPr>
        <w:t xml:space="preserve"> bij inschrijving</w:t>
      </w:r>
      <w:r w:rsidR="00E10941" w:rsidRPr="005062B2">
        <w:rPr>
          <w:rFonts w:ascii="Verdana" w:hAnsi="Verdana"/>
          <w:b/>
          <w:sz w:val="18"/>
          <w:szCs w:val="18"/>
        </w:rPr>
        <w:t>.</w:t>
      </w:r>
    </w:p>
    <w:p w14:paraId="3DF2E23B" w14:textId="77777777" w:rsidR="00E10941" w:rsidRPr="005062B2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p w14:paraId="47D8BF85" w14:textId="77777777" w:rsidR="00C34936" w:rsidRDefault="00C34936" w:rsidP="00F969B9">
      <w:pPr>
        <w:keepNext/>
        <w:rPr>
          <w:rFonts w:ascii="Verdana" w:hAnsi="Verdana"/>
          <w:sz w:val="18"/>
          <w:szCs w:val="18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989"/>
        <w:gridCol w:w="3010"/>
        <w:gridCol w:w="2144"/>
      </w:tblGrid>
      <w:tr w:rsidR="003B2C41" w:rsidRPr="005062B2" w14:paraId="4346441F" w14:textId="77777777" w:rsidTr="00E16B51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0667481D" w14:textId="77777777" w:rsidR="003B2C41" w:rsidRPr="005062B2" w:rsidRDefault="003B2C41" w:rsidP="00E16B51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3B2C41" w:rsidRPr="005062B2" w14:paraId="2686DA8F" w14:textId="77777777" w:rsidTr="00E01414">
        <w:trPr>
          <w:cantSplit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79B02CF4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091" w:type="pct"/>
            <w:tcMar>
              <w:top w:w="57" w:type="dxa"/>
              <w:bottom w:w="57" w:type="dxa"/>
            </w:tcMar>
            <w:vAlign w:val="center"/>
          </w:tcPr>
          <w:p w14:paraId="76AF3AEB" w14:textId="77777777" w:rsidR="00E01414" w:rsidRDefault="00E01414" w:rsidP="00E01414">
            <w:pPr>
              <w:rPr>
                <w:rFonts w:ascii="Verdana" w:hAnsi="Verdana"/>
                <w:sz w:val="18"/>
                <w:szCs w:val="18"/>
              </w:rPr>
            </w:pPr>
          </w:p>
          <w:p w14:paraId="77C38029" w14:textId="7A5A5657" w:rsidR="003B2C41" w:rsidRDefault="003B2C41" w:rsidP="00E01414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Naam </w:t>
            </w:r>
            <w:r w:rsidR="00E01414">
              <w:rPr>
                <w:rFonts w:ascii="Verdana" w:hAnsi="Verdana"/>
                <w:sz w:val="18"/>
                <w:szCs w:val="18"/>
              </w:rPr>
              <w:t>organisatie</w:t>
            </w:r>
            <w:r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76B988B8" w14:textId="5D433E8D" w:rsidR="00E01414" w:rsidRPr="005062B2" w:rsidRDefault="00E01414" w:rsidP="00E0141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01" w:type="pct"/>
            <w:gridSpan w:val="2"/>
            <w:tcMar>
              <w:top w:w="57" w:type="dxa"/>
              <w:bottom w:w="57" w:type="dxa"/>
            </w:tcMar>
            <w:vAlign w:val="center"/>
          </w:tcPr>
          <w:p w14:paraId="1B2A9DE5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0B870A86" w14:textId="77777777" w:rsidR="00E01414" w:rsidRPr="005062B2" w:rsidRDefault="00E01414" w:rsidP="00E01414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46BEF341" w14:textId="6000D650" w:rsidR="00E01414" w:rsidRPr="005062B2" w:rsidRDefault="00E01414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C4D836" w14:textId="77777777" w:rsidTr="00E01414">
        <w:trPr>
          <w:cantSplit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1E7B608A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091" w:type="pct"/>
            <w:tcMar>
              <w:top w:w="57" w:type="dxa"/>
              <w:bottom w:w="57" w:type="dxa"/>
            </w:tcMar>
            <w:vAlign w:val="center"/>
          </w:tcPr>
          <w:p w14:paraId="7E3357A2" w14:textId="6FF242C0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</w:t>
            </w:r>
            <w:r w:rsidR="00E01414">
              <w:rPr>
                <w:rFonts w:ascii="Verdana" w:hAnsi="Verdana"/>
                <w:sz w:val="18"/>
                <w:szCs w:val="18"/>
              </w:rPr>
              <w:t>chrijving activiteit</w:t>
            </w:r>
          </w:p>
        </w:tc>
        <w:tc>
          <w:tcPr>
            <w:tcW w:w="2701" w:type="pct"/>
            <w:gridSpan w:val="2"/>
            <w:tcMar>
              <w:top w:w="57" w:type="dxa"/>
              <w:bottom w:w="57" w:type="dxa"/>
            </w:tcMar>
            <w:vAlign w:val="center"/>
          </w:tcPr>
          <w:p w14:paraId="2090C414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0B5ADA70" w14:textId="77777777" w:rsidR="00E01414" w:rsidRDefault="00E01414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12B5E953" w14:textId="476F13E4" w:rsidR="00E01414" w:rsidRPr="005062B2" w:rsidRDefault="00E01414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3DC79C" w14:textId="77777777" w:rsidTr="00E01414">
        <w:trPr>
          <w:cantSplit/>
          <w:jc w:val="center"/>
        </w:trPr>
        <w:tc>
          <w:tcPr>
            <w:tcW w:w="20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A77F44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05C9F98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</w:p>
          <w:p w14:paraId="578140AA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149A96BF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307718E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09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5AABE4" w14:textId="409AA933" w:rsidR="003417F4" w:rsidRPr="005062B2" w:rsidRDefault="003417F4" w:rsidP="003417F4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Opdrachtsom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totaalbedrag op jaarbasis, exclusief BTW.</w:t>
            </w:r>
          </w:p>
          <w:p w14:paraId="03644A9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98E901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Eventuele waarde van het gedeelte dat in onderaanneming is uitgevoerd.</w:t>
            </w:r>
          </w:p>
        </w:tc>
        <w:tc>
          <w:tcPr>
            <w:tcW w:w="2701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76C5349" w14:textId="77777777" w:rsidR="00E01414" w:rsidRDefault="00E01414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2D3AD19F" w14:textId="7A075C49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44887FA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395062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71AB926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bookmarkStart w:id="0" w:name="_GoBack"/>
            <w:bookmarkEnd w:id="0"/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3B2C41" w:rsidRPr="005062B2" w14:paraId="38BE1187" w14:textId="77777777" w:rsidTr="00E01414">
        <w:trPr>
          <w:cantSplit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481F9F96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091" w:type="pct"/>
            <w:tcMar>
              <w:top w:w="57" w:type="dxa"/>
              <w:bottom w:w="57" w:type="dxa"/>
            </w:tcMar>
            <w:vAlign w:val="center"/>
          </w:tcPr>
          <w:p w14:paraId="4F9B09AE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</w:t>
            </w:r>
          </w:p>
          <w:p w14:paraId="09CF35B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Telefoonnummer:</w:t>
            </w:r>
          </w:p>
          <w:p w14:paraId="6D4CD67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701" w:type="pct"/>
            <w:gridSpan w:val="2"/>
            <w:tcMar>
              <w:top w:w="57" w:type="dxa"/>
              <w:bottom w:w="57" w:type="dxa"/>
            </w:tcMar>
            <w:vAlign w:val="center"/>
          </w:tcPr>
          <w:p w14:paraId="197522F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3DCA861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D86001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3B2C41" w:rsidRPr="005062B2" w14:paraId="0D424735" w14:textId="77777777" w:rsidTr="00E01414">
        <w:trPr>
          <w:cantSplit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6EB3311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091" w:type="pct"/>
            <w:tcMar>
              <w:top w:w="57" w:type="dxa"/>
              <w:bottom w:w="57" w:type="dxa"/>
            </w:tcMar>
            <w:vAlign w:val="center"/>
          </w:tcPr>
          <w:p w14:paraId="6B6F69B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701" w:type="pct"/>
            <w:gridSpan w:val="2"/>
            <w:tcMar>
              <w:top w:w="57" w:type="dxa"/>
              <w:bottom w:w="57" w:type="dxa"/>
            </w:tcMar>
            <w:vAlign w:val="center"/>
          </w:tcPr>
          <w:p w14:paraId="2C3879F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DABA76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3B2C41" w:rsidRPr="005062B2" w14:paraId="32E66362" w14:textId="77777777" w:rsidTr="00E01414">
        <w:trPr>
          <w:cantSplit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42B26A7C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09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ABF3A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7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AF615A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7F36940E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6BDADF8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6BE6DC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8536A5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1B8E0DE4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3B7B5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29B229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2B23" w:rsidRPr="005062B2" w14:paraId="2D3499CA" w14:textId="77777777" w:rsidTr="00E01414">
        <w:trPr>
          <w:cantSplit/>
          <w:jc w:val="center"/>
        </w:trPr>
        <w:tc>
          <w:tcPr>
            <w:tcW w:w="20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B7F713B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09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7327BAF9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78" w:type="pct"/>
            <w:tcMar>
              <w:top w:w="57" w:type="dxa"/>
              <w:bottom w:w="57" w:type="dxa"/>
            </w:tcMar>
            <w:vAlign w:val="center"/>
          </w:tcPr>
          <w:p w14:paraId="563CDACA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24" w:type="pct"/>
            <w:vAlign w:val="center"/>
          </w:tcPr>
          <w:p w14:paraId="77A26CCB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5F2B23" w:rsidRPr="005062B2" w14:paraId="565E2E64" w14:textId="77777777" w:rsidTr="00E01414">
        <w:trPr>
          <w:cantSplit/>
          <w:jc w:val="center"/>
        </w:trPr>
        <w:tc>
          <w:tcPr>
            <w:tcW w:w="208" w:type="pct"/>
            <w:vMerge/>
            <w:tcMar>
              <w:top w:w="57" w:type="dxa"/>
              <w:bottom w:w="57" w:type="dxa"/>
            </w:tcMar>
            <w:vAlign w:val="center"/>
          </w:tcPr>
          <w:p w14:paraId="55FC9F8A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091" w:type="pct"/>
            <w:vMerge/>
            <w:tcMar>
              <w:top w:w="57" w:type="dxa"/>
              <w:bottom w:w="57" w:type="dxa"/>
            </w:tcMar>
            <w:vAlign w:val="center"/>
          </w:tcPr>
          <w:p w14:paraId="57816412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78" w:type="pct"/>
            <w:tcMar>
              <w:top w:w="57" w:type="dxa"/>
              <w:bottom w:w="57" w:type="dxa"/>
            </w:tcMar>
            <w:vAlign w:val="center"/>
          </w:tcPr>
          <w:p w14:paraId="19E8F8CF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24" w:type="pct"/>
            <w:vAlign w:val="center"/>
          </w:tcPr>
          <w:p w14:paraId="199DD0C1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507FB664" w14:textId="77777777" w:rsidTr="00E01414">
        <w:trPr>
          <w:cantSplit/>
          <w:trHeight w:val="1486"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76268798" w14:textId="77777777" w:rsidR="00347BB0" w:rsidRPr="005062B2" w:rsidRDefault="00347BB0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09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4B453F2" w14:textId="0D8500E8" w:rsidR="00347BB0" w:rsidRPr="005062B2" w:rsidRDefault="00347BB0" w:rsidP="00E01414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</w:tc>
        <w:tc>
          <w:tcPr>
            <w:tcW w:w="2701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123ABBA" w14:textId="5C8F4FE7" w:rsidR="00347BB0" w:rsidRPr="005062B2" w:rsidRDefault="00347BB0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</w:tbl>
    <w:p w14:paraId="1A43B1B7" w14:textId="77777777" w:rsidR="003B2C41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p w14:paraId="488F8CF8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461FD272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4DD93CC6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21FD5E35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013EEC6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67BBDB66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2CDCBE1C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Pr="005062B2">
        <w:rPr>
          <w:rFonts w:ascii="Verdana" w:hAnsi="Verdana"/>
          <w:sz w:val="18"/>
          <w:szCs w:val="18"/>
        </w:rPr>
        <w:tab/>
        <w:t>(Naam)</w:t>
      </w:r>
    </w:p>
    <w:p w14:paraId="2B75FAC9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6822B6DA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7EC4376F" w14:textId="77777777" w:rsidR="00C34936" w:rsidRDefault="00C34936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C34936" w:rsidSect="00B739F5">
      <w:headerReference w:type="default" r:id="rId7"/>
      <w:footerReference w:type="default" r:id="rId8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C372E" w14:textId="77777777" w:rsidR="00AF3EC4" w:rsidRDefault="00AF3EC4">
      <w:r>
        <w:separator/>
      </w:r>
    </w:p>
  </w:endnote>
  <w:endnote w:type="continuationSeparator" w:id="0">
    <w:p w14:paraId="17F379DB" w14:textId="77777777" w:rsidR="00AF3EC4" w:rsidRDefault="00AF3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8EE01" w14:textId="50F1EA77" w:rsidR="003B2C41" w:rsidRPr="00996520" w:rsidRDefault="00BE149A" w:rsidP="00E01414">
    <w:pPr>
      <w:pStyle w:val="Voettekst"/>
      <w:jc w:val="center"/>
      <w:rPr>
        <w:rFonts w:ascii="Verdana" w:hAnsi="Verdana"/>
        <w:sz w:val="16"/>
        <w:szCs w:val="16"/>
        <w:lang w:val="en-US"/>
      </w:rPr>
    </w:pPr>
    <w:r w:rsidRPr="00996520">
      <w:rPr>
        <w:rFonts w:ascii="Verdana" w:hAnsi="Verdana"/>
        <w:bCs/>
        <w:sz w:val="16"/>
        <w:szCs w:val="16"/>
        <w:lang w:val="en-US"/>
      </w:rPr>
      <w:t xml:space="preserve">Pagina </w:t>
    </w:r>
    <w:r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Pr="00996520">
      <w:rPr>
        <w:rStyle w:val="Paginanummer"/>
        <w:rFonts w:ascii="Verdana" w:hAnsi="Verdana"/>
        <w:bCs/>
        <w:sz w:val="16"/>
        <w:szCs w:val="16"/>
        <w:lang w:val="en-US"/>
      </w:rPr>
      <w:instrText xml:space="preserve"> PAGE </w:instrText>
    </w:r>
    <w:r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E01414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Pr="004041A3">
      <w:rPr>
        <w:rStyle w:val="Paginanummer"/>
        <w:rFonts w:ascii="Verdana" w:hAnsi="Verdana"/>
        <w:bCs/>
        <w:sz w:val="16"/>
        <w:szCs w:val="16"/>
      </w:rPr>
      <w:fldChar w:fldCharType="end"/>
    </w:r>
    <w:r w:rsidRPr="00996520">
      <w:rPr>
        <w:rFonts w:ascii="Verdana" w:hAnsi="Verdana"/>
        <w:bCs/>
        <w:sz w:val="16"/>
        <w:szCs w:val="16"/>
        <w:lang w:val="en-US"/>
      </w:rPr>
      <w:t xml:space="preserve"> van </w:t>
    </w:r>
    <w:r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Pr="00996520">
      <w:rPr>
        <w:rStyle w:val="Paginanummer"/>
        <w:rFonts w:ascii="Verdana" w:hAnsi="Verdana"/>
        <w:bCs/>
        <w:sz w:val="16"/>
        <w:szCs w:val="16"/>
        <w:lang w:val="en-US"/>
      </w:rPr>
      <w:instrText xml:space="preserve"> NUMPAGES </w:instrText>
    </w:r>
    <w:r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E01414">
      <w:rPr>
        <w:rStyle w:val="Paginanummer"/>
        <w:rFonts w:ascii="Verdana" w:hAnsi="Verdana"/>
        <w:bCs/>
        <w:noProof/>
        <w:sz w:val="16"/>
        <w:szCs w:val="16"/>
        <w:lang w:val="en-US"/>
      </w:rPr>
      <w:t>2</w:t>
    </w:r>
    <w:r w:rsidRPr="004041A3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996520" w:rsidRDefault="00C02ADE" w:rsidP="007B38D3">
    <w:pPr>
      <w:rPr>
        <w:sz w:val="16"/>
        <w:szCs w:val="16"/>
        <w:lang w:val="en-US"/>
      </w:rPr>
    </w:pPr>
  </w:p>
  <w:p w14:paraId="4F92E662" w14:textId="77777777" w:rsidR="00C02ADE" w:rsidRPr="00996520" w:rsidRDefault="00C02ADE" w:rsidP="007B38D3">
    <w:pPr>
      <w:rPr>
        <w:sz w:val="16"/>
        <w:szCs w:val="16"/>
        <w:lang w:val="en-US"/>
      </w:rPr>
    </w:pPr>
  </w:p>
  <w:p w14:paraId="519D2C92" w14:textId="77777777" w:rsidR="00C02ADE" w:rsidRPr="00996520" w:rsidRDefault="00C02ADE" w:rsidP="007B38D3">
    <w:pPr>
      <w:rPr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056BD5" w14:textId="77777777" w:rsidR="00AF3EC4" w:rsidRDefault="00AF3EC4">
      <w:r>
        <w:separator/>
      </w:r>
    </w:p>
  </w:footnote>
  <w:footnote w:type="continuationSeparator" w:id="0">
    <w:p w14:paraId="3B32C5E1" w14:textId="77777777" w:rsidR="00AF3EC4" w:rsidRDefault="00AF3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9EB8F" w14:textId="7ED684F0" w:rsidR="000D2840" w:rsidRDefault="00087BF5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 w:rsidRPr="00087BF5">
      <w:rPr>
        <w:rFonts w:cs="Arial"/>
        <w:b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0242FDA1" wp14:editId="06B6DFEE">
          <wp:simplePos x="0" y="0"/>
          <wp:positionH relativeFrom="column">
            <wp:posOffset>1064260</wp:posOffset>
          </wp:positionH>
          <wp:positionV relativeFrom="paragraph">
            <wp:posOffset>-111760</wp:posOffset>
          </wp:positionV>
          <wp:extent cx="3559810" cy="737870"/>
          <wp:effectExtent l="0" t="0" r="2540" b="5080"/>
          <wp:wrapNone/>
          <wp:docPr id="22" name="Afbeelding 22" descr="G:\Logo Aalsmeer en Amstelveen gecombinee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o Aalsmeer en Amstelveen gecombinee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981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AECB94" w14:textId="6F69D9D9" w:rsidR="000D2840" w:rsidRDefault="0076511C" w:rsidP="002D0BEC">
    <w:pPr>
      <w:widowControl w:val="0"/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</w:t>
    </w:r>
    <w:r w:rsidR="000D2840">
      <w:rPr>
        <w:rFonts w:cs="Arial"/>
        <w:b/>
        <w:noProof/>
        <w:sz w:val="28"/>
        <w:szCs w:val="28"/>
      </w:rPr>
      <w:t xml:space="preserve">                </w:t>
    </w:r>
  </w:p>
  <w:p w14:paraId="161E8B8B" w14:textId="3B52E212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>
    <w:abstractNumId w:val="8"/>
  </w:num>
  <w:num w:numId="2">
    <w:abstractNumId w:val="20"/>
  </w:num>
  <w:num w:numId="3">
    <w:abstractNumId w:val="12"/>
  </w:num>
  <w:num w:numId="4">
    <w:abstractNumId w:val="13"/>
  </w:num>
  <w:num w:numId="5">
    <w:abstractNumId w:val="19"/>
  </w:num>
  <w:num w:numId="6">
    <w:abstractNumId w:val="17"/>
  </w:num>
  <w:num w:numId="7">
    <w:abstractNumId w:val="14"/>
  </w:num>
  <w:num w:numId="8">
    <w:abstractNumId w:val="10"/>
  </w:num>
  <w:num w:numId="9">
    <w:abstractNumId w:val="11"/>
  </w:num>
  <w:num w:numId="10">
    <w:abstractNumId w:val="16"/>
  </w:num>
  <w:num w:numId="11">
    <w:abstractNumId w:val="18"/>
  </w:num>
  <w:num w:numId="12">
    <w:abstractNumId w:val="15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GU_eerste_bak" w:val="1"/>
    <w:docVar w:name="GU_overige_bak" w:val="1"/>
  </w:docVars>
  <w:rsids>
    <w:rsidRoot w:val="00E10941"/>
    <w:rsid w:val="00012CC5"/>
    <w:rsid w:val="000204A9"/>
    <w:rsid w:val="0008449F"/>
    <w:rsid w:val="00087BF5"/>
    <w:rsid w:val="000A1464"/>
    <w:rsid w:val="000D1027"/>
    <w:rsid w:val="000D2840"/>
    <w:rsid w:val="000E73AC"/>
    <w:rsid w:val="001213BB"/>
    <w:rsid w:val="00127055"/>
    <w:rsid w:val="00132422"/>
    <w:rsid w:val="00165096"/>
    <w:rsid w:val="001665F3"/>
    <w:rsid w:val="00171AC3"/>
    <w:rsid w:val="00175897"/>
    <w:rsid w:val="001979B8"/>
    <w:rsid w:val="001D66CD"/>
    <w:rsid w:val="001E0CB5"/>
    <w:rsid w:val="001F0F04"/>
    <w:rsid w:val="00235CBA"/>
    <w:rsid w:val="00236F94"/>
    <w:rsid w:val="00243E18"/>
    <w:rsid w:val="002555BC"/>
    <w:rsid w:val="00287322"/>
    <w:rsid w:val="00290E8B"/>
    <w:rsid w:val="0029588E"/>
    <w:rsid w:val="002A1EA6"/>
    <w:rsid w:val="002B0C8A"/>
    <w:rsid w:val="002D0BEC"/>
    <w:rsid w:val="0033440E"/>
    <w:rsid w:val="003417F4"/>
    <w:rsid w:val="003427D3"/>
    <w:rsid w:val="00347BB0"/>
    <w:rsid w:val="003B2C41"/>
    <w:rsid w:val="003C460F"/>
    <w:rsid w:val="003D43B6"/>
    <w:rsid w:val="003D727D"/>
    <w:rsid w:val="003E5A96"/>
    <w:rsid w:val="003E69A4"/>
    <w:rsid w:val="004041A3"/>
    <w:rsid w:val="0042777E"/>
    <w:rsid w:val="0048482A"/>
    <w:rsid w:val="004A519A"/>
    <w:rsid w:val="004C6E8A"/>
    <w:rsid w:val="004C7FE9"/>
    <w:rsid w:val="004F1044"/>
    <w:rsid w:val="005062B2"/>
    <w:rsid w:val="0055202A"/>
    <w:rsid w:val="00553BED"/>
    <w:rsid w:val="00553C49"/>
    <w:rsid w:val="005605F3"/>
    <w:rsid w:val="005B4EE1"/>
    <w:rsid w:val="005D401C"/>
    <w:rsid w:val="005E199B"/>
    <w:rsid w:val="005F21C4"/>
    <w:rsid w:val="005F2B23"/>
    <w:rsid w:val="005F5316"/>
    <w:rsid w:val="005F662A"/>
    <w:rsid w:val="006033E1"/>
    <w:rsid w:val="00622845"/>
    <w:rsid w:val="00623B45"/>
    <w:rsid w:val="0065595B"/>
    <w:rsid w:val="0067198A"/>
    <w:rsid w:val="006C3075"/>
    <w:rsid w:val="00702C64"/>
    <w:rsid w:val="00742387"/>
    <w:rsid w:val="00745EC3"/>
    <w:rsid w:val="007469AA"/>
    <w:rsid w:val="007508D6"/>
    <w:rsid w:val="0075516E"/>
    <w:rsid w:val="0076511C"/>
    <w:rsid w:val="007A4EB2"/>
    <w:rsid w:val="007B38D3"/>
    <w:rsid w:val="007C4DA3"/>
    <w:rsid w:val="007D6209"/>
    <w:rsid w:val="007E5BC7"/>
    <w:rsid w:val="00814A98"/>
    <w:rsid w:val="00825F5B"/>
    <w:rsid w:val="008575C7"/>
    <w:rsid w:val="0086587A"/>
    <w:rsid w:val="00875876"/>
    <w:rsid w:val="00880B23"/>
    <w:rsid w:val="008D36B3"/>
    <w:rsid w:val="009026D0"/>
    <w:rsid w:val="00941070"/>
    <w:rsid w:val="009770B3"/>
    <w:rsid w:val="009808FD"/>
    <w:rsid w:val="00981F65"/>
    <w:rsid w:val="00982A3F"/>
    <w:rsid w:val="009936B3"/>
    <w:rsid w:val="00996520"/>
    <w:rsid w:val="009A0CD5"/>
    <w:rsid w:val="009B33F2"/>
    <w:rsid w:val="009E6C0D"/>
    <w:rsid w:val="00A94509"/>
    <w:rsid w:val="00AB42F8"/>
    <w:rsid w:val="00AC0DF6"/>
    <w:rsid w:val="00AC3FF8"/>
    <w:rsid w:val="00AE3EF0"/>
    <w:rsid w:val="00AF2292"/>
    <w:rsid w:val="00AF3EC4"/>
    <w:rsid w:val="00B2172A"/>
    <w:rsid w:val="00B37A99"/>
    <w:rsid w:val="00B739F5"/>
    <w:rsid w:val="00BB27B0"/>
    <w:rsid w:val="00BE149A"/>
    <w:rsid w:val="00BE53D3"/>
    <w:rsid w:val="00C02ADE"/>
    <w:rsid w:val="00C02C8E"/>
    <w:rsid w:val="00C168C6"/>
    <w:rsid w:val="00C31AE5"/>
    <w:rsid w:val="00C34936"/>
    <w:rsid w:val="00C46693"/>
    <w:rsid w:val="00C5514C"/>
    <w:rsid w:val="00C5795D"/>
    <w:rsid w:val="00C649C3"/>
    <w:rsid w:val="00C65A4E"/>
    <w:rsid w:val="00C80466"/>
    <w:rsid w:val="00CA5AFE"/>
    <w:rsid w:val="00CD78EE"/>
    <w:rsid w:val="00D140DC"/>
    <w:rsid w:val="00D46830"/>
    <w:rsid w:val="00D54D3F"/>
    <w:rsid w:val="00D62847"/>
    <w:rsid w:val="00D91CD0"/>
    <w:rsid w:val="00DA3B68"/>
    <w:rsid w:val="00DB1EF7"/>
    <w:rsid w:val="00DB5DE2"/>
    <w:rsid w:val="00DD0AA8"/>
    <w:rsid w:val="00DD398B"/>
    <w:rsid w:val="00E01414"/>
    <w:rsid w:val="00E10941"/>
    <w:rsid w:val="00E30F7D"/>
    <w:rsid w:val="00E349B7"/>
    <w:rsid w:val="00E354D4"/>
    <w:rsid w:val="00EC582C"/>
    <w:rsid w:val="00EC5A8E"/>
    <w:rsid w:val="00EE5490"/>
    <w:rsid w:val="00F344FC"/>
    <w:rsid w:val="00F432FC"/>
    <w:rsid w:val="00F512A3"/>
    <w:rsid w:val="00F6611D"/>
    <w:rsid w:val="00F729AC"/>
    <w:rsid w:val="00F749BF"/>
    <w:rsid w:val="00F9163E"/>
    <w:rsid w:val="00F969B9"/>
    <w:rsid w:val="00FB3D2D"/>
    <w:rsid w:val="00FD607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138829D2"/>
  <w15:docId w15:val="{403A9678-E131-43F4-9534-EC9671F6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1979B8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5574823D</Template>
  <TotalTime>9</TotalTime>
  <Pages>2</Pages>
  <Words>220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Amstelveen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Vlijm, Timo</dc:creator>
  <cp:lastModifiedBy>Rongen, Jos</cp:lastModifiedBy>
  <cp:revision>4</cp:revision>
  <cp:lastPrinted>2017-03-20T10:31:00Z</cp:lastPrinted>
  <dcterms:created xsi:type="dcterms:W3CDTF">2018-04-23T11:51:00Z</dcterms:created>
  <dcterms:modified xsi:type="dcterms:W3CDTF">2020-04-09T06:20:00Z</dcterms:modified>
</cp:coreProperties>
</file>