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3B3419" w14:textId="77777777" w:rsidR="002D6BB8" w:rsidRPr="002D6BB8" w:rsidRDefault="00584300" w:rsidP="002D6BB8">
      <w:pPr>
        <w:jc w:val="center"/>
        <w:rPr>
          <w:sz w:val="40"/>
          <w:szCs w:val="40"/>
        </w:rPr>
      </w:pPr>
      <w:r>
        <w:rPr>
          <w:sz w:val="40"/>
          <w:szCs w:val="40"/>
        </w:rPr>
        <w:t>Openbare m</w:t>
      </w:r>
      <w:r w:rsidR="002D6BB8" w:rsidRPr="002D6BB8">
        <w:rPr>
          <w:sz w:val="40"/>
          <w:szCs w:val="40"/>
        </w:rPr>
        <w:t>arktconsultatie</w:t>
      </w:r>
      <w:r w:rsidRPr="00584300">
        <w:rPr>
          <w:sz w:val="40"/>
          <w:szCs w:val="40"/>
        </w:rPr>
        <w:t xml:space="preserve"> Leerlingenvervoer</w:t>
      </w:r>
    </w:p>
    <w:p w14:paraId="144A7CED" w14:textId="77777777" w:rsidR="002D6BB8" w:rsidRDefault="002D6BB8" w:rsidP="002D6BB8">
      <w:pPr>
        <w:jc w:val="center"/>
      </w:pPr>
    </w:p>
    <w:p w14:paraId="08A73B69" w14:textId="77777777" w:rsidR="002D6BB8" w:rsidRDefault="002D6BB8" w:rsidP="002D6BB8">
      <w:pPr>
        <w:jc w:val="center"/>
      </w:pPr>
    </w:p>
    <w:p w14:paraId="129EDE2C" w14:textId="77777777" w:rsidR="002D6BB8" w:rsidRDefault="002D6BB8" w:rsidP="002D6BB8">
      <w:pPr>
        <w:jc w:val="center"/>
      </w:pPr>
      <w:r>
        <w:t>DEELNEMENDE GEMEENTEN</w:t>
      </w:r>
      <w:r w:rsidR="00C22FCB">
        <w:t xml:space="preserve">: </w:t>
      </w:r>
      <w:r w:rsidR="00C22FCB" w:rsidRPr="00B15672">
        <w:t xml:space="preserve">Oss, </w:t>
      </w:r>
      <w:r w:rsidR="00A80B3F" w:rsidRPr="00B15672">
        <w:t xml:space="preserve">Den Bosch, </w:t>
      </w:r>
      <w:r w:rsidR="00E52284" w:rsidRPr="00B15672">
        <w:t>Bernheze</w:t>
      </w:r>
      <w:r w:rsidR="00E52284" w:rsidRPr="00CC7942">
        <w:t>, Boekel, Landerd,</w:t>
      </w:r>
      <w:r w:rsidR="00E52284" w:rsidRPr="006830EA">
        <w:t xml:space="preserve"> </w:t>
      </w:r>
      <w:r w:rsidR="00E52284">
        <w:t xml:space="preserve">Meierijstad en </w:t>
      </w:r>
      <w:r w:rsidR="00E52284" w:rsidRPr="00CC7942">
        <w:t xml:space="preserve">Uden </w:t>
      </w:r>
    </w:p>
    <w:p w14:paraId="73BE0C35" w14:textId="2AA69F08" w:rsidR="002D6BB8" w:rsidRDefault="002D6BB8" w:rsidP="002D6BB8">
      <w:pPr>
        <w:jc w:val="center"/>
      </w:pPr>
      <w:r>
        <w:t xml:space="preserve">Datum: </w:t>
      </w:r>
      <w:r w:rsidR="00B15672">
        <w:t>26</w:t>
      </w:r>
      <w:r>
        <w:t>-</w:t>
      </w:r>
      <w:r w:rsidR="00B15672">
        <w:t>08</w:t>
      </w:r>
      <w:r>
        <w:t>-2020</w:t>
      </w:r>
    </w:p>
    <w:p w14:paraId="5CE73F5E" w14:textId="77777777" w:rsidR="00006784" w:rsidRDefault="00006784" w:rsidP="002D6BB8">
      <w:pPr>
        <w:jc w:val="center"/>
      </w:pPr>
    </w:p>
    <w:p w14:paraId="2E76EB91" w14:textId="77777777" w:rsidR="002D6BB8" w:rsidRDefault="002D6BB8"/>
    <w:p w14:paraId="2337DB2A" w14:textId="77777777" w:rsidR="004B7DCC" w:rsidRDefault="004B7DCC">
      <w:r>
        <w:br w:type="page"/>
      </w:r>
    </w:p>
    <w:p w14:paraId="30DFAAA8" w14:textId="77777777" w:rsidR="002D6BB8" w:rsidRPr="008F536F" w:rsidRDefault="002D6BB8" w:rsidP="002D6BB8">
      <w:pPr>
        <w:rPr>
          <w:b/>
        </w:rPr>
      </w:pPr>
      <w:r w:rsidRPr="008F536F">
        <w:rPr>
          <w:b/>
        </w:rPr>
        <w:lastRenderedPageBreak/>
        <w:t>1</w:t>
      </w:r>
      <w:r w:rsidR="004B7DCC" w:rsidRPr="008F536F">
        <w:rPr>
          <w:b/>
        </w:rPr>
        <w:t>.</w:t>
      </w:r>
      <w:r w:rsidRPr="008F536F">
        <w:rPr>
          <w:b/>
        </w:rPr>
        <w:t xml:space="preserve"> </w:t>
      </w:r>
      <w:r w:rsidR="004B7DCC" w:rsidRPr="008F536F">
        <w:rPr>
          <w:b/>
        </w:rPr>
        <w:t>Inleiding</w:t>
      </w:r>
      <w:r w:rsidRPr="008F536F">
        <w:rPr>
          <w:b/>
        </w:rPr>
        <w:t xml:space="preserve"> </w:t>
      </w:r>
    </w:p>
    <w:p w14:paraId="1AA04B33" w14:textId="0E9B58A7" w:rsidR="00B15672" w:rsidRDefault="004B7DCC" w:rsidP="007D3E97">
      <w:pPr>
        <w:rPr>
          <w:color w:val="FF0000"/>
        </w:rPr>
      </w:pPr>
      <w:r>
        <w:t>Eind schooljaar 2020</w:t>
      </w:r>
      <w:r w:rsidRPr="001B0B70">
        <w:t>-20</w:t>
      </w:r>
      <w:r>
        <w:t>21</w:t>
      </w:r>
      <w:r w:rsidRPr="001B0B70">
        <w:t xml:space="preserve"> lo</w:t>
      </w:r>
      <w:r w:rsidR="00DD3165">
        <w:t>pen</w:t>
      </w:r>
      <w:r w:rsidRPr="001B0B70">
        <w:t xml:space="preserve"> de huidige overeenkomst</w:t>
      </w:r>
      <w:r w:rsidR="00DD3165">
        <w:t>en</w:t>
      </w:r>
      <w:r w:rsidRPr="001B0B70">
        <w:t xml:space="preserve"> voor het leerlingenvervoer voor de gemeenten </w:t>
      </w:r>
      <w:r w:rsidR="00E52284">
        <w:t xml:space="preserve">Oss, </w:t>
      </w:r>
      <w:r w:rsidR="00E52284" w:rsidRPr="00CC7942">
        <w:t>Bernheze, Boekel, Landerd,</w:t>
      </w:r>
      <w:r w:rsidR="00E52284" w:rsidRPr="006830EA">
        <w:t xml:space="preserve"> </w:t>
      </w:r>
      <w:r w:rsidR="00E52284">
        <w:t xml:space="preserve">Meierijstad en </w:t>
      </w:r>
      <w:r w:rsidR="00E52284" w:rsidRPr="00CC7942">
        <w:t xml:space="preserve">Uden </w:t>
      </w:r>
      <w:r w:rsidRPr="001B0B70">
        <w:t xml:space="preserve">(hierna gemeenten) af. </w:t>
      </w:r>
      <w:r w:rsidR="00826ACA">
        <w:t>D</w:t>
      </w:r>
      <w:r w:rsidR="007D3E97">
        <w:t xml:space="preserve">e gemeenten </w:t>
      </w:r>
      <w:r w:rsidR="007D3E97" w:rsidRPr="00CC7942">
        <w:t>Bernheze, Boekel, Landerd,</w:t>
      </w:r>
      <w:r w:rsidR="007D3E97" w:rsidRPr="006830EA">
        <w:t xml:space="preserve"> </w:t>
      </w:r>
      <w:r w:rsidR="007D3E97">
        <w:t xml:space="preserve">Meierijstad en </w:t>
      </w:r>
      <w:r w:rsidR="007D3E97" w:rsidRPr="00CC7942">
        <w:t xml:space="preserve">Uden </w:t>
      </w:r>
      <w:r w:rsidR="007D3E97">
        <w:t xml:space="preserve">kunnen de overeenkomst eventueel nog met één jaar verlengen. </w:t>
      </w:r>
      <w:r w:rsidR="00B15672">
        <w:t xml:space="preserve">De overeenkomsten voor het </w:t>
      </w:r>
      <w:r w:rsidR="008325B7">
        <w:t>Leerlingenvervoer</w:t>
      </w:r>
      <w:r w:rsidR="00B15672">
        <w:t xml:space="preserve"> voor de gemeente Den Bosch lopen respectievelijk af op 31 juli 2022 (inclusief een 4-tal verlengingen van een schooljaar) en 31 juli 2024 (inclusief een 4-tal verlengingen van een schooljaar)</w:t>
      </w:r>
    </w:p>
    <w:p w14:paraId="1271AC5C" w14:textId="77777777" w:rsidR="00B15672" w:rsidRDefault="00B15672" w:rsidP="007D3E97">
      <w:pPr>
        <w:rPr>
          <w:color w:val="FF0000"/>
        </w:rPr>
      </w:pPr>
    </w:p>
    <w:p w14:paraId="0FA2C50D" w14:textId="217EDAE5" w:rsidR="004B7DCC" w:rsidRDefault="004B7DCC" w:rsidP="007D3E97">
      <w:r w:rsidRPr="001B0B70">
        <w:t xml:space="preserve">Momenteel zijn deze gemeenten bezig met de voorbereiding van </w:t>
      </w:r>
      <w:r w:rsidR="00DD3165">
        <w:t xml:space="preserve">een </w:t>
      </w:r>
      <w:r w:rsidRPr="001B0B70">
        <w:t>inkooptraject</w:t>
      </w:r>
      <w:r w:rsidR="00DD3165">
        <w:t xml:space="preserve"> voor het leerlingenvervoer</w:t>
      </w:r>
      <w:r w:rsidR="007D3E97">
        <w:t>. De aanbesteding zal mogelijk gezamenlijk gedaan worden</w:t>
      </w:r>
      <w:r w:rsidRPr="001B0B70">
        <w:t>. Onderdeel van dit traject is het houden van een marktconsultatie. In dit document vindt u nadere informatie over deze consultatie.</w:t>
      </w:r>
    </w:p>
    <w:p w14:paraId="726E4B47" w14:textId="77777777" w:rsidR="004B7DCC" w:rsidRDefault="004B7DCC" w:rsidP="002D6BB8"/>
    <w:p w14:paraId="0C4ACE8B" w14:textId="77777777" w:rsidR="006B65D0" w:rsidRPr="006B65D0" w:rsidRDefault="006B65D0" w:rsidP="002D6BB8">
      <w:pPr>
        <w:rPr>
          <w:b/>
        </w:rPr>
      </w:pPr>
      <w:r w:rsidRPr="006B65D0">
        <w:rPr>
          <w:b/>
        </w:rPr>
        <w:t xml:space="preserve">2. Nadere informatie leerlingenvervoer </w:t>
      </w:r>
    </w:p>
    <w:p w14:paraId="2CE265C4" w14:textId="77777777" w:rsidR="00140D3F" w:rsidRDefault="00140D3F" w:rsidP="00A80B3F">
      <w:pPr>
        <w:pStyle w:val="Geenafstand"/>
        <w:spacing w:line="360" w:lineRule="auto"/>
      </w:pPr>
      <w:r>
        <w:t xml:space="preserve">De aanbesteding van het leerlingenvervoer dient vanzelfsprekend te passen binnen het beleid van de gemeente </w:t>
      </w:r>
      <w:r w:rsidRPr="00B15672">
        <w:t>Oss</w:t>
      </w:r>
      <w:r w:rsidR="00A80B3F" w:rsidRPr="00B15672">
        <w:t>, Den Bosch,</w:t>
      </w:r>
      <w:r w:rsidR="001F1354" w:rsidRPr="00B15672">
        <w:t xml:space="preserve"> </w:t>
      </w:r>
      <w:r w:rsidR="007D3E97" w:rsidRPr="00B15672">
        <w:t>Bernheze</w:t>
      </w:r>
      <w:r w:rsidR="007D3E97" w:rsidRPr="00CC7942">
        <w:t>, Boekel, Landerd,</w:t>
      </w:r>
      <w:r w:rsidR="007D3E97" w:rsidRPr="006830EA">
        <w:t xml:space="preserve"> </w:t>
      </w:r>
      <w:r w:rsidR="007D3E97">
        <w:t xml:space="preserve">Meierijstad en </w:t>
      </w:r>
      <w:r w:rsidR="007D3E97" w:rsidRPr="00CC7942">
        <w:t xml:space="preserve">Uden </w:t>
      </w:r>
      <w:r>
        <w:t>. Kernpunten van dit beleid zijn:</w:t>
      </w:r>
    </w:p>
    <w:p w14:paraId="0466DDAF" w14:textId="77777777" w:rsidR="00140D3F" w:rsidRDefault="00140D3F" w:rsidP="00A80B3F">
      <w:pPr>
        <w:pStyle w:val="Lijstalinea"/>
        <w:numPr>
          <w:ilvl w:val="0"/>
          <w:numId w:val="3"/>
        </w:numPr>
      </w:pPr>
      <w:r>
        <w:t>Ouders zijn primair verantwoordelijk voor opvoeding en vervoer van hun kinderen van en naar school.</w:t>
      </w:r>
    </w:p>
    <w:p w14:paraId="79532F01" w14:textId="77777777" w:rsidR="00140D3F" w:rsidRDefault="00140D3F" w:rsidP="001F1354">
      <w:pPr>
        <w:pStyle w:val="Lijstalinea"/>
        <w:numPr>
          <w:ilvl w:val="0"/>
          <w:numId w:val="3"/>
        </w:numPr>
      </w:pPr>
      <w:r>
        <w:t>Maatwerk voor kind en gezin. Ma</w:t>
      </w:r>
      <w:bookmarkStart w:id="0" w:name="_GoBack"/>
      <w:bookmarkEnd w:id="0"/>
      <w:r>
        <w:t>atwerk houdt in: aangepast vervoer wanneer nodig, begeleiding wanneer nodig en mogelijkheid inzet van eigen vervoer. Bij maatwerk hoort ook onderzoek naar de vraag of andere hulpmiddelen en voorzieningen een bijdrage kunnen leveren aan vergroting van de zelfstandigheid van het kind en het gezin.</w:t>
      </w:r>
    </w:p>
    <w:p w14:paraId="073F2E8E" w14:textId="77777777" w:rsidR="00140D3F" w:rsidRDefault="00140D3F" w:rsidP="001F1354">
      <w:pPr>
        <w:pStyle w:val="Lijstalinea"/>
        <w:numPr>
          <w:ilvl w:val="0"/>
          <w:numId w:val="3"/>
        </w:numPr>
      </w:pPr>
      <w:r>
        <w:t>Stimuleren zelfredzaamheid. Stimulering van zelfredzaamheid blijft een uitgangspunt. De invulling hiervan zetten we voort.</w:t>
      </w:r>
    </w:p>
    <w:p w14:paraId="29B8FECC" w14:textId="77777777" w:rsidR="00140D3F" w:rsidRDefault="00140D3F" w:rsidP="001F1354">
      <w:pPr>
        <w:pStyle w:val="Lijstalinea"/>
        <w:numPr>
          <w:ilvl w:val="0"/>
          <w:numId w:val="3"/>
        </w:numPr>
      </w:pPr>
      <w:r>
        <w:t>Kwaliteit en veiligheid van het vervoer. Dit houdt in: verkeersveilig rijden met professionele chauffeurs en met goed, veilig en duurzaam materieel. Ook verstaan we hier sociale veiligheid in de bus inclusief ext</w:t>
      </w:r>
      <w:r w:rsidR="00215592">
        <w:t>ra begeleiding wanneer nodig</w:t>
      </w:r>
      <w:r>
        <w:t>.</w:t>
      </w:r>
    </w:p>
    <w:p w14:paraId="391395A0" w14:textId="77777777" w:rsidR="00215592" w:rsidRDefault="00215592" w:rsidP="00140D3F"/>
    <w:p w14:paraId="3F5FF9D6" w14:textId="77777777" w:rsidR="006B65D0" w:rsidRDefault="00140D3F" w:rsidP="00140D3F">
      <w:r>
        <w:t>Het vervoer vindt plaats op basis van de Wet passend onderwijs, Wet op het primair onderwijs, de Wet op expertisecentra, de Wet op het voortgezet onderwijs, de gemeentelijke verordening, de Wet personenvervoer 2000 en de krachtens deze wetten genomen besluiten.</w:t>
      </w:r>
    </w:p>
    <w:p w14:paraId="38668AC0" w14:textId="77777777" w:rsidR="00826ACA" w:rsidRDefault="00826ACA" w:rsidP="002D6BB8"/>
    <w:p w14:paraId="6E5DD680" w14:textId="2446BCE8" w:rsidR="0040086C" w:rsidRDefault="00826ACA" w:rsidP="002D6BB8">
      <w:pPr>
        <w:rPr>
          <w:b/>
        </w:rPr>
      </w:pPr>
      <w:r>
        <w:t xml:space="preserve">De gemeenten </w:t>
      </w:r>
      <w:r w:rsidRPr="00CC7942">
        <w:t>Bernheze, Boekel, Landerd,</w:t>
      </w:r>
      <w:r w:rsidRPr="006830EA">
        <w:t xml:space="preserve"> </w:t>
      </w:r>
      <w:r>
        <w:t xml:space="preserve">Meierijstad en </w:t>
      </w:r>
      <w:r w:rsidRPr="00CC7942">
        <w:t>Uden</w:t>
      </w:r>
      <w:r>
        <w:t xml:space="preserve"> vervoeren op dit moment </w:t>
      </w:r>
      <w:r w:rsidR="0076164C">
        <w:t>ongeveer 835 leerlingen. De gemeente Oss vervoert 330 lee</w:t>
      </w:r>
      <w:r w:rsidR="0076164C" w:rsidRPr="00651ABF">
        <w:t xml:space="preserve">rlingen op dit moment. </w:t>
      </w:r>
      <w:r w:rsidR="00651ABF" w:rsidRPr="00651ABF">
        <w:t xml:space="preserve">Op dit moment vervoert de gemeente </w:t>
      </w:r>
      <w:r w:rsidR="0076164C" w:rsidRPr="00651ABF">
        <w:t>Den Bosch</w:t>
      </w:r>
      <w:r w:rsidR="00651ABF" w:rsidRPr="00651ABF">
        <w:t xml:space="preserve"> ongeveer 550 leerlingen.</w:t>
      </w:r>
    </w:p>
    <w:p w14:paraId="20FAE6EF" w14:textId="77777777" w:rsidR="0040086C" w:rsidRDefault="0040086C" w:rsidP="002D6BB8">
      <w:pPr>
        <w:rPr>
          <w:b/>
        </w:rPr>
      </w:pPr>
    </w:p>
    <w:p w14:paraId="073020B4" w14:textId="77777777" w:rsidR="002D6BB8" w:rsidRPr="008F536F" w:rsidRDefault="006B65D0" w:rsidP="002D6BB8">
      <w:pPr>
        <w:rPr>
          <w:b/>
        </w:rPr>
      </w:pPr>
      <w:r>
        <w:rPr>
          <w:b/>
        </w:rPr>
        <w:t>3</w:t>
      </w:r>
      <w:r w:rsidR="004B7DCC" w:rsidRPr="008F536F">
        <w:rPr>
          <w:b/>
        </w:rPr>
        <w:t>.</w:t>
      </w:r>
      <w:r w:rsidR="002D6BB8" w:rsidRPr="008F536F">
        <w:rPr>
          <w:b/>
        </w:rPr>
        <w:t xml:space="preserve"> Procedure marktconsultatie</w:t>
      </w:r>
    </w:p>
    <w:p w14:paraId="5C63599A" w14:textId="77777777" w:rsidR="004B7DCC" w:rsidRPr="008F536F" w:rsidRDefault="006B65D0" w:rsidP="00A80B3F">
      <w:pPr>
        <w:rPr>
          <w:i/>
        </w:rPr>
      </w:pPr>
      <w:r>
        <w:rPr>
          <w:i/>
        </w:rPr>
        <w:t>3</w:t>
      </w:r>
      <w:r w:rsidR="004B7DCC" w:rsidRPr="008F536F">
        <w:rPr>
          <w:i/>
        </w:rPr>
        <w:t>.1 Algemeen</w:t>
      </w:r>
    </w:p>
    <w:p w14:paraId="6A715C55" w14:textId="1537D6A0" w:rsidR="004B7DCC" w:rsidRDefault="004B7DCC" w:rsidP="00A80B3F">
      <w:pPr>
        <w:pStyle w:val="Geenafstand"/>
        <w:spacing w:line="360" w:lineRule="auto"/>
      </w:pPr>
      <w:r>
        <w:t xml:space="preserve">De marktconsultatie wordt namens de </w:t>
      </w:r>
      <w:r w:rsidR="00991678">
        <w:t>gemeenten Oss,</w:t>
      </w:r>
      <w:r w:rsidR="008325B7">
        <w:t xml:space="preserve"> D</w:t>
      </w:r>
      <w:r w:rsidR="00A80B3F">
        <w:t>en Bosch,</w:t>
      </w:r>
      <w:r w:rsidR="00991678">
        <w:t xml:space="preserve"> </w:t>
      </w:r>
      <w:r w:rsidR="00991678" w:rsidRPr="00CC7942">
        <w:t>Bernheze, Boekel, Landerd,</w:t>
      </w:r>
      <w:r w:rsidR="00991678" w:rsidRPr="006830EA">
        <w:t xml:space="preserve"> </w:t>
      </w:r>
      <w:r w:rsidR="00991678">
        <w:t xml:space="preserve">Meierijstad en </w:t>
      </w:r>
      <w:r w:rsidR="00991678" w:rsidRPr="00CC7942">
        <w:t xml:space="preserve">Uden </w:t>
      </w:r>
      <w:r>
        <w:t xml:space="preserve">uitgevoerd door de Gemeente </w:t>
      </w:r>
      <w:r w:rsidR="00991678">
        <w:t>Oss</w:t>
      </w:r>
      <w:r>
        <w:t xml:space="preserve">. De uitnodiging tot deelname aan de marktconsultatie is gepubliceerd op Tenderned (www.tenderned.nl). De contactpersoon voor deze marktconsultatie is Rian Loeffen. </w:t>
      </w:r>
    </w:p>
    <w:p w14:paraId="19F01E98" w14:textId="77777777" w:rsidR="00DD3165" w:rsidRDefault="00DD3165" w:rsidP="00A80B3F"/>
    <w:p w14:paraId="2BD26E68" w14:textId="77777777" w:rsidR="004B7DCC" w:rsidRPr="008F536F" w:rsidRDefault="006B65D0" w:rsidP="004B7DCC">
      <w:pPr>
        <w:rPr>
          <w:i/>
        </w:rPr>
      </w:pPr>
      <w:r>
        <w:rPr>
          <w:i/>
        </w:rPr>
        <w:t>3</w:t>
      </w:r>
      <w:r w:rsidR="004B7DCC" w:rsidRPr="008F536F">
        <w:rPr>
          <w:i/>
        </w:rPr>
        <w:t>.2 Werkwijze</w:t>
      </w:r>
    </w:p>
    <w:p w14:paraId="42E266AB" w14:textId="17992108" w:rsidR="004B7DCC" w:rsidRDefault="00A504DE" w:rsidP="007B75A1">
      <w:r>
        <w:t xml:space="preserve">Wij vragen u antwoorden zo volledig mogelijk in te vullen. Geef daarbij niet alleen aan hoe de praktijk nu is, maar vooral hoe het in de toekomst ook zou kunnen (of moeten) zijn. Welke risico’s en maatregelen horen daarbij?. Uw antwoorden vragen wij u in te dienen, </w:t>
      </w:r>
      <w:r w:rsidRPr="00A80B3F">
        <w:rPr>
          <w:i/>
          <w:color w:val="FF0000"/>
        </w:rPr>
        <w:t xml:space="preserve">uiterlijk op </w:t>
      </w:r>
      <w:r w:rsidR="000923FE">
        <w:rPr>
          <w:i/>
          <w:color w:val="FF0000"/>
        </w:rPr>
        <w:t>20-09-2020.</w:t>
      </w:r>
      <w:r w:rsidRPr="00A80B3F">
        <w:rPr>
          <w:color w:val="FF0000"/>
        </w:rPr>
        <w:t xml:space="preserve"> </w:t>
      </w:r>
      <w:r>
        <w:t xml:space="preserve">Indien uw antwoord voor de gemeente niet duidelijk is of tot vervolg vragen leidt, dan </w:t>
      </w:r>
      <w:r w:rsidR="007B75A1">
        <w:t xml:space="preserve">vragen </w:t>
      </w:r>
      <w:r>
        <w:t>wij u</w:t>
      </w:r>
      <w:r w:rsidR="007B75A1">
        <w:t xml:space="preserve"> (digitaal) om een toelichting</w:t>
      </w:r>
      <w:r>
        <w:t>.</w:t>
      </w:r>
    </w:p>
    <w:p w14:paraId="028994A1" w14:textId="77777777" w:rsidR="004B7DCC" w:rsidRDefault="004B7DCC" w:rsidP="004B7DCC"/>
    <w:p w14:paraId="7317842E" w14:textId="77777777" w:rsidR="00DD3165" w:rsidRDefault="008F536F" w:rsidP="00DD3165">
      <w:r>
        <w:t>U kunt uw antwoorden op de door de gemeenten gestelde vragen beantwoorden in Bijlage 1: Invulformulier en Vragenlijst. De gemeenten zijn ook benieuwd naar eventuele andere ideeën over de mogelijke uitvoering van deze aanbesteding. Wij denken hierbij aan ervaringen met aanbestedingsstukken en/of eisen en criteria, die volgens u geschikt zijn om toe te passen? Dan nodigen wij u uit dit met ons te delen door ze in uw reactie in Bijlage 1: Invulformulier en Vragenlijst te noemen.</w:t>
      </w:r>
      <w:r w:rsidR="00DD3165">
        <w:t xml:space="preserve"> Partijen worden verzocht via TenderNed te reageren. Reageren kan door middel van het ingevulde Document Vragen en Invulformulier bijlage 1 te uploaden in TenderNed. Wij vragen u dit in een Word versie te uploaden.</w:t>
      </w:r>
    </w:p>
    <w:p w14:paraId="6836D28B" w14:textId="77777777" w:rsidR="008F536F" w:rsidRDefault="008F536F" w:rsidP="008F536F"/>
    <w:p w14:paraId="1A381CC1" w14:textId="77777777" w:rsidR="004B7DCC" w:rsidRPr="008F536F" w:rsidRDefault="006B65D0" w:rsidP="004B7DCC">
      <w:pPr>
        <w:rPr>
          <w:i/>
        </w:rPr>
      </w:pPr>
      <w:r>
        <w:rPr>
          <w:i/>
        </w:rPr>
        <w:t>3</w:t>
      </w:r>
      <w:r w:rsidR="004B7DCC" w:rsidRPr="008F536F">
        <w:rPr>
          <w:i/>
        </w:rPr>
        <w:t>.3 Voorwaarden, uitgangspunten en verplichtingen</w:t>
      </w:r>
    </w:p>
    <w:p w14:paraId="75B3CE0F" w14:textId="77777777" w:rsidR="004B7DCC" w:rsidRDefault="004B7DCC" w:rsidP="004B7DCC">
      <w:r>
        <w:t xml:space="preserve">Deelname aan de marktconsultatie is niet verplicht en schept ook geen verplichtingen voor de leveranciers jegens de </w:t>
      </w:r>
      <w:r w:rsidR="00DD3165">
        <w:t>gemeenten</w:t>
      </w:r>
      <w:r>
        <w:t xml:space="preserve">. Anderzijds </w:t>
      </w:r>
      <w:r w:rsidR="00DD3165">
        <w:t>zijn de gemeenten</w:t>
      </w:r>
      <w:r>
        <w:t xml:space="preserve"> niet verplicht om de verkregen informatie toe te passen. Partijen kunnen geen rechten ontlenen aan de informatie die tijdens de marktconsultatie beschikbaar gesteld wordt.</w:t>
      </w:r>
      <w:r w:rsidR="008F536F">
        <w:t xml:space="preserve"> </w:t>
      </w:r>
      <w:r>
        <w:t>Deelname aan deze marktconsultatie leidt niet tot automatische deelname aan een eventueel te houden aanbestedingsprocedure voor het verlenen van een opdracht ten behoeve van Leerlingenvervoer.</w:t>
      </w:r>
    </w:p>
    <w:p w14:paraId="0DF50D43" w14:textId="77777777" w:rsidR="004B7DCC" w:rsidRDefault="004B7DCC" w:rsidP="004B7DCC"/>
    <w:p w14:paraId="0D0A87E7" w14:textId="77777777" w:rsidR="004B7DCC" w:rsidRPr="004B7DCC" w:rsidRDefault="004B7DCC" w:rsidP="004B7DCC">
      <w:r w:rsidRPr="004B7DCC">
        <w:t>Er kan geen aanspraak worden gemaakt op vergoeding van kosten die gemaakt zijn voor deelname aan de marktconsultatie. De gemeenten houden zich het recht voor om:</w:t>
      </w:r>
    </w:p>
    <w:p w14:paraId="680C641C" w14:textId="77777777" w:rsidR="004B7DCC" w:rsidRDefault="004B7DCC" w:rsidP="004B7DCC">
      <w:r>
        <w:t>• de planning zoals is opgenomen op TenderNed te wijzigen;</w:t>
      </w:r>
    </w:p>
    <w:p w14:paraId="3E69730B" w14:textId="77777777" w:rsidR="004B7DCC" w:rsidRDefault="004B7DCC" w:rsidP="004B7DCC">
      <w:r>
        <w:t>• de marktconsultatie tijdelijk of definitief te staken;</w:t>
      </w:r>
    </w:p>
    <w:p w14:paraId="6E6F43E9" w14:textId="77777777" w:rsidR="004B7DCC" w:rsidRDefault="004B7DCC" w:rsidP="004B7DCC">
      <w:r>
        <w:t>• naar aanleiding van deze marktconsultatie te besluiten (voorlopig) geen aanbesteding te houden of de aanbesteding qua inhoud anders in te richten</w:t>
      </w:r>
    </w:p>
    <w:p w14:paraId="3D8D3675" w14:textId="77777777" w:rsidR="004B7DCC" w:rsidRDefault="004B7DCC" w:rsidP="004B7DCC"/>
    <w:p w14:paraId="6D6F073C" w14:textId="77777777" w:rsidR="004B7DCC" w:rsidRDefault="004B7DCC" w:rsidP="004B7DCC">
      <w:r>
        <w:t>De informatie die u in het kader van deze marktconsultatie aan de gemeenten verstrekt, gebruiken we om het vervolg van de marktconsultatie en de aanbestedingsstrategie vorm te geven. De informatie wordt eigendom van de gemeenten. De informatie die u verstrekt, verschijnt in een verslag, waarin niet herleidbaar is wie de originele informatieverstrekker was. U dient er zich van bewust te zijn dat u mogelijke commerciële of anderszins sensitieve informatie zou kunnen verstrekken of informatie waarop intellectuele eigendomsrechten van u of van andere partijen van toepassing zijn en die u niet wilt delen. De gemeenten kunnen met inachtneming van het voorgaande hiervoor niet verantwoordelijk worden gesteld. De gemeenten bepalen welke informatie verwerkt en meegenomen wordt in de aanbesteding. Het verslag van de marktconsultatie zal tijdens de aanbesteding deel uit maken van de aanbestedingsdocumenten.</w:t>
      </w:r>
    </w:p>
    <w:p w14:paraId="577575BE" w14:textId="77777777" w:rsidR="004B7DCC" w:rsidRDefault="004B7DCC" w:rsidP="004B7DCC">
      <w:r>
        <w:br w:type="page"/>
      </w:r>
    </w:p>
    <w:p w14:paraId="5032D80F" w14:textId="77777777" w:rsidR="002D6BB8" w:rsidRDefault="002D6BB8" w:rsidP="002D6BB8">
      <w:r>
        <w:lastRenderedPageBreak/>
        <w:t xml:space="preserve">Bijlage 1: Invulformulier en Vragenlijst </w:t>
      </w:r>
    </w:p>
    <w:p w14:paraId="49978FB7" w14:textId="77777777" w:rsidR="008F536F" w:rsidRDefault="008F536F" w:rsidP="002D6BB8"/>
    <w:p w14:paraId="56713845" w14:textId="77777777" w:rsidR="008F536F" w:rsidRDefault="00CA5718" w:rsidP="002D6BB8">
      <w:r>
        <w:t>Gegevens partijen</w:t>
      </w:r>
    </w:p>
    <w:tbl>
      <w:tblPr>
        <w:tblStyle w:val="Tabelraster"/>
        <w:tblW w:w="0" w:type="auto"/>
        <w:tblLook w:val="04A0" w:firstRow="1" w:lastRow="0" w:firstColumn="1" w:lastColumn="0" w:noHBand="0" w:noVBand="1"/>
      </w:tblPr>
      <w:tblGrid>
        <w:gridCol w:w="2660"/>
        <w:gridCol w:w="6626"/>
      </w:tblGrid>
      <w:tr w:rsidR="00CA5718" w:rsidRPr="008F536F" w14:paraId="6395075C" w14:textId="77777777" w:rsidTr="00CA5718">
        <w:tc>
          <w:tcPr>
            <w:tcW w:w="2660" w:type="dxa"/>
          </w:tcPr>
          <w:p w14:paraId="50889245" w14:textId="77777777" w:rsidR="00CA5718" w:rsidRPr="00CA5718" w:rsidRDefault="00CA5718" w:rsidP="00AF645A">
            <w:pPr>
              <w:rPr>
                <w:b/>
              </w:rPr>
            </w:pPr>
            <w:r w:rsidRPr="00CA5718">
              <w:rPr>
                <w:b/>
              </w:rPr>
              <w:t xml:space="preserve">Bedrijfsgegevens </w:t>
            </w:r>
          </w:p>
        </w:tc>
        <w:tc>
          <w:tcPr>
            <w:tcW w:w="6626" w:type="dxa"/>
          </w:tcPr>
          <w:p w14:paraId="22604DCA" w14:textId="77777777" w:rsidR="00CA5718" w:rsidRPr="008F536F" w:rsidRDefault="00CA5718" w:rsidP="00AF645A"/>
        </w:tc>
      </w:tr>
      <w:tr w:rsidR="00CA5718" w:rsidRPr="008F536F" w14:paraId="7FEBBF16" w14:textId="77777777" w:rsidTr="00CA5718">
        <w:tc>
          <w:tcPr>
            <w:tcW w:w="2660" w:type="dxa"/>
          </w:tcPr>
          <w:p w14:paraId="6748517A" w14:textId="77777777" w:rsidR="00CA5718" w:rsidRPr="008F536F" w:rsidRDefault="00CA5718" w:rsidP="00AF645A">
            <w:r>
              <w:t>Naam onderneming</w:t>
            </w:r>
          </w:p>
        </w:tc>
        <w:tc>
          <w:tcPr>
            <w:tcW w:w="6626" w:type="dxa"/>
          </w:tcPr>
          <w:p w14:paraId="5C6A953A" w14:textId="77777777" w:rsidR="00CA5718" w:rsidRPr="008F536F" w:rsidRDefault="00CA5718" w:rsidP="00AF645A"/>
        </w:tc>
      </w:tr>
      <w:tr w:rsidR="00CA5718" w:rsidRPr="008F536F" w14:paraId="5D7692CD" w14:textId="77777777" w:rsidTr="00CA5718">
        <w:tc>
          <w:tcPr>
            <w:tcW w:w="2660" w:type="dxa"/>
          </w:tcPr>
          <w:p w14:paraId="120EBA36" w14:textId="77777777" w:rsidR="00CA5718" w:rsidRPr="008F536F" w:rsidRDefault="00CA5718" w:rsidP="00AF645A">
            <w:r>
              <w:t>Adres</w:t>
            </w:r>
          </w:p>
        </w:tc>
        <w:tc>
          <w:tcPr>
            <w:tcW w:w="6626" w:type="dxa"/>
          </w:tcPr>
          <w:p w14:paraId="5A0A6FF9" w14:textId="77777777" w:rsidR="00CA5718" w:rsidRPr="008F536F" w:rsidRDefault="00CA5718" w:rsidP="00AF645A"/>
        </w:tc>
      </w:tr>
      <w:tr w:rsidR="00CA5718" w:rsidRPr="008F536F" w14:paraId="4392F847" w14:textId="77777777" w:rsidTr="00CA5718">
        <w:tc>
          <w:tcPr>
            <w:tcW w:w="2660" w:type="dxa"/>
          </w:tcPr>
          <w:p w14:paraId="28EA992B" w14:textId="77777777" w:rsidR="00CA5718" w:rsidRPr="008F536F" w:rsidRDefault="00CA5718" w:rsidP="00AF645A">
            <w:r>
              <w:t>Naam contactpersoon</w:t>
            </w:r>
          </w:p>
        </w:tc>
        <w:tc>
          <w:tcPr>
            <w:tcW w:w="6626" w:type="dxa"/>
          </w:tcPr>
          <w:p w14:paraId="4B02C02A" w14:textId="77777777" w:rsidR="00CA5718" w:rsidRPr="008F536F" w:rsidRDefault="00CA5718" w:rsidP="00AF645A"/>
        </w:tc>
      </w:tr>
      <w:tr w:rsidR="00CA5718" w:rsidRPr="008F536F" w14:paraId="36F27113" w14:textId="77777777" w:rsidTr="00CA5718">
        <w:tc>
          <w:tcPr>
            <w:tcW w:w="2660" w:type="dxa"/>
          </w:tcPr>
          <w:p w14:paraId="784BA0A5" w14:textId="77777777" w:rsidR="00CA5718" w:rsidRDefault="00CA5718" w:rsidP="00AF645A">
            <w:r>
              <w:t>Telefoonnummer</w:t>
            </w:r>
          </w:p>
        </w:tc>
        <w:tc>
          <w:tcPr>
            <w:tcW w:w="6626" w:type="dxa"/>
          </w:tcPr>
          <w:p w14:paraId="085EC684" w14:textId="77777777" w:rsidR="00CA5718" w:rsidRPr="008F536F" w:rsidRDefault="00CA5718" w:rsidP="00AF645A"/>
        </w:tc>
      </w:tr>
      <w:tr w:rsidR="00CA5718" w:rsidRPr="008F536F" w14:paraId="29592F6F" w14:textId="77777777" w:rsidTr="00CA5718">
        <w:tc>
          <w:tcPr>
            <w:tcW w:w="2660" w:type="dxa"/>
          </w:tcPr>
          <w:p w14:paraId="0DE8A572" w14:textId="77777777" w:rsidR="00CA5718" w:rsidRPr="008F536F" w:rsidRDefault="00CA5718" w:rsidP="00AF645A">
            <w:r>
              <w:t>E-mail</w:t>
            </w:r>
          </w:p>
        </w:tc>
        <w:tc>
          <w:tcPr>
            <w:tcW w:w="6626" w:type="dxa"/>
          </w:tcPr>
          <w:p w14:paraId="311FBB17" w14:textId="77777777" w:rsidR="00CA5718" w:rsidRPr="008F536F" w:rsidRDefault="00CA5718" w:rsidP="00AF645A"/>
        </w:tc>
      </w:tr>
    </w:tbl>
    <w:p w14:paraId="5D7D7323" w14:textId="77777777" w:rsidR="008F536F" w:rsidRDefault="008F536F" w:rsidP="002D6BB8"/>
    <w:tbl>
      <w:tblPr>
        <w:tblStyle w:val="Tabelraster"/>
        <w:tblW w:w="0" w:type="auto"/>
        <w:tblLook w:val="04A0" w:firstRow="1" w:lastRow="0" w:firstColumn="1" w:lastColumn="0" w:noHBand="0" w:noVBand="1"/>
      </w:tblPr>
      <w:tblGrid>
        <w:gridCol w:w="9210"/>
      </w:tblGrid>
      <w:tr w:rsidR="00CA5718" w:rsidRPr="00CA5718" w14:paraId="779343BD" w14:textId="77777777" w:rsidTr="00CA5718">
        <w:tc>
          <w:tcPr>
            <w:tcW w:w="9210" w:type="dxa"/>
          </w:tcPr>
          <w:p w14:paraId="30B7004C" w14:textId="77777777" w:rsidR="00CA5718" w:rsidRPr="00CA5718" w:rsidRDefault="00CA5718" w:rsidP="00CA5718">
            <w:pPr>
              <w:pStyle w:val="Lijstalinea"/>
              <w:numPr>
                <w:ilvl w:val="0"/>
                <w:numId w:val="2"/>
              </w:numPr>
              <w:rPr>
                <w:rFonts w:eastAsia="Times New Roman"/>
                <w:b/>
              </w:rPr>
            </w:pPr>
            <w:r w:rsidRPr="00CA5718">
              <w:rPr>
                <w:rFonts w:eastAsia="Times New Roman"/>
                <w:b/>
              </w:rPr>
              <w:t>Duurzaamheid</w:t>
            </w:r>
          </w:p>
        </w:tc>
      </w:tr>
      <w:tr w:rsidR="00CA5718" w:rsidRPr="00CA5718" w14:paraId="36763D5D" w14:textId="77777777" w:rsidTr="00CA5718">
        <w:tc>
          <w:tcPr>
            <w:tcW w:w="9210" w:type="dxa"/>
          </w:tcPr>
          <w:p w14:paraId="679AAB95" w14:textId="77777777" w:rsidR="00CA5718" w:rsidRPr="00CA5718" w:rsidRDefault="00CA5718" w:rsidP="00CA5718">
            <w:r w:rsidRPr="00CA5718">
              <w:t>Hoe gaat u om met het thema duurzaamheid? Welke ontwikkelingen ziet u in de taxibranche? En in hoeverre heeft of wilt u die ontwikkel</w:t>
            </w:r>
            <w:r w:rsidR="00521106">
              <w:t>ing</w:t>
            </w:r>
            <w:r w:rsidRPr="00CA5718">
              <w:t>en in uw organisatie doorvoeren?</w:t>
            </w:r>
          </w:p>
          <w:p w14:paraId="33B57222" w14:textId="77777777" w:rsidR="00CA5718" w:rsidRPr="00CA5718" w:rsidRDefault="00CA5718" w:rsidP="00CA5718">
            <w:pPr>
              <w:rPr>
                <w:i/>
              </w:rPr>
            </w:pPr>
            <w:r w:rsidRPr="00CA5718">
              <w:rPr>
                <w:i/>
              </w:rPr>
              <w:t>Antwoord:</w:t>
            </w:r>
          </w:p>
          <w:p w14:paraId="52E8579E" w14:textId="77777777" w:rsidR="00CA5718" w:rsidRPr="00CA5718" w:rsidRDefault="00CA5718" w:rsidP="00CA5718">
            <w:pPr>
              <w:rPr>
                <w:rFonts w:eastAsia="Times New Roman"/>
                <w:b/>
              </w:rPr>
            </w:pPr>
          </w:p>
        </w:tc>
      </w:tr>
      <w:tr w:rsidR="00CA5718" w:rsidRPr="00CA5718" w14:paraId="1C203906" w14:textId="77777777" w:rsidTr="00CA5718">
        <w:tc>
          <w:tcPr>
            <w:tcW w:w="9210" w:type="dxa"/>
          </w:tcPr>
          <w:p w14:paraId="711CE103" w14:textId="77777777" w:rsidR="007B75A1" w:rsidRPr="007B75A1" w:rsidRDefault="001339A8" w:rsidP="00CA5718">
            <w:r w:rsidRPr="007B75A1">
              <w:t xml:space="preserve">Hoe kunnen we milieuaspecten optimaal meenemen en wat zijn hiervan de gevolgen voor de prijs? </w:t>
            </w:r>
            <w:r w:rsidR="005B5A20">
              <w:t>Welke invloed heeft de looptijd van de overeenkomst op de prijs?</w:t>
            </w:r>
          </w:p>
          <w:p w14:paraId="7BF1342F" w14:textId="77777777" w:rsidR="00CA5718" w:rsidRPr="00CA5718" w:rsidRDefault="00CA5718" w:rsidP="00CA5718">
            <w:pPr>
              <w:rPr>
                <w:i/>
              </w:rPr>
            </w:pPr>
            <w:r w:rsidRPr="00CA5718">
              <w:rPr>
                <w:i/>
              </w:rPr>
              <w:t>Antwoord:</w:t>
            </w:r>
          </w:p>
          <w:p w14:paraId="6F6BF844" w14:textId="77777777" w:rsidR="00CA5718" w:rsidRPr="00CA5718" w:rsidRDefault="00CA5718" w:rsidP="00CA5718"/>
        </w:tc>
      </w:tr>
      <w:tr w:rsidR="00CA5718" w:rsidRPr="00CA5718" w14:paraId="5BCC4214" w14:textId="77777777" w:rsidTr="00CA5718">
        <w:tc>
          <w:tcPr>
            <w:tcW w:w="9210" w:type="dxa"/>
          </w:tcPr>
          <w:p w14:paraId="1AA1A035" w14:textId="225F798F" w:rsidR="00CA5718" w:rsidRDefault="00DD3165" w:rsidP="005B5A20">
            <w:r>
              <w:t xml:space="preserve">De gemeenten overwegen elektrisch rijden </w:t>
            </w:r>
            <w:r w:rsidR="00D17A36">
              <w:t xml:space="preserve">of rijden via waterstof/CO2 neutraal </w:t>
            </w:r>
            <w:r>
              <w:t xml:space="preserve">uit te vragen. Hoe verhouden zich de kosten van </w:t>
            </w:r>
            <w:r w:rsidR="00473D9B">
              <w:t xml:space="preserve">rijden op waterstof, </w:t>
            </w:r>
            <w:r>
              <w:t xml:space="preserve">elektrisch rijden versus conventioneel rijden van het leerlingenvervoer? Wat is de besparing in CO2 uitstoot in geval elektrisch </w:t>
            </w:r>
            <w:r w:rsidR="00DF1FCA">
              <w:t xml:space="preserve">of middels waterstof </w:t>
            </w:r>
            <w:r>
              <w:t>wordt gereden? Wat adviseren jullie de gemeenten te doen</w:t>
            </w:r>
            <w:r w:rsidR="00DF1FCA">
              <w:t>, hierbij ook rekening houdend met korte en lange afstanden van ophaaladres naar school</w:t>
            </w:r>
            <w:r w:rsidR="00337649">
              <w:t xml:space="preserve"> en het onderscheid taxi, taxibus en rolstoelbus</w:t>
            </w:r>
            <w:r>
              <w:t>?</w:t>
            </w:r>
            <w:r w:rsidR="00473D9B">
              <w:t xml:space="preserve"> Hoe kijken </w:t>
            </w:r>
            <w:r w:rsidR="005B5A20">
              <w:t xml:space="preserve">de vervoerders hier tegen aan? </w:t>
            </w:r>
          </w:p>
          <w:p w14:paraId="458BE1BA" w14:textId="77777777" w:rsidR="00A441E9" w:rsidRDefault="00A441E9" w:rsidP="005B5A20">
            <w:pPr>
              <w:rPr>
                <w:i/>
              </w:rPr>
            </w:pPr>
            <w:r>
              <w:rPr>
                <w:i/>
              </w:rPr>
              <w:t>Antwoord:</w:t>
            </w:r>
          </w:p>
          <w:p w14:paraId="1B385973" w14:textId="77777777" w:rsidR="00A441E9" w:rsidRPr="00A441E9" w:rsidRDefault="00A441E9" w:rsidP="005B5A20">
            <w:pPr>
              <w:rPr>
                <w:i/>
              </w:rPr>
            </w:pPr>
          </w:p>
        </w:tc>
      </w:tr>
    </w:tbl>
    <w:p w14:paraId="460FE709" w14:textId="77777777" w:rsidR="00CA5718" w:rsidRDefault="00CA5718" w:rsidP="00A539B4">
      <w:pPr>
        <w:rPr>
          <w:rFonts w:eastAsia="Times New Roman"/>
        </w:rPr>
      </w:pPr>
    </w:p>
    <w:tbl>
      <w:tblPr>
        <w:tblStyle w:val="Tabelraster"/>
        <w:tblW w:w="0" w:type="auto"/>
        <w:tblLook w:val="04A0" w:firstRow="1" w:lastRow="0" w:firstColumn="1" w:lastColumn="0" w:noHBand="0" w:noVBand="1"/>
      </w:tblPr>
      <w:tblGrid>
        <w:gridCol w:w="9210"/>
      </w:tblGrid>
      <w:tr w:rsidR="00CA5718" w:rsidRPr="00CA5718" w14:paraId="246B42FE" w14:textId="77777777" w:rsidTr="00CA5718">
        <w:tc>
          <w:tcPr>
            <w:tcW w:w="9210" w:type="dxa"/>
          </w:tcPr>
          <w:p w14:paraId="6B1F2214" w14:textId="77777777" w:rsidR="00CA5718" w:rsidRPr="00CA5718" w:rsidRDefault="00CA5718" w:rsidP="00CA5718">
            <w:pPr>
              <w:pStyle w:val="Lijstalinea"/>
              <w:numPr>
                <w:ilvl w:val="0"/>
                <w:numId w:val="2"/>
              </w:numPr>
              <w:rPr>
                <w:rFonts w:eastAsia="Times New Roman"/>
                <w:b/>
              </w:rPr>
            </w:pPr>
            <w:r w:rsidRPr="00CA5718">
              <w:rPr>
                <w:rFonts w:eastAsia="Times New Roman"/>
                <w:b/>
              </w:rPr>
              <w:t>Kostenmethodiek</w:t>
            </w:r>
          </w:p>
        </w:tc>
      </w:tr>
      <w:tr w:rsidR="00CA5718" w:rsidRPr="00CA5718" w14:paraId="76C78F2B" w14:textId="77777777" w:rsidTr="00CA5718">
        <w:tc>
          <w:tcPr>
            <w:tcW w:w="9210" w:type="dxa"/>
          </w:tcPr>
          <w:p w14:paraId="41F5C923" w14:textId="77777777" w:rsidR="00CA5718" w:rsidRPr="00CA5718" w:rsidRDefault="00CA5718" w:rsidP="00CA5718">
            <w:r w:rsidRPr="00CA5718">
              <w:t>Hoe kunnen de tarieven naar uw mening het beste worden uitgevraagd (bijv. per zone, per kilometer of anders), met andere woorden: welke bekostigingssystematiek adviseert u, en waarom? Wat zijn volgens u de voor- en nadelen van deze methodiek?</w:t>
            </w:r>
          </w:p>
          <w:p w14:paraId="0D322CC5" w14:textId="77777777" w:rsidR="00CA5718" w:rsidRPr="00CA5718" w:rsidRDefault="00CA5718" w:rsidP="00CA5718">
            <w:pPr>
              <w:rPr>
                <w:i/>
              </w:rPr>
            </w:pPr>
            <w:r w:rsidRPr="00CA5718">
              <w:rPr>
                <w:i/>
              </w:rPr>
              <w:t>Antwoord:</w:t>
            </w:r>
          </w:p>
          <w:p w14:paraId="58EC2801" w14:textId="77777777" w:rsidR="00CA5718" w:rsidRPr="00CA5718" w:rsidRDefault="00CA5718" w:rsidP="00CA5718">
            <w:pPr>
              <w:pStyle w:val="Lijstalinea"/>
              <w:rPr>
                <w:rFonts w:eastAsia="Times New Roman"/>
                <w:b/>
              </w:rPr>
            </w:pPr>
          </w:p>
        </w:tc>
      </w:tr>
      <w:tr w:rsidR="00CA5718" w:rsidRPr="00CA5718" w14:paraId="70138757" w14:textId="77777777" w:rsidTr="00CA5718">
        <w:tc>
          <w:tcPr>
            <w:tcW w:w="9210" w:type="dxa"/>
          </w:tcPr>
          <w:p w14:paraId="60CC5889" w14:textId="77777777" w:rsidR="005B5A20" w:rsidRDefault="005B5A20" w:rsidP="005B5A20">
            <w:pPr>
              <w:rPr>
                <w:rFonts w:eastAsia="Times New Roman"/>
              </w:rPr>
            </w:pPr>
            <w:r>
              <w:rPr>
                <w:rFonts w:eastAsia="Times New Roman"/>
              </w:rPr>
              <w:t xml:space="preserve">Hoe zien jullie controle op de facturen? Wat is de invloed hierop van de gekozen kostenmethodiek. </w:t>
            </w:r>
          </w:p>
          <w:p w14:paraId="43C72663" w14:textId="77777777" w:rsidR="00CA5718" w:rsidRDefault="005B5A20" w:rsidP="00CA5718">
            <w:pPr>
              <w:rPr>
                <w:i/>
              </w:rPr>
            </w:pPr>
            <w:r>
              <w:rPr>
                <w:i/>
              </w:rPr>
              <w:t>Antwoord:</w:t>
            </w:r>
          </w:p>
          <w:p w14:paraId="1A6D599C" w14:textId="77777777" w:rsidR="00A441E9" w:rsidRPr="005B5A20" w:rsidRDefault="00A441E9" w:rsidP="00CA5718">
            <w:pPr>
              <w:rPr>
                <w:i/>
              </w:rPr>
            </w:pPr>
          </w:p>
        </w:tc>
      </w:tr>
    </w:tbl>
    <w:p w14:paraId="383C145C" w14:textId="77777777" w:rsidR="008F536F" w:rsidRDefault="008F536F" w:rsidP="00A539B4">
      <w:pPr>
        <w:rPr>
          <w:rFonts w:eastAsia="Times New Roman"/>
        </w:rPr>
      </w:pPr>
    </w:p>
    <w:tbl>
      <w:tblPr>
        <w:tblStyle w:val="Tabelraster"/>
        <w:tblW w:w="0" w:type="auto"/>
        <w:tblLook w:val="04A0" w:firstRow="1" w:lastRow="0" w:firstColumn="1" w:lastColumn="0" w:noHBand="0" w:noVBand="1"/>
      </w:tblPr>
      <w:tblGrid>
        <w:gridCol w:w="9210"/>
      </w:tblGrid>
      <w:tr w:rsidR="00CA5718" w:rsidRPr="00CA5718" w14:paraId="542B1AED" w14:textId="77777777" w:rsidTr="00CA5718">
        <w:tc>
          <w:tcPr>
            <w:tcW w:w="9210" w:type="dxa"/>
          </w:tcPr>
          <w:p w14:paraId="73E5DBB8" w14:textId="77777777" w:rsidR="00CA5718" w:rsidRPr="00CA5718" w:rsidRDefault="00CA5718" w:rsidP="00CA5718">
            <w:pPr>
              <w:pStyle w:val="Lijstalinea"/>
              <w:numPr>
                <w:ilvl w:val="0"/>
                <w:numId w:val="2"/>
              </w:numPr>
              <w:rPr>
                <w:rFonts w:eastAsia="Times New Roman"/>
                <w:b/>
              </w:rPr>
            </w:pPr>
            <w:r>
              <w:rPr>
                <w:rFonts w:eastAsia="Times New Roman"/>
                <w:b/>
              </w:rPr>
              <w:t>P</w:t>
            </w:r>
            <w:r w:rsidRPr="00CA5718">
              <w:rPr>
                <w:rFonts w:eastAsia="Times New Roman"/>
                <w:b/>
              </w:rPr>
              <w:t>erceel</w:t>
            </w:r>
            <w:r>
              <w:rPr>
                <w:rFonts w:eastAsia="Times New Roman"/>
                <w:b/>
              </w:rPr>
              <w:t xml:space="preserve"> en overeenkomst</w:t>
            </w:r>
          </w:p>
        </w:tc>
      </w:tr>
      <w:tr w:rsidR="00CA5718" w:rsidRPr="00CA5718" w14:paraId="240E0284" w14:textId="77777777" w:rsidTr="00CA5718">
        <w:tc>
          <w:tcPr>
            <w:tcW w:w="9210" w:type="dxa"/>
          </w:tcPr>
          <w:p w14:paraId="14B4E452" w14:textId="77777777" w:rsidR="00CA5718" w:rsidRPr="00CA5718" w:rsidRDefault="00CA5718" w:rsidP="00CA5718">
            <w:r w:rsidRPr="00CA5718">
              <w:t>Hoe kunnen, naar uw mening, de gemeenten de opdracht het beste op de markt zetten om het vervoer zo efficiënt en effectief mogelijk gerealiseerd te krijgen (bijv. al dan niet opdelen in percelen)? Wat zijn de voors en tegens, wat zijn de verwachtte financiële gevolgen?</w:t>
            </w:r>
          </w:p>
          <w:p w14:paraId="7AA7D8AE" w14:textId="77777777" w:rsidR="00CA5718" w:rsidRPr="00CA5718" w:rsidRDefault="00CA5718" w:rsidP="00CA5718">
            <w:pPr>
              <w:rPr>
                <w:i/>
              </w:rPr>
            </w:pPr>
            <w:r w:rsidRPr="00CA5718">
              <w:rPr>
                <w:i/>
              </w:rPr>
              <w:t>Antwoord:</w:t>
            </w:r>
          </w:p>
          <w:p w14:paraId="14308293" w14:textId="77777777" w:rsidR="00CA5718" w:rsidRPr="00CA5718" w:rsidRDefault="00CA5718" w:rsidP="00CA5718">
            <w:pPr>
              <w:rPr>
                <w:rFonts w:eastAsia="Times New Roman"/>
              </w:rPr>
            </w:pPr>
          </w:p>
        </w:tc>
      </w:tr>
      <w:tr w:rsidR="00DF1FCA" w:rsidRPr="00CA5718" w14:paraId="0838DEB3" w14:textId="77777777" w:rsidTr="00CA5718">
        <w:tc>
          <w:tcPr>
            <w:tcW w:w="9210" w:type="dxa"/>
          </w:tcPr>
          <w:p w14:paraId="488355DF" w14:textId="77777777" w:rsidR="00DF1FCA" w:rsidRDefault="00521106" w:rsidP="00CA5718">
            <w:r>
              <w:t>Wat z</w:t>
            </w:r>
            <w:r w:rsidR="00DF1FCA">
              <w:t xml:space="preserve">ijn  volgens u </w:t>
            </w:r>
            <w:r>
              <w:t>de voor- en na</w:t>
            </w:r>
            <w:r w:rsidR="00DF1FCA">
              <w:t xml:space="preserve">delen als meerdere gemeenten gezamenlijk deze aanbesteding in de markt te zetten? </w:t>
            </w:r>
          </w:p>
          <w:p w14:paraId="718236A2" w14:textId="77777777" w:rsidR="007050A3" w:rsidRDefault="007050A3" w:rsidP="00CA5718">
            <w:pPr>
              <w:rPr>
                <w:i/>
              </w:rPr>
            </w:pPr>
            <w:r>
              <w:rPr>
                <w:i/>
              </w:rPr>
              <w:t xml:space="preserve">Antwoord: </w:t>
            </w:r>
          </w:p>
          <w:p w14:paraId="2B76D0E6" w14:textId="77777777" w:rsidR="007050A3" w:rsidRPr="007050A3" w:rsidRDefault="007050A3" w:rsidP="00CA5718">
            <w:pPr>
              <w:rPr>
                <w:i/>
              </w:rPr>
            </w:pPr>
          </w:p>
        </w:tc>
      </w:tr>
      <w:tr w:rsidR="00CA5718" w:rsidRPr="00CA5718" w14:paraId="21F5ABE0" w14:textId="77777777" w:rsidTr="00CA5718">
        <w:tc>
          <w:tcPr>
            <w:tcW w:w="9210" w:type="dxa"/>
          </w:tcPr>
          <w:p w14:paraId="08C43606" w14:textId="77777777" w:rsidR="00CA5718" w:rsidRPr="00CA5718" w:rsidRDefault="00CA5718" w:rsidP="00CA5718">
            <w:r w:rsidRPr="00CA5718">
              <w:t>Wat is voor u een minimale en wat is een wenselijke looptijd van het contract en welk verschil in tariefstelling is te verwachten bij de verschillende looptijden? Waarom?</w:t>
            </w:r>
          </w:p>
          <w:p w14:paraId="6A59321C" w14:textId="77777777" w:rsidR="00CA5718" w:rsidRPr="00CA5718" w:rsidRDefault="00CA5718" w:rsidP="00CA5718">
            <w:pPr>
              <w:rPr>
                <w:i/>
              </w:rPr>
            </w:pPr>
            <w:r w:rsidRPr="00CA5718">
              <w:rPr>
                <w:i/>
              </w:rPr>
              <w:t>Antwoord:</w:t>
            </w:r>
          </w:p>
          <w:p w14:paraId="7AE44345" w14:textId="77777777" w:rsidR="00CA5718" w:rsidRPr="00CA5718" w:rsidRDefault="00CA5718" w:rsidP="00CA5718">
            <w:pPr>
              <w:pStyle w:val="Lijstalinea"/>
              <w:rPr>
                <w:rFonts w:eastAsia="Times New Roman"/>
                <w:b/>
              </w:rPr>
            </w:pPr>
          </w:p>
        </w:tc>
      </w:tr>
      <w:tr w:rsidR="00CA5718" w:rsidRPr="00CA5718" w14:paraId="4556BC80" w14:textId="77777777" w:rsidTr="00CA5718">
        <w:tc>
          <w:tcPr>
            <w:tcW w:w="9210" w:type="dxa"/>
          </w:tcPr>
          <w:p w14:paraId="68CF62F3" w14:textId="77777777" w:rsidR="00CA5718" w:rsidRPr="00CA5718" w:rsidRDefault="00CA5718" w:rsidP="00CA5718">
            <w:r w:rsidRPr="00CA5718">
              <w:t>Welke factoren en/of risico’s beïnvloeden naar uw mening de prijs en/of de kwaliteit van het vervoer? Bijv. duurzaamheid, klantvriendelijkheid, flexibiliteit in gebruikersaantallen, mogelijke toevoeging van doelgroepen, duur van het contract, verlengingsopties, etc.</w:t>
            </w:r>
          </w:p>
          <w:p w14:paraId="7713F56B" w14:textId="77777777" w:rsidR="00CA5718" w:rsidRPr="00CA5718" w:rsidRDefault="00CA5718" w:rsidP="00CA5718">
            <w:pPr>
              <w:rPr>
                <w:i/>
              </w:rPr>
            </w:pPr>
            <w:r w:rsidRPr="00CA5718">
              <w:rPr>
                <w:i/>
              </w:rPr>
              <w:t>Antwoord:</w:t>
            </w:r>
          </w:p>
          <w:p w14:paraId="53BAEE59" w14:textId="77777777" w:rsidR="00CA5718" w:rsidRPr="00CA5718" w:rsidRDefault="00CA5718" w:rsidP="00CA5718">
            <w:pPr>
              <w:pStyle w:val="Lijstalinea"/>
              <w:rPr>
                <w:rFonts w:eastAsia="Times New Roman"/>
                <w:b/>
              </w:rPr>
            </w:pPr>
          </w:p>
        </w:tc>
      </w:tr>
      <w:tr w:rsidR="00CA5718" w:rsidRPr="00CA5718" w14:paraId="4BA860BB" w14:textId="77777777" w:rsidTr="00CA5718">
        <w:tc>
          <w:tcPr>
            <w:tcW w:w="9210" w:type="dxa"/>
          </w:tcPr>
          <w:p w14:paraId="2B8A511E" w14:textId="77777777" w:rsidR="00CA5718" w:rsidRPr="00B01350" w:rsidRDefault="00CA5718" w:rsidP="00CA5718">
            <w:r w:rsidRPr="00B01350">
              <w:t>Uitgaande van de woonplaats en scholen, wat is dan het beste uitgangspunt voor de ritindeling?</w:t>
            </w:r>
          </w:p>
          <w:p w14:paraId="7456C4D6" w14:textId="77777777" w:rsidR="00CA5718" w:rsidRPr="00B01350" w:rsidRDefault="00CA5718" w:rsidP="00CA5718">
            <w:pPr>
              <w:rPr>
                <w:i/>
              </w:rPr>
            </w:pPr>
            <w:r w:rsidRPr="00B01350">
              <w:rPr>
                <w:i/>
              </w:rPr>
              <w:t>Antwoord:</w:t>
            </w:r>
          </w:p>
          <w:p w14:paraId="3FCA36E2" w14:textId="77777777" w:rsidR="00CA5718" w:rsidRPr="00B01350" w:rsidRDefault="00CA5718" w:rsidP="00CA5718">
            <w:pPr>
              <w:rPr>
                <w:rFonts w:eastAsia="Times New Roman"/>
                <w:b/>
              </w:rPr>
            </w:pPr>
          </w:p>
        </w:tc>
      </w:tr>
      <w:tr w:rsidR="00CA5718" w:rsidRPr="00CA5718" w14:paraId="286F9497" w14:textId="77777777" w:rsidTr="00CA5718">
        <w:tc>
          <w:tcPr>
            <w:tcW w:w="9210" w:type="dxa"/>
          </w:tcPr>
          <w:p w14:paraId="1593BD9A" w14:textId="77777777" w:rsidR="00CA5718" w:rsidRPr="00006784" w:rsidRDefault="00CA5718" w:rsidP="00CA5718">
            <w:r w:rsidRPr="00006784">
              <w:lastRenderedPageBreak/>
              <w:t>Welke maximale</w:t>
            </w:r>
            <w:r w:rsidR="001339A8" w:rsidRPr="00006784">
              <w:t xml:space="preserve"> beladen</w:t>
            </w:r>
            <w:r w:rsidRPr="00006784">
              <w:t xml:space="preserve"> reistijd raadt u aan</w:t>
            </w:r>
            <w:r w:rsidR="005E084D">
              <w:t>, waarom en wat is de invloed daarvan op de prijs?</w:t>
            </w:r>
            <w:r w:rsidRPr="00006784">
              <w:t>?</w:t>
            </w:r>
          </w:p>
          <w:p w14:paraId="5FDD845A" w14:textId="77777777" w:rsidR="00CA5718" w:rsidRPr="00006784" w:rsidRDefault="00CA5718" w:rsidP="00CA5718">
            <w:pPr>
              <w:rPr>
                <w:i/>
              </w:rPr>
            </w:pPr>
            <w:r w:rsidRPr="00006784">
              <w:rPr>
                <w:i/>
              </w:rPr>
              <w:t>Antwoord:</w:t>
            </w:r>
          </w:p>
          <w:p w14:paraId="502B4E81" w14:textId="77777777" w:rsidR="00CA5718" w:rsidRPr="00006784" w:rsidRDefault="00CA5718" w:rsidP="008E4610">
            <w:pPr>
              <w:rPr>
                <w:rFonts w:eastAsia="Times New Roman"/>
              </w:rPr>
            </w:pPr>
          </w:p>
        </w:tc>
      </w:tr>
      <w:tr w:rsidR="00CA5718" w:rsidRPr="00CA5718" w14:paraId="4F766BE1" w14:textId="77777777" w:rsidTr="00CA5718">
        <w:tc>
          <w:tcPr>
            <w:tcW w:w="9210" w:type="dxa"/>
          </w:tcPr>
          <w:p w14:paraId="5BA423A5" w14:textId="77777777" w:rsidR="00B01350" w:rsidRPr="00006784" w:rsidRDefault="00EB334F" w:rsidP="00B01350">
            <w:r w:rsidRPr="00006784">
              <w:t>De gemeente denkt er aan om (o.a.) de volgende kw</w:t>
            </w:r>
            <w:r w:rsidR="00596436">
              <w:t>alitatieve eis uit te vragen: ‘</w:t>
            </w:r>
            <w:r w:rsidRPr="00006784">
              <w:t>schrijf een visie over hoe u de opdracht wenst uit te voeren, waarbij u innovatief werkt en ouders, leerlingen opdrachtgever en vervoerder baat bij hebben.’  Zijn er, e</w:t>
            </w:r>
            <w:r w:rsidR="00596436">
              <w:t>n zo ja, welke, objectiveerbare</w:t>
            </w:r>
            <w:r w:rsidRPr="00006784">
              <w:t>,</w:t>
            </w:r>
            <w:r w:rsidR="00596436">
              <w:t xml:space="preserve"> </w:t>
            </w:r>
            <w:r w:rsidRPr="00006784">
              <w:t>meetbare criteria volgens u te bedenken om een dergelijke eis te stellen en te beoordelen?</w:t>
            </w:r>
          </w:p>
          <w:p w14:paraId="42F85306" w14:textId="77777777" w:rsidR="00B01350" w:rsidRPr="00006784" w:rsidRDefault="00B01350" w:rsidP="00B01350">
            <w:r w:rsidRPr="00006784">
              <w:rPr>
                <w:i/>
              </w:rPr>
              <w:t>Antwoord:</w:t>
            </w:r>
          </w:p>
          <w:p w14:paraId="4B95DE1A" w14:textId="77777777" w:rsidR="00CA5718" w:rsidRPr="00006784" w:rsidRDefault="00CA5718" w:rsidP="00CA5718">
            <w:pPr>
              <w:rPr>
                <w:rFonts w:eastAsia="Times New Roman"/>
                <w:b/>
              </w:rPr>
            </w:pPr>
          </w:p>
        </w:tc>
      </w:tr>
      <w:tr w:rsidR="00B01350" w:rsidRPr="00B01350" w14:paraId="0FA766C5" w14:textId="77777777" w:rsidTr="00CA5718">
        <w:tc>
          <w:tcPr>
            <w:tcW w:w="9210" w:type="dxa"/>
          </w:tcPr>
          <w:p w14:paraId="0D1567D0" w14:textId="77777777" w:rsidR="00B01350" w:rsidRPr="00B01350" w:rsidRDefault="00B01350" w:rsidP="00B01350">
            <w:r w:rsidRPr="00B01350">
              <w:t>Welke actuele en toekomstige (maatschappelijke) ontwikkelingen zijn naar uw mening van invloed op de opdracht die de gemeenten voornemens zijn uit te zetten? En hoe zijn deze ontwikkelingen van invloed?</w:t>
            </w:r>
          </w:p>
          <w:p w14:paraId="093C5E92" w14:textId="77777777" w:rsidR="00B01350" w:rsidRPr="00B01350" w:rsidRDefault="00B01350" w:rsidP="00B01350">
            <w:pPr>
              <w:rPr>
                <w:i/>
              </w:rPr>
            </w:pPr>
            <w:r w:rsidRPr="00B01350">
              <w:rPr>
                <w:i/>
              </w:rPr>
              <w:t>Antwoord:</w:t>
            </w:r>
          </w:p>
          <w:p w14:paraId="6C04CFDE" w14:textId="77777777" w:rsidR="00B01350" w:rsidRPr="00B01350" w:rsidRDefault="00B01350" w:rsidP="00B01350"/>
        </w:tc>
      </w:tr>
      <w:tr w:rsidR="00B01350" w:rsidRPr="00B01350" w14:paraId="3D925DBF" w14:textId="77777777" w:rsidTr="00CA5718">
        <w:tc>
          <w:tcPr>
            <w:tcW w:w="9210" w:type="dxa"/>
          </w:tcPr>
          <w:p w14:paraId="241E556E" w14:textId="77777777" w:rsidR="00B01350" w:rsidRPr="00B01350" w:rsidRDefault="00B01350" w:rsidP="00B01350">
            <w:r w:rsidRPr="00B01350">
              <w:t>Wat zijn volgens u eenvoudig meetbare kwaliteitseisen die de gemeenten zouden kunnen hanteren in het bestek?</w:t>
            </w:r>
          </w:p>
          <w:p w14:paraId="3AC029D7" w14:textId="77777777" w:rsidR="00B01350" w:rsidRPr="00B01350" w:rsidRDefault="00B01350" w:rsidP="00B01350">
            <w:pPr>
              <w:rPr>
                <w:i/>
              </w:rPr>
            </w:pPr>
            <w:r w:rsidRPr="00B01350">
              <w:rPr>
                <w:i/>
              </w:rPr>
              <w:t>Antwoord:</w:t>
            </w:r>
          </w:p>
          <w:p w14:paraId="7911DE84" w14:textId="77777777" w:rsidR="00B01350" w:rsidRPr="00B01350" w:rsidRDefault="00B01350" w:rsidP="00B01350"/>
        </w:tc>
      </w:tr>
    </w:tbl>
    <w:p w14:paraId="48C805FA" w14:textId="77777777" w:rsidR="00A539B4" w:rsidRPr="00B01350" w:rsidRDefault="00A539B4" w:rsidP="00A539B4">
      <w:pPr>
        <w:rPr>
          <w:b/>
        </w:rPr>
      </w:pPr>
    </w:p>
    <w:tbl>
      <w:tblPr>
        <w:tblStyle w:val="Tabelraster"/>
        <w:tblW w:w="0" w:type="auto"/>
        <w:tblLook w:val="04A0" w:firstRow="1" w:lastRow="0" w:firstColumn="1" w:lastColumn="0" w:noHBand="0" w:noVBand="1"/>
      </w:tblPr>
      <w:tblGrid>
        <w:gridCol w:w="9210"/>
      </w:tblGrid>
      <w:tr w:rsidR="00B01350" w:rsidRPr="00B01350" w14:paraId="7E861386" w14:textId="77777777" w:rsidTr="009C5C48">
        <w:tc>
          <w:tcPr>
            <w:tcW w:w="9210" w:type="dxa"/>
          </w:tcPr>
          <w:p w14:paraId="3C9A178B" w14:textId="77777777" w:rsidR="00CA5718" w:rsidRPr="00B01350" w:rsidRDefault="00CA5718" w:rsidP="009C5C48">
            <w:pPr>
              <w:pStyle w:val="Lijstalinea"/>
              <w:numPr>
                <w:ilvl w:val="0"/>
                <w:numId w:val="2"/>
              </w:numPr>
              <w:rPr>
                <w:rFonts w:eastAsia="Times New Roman"/>
                <w:b/>
              </w:rPr>
            </w:pPr>
            <w:r w:rsidRPr="00B01350">
              <w:rPr>
                <w:rFonts w:eastAsia="Times New Roman"/>
                <w:b/>
              </w:rPr>
              <w:t>Stimuleren van de zelfredzaamheid</w:t>
            </w:r>
          </w:p>
        </w:tc>
      </w:tr>
      <w:tr w:rsidR="00B01350" w:rsidRPr="00B01350" w14:paraId="2145A5BF" w14:textId="77777777" w:rsidTr="009C5C48">
        <w:tc>
          <w:tcPr>
            <w:tcW w:w="9210" w:type="dxa"/>
          </w:tcPr>
          <w:p w14:paraId="78A7E853" w14:textId="77777777" w:rsidR="00CA5718" w:rsidRPr="00596436" w:rsidRDefault="00596436" w:rsidP="00CA5718">
            <w:r w:rsidRPr="00006784">
              <w:t>De gemeente denkt er aan om (o.a.) de volgende kw</w:t>
            </w:r>
            <w:r>
              <w:t>alitatieve eis uit te vragen: ‘</w:t>
            </w:r>
            <w:r w:rsidR="00CA5718" w:rsidRPr="00B01350">
              <w:t>Hoe denkt u over een bijdrage aan zelfstandig leren reizen? Wat zou uw organisatie hieraan kunnen bijdragen?</w:t>
            </w:r>
            <w:r w:rsidR="00DD3165">
              <w:t xml:space="preserve"> En welke concrete afspraken kunnen daarover gemaakt worden?</w:t>
            </w:r>
            <w:r>
              <w:t xml:space="preserve">’ </w:t>
            </w:r>
            <w:r w:rsidR="00F8095D">
              <w:t xml:space="preserve"> </w:t>
            </w:r>
            <w:r w:rsidRPr="00006784">
              <w:t>Zijn er, e</w:t>
            </w:r>
            <w:r>
              <w:t>n zo ja, welke, objectiveerbare</w:t>
            </w:r>
            <w:r w:rsidRPr="00006784">
              <w:t>,</w:t>
            </w:r>
            <w:r>
              <w:t xml:space="preserve"> </w:t>
            </w:r>
            <w:r w:rsidRPr="00006784">
              <w:t>meetbare criteria volgens u te bedenken om een dergelijke eis te stellen en te beoordelen?</w:t>
            </w:r>
          </w:p>
          <w:p w14:paraId="5C88A0AD" w14:textId="77777777" w:rsidR="00CA5718" w:rsidRPr="00B01350" w:rsidRDefault="00CA5718" w:rsidP="00CA5718">
            <w:pPr>
              <w:rPr>
                <w:i/>
              </w:rPr>
            </w:pPr>
            <w:r w:rsidRPr="00B01350">
              <w:rPr>
                <w:i/>
              </w:rPr>
              <w:t>Antwoord:</w:t>
            </w:r>
          </w:p>
          <w:p w14:paraId="0088F5AD" w14:textId="77777777" w:rsidR="00CA5718" w:rsidRPr="00B01350" w:rsidRDefault="00CA5718" w:rsidP="009C5C48">
            <w:pPr>
              <w:pStyle w:val="Lijstalinea"/>
              <w:rPr>
                <w:rFonts w:eastAsia="Times New Roman"/>
                <w:b/>
              </w:rPr>
            </w:pPr>
          </w:p>
        </w:tc>
      </w:tr>
    </w:tbl>
    <w:p w14:paraId="07F45733" w14:textId="77777777" w:rsidR="00975ED3" w:rsidRDefault="00975ED3"/>
    <w:tbl>
      <w:tblPr>
        <w:tblStyle w:val="Tabelraster"/>
        <w:tblW w:w="0" w:type="auto"/>
        <w:tblLook w:val="04A0" w:firstRow="1" w:lastRow="0" w:firstColumn="1" w:lastColumn="0" w:noHBand="0" w:noVBand="1"/>
      </w:tblPr>
      <w:tblGrid>
        <w:gridCol w:w="9210"/>
      </w:tblGrid>
      <w:tr w:rsidR="005B5A20" w:rsidRPr="00B01350" w14:paraId="024AF256" w14:textId="77777777" w:rsidTr="000F33D0">
        <w:tc>
          <w:tcPr>
            <w:tcW w:w="9210" w:type="dxa"/>
          </w:tcPr>
          <w:p w14:paraId="43C1F118" w14:textId="77777777" w:rsidR="005B5A20" w:rsidRPr="005B5A20" w:rsidRDefault="005B5A20" w:rsidP="005B5A20">
            <w:pPr>
              <w:pStyle w:val="Lijstalinea"/>
              <w:numPr>
                <w:ilvl w:val="0"/>
                <w:numId w:val="2"/>
              </w:numPr>
              <w:rPr>
                <w:rFonts w:eastAsia="Times New Roman"/>
                <w:b/>
              </w:rPr>
            </w:pPr>
            <w:r>
              <w:rPr>
                <w:rFonts w:eastAsia="Times New Roman"/>
                <w:b/>
              </w:rPr>
              <w:t>Combineren doelgroepenvervoer</w:t>
            </w:r>
          </w:p>
        </w:tc>
      </w:tr>
      <w:tr w:rsidR="005B5A20" w:rsidRPr="00B01350" w14:paraId="00F59F4B" w14:textId="77777777" w:rsidTr="000F33D0">
        <w:tc>
          <w:tcPr>
            <w:tcW w:w="9210" w:type="dxa"/>
          </w:tcPr>
          <w:p w14:paraId="103F897D" w14:textId="77777777" w:rsidR="005B5A20" w:rsidRPr="005B5A20" w:rsidRDefault="005B5A20" w:rsidP="000F33D0">
            <w:r w:rsidRPr="005B5A20">
              <w:t>De gemeente</w:t>
            </w:r>
            <w:r>
              <w:t xml:space="preserve"> denkt na over het combineren van verschillende soorten doelgroepenvervoer? Bijvoorbeeld Leerlingenvervoer met jeugdvervoer. Hoe kijkt u hiertegen aan? </w:t>
            </w:r>
            <w:r w:rsidRPr="005B5A20">
              <w:t xml:space="preserve"> </w:t>
            </w:r>
            <w:r w:rsidR="00BD5D6F">
              <w:t xml:space="preserve">Ziet u nog andere combinaties? En wat is de invloed op de prijs? </w:t>
            </w:r>
          </w:p>
          <w:p w14:paraId="708A3562" w14:textId="77777777" w:rsidR="005B5A20" w:rsidRPr="00B01350" w:rsidRDefault="005B5A20" w:rsidP="000F33D0">
            <w:pPr>
              <w:rPr>
                <w:i/>
              </w:rPr>
            </w:pPr>
            <w:r w:rsidRPr="00B01350">
              <w:rPr>
                <w:i/>
              </w:rPr>
              <w:t>Antwoord:</w:t>
            </w:r>
          </w:p>
          <w:p w14:paraId="012EF18F" w14:textId="77777777" w:rsidR="005B5A20" w:rsidRPr="00B01350" w:rsidRDefault="005B5A20" w:rsidP="000F33D0">
            <w:pPr>
              <w:pStyle w:val="Lijstalinea"/>
              <w:rPr>
                <w:rFonts w:eastAsia="Times New Roman"/>
                <w:b/>
              </w:rPr>
            </w:pPr>
          </w:p>
        </w:tc>
      </w:tr>
    </w:tbl>
    <w:p w14:paraId="56AF1AAF" w14:textId="77777777" w:rsidR="000923FE" w:rsidRDefault="000923FE"/>
    <w:tbl>
      <w:tblPr>
        <w:tblStyle w:val="Tabelraster"/>
        <w:tblW w:w="0" w:type="auto"/>
        <w:tblLook w:val="04A0" w:firstRow="1" w:lastRow="0" w:firstColumn="1" w:lastColumn="0" w:noHBand="0" w:noVBand="1"/>
      </w:tblPr>
      <w:tblGrid>
        <w:gridCol w:w="9210"/>
      </w:tblGrid>
      <w:tr w:rsidR="000923FE" w:rsidRPr="00B01350" w14:paraId="73ABE7D1" w14:textId="77777777" w:rsidTr="00B02DA0">
        <w:tc>
          <w:tcPr>
            <w:tcW w:w="9210" w:type="dxa"/>
          </w:tcPr>
          <w:p w14:paraId="0D543CC4" w14:textId="48A26A07" w:rsidR="000923FE" w:rsidRPr="000923FE" w:rsidRDefault="000923FE" w:rsidP="000923FE">
            <w:pPr>
              <w:pStyle w:val="Lijstalinea"/>
              <w:numPr>
                <w:ilvl w:val="0"/>
                <w:numId w:val="2"/>
              </w:numPr>
              <w:rPr>
                <w:rFonts w:eastAsia="Times New Roman"/>
                <w:b/>
              </w:rPr>
            </w:pPr>
            <w:r>
              <w:rPr>
                <w:rFonts w:eastAsia="Times New Roman"/>
                <w:b/>
              </w:rPr>
              <w:t xml:space="preserve"> </w:t>
            </w:r>
            <w:r w:rsidRPr="000923FE">
              <w:rPr>
                <w:rFonts w:eastAsia="Times New Roman"/>
                <w:b/>
              </w:rPr>
              <w:t>Com</w:t>
            </w:r>
            <w:r>
              <w:rPr>
                <w:rFonts w:eastAsia="Times New Roman"/>
                <w:b/>
              </w:rPr>
              <w:t xml:space="preserve">municatie </w:t>
            </w:r>
          </w:p>
        </w:tc>
      </w:tr>
      <w:tr w:rsidR="000923FE" w:rsidRPr="00B01350" w14:paraId="5BA3BFC5" w14:textId="77777777" w:rsidTr="00B02DA0">
        <w:tc>
          <w:tcPr>
            <w:tcW w:w="9210" w:type="dxa"/>
          </w:tcPr>
          <w:p w14:paraId="4AA29071" w14:textId="34710F4C" w:rsidR="000923FE" w:rsidRDefault="000923FE" w:rsidP="000923FE">
            <w:r>
              <w:t xml:space="preserve">De gemeenten denken na over één loketfunctie voor zowel ouders als gemeente. Dat wil zeggen dat de vervoerder zelf volledig verantwoordelijk is voor de communicatie met de ouders (reguliere aan- en afmelden, ziekmeldingen, klachtenafhandeling. </w:t>
            </w:r>
          </w:p>
          <w:p w14:paraId="598C0E2C" w14:textId="77777777" w:rsidR="000923FE" w:rsidRDefault="000923FE" w:rsidP="000923FE">
            <w:pPr>
              <w:pStyle w:val="Lijstalinea"/>
              <w:numPr>
                <w:ilvl w:val="0"/>
                <w:numId w:val="5"/>
              </w:numPr>
              <w:spacing w:after="200" w:line="276" w:lineRule="auto"/>
            </w:pPr>
            <w:r>
              <w:t>Hoe organiseert u het contact met de ouders en welke systemen gebruikt u hiervoor?</w:t>
            </w:r>
          </w:p>
          <w:p w14:paraId="6D08A6FE" w14:textId="77777777" w:rsidR="000923FE" w:rsidRDefault="000923FE" w:rsidP="000923FE">
            <w:pPr>
              <w:pStyle w:val="Lijstalinea"/>
              <w:numPr>
                <w:ilvl w:val="0"/>
                <w:numId w:val="5"/>
              </w:numPr>
              <w:spacing w:after="200" w:line="276" w:lineRule="auto"/>
            </w:pPr>
            <w:r>
              <w:t>Is het mogelijk voor ouders om digitaal meldingen door te geven (per email/portaal)?</w:t>
            </w:r>
          </w:p>
          <w:p w14:paraId="228D5027" w14:textId="383842C2" w:rsidR="000923FE" w:rsidRDefault="000923FE" w:rsidP="00A441E9">
            <w:pPr>
              <w:pStyle w:val="Lijstalinea"/>
              <w:numPr>
                <w:ilvl w:val="0"/>
                <w:numId w:val="5"/>
              </w:numPr>
            </w:pPr>
            <w:r>
              <w:t>Is het mogelijk voor gemeenten om continu inzage te hebben in de voor hen van belang zijnde gegevens betreffende de opdracht?</w:t>
            </w:r>
          </w:p>
          <w:p w14:paraId="6165DD2D" w14:textId="4702697B" w:rsidR="000923FE" w:rsidRPr="000923FE" w:rsidRDefault="000923FE" w:rsidP="00A441E9">
            <w:pPr>
              <w:rPr>
                <w:i/>
              </w:rPr>
            </w:pPr>
            <w:r>
              <w:rPr>
                <w:i/>
              </w:rPr>
              <w:t>Antwoord:</w:t>
            </w:r>
          </w:p>
          <w:p w14:paraId="2248BDBD" w14:textId="77777777" w:rsidR="000923FE" w:rsidRPr="00B01350" w:rsidRDefault="000923FE" w:rsidP="00B02DA0">
            <w:pPr>
              <w:pStyle w:val="Lijstalinea"/>
              <w:rPr>
                <w:rFonts w:eastAsia="Times New Roman"/>
                <w:b/>
              </w:rPr>
            </w:pPr>
          </w:p>
        </w:tc>
      </w:tr>
    </w:tbl>
    <w:p w14:paraId="2EFBCF80" w14:textId="77777777" w:rsidR="000923FE" w:rsidRDefault="000923FE"/>
    <w:tbl>
      <w:tblPr>
        <w:tblStyle w:val="Tabelraster"/>
        <w:tblW w:w="0" w:type="auto"/>
        <w:tblLook w:val="04A0" w:firstRow="1" w:lastRow="0" w:firstColumn="1" w:lastColumn="0" w:noHBand="0" w:noVBand="1"/>
      </w:tblPr>
      <w:tblGrid>
        <w:gridCol w:w="9210"/>
      </w:tblGrid>
      <w:tr w:rsidR="000923FE" w:rsidRPr="00B01350" w14:paraId="69AA90D7" w14:textId="77777777" w:rsidTr="00B02DA0">
        <w:tc>
          <w:tcPr>
            <w:tcW w:w="9210" w:type="dxa"/>
          </w:tcPr>
          <w:p w14:paraId="5253888E" w14:textId="5EF8011B" w:rsidR="000923FE" w:rsidRPr="00A441E9" w:rsidRDefault="00A441E9" w:rsidP="00A441E9">
            <w:pPr>
              <w:pStyle w:val="Lijstalinea"/>
              <w:numPr>
                <w:ilvl w:val="0"/>
                <w:numId w:val="2"/>
              </w:numPr>
              <w:rPr>
                <w:rFonts w:eastAsia="Times New Roman"/>
                <w:b/>
              </w:rPr>
            </w:pPr>
            <w:r w:rsidRPr="00A441E9">
              <w:rPr>
                <w:rFonts w:eastAsia="Times New Roman"/>
                <w:b/>
              </w:rPr>
              <w:t xml:space="preserve">Flexibiliteit van het </w:t>
            </w:r>
            <w:r w:rsidR="000923FE" w:rsidRPr="00A441E9">
              <w:rPr>
                <w:rFonts w:eastAsia="Times New Roman"/>
                <w:b/>
              </w:rPr>
              <w:t>vervoer</w:t>
            </w:r>
          </w:p>
        </w:tc>
      </w:tr>
      <w:tr w:rsidR="000923FE" w:rsidRPr="00B01350" w14:paraId="2E2CA538" w14:textId="77777777" w:rsidTr="00B02DA0">
        <w:tc>
          <w:tcPr>
            <w:tcW w:w="9210" w:type="dxa"/>
          </w:tcPr>
          <w:p w14:paraId="3F295D26" w14:textId="780D1307" w:rsidR="00A441E9" w:rsidRDefault="00A441E9" w:rsidP="00A441E9">
            <w:r>
              <w:t>Met flexibiliteit in het vervoer wordt bedoeld de mogelijkheid om kinderen op een ander adres dan thuis op te halen of af te zetten, bijvoorbeeld een oppasadres, buitenschoolse opvang of een voorziening voor behandeling of zorg (bijvoorbeeld fysiotherapie en psychotherapie). Onder voorwaarden wordt deze flexibiliteit toegestaan.</w:t>
            </w:r>
          </w:p>
          <w:p w14:paraId="30E75804" w14:textId="77777777" w:rsidR="00A441E9" w:rsidRDefault="00A441E9" w:rsidP="00A441E9">
            <w:pPr>
              <w:ind w:left="360"/>
            </w:pPr>
          </w:p>
          <w:p w14:paraId="362869CB" w14:textId="77777777" w:rsidR="00A441E9" w:rsidRDefault="00A441E9" w:rsidP="00A441E9">
            <w:r>
              <w:t xml:space="preserve">Welke consequenties heeft de flexibiliteit voor de lengte van de rittijden/ritprijs. </w:t>
            </w:r>
          </w:p>
          <w:p w14:paraId="4F837F77" w14:textId="4A1869B9" w:rsidR="000923FE" w:rsidRPr="005B5A20" w:rsidRDefault="00A441E9" w:rsidP="00B02DA0">
            <w:r>
              <w:t xml:space="preserve">Hoe kijkt uw organisatie aan tegen de daarbij komende wijzigingen in ritten als gevolg van andere opstap/uitstapplaatsen? </w:t>
            </w:r>
            <w:r w:rsidR="000923FE">
              <w:t xml:space="preserve"> </w:t>
            </w:r>
          </w:p>
          <w:p w14:paraId="02BDDFA3" w14:textId="77777777" w:rsidR="000923FE" w:rsidRPr="00B01350" w:rsidRDefault="000923FE" w:rsidP="00B02DA0">
            <w:pPr>
              <w:rPr>
                <w:i/>
              </w:rPr>
            </w:pPr>
            <w:r w:rsidRPr="00B01350">
              <w:rPr>
                <w:i/>
              </w:rPr>
              <w:t>Antwoord:</w:t>
            </w:r>
          </w:p>
          <w:p w14:paraId="493916CD" w14:textId="77777777" w:rsidR="000923FE" w:rsidRPr="00B01350" w:rsidRDefault="000923FE" w:rsidP="00B02DA0">
            <w:pPr>
              <w:pStyle w:val="Lijstalinea"/>
              <w:rPr>
                <w:rFonts w:eastAsia="Times New Roman"/>
                <w:b/>
              </w:rPr>
            </w:pPr>
          </w:p>
        </w:tc>
      </w:tr>
    </w:tbl>
    <w:p w14:paraId="1383F703" w14:textId="77777777" w:rsidR="008E2216" w:rsidRDefault="008E2216" w:rsidP="00A441E9"/>
    <w:sectPr w:rsidR="008E2216" w:rsidSect="004B7D82">
      <w:pgSz w:w="11906" w:h="16838"/>
      <w:pgMar w:top="1418" w:right="1418" w:bottom="1418" w:left="1418"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8039651" w15:done="0"/>
  <w15:commentEx w15:paraId="789672EE" w15:done="0"/>
  <w15:commentEx w15:paraId="03D52A06" w15:done="0"/>
  <w15:commentEx w15:paraId="256665D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47E55"/>
    <w:multiLevelType w:val="hybridMultilevel"/>
    <w:tmpl w:val="84DEB5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ABC6367"/>
    <w:multiLevelType w:val="hybridMultilevel"/>
    <w:tmpl w:val="EBACD15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2F0180C"/>
    <w:multiLevelType w:val="hybridMultilevel"/>
    <w:tmpl w:val="7D5CBD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5816C7A"/>
    <w:multiLevelType w:val="hybridMultilevel"/>
    <w:tmpl w:val="EBACD15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31BF2FA3"/>
    <w:multiLevelType w:val="hybridMultilevel"/>
    <w:tmpl w:val="8BD01C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3E713A1E"/>
    <w:multiLevelType w:val="multilevel"/>
    <w:tmpl w:val="0413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6">
    <w:nsid w:val="56024FBF"/>
    <w:multiLevelType w:val="hybridMultilevel"/>
    <w:tmpl w:val="EBACD15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6C833683"/>
    <w:multiLevelType w:val="hybridMultilevel"/>
    <w:tmpl w:val="EBACD15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7"/>
  </w:num>
  <w:num w:numId="3">
    <w:abstractNumId w:val="0"/>
  </w:num>
  <w:num w:numId="4">
    <w:abstractNumId w:val="6"/>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eke van Creij-Weerts | gemeente Meierijstad">
    <w15:presenceInfo w15:providerId="AD" w15:userId="S-1-5-21-357950559-2264892403-925013408-175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9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384"/>
    <w:rsid w:val="00006784"/>
    <w:rsid w:val="00062570"/>
    <w:rsid w:val="000923FE"/>
    <w:rsid w:val="001339A8"/>
    <w:rsid w:val="00140D3F"/>
    <w:rsid w:val="001B0B70"/>
    <w:rsid w:val="001E4357"/>
    <w:rsid w:val="001F1354"/>
    <w:rsid w:val="002050E4"/>
    <w:rsid w:val="0021188C"/>
    <w:rsid w:val="00215592"/>
    <w:rsid w:val="002669D8"/>
    <w:rsid w:val="00273CEB"/>
    <w:rsid w:val="002D6BB8"/>
    <w:rsid w:val="002F7A40"/>
    <w:rsid w:val="00337649"/>
    <w:rsid w:val="00392A1A"/>
    <w:rsid w:val="0040086C"/>
    <w:rsid w:val="0045093C"/>
    <w:rsid w:val="00473D9B"/>
    <w:rsid w:val="004A5CDD"/>
    <w:rsid w:val="004B7D82"/>
    <w:rsid w:val="004B7DCC"/>
    <w:rsid w:val="004E7BF2"/>
    <w:rsid w:val="00521106"/>
    <w:rsid w:val="00572D54"/>
    <w:rsid w:val="00584300"/>
    <w:rsid w:val="00596436"/>
    <w:rsid w:val="005B5A20"/>
    <w:rsid w:val="005E084D"/>
    <w:rsid w:val="00651ABF"/>
    <w:rsid w:val="006B65D0"/>
    <w:rsid w:val="007050A3"/>
    <w:rsid w:val="0076164C"/>
    <w:rsid w:val="007846B0"/>
    <w:rsid w:val="007B75A1"/>
    <w:rsid w:val="007D3E97"/>
    <w:rsid w:val="00826ACA"/>
    <w:rsid w:val="00830814"/>
    <w:rsid w:val="008325B7"/>
    <w:rsid w:val="00857BFB"/>
    <w:rsid w:val="008E2216"/>
    <w:rsid w:val="008F536F"/>
    <w:rsid w:val="008F6C27"/>
    <w:rsid w:val="00975ED3"/>
    <w:rsid w:val="00991678"/>
    <w:rsid w:val="009E00CF"/>
    <w:rsid w:val="00A22BAD"/>
    <w:rsid w:val="00A23891"/>
    <w:rsid w:val="00A41E1F"/>
    <w:rsid w:val="00A441E9"/>
    <w:rsid w:val="00A504DE"/>
    <w:rsid w:val="00A539B4"/>
    <w:rsid w:val="00A80B3F"/>
    <w:rsid w:val="00A83384"/>
    <w:rsid w:val="00A83851"/>
    <w:rsid w:val="00A87F8B"/>
    <w:rsid w:val="00AD091A"/>
    <w:rsid w:val="00B01350"/>
    <w:rsid w:val="00B15672"/>
    <w:rsid w:val="00BD5D6F"/>
    <w:rsid w:val="00C22FCB"/>
    <w:rsid w:val="00CA5718"/>
    <w:rsid w:val="00CB441C"/>
    <w:rsid w:val="00CB50AF"/>
    <w:rsid w:val="00CB6623"/>
    <w:rsid w:val="00CC3CE0"/>
    <w:rsid w:val="00D17A36"/>
    <w:rsid w:val="00DD3165"/>
    <w:rsid w:val="00DF1FCA"/>
    <w:rsid w:val="00E52284"/>
    <w:rsid w:val="00E565D4"/>
    <w:rsid w:val="00EB0592"/>
    <w:rsid w:val="00EB334F"/>
    <w:rsid w:val="00F8095D"/>
    <w:rsid w:val="00FF3D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66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18"/>
        <w:lang w:val="nl-NL"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273CEB"/>
  </w:style>
  <w:style w:type="paragraph" w:styleId="Kop1">
    <w:name w:val="heading 1"/>
    <w:basedOn w:val="Standaard"/>
    <w:next w:val="Standaard"/>
    <w:link w:val="Kop1Char"/>
    <w:uiPriority w:val="9"/>
    <w:qFormat/>
    <w:rsid w:val="00273CEB"/>
    <w:pPr>
      <w:keepNext/>
      <w:keepLines/>
      <w:spacing w:before="480"/>
      <w:outlineLvl w:val="0"/>
    </w:pPr>
    <w:rPr>
      <w:rFonts w:eastAsiaTheme="majorEastAsia" w:cstheme="majorBidi"/>
      <w:b/>
      <w:bCs/>
      <w:szCs w:val="28"/>
    </w:rPr>
  </w:style>
  <w:style w:type="paragraph" w:styleId="Kop2">
    <w:name w:val="heading 2"/>
    <w:basedOn w:val="Standaard"/>
    <w:next w:val="Standaard"/>
    <w:link w:val="Kop2Char"/>
    <w:uiPriority w:val="9"/>
    <w:qFormat/>
    <w:rsid w:val="00273CEB"/>
    <w:pPr>
      <w:keepNext/>
      <w:keepLines/>
      <w:spacing w:before="200"/>
      <w:outlineLvl w:val="1"/>
    </w:pPr>
    <w:rPr>
      <w:rFonts w:eastAsiaTheme="majorEastAsia" w:cstheme="majorBidi"/>
      <w:bCs/>
      <w:i/>
      <w:szCs w:val="26"/>
    </w:rPr>
  </w:style>
  <w:style w:type="paragraph" w:styleId="Kop3">
    <w:name w:val="heading 3"/>
    <w:basedOn w:val="Standaard"/>
    <w:next w:val="Standaard"/>
    <w:link w:val="Kop3Char"/>
    <w:uiPriority w:val="9"/>
    <w:qFormat/>
    <w:rsid w:val="00273CEB"/>
    <w:pPr>
      <w:keepNext/>
      <w:keepLines/>
      <w:spacing w:before="200"/>
      <w:outlineLvl w:val="2"/>
    </w:pPr>
    <w:rPr>
      <w:rFonts w:eastAsiaTheme="majorEastAsia" w:cstheme="majorBidi"/>
      <w:bCs/>
      <w:small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3CEB"/>
    <w:rPr>
      <w:rFonts w:eastAsiaTheme="majorEastAsia" w:cstheme="majorBidi"/>
      <w:b/>
      <w:bCs/>
      <w:szCs w:val="28"/>
    </w:rPr>
  </w:style>
  <w:style w:type="character" w:customStyle="1" w:styleId="Kop2Char">
    <w:name w:val="Kop 2 Char"/>
    <w:basedOn w:val="Standaardalinea-lettertype"/>
    <w:link w:val="Kop2"/>
    <w:uiPriority w:val="9"/>
    <w:rsid w:val="00273CEB"/>
    <w:rPr>
      <w:rFonts w:eastAsiaTheme="majorEastAsia" w:cstheme="majorBidi"/>
      <w:bCs/>
      <w:i/>
      <w:szCs w:val="26"/>
    </w:rPr>
  </w:style>
  <w:style w:type="character" w:customStyle="1" w:styleId="Kop3Char">
    <w:name w:val="Kop 3 Char"/>
    <w:basedOn w:val="Standaardalinea-lettertype"/>
    <w:link w:val="Kop3"/>
    <w:uiPriority w:val="9"/>
    <w:rsid w:val="00273CEB"/>
    <w:rPr>
      <w:rFonts w:eastAsiaTheme="majorEastAsia" w:cstheme="majorBidi"/>
      <w:bCs/>
      <w:smallCaps/>
    </w:rPr>
  </w:style>
  <w:style w:type="paragraph" w:styleId="Geenafstand">
    <w:name w:val="No Spacing"/>
    <w:basedOn w:val="Standaard"/>
    <w:uiPriority w:val="1"/>
    <w:qFormat/>
    <w:rsid w:val="00CB50AF"/>
    <w:pPr>
      <w:spacing w:line="240" w:lineRule="auto"/>
    </w:pPr>
  </w:style>
  <w:style w:type="paragraph" w:styleId="Titel">
    <w:name w:val="Title"/>
    <w:basedOn w:val="Standaard"/>
    <w:next w:val="Standaard"/>
    <w:link w:val="TitelChar"/>
    <w:uiPriority w:val="10"/>
    <w:qFormat/>
    <w:rsid w:val="0021188C"/>
    <w:pPr>
      <w:spacing w:after="300" w:line="240" w:lineRule="auto"/>
      <w:contextualSpacing/>
    </w:pPr>
    <w:rPr>
      <w:rFonts w:eastAsiaTheme="majorEastAsia" w:cstheme="majorBidi"/>
      <w:spacing w:val="5"/>
      <w:kern w:val="28"/>
      <w:sz w:val="24"/>
      <w:szCs w:val="52"/>
    </w:rPr>
  </w:style>
  <w:style w:type="character" w:customStyle="1" w:styleId="TitelChar">
    <w:name w:val="Titel Char"/>
    <w:basedOn w:val="Standaardalinea-lettertype"/>
    <w:link w:val="Titel"/>
    <w:uiPriority w:val="10"/>
    <w:rsid w:val="0021188C"/>
    <w:rPr>
      <w:rFonts w:eastAsiaTheme="majorEastAsia" w:cstheme="majorBidi"/>
      <w:spacing w:val="5"/>
      <w:kern w:val="28"/>
      <w:sz w:val="24"/>
      <w:szCs w:val="52"/>
    </w:rPr>
  </w:style>
  <w:style w:type="paragraph" w:styleId="Kopvaninhoudsopgave">
    <w:name w:val="TOC Heading"/>
    <w:basedOn w:val="Kop1"/>
    <w:next w:val="Standaard"/>
    <w:uiPriority w:val="39"/>
    <w:semiHidden/>
    <w:unhideWhenUsed/>
    <w:qFormat/>
    <w:rsid w:val="00AD091A"/>
    <w:pPr>
      <w:spacing w:line="276" w:lineRule="auto"/>
      <w:outlineLvl w:val="9"/>
    </w:pPr>
    <w:rPr>
      <w:color w:val="365F91" w:themeColor="accent1" w:themeShade="BF"/>
      <w:sz w:val="28"/>
      <w:lang w:eastAsia="nl-NL"/>
    </w:rPr>
  </w:style>
  <w:style w:type="paragraph" w:customStyle="1" w:styleId="Default">
    <w:name w:val="Default"/>
    <w:rsid w:val="00A41E1F"/>
    <w:pPr>
      <w:autoSpaceDE w:val="0"/>
      <w:autoSpaceDN w:val="0"/>
      <w:adjustRightInd w:val="0"/>
      <w:spacing w:line="240" w:lineRule="auto"/>
    </w:pPr>
    <w:rPr>
      <w:rFonts w:ascii="Century Gothic" w:hAnsi="Century Gothic" w:cs="Century Gothic"/>
      <w:color w:val="000000"/>
      <w:sz w:val="24"/>
      <w:szCs w:val="24"/>
    </w:rPr>
  </w:style>
  <w:style w:type="paragraph" w:styleId="Lijstalinea">
    <w:name w:val="List Paragraph"/>
    <w:basedOn w:val="Standaard"/>
    <w:uiPriority w:val="34"/>
    <w:qFormat/>
    <w:rsid w:val="00A41E1F"/>
    <w:pPr>
      <w:ind w:left="720"/>
      <w:contextualSpacing/>
    </w:pPr>
  </w:style>
  <w:style w:type="table" w:styleId="Tabelraster">
    <w:name w:val="Table Grid"/>
    <w:basedOn w:val="Standaardtabel"/>
    <w:uiPriority w:val="59"/>
    <w:rsid w:val="008F536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DD3165"/>
    <w:rPr>
      <w:sz w:val="16"/>
      <w:szCs w:val="16"/>
    </w:rPr>
  </w:style>
  <w:style w:type="paragraph" w:styleId="Tekstopmerking">
    <w:name w:val="annotation text"/>
    <w:basedOn w:val="Standaard"/>
    <w:link w:val="TekstopmerkingChar"/>
    <w:uiPriority w:val="99"/>
    <w:semiHidden/>
    <w:unhideWhenUsed/>
    <w:rsid w:val="00DD316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D3165"/>
    <w:rPr>
      <w:sz w:val="20"/>
      <w:szCs w:val="20"/>
    </w:rPr>
  </w:style>
  <w:style w:type="paragraph" w:styleId="Onderwerpvanopmerking">
    <w:name w:val="annotation subject"/>
    <w:basedOn w:val="Tekstopmerking"/>
    <w:next w:val="Tekstopmerking"/>
    <w:link w:val="OnderwerpvanopmerkingChar"/>
    <w:uiPriority w:val="99"/>
    <w:semiHidden/>
    <w:unhideWhenUsed/>
    <w:rsid w:val="00DD3165"/>
    <w:rPr>
      <w:b/>
      <w:bCs/>
    </w:rPr>
  </w:style>
  <w:style w:type="character" w:customStyle="1" w:styleId="OnderwerpvanopmerkingChar">
    <w:name w:val="Onderwerp van opmerking Char"/>
    <w:basedOn w:val="TekstopmerkingChar"/>
    <w:link w:val="Onderwerpvanopmerking"/>
    <w:uiPriority w:val="99"/>
    <w:semiHidden/>
    <w:rsid w:val="00DD3165"/>
    <w:rPr>
      <w:b/>
      <w:bCs/>
      <w:sz w:val="20"/>
      <w:szCs w:val="20"/>
    </w:rPr>
  </w:style>
  <w:style w:type="paragraph" w:styleId="Ballontekst">
    <w:name w:val="Balloon Text"/>
    <w:basedOn w:val="Standaard"/>
    <w:link w:val="BallontekstChar"/>
    <w:uiPriority w:val="99"/>
    <w:semiHidden/>
    <w:unhideWhenUsed/>
    <w:rsid w:val="00DD316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D31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18"/>
        <w:lang w:val="nl-NL"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273CEB"/>
  </w:style>
  <w:style w:type="paragraph" w:styleId="Kop1">
    <w:name w:val="heading 1"/>
    <w:basedOn w:val="Standaard"/>
    <w:next w:val="Standaard"/>
    <w:link w:val="Kop1Char"/>
    <w:uiPriority w:val="9"/>
    <w:qFormat/>
    <w:rsid w:val="00273CEB"/>
    <w:pPr>
      <w:keepNext/>
      <w:keepLines/>
      <w:spacing w:before="480"/>
      <w:outlineLvl w:val="0"/>
    </w:pPr>
    <w:rPr>
      <w:rFonts w:eastAsiaTheme="majorEastAsia" w:cstheme="majorBidi"/>
      <w:b/>
      <w:bCs/>
      <w:szCs w:val="28"/>
    </w:rPr>
  </w:style>
  <w:style w:type="paragraph" w:styleId="Kop2">
    <w:name w:val="heading 2"/>
    <w:basedOn w:val="Standaard"/>
    <w:next w:val="Standaard"/>
    <w:link w:val="Kop2Char"/>
    <w:uiPriority w:val="9"/>
    <w:qFormat/>
    <w:rsid w:val="00273CEB"/>
    <w:pPr>
      <w:keepNext/>
      <w:keepLines/>
      <w:spacing w:before="200"/>
      <w:outlineLvl w:val="1"/>
    </w:pPr>
    <w:rPr>
      <w:rFonts w:eastAsiaTheme="majorEastAsia" w:cstheme="majorBidi"/>
      <w:bCs/>
      <w:i/>
      <w:szCs w:val="26"/>
    </w:rPr>
  </w:style>
  <w:style w:type="paragraph" w:styleId="Kop3">
    <w:name w:val="heading 3"/>
    <w:basedOn w:val="Standaard"/>
    <w:next w:val="Standaard"/>
    <w:link w:val="Kop3Char"/>
    <w:uiPriority w:val="9"/>
    <w:qFormat/>
    <w:rsid w:val="00273CEB"/>
    <w:pPr>
      <w:keepNext/>
      <w:keepLines/>
      <w:spacing w:before="200"/>
      <w:outlineLvl w:val="2"/>
    </w:pPr>
    <w:rPr>
      <w:rFonts w:eastAsiaTheme="majorEastAsia" w:cstheme="majorBidi"/>
      <w:bCs/>
      <w:small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3CEB"/>
    <w:rPr>
      <w:rFonts w:eastAsiaTheme="majorEastAsia" w:cstheme="majorBidi"/>
      <w:b/>
      <w:bCs/>
      <w:szCs w:val="28"/>
    </w:rPr>
  </w:style>
  <w:style w:type="character" w:customStyle="1" w:styleId="Kop2Char">
    <w:name w:val="Kop 2 Char"/>
    <w:basedOn w:val="Standaardalinea-lettertype"/>
    <w:link w:val="Kop2"/>
    <w:uiPriority w:val="9"/>
    <w:rsid w:val="00273CEB"/>
    <w:rPr>
      <w:rFonts w:eastAsiaTheme="majorEastAsia" w:cstheme="majorBidi"/>
      <w:bCs/>
      <w:i/>
      <w:szCs w:val="26"/>
    </w:rPr>
  </w:style>
  <w:style w:type="character" w:customStyle="1" w:styleId="Kop3Char">
    <w:name w:val="Kop 3 Char"/>
    <w:basedOn w:val="Standaardalinea-lettertype"/>
    <w:link w:val="Kop3"/>
    <w:uiPriority w:val="9"/>
    <w:rsid w:val="00273CEB"/>
    <w:rPr>
      <w:rFonts w:eastAsiaTheme="majorEastAsia" w:cstheme="majorBidi"/>
      <w:bCs/>
      <w:smallCaps/>
    </w:rPr>
  </w:style>
  <w:style w:type="paragraph" w:styleId="Geenafstand">
    <w:name w:val="No Spacing"/>
    <w:basedOn w:val="Standaard"/>
    <w:uiPriority w:val="1"/>
    <w:qFormat/>
    <w:rsid w:val="00CB50AF"/>
    <w:pPr>
      <w:spacing w:line="240" w:lineRule="auto"/>
    </w:pPr>
  </w:style>
  <w:style w:type="paragraph" w:styleId="Titel">
    <w:name w:val="Title"/>
    <w:basedOn w:val="Standaard"/>
    <w:next w:val="Standaard"/>
    <w:link w:val="TitelChar"/>
    <w:uiPriority w:val="10"/>
    <w:qFormat/>
    <w:rsid w:val="0021188C"/>
    <w:pPr>
      <w:spacing w:after="300" w:line="240" w:lineRule="auto"/>
      <w:contextualSpacing/>
    </w:pPr>
    <w:rPr>
      <w:rFonts w:eastAsiaTheme="majorEastAsia" w:cstheme="majorBidi"/>
      <w:spacing w:val="5"/>
      <w:kern w:val="28"/>
      <w:sz w:val="24"/>
      <w:szCs w:val="52"/>
    </w:rPr>
  </w:style>
  <w:style w:type="character" w:customStyle="1" w:styleId="TitelChar">
    <w:name w:val="Titel Char"/>
    <w:basedOn w:val="Standaardalinea-lettertype"/>
    <w:link w:val="Titel"/>
    <w:uiPriority w:val="10"/>
    <w:rsid w:val="0021188C"/>
    <w:rPr>
      <w:rFonts w:eastAsiaTheme="majorEastAsia" w:cstheme="majorBidi"/>
      <w:spacing w:val="5"/>
      <w:kern w:val="28"/>
      <w:sz w:val="24"/>
      <w:szCs w:val="52"/>
    </w:rPr>
  </w:style>
  <w:style w:type="paragraph" w:styleId="Kopvaninhoudsopgave">
    <w:name w:val="TOC Heading"/>
    <w:basedOn w:val="Kop1"/>
    <w:next w:val="Standaard"/>
    <w:uiPriority w:val="39"/>
    <w:semiHidden/>
    <w:unhideWhenUsed/>
    <w:qFormat/>
    <w:rsid w:val="00AD091A"/>
    <w:pPr>
      <w:spacing w:line="276" w:lineRule="auto"/>
      <w:outlineLvl w:val="9"/>
    </w:pPr>
    <w:rPr>
      <w:color w:val="365F91" w:themeColor="accent1" w:themeShade="BF"/>
      <w:sz w:val="28"/>
      <w:lang w:eastAsia="nl-NL"/>
    </w:rPr>
  </w:style>
  <w:style w:type="paragraph" w:customStyle="1" w:styleId="Default">
    <w:name w:val="Default"/>
    <w:rsid w:val="00A41E1F"/>
    <w:pPr>
      <w:autoSpaceDE w:val="0"/>
      <w:autoSpaceDN w:val="0"/>
      <w:adjustRightInd w:val="0"/>
      <w:spacing w:line="240" w:lineRule="auto"/>
    </w:pPr>
    <w:rPr>
      <w:rFonts w:ascii="Century Gothic" w:hAnsi="Century Gothic" w:cs="Century Gothic"/>
      <w:color w:val="000000"/>
      <w:sz w:val="24"/>
      <w:szCs w:val="24"/>
    </w:rPr>
  </w:style>
  <w:style w:type="paragraph" w:styleId="Lijstalinea">
    <w:name w:val="List Paragraph"/>
    <w:basedOn w:val="Standaard"/>
    <w:uiPriority w:val="34"/>
    <w:qFormat/>
    <w:rsid w:val="00A41E1F"/>
    <w:pPr>
      <w:ind w:left="720"/>
      <w:contextualSpacing/>
    </w:pPr>
  </w:style>
  <w:style w:type="table" w:styleId="Tabelraster">
    <w:name w:val="Table Grid"/>
    <w:basedOn w:val="Standaardtabel"/>
    <w:uiPriority w:val="59"/>
    <w:rsid w:val="008F536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DD3165"/>
    <w:rPr>
      <w:sz w:val="16"/>
      <w:szCs w:val="16"/>
    </w:rPr>
  </w:style>
  <w:style w:type="paragraph" w:styleId="Tekstopmerking">
    <w:name w:val="annotation text"/>
    <w:basedOn w:val="Standaard"/>
    <w:link w:val="TekstopmerkingChar"/>
    <w:uiPriority w:val="99"/>
    <w:semiHidden/>
    <w:unhideWhenUsed/>
    <w:rsid w:val="00DD316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D3165"/>
    <w:rPr>
      <w:sz w:val="20"/>
      <w:szCs w:val="20"/>
    </w:rPr>
  </w:style>
  <w:style w:type="paragraph" w:styleId="Onderwerpvanopmerking">
    <w:name w:val="annotation subject"/>
    <w:basedOn w:val="Tekstopmerking"/>
    <w:next w:val="Tekstopmerking"/>
    <w:link w:val="OnderwerpvanopmerkingChar"/>
    <w:uiPriority w:val="99"/>
    <w:semiHidden/>
    <w:unhideWhenUsed/>
    <w:rsid w:val="00DD3165"/>
    <w:rPr>
      <w:b/>
      <w:bCs/>
    </w:rPr>
  </w:style>
  <w:style w:type="character" w:customStyle="1" w:styleId="OnderwerpvanopmerkingChar">
    <w:name w:val="Onderwerp van opmerking Char"/>
    <w:basedOn w:val="TekstopmerkingChar"/>
    <w:link w:val="Onderwerpvanopmerking"/>
    <w:uiPriority w:val="99"/>
    <w:semiHidden/>
    <w:rsid w:val="00DD3165"/>
    <w:rPr>
      <w:b/>
      <w:bCs/>
      <w:sz w:val="20"/>
      <w:szCs w:val="20"/>
    </w:rPr>
  </w:style>
  <w:style w:type="paragraph" w:styleId="Ballontekst">
    <w:name w:val="Balloon Text"/>
    <w:basedOn w:val="Standaard"/>
    <w:link w:val="BallontekstChar"/>
    <w:uiPriority w:val="99"/>
    <w:semiHidden/>
    <w:unhideWhenUsed/>
    <w:rsid w:val="00DD316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D31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718411">
      <w:bodyDiv w:val="1"/>
      <w:marLeft w:val="0"/>
      <w:marRight w:val="0"/>
      <w:marTop w:val="0"/>
      <w:marBottom w:val="0"/>
      <w:divBdr>
        <w:top w:val="none" w:sz="0" w:space="0" w:color="auto"/>
        <w:left w:val="none" w:sz="0" w:space="0" w:color="auto"/>
        <w:bottom w:val="none" w:sz="0" w:space="0" w:color="auto"/>
        <w:right w:val="none" w:sz="0" w:space="0" w:color="auto"/>
      </w:divBdr>
    </w:div>
    <w:div w:id="913515913">
      <w:bodyDiv w:val="1"/>
      <w:marLeft w:val="0"/>
      <w:marRight w:val="0"/>
      <w:marTop w:val="0"/>
      <w:marBottom w:val="0"/>
      <w:divBdr>
        <w:top w:val="none" w:sz="0" w:space="0" w:color="auto"/>
        <w:left w:val="none" w:sz="0" w:space="0" w:color="auto"/>
        <w:bottom w:val="none" w:sz="0" w:space="0" w:color="auto"/>
        <w:right w:val="none" w:sz="0" w:space="0" w:color="auto"/>
      </w:divBdr>
    </w:div>
    <w:div w:id="1168978956">
      <w:bodyDiv w:val="1"/>
      <w:marLeft w:val="0"/>
      <w:marRight w:val="0"/>
      <w:marTop w:val="0"/>
      <w:marBottom w:val="0"/>
      <w:divBdr>
        <w:top w:val="none" w:sz="0" w:space="0" w:color="auto"/>
        <w:left w:val="none" w:sz="0" w:space="0" w:color="auto"/>
        <w:bottom w:val="none" w:sz="0" w:space="0" w:color="auto"/>
        <w:right w:val="none" w:sz="0" w:space="0" w:color="auto"/>
      </w:divBdr>
    </w:div>
    <w:div w:id="1343244392">
      <w:bodyDiv w:val="1"/>
      <w:marLeft w:val="0"/>
      <w:marRight w:val="0"/>
      <w:marTop w:val="0"/>
      <w:marBottom w:val="0"/>
      <w:divBdr>
        <w:top w:val="none" w:sz="0" w:space="0" w:color="auto"/>
        <w:left w:val="none" w:sz="0" w:space="0" w:color="auto"/>
        <w:bottom w:val="none" w:sz="0" w:space="0" w:color="auto"/>
        <w:right w:val="none" w:sz="0" w:space="0" w:color="auto"/>
      </w:divBdr>
    </w:div>
    <w:div w:id="147136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5" Type="http://schemas.openxmlformats.org/officeDocument/2006/relationships/settings" Target="settings.xml"/><Relationship Id="rId10" Type="http://schemas.microsoft.com/office/2011/relationships/people" Target="people.xml"/><Relationship Id="rId4" Type="http://schemas.microsoft.com/office/2007/relationships/stylesWithEffects" Target="stylesWithEffect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37C23-F9C3-4A92-9D3B-96A976434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46765213</Template>
  <TotalTime>56</TotalTime>
  <Pages>5</Pages>
  <Words>1704</Words>
  <Characters>9375</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Gemeente Oss</Company>
  <LinksUpToDate>false</LinksUpToDate>
  <CharactersWithSpaces>11057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rloeffen</dc:creator>
  <cp:lastModifiedBy>rloeffen</cp:lastModifiedBy>
  <cp:revision>5</cp:revision>
  <dcterms:created xsi:type="dcterms:W3CDTF">2020-08-25T13:52:00Z</dcterms:created>
  <dcterms:modified xsi:type="dcterms:W3CDTF">2020-08-27T18:30:00Z</dcterms:modified>
</cp:coreProperties>
</file>