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76B2" w:rsidRDefault="004A6C0B" w:rsidP="004A6C0B">
      <w:pPr>
        <w:keepNext/>
        <w:keepLines/>
        <w:spacing w:before="40" w:line="259" w:lineRule="auto"/>
        <w:outlineLvl w:val="1"/>
        <w:rPr>
          <w:rFonts w:ascii="Verdana" w:hAnsi="Verdana"/>
          <w:b/>
          <w:bCs/>
          <w:sz w:val="28"/>
          <w:szCs w:val="28"/>
          <w:lang w:eastAsia="en-US"/>
        </w:rPr>
      </w:pPr>
      <w:bookmarkStart w:id="0" w:name="_Toc455430408"/>
      <w:r w:rsidRPr="00F0240C">
        <w:rPr>
          <w:rFonts w:ascii="Verdana" w:hAnsi="Verdana"/>
          <w:b/>
          <w:bCs/>
          <w:sz w:val="28"/>
          <w:szCs w:val="28"/>
          <w:lang w:eastAsia="en-US"/>
        </w:rPr>
        <w:t>Bijlage</w:t>
      </w:r>
      <w:r w:rsidR="00F0240C" w:rsidRPr="00F0240C">
        <w:rPr>
          <w:rFonts w:ascii="Verdana" w:hAnsi="Verdana"/>
          <w:b/>
          <w:bCs/>
          <w:sz w:val="28"/>
          <w:szCs w:val="28"/>
          <w:lang w:eastAsia="en-US"/>
        </w:rPr>
        <w:t xml:space="preserve"> 7</w:t>
      </w:r>
      <w:r w:rsidRPr="00F0240C">
        <w:rPr>
          <w:rFonts w:ascii="Verdana" w:hAnsi="Verdana"/>
          <w:b/>
          <w:bCs/>
          <w:sz w:val="28"/>
          <w:szCs w:val="28"/>
          <w:lang w:eastAsia="en-US"/>
        </w:rPr>
        <w:t>. Inschrijfformulier</w:t>
      </w:r>
      <w:r w:rsidR="00EC5733">
        <w:rPr>
          <w:rFonts w:ascii="Verdana" w:hAnsi="Verdana"/>
          <w:b/>
          <w:bCs/>
          <w:sz w:val="28"/>
          <w:szCs w:val="28"/>
          <w:lang w:eastAsia="en-US"/>
        </w:rPr>
        <w:t xml:space="preserve"> </w:t>
      </w:r>
      <w:r w:rsidR="00E976B2">
        <w:rPr>
          <w:rFonts w:ascii="Verdana" w:hAnsi="Verdana"/>
          <w:b/>
          <w:bCs/>
          <w:sz w:val="28"/>
          <w:szCs w:val="28"/>
          <w:lang w:eastAsia="en-US"/>
        </w:rPr>
        <w:t xml:space="preserve">Ambulante Begeleiding &amp; </w:t>
      </w:r>
      <w:r w:rsidR="00C83A16">
        <w:rPr>
          <w:rFonts w:ascii="Verdana" w:hAnsi="Verdana"/>
          <w:b/>
          <w:bCs/>
          <w:sz w:val="28"/>
          <w:szCs w:val="28"/>
          <w:lang w:eastAsia="en-US"/>
        </w:rPr>
        <w:t>Ambulante B</w:t>
      </w:r>
      <w:r w:rsidR="00AA3488">
        <w:rPr>
          <w:rFonts w:ascii="Verdana" w:hAnsi="Verdana"/>
          <w:b/>
          <w:bCs/>
          <w:sz w:val="28"/>
          <w:szCs w:val="28"/>
          <w:lang w:eastAsia="en-US"/>
        </w:rPr>
        <w:t xml:space="preserve">egeleiding </w:t>
      </w:r>
      <w:r w:rsidR="00E976B2">
        <w:rPr>
          <w:rFonts w:ascii="Verdana" w:hAnsi="Verdana"/>
          <w:b/>
          <w:bCs/>
          <w:sz w:val="28"/>
          <w:szCs w:val="28"/>
          <w:lang w:eastAsia="en-US"/>
        </w:rPr>
        <w:t>Maatschappelijke Opvang</w:t>
      </w:r>
    </w:p>
    <w:p w:rsidR="00EC5733" w:rsidRPr="00AA3488" w:rsidRDefault="00EC5733" w:rsidP="004A6C0B">
      <w:pPr>
        <w:keepNext/>
        <w:keepLines/>
        <w:spacing w:before="40" w:line="259" w:lineRule="auto"/>
        <w:outlineLvl w:val="1"/>
        <w:rPr>
          <w:rFonts w:ascii="Verdana" w:hAnsi="Verdana"/>
          <w:bCs/>
          <w:sz w:val="28"/>
          <w:szCs w:val="28"/>
          <w:lang w:eastAsia="en-US"/>
        </w:rPr>
      </w:pPr>
    </w:p>
    <w:p w:rsidR="00E4765B" w:rsidRPr="00F0240C" w:rsidRDefault="00E4765B" w:rsidP="00E4765B">
      <w:pPr>
        <w:pStyle w:val="Lijstalinea"/>
        <w:numPr>
          <w:ilvl w:val="0"/>
          <w:numId w:val="4"/>
        </w:numPr>
        <w:contextualSpacing/>
        <w:rPr>
          <w:rFonts w:ascii="Verdana" w:hAnsi="Verdana" w:cs="Helvetica"/>
          <w:b/>
          <w:sz w:val="24"/>
          <w:szCs w:val="24"/>
        </w:rPr>
      </w:pPr>
      <w:r w:rsidRPr="00F0240C">
        <w:rPr>
          <w:rFonts w:ascii="Verdana" w:hAnsi="Verdana" w:cs="Helvetica"/>
          <w:b/>
          <w:sz w:val="24"/>
          <w:szCs w:val="24"/>
        </w:rPr>
        <w:t>Checklist</w:t>
      </w:r>
    </w:p>
    <w:tbl>
      <w:tblPr>
        <w:tblStyle w:val="Tabelraster"/>
        <w:tblW w:w="13779" w:type="dxa"/>
        <w:tblInd w:w="108" w:type="dxa"/>
        <w:shd w:val="clear" w:color="auto" w:fill="808080" w:themeFill="background1" w:themeFillShade="80"/>
        <w:tblLayout w:type="fixed"/>
        <w:tblLook w:val="04A0" w:firstRow="1" w:lastRow="0" w:firstColumn="1" w:lastColumn="0" w:noHBand="0" w:noVBand="1"/>
      </w:tblPr>
      <w:tblGrid>
        <w:gridCol w:w="454"/>
        <w:gridCol w:w="12191"/>
        <w:gridCol w:w="1134"/>
      </w:tblGrid>
      <w:tr w:rsidR="00AA3488" w:rsidRPr="006A35A8" w:rsidTr="00CA1C72">
        <w:tc>
          <w:tcPr>
            <w:tcW w:w="454" w:type="dxa"/>
            <w:shd w:val="clear" w:color="auto" w:fill="808080" w:themeFill="background1" w:themeFillShade="80"/>
          </w:tcPr>
          <w:p w:rsidR="00AA3488" w:rsidRDefault="00AA3488" w:rsidP="00CB41F5">
            <w:pPr>
              <w:pStyle w:val="Geenafstand"/>
              <w:rPr>
                <w:b/>
              </w:rPr>
            </w:pPr>
          </w:p>
        </w:tc>
        <w:tc>
          <w:tcPr>
            <w:tcW w:w="12191" w:type="dxa"/>
            <w:shd w:val="clear" w:color="auto" w:fill="808080" w:themeFill="background1" w:themeFillShade="80"/>
          </w:tcPr>
          <w:p w:rsidR="00AA3488" w:rsidRPr="00F0240C" w:rsidRDefault="00AA3488" w:rsidP="00CB3383">
            <w:pPr>
              <w:pStyle w:val="Geenafstand"/>
              <w:shd w:val="clear" w:color="auto" w:fill="808080" w:themeFill="background1" w:themeFillShade="80"/>
              <w:rPr>
                <w:rFonts w:ascii="Verdana" w:hAnsi="Verdana"/>
                <w:b/>
                <w:sz w:val="20"/>
              </w:rPr>
            </w:pPr>
            <w:r w:rsidRPr="00F0240C">
              <w:rPr>
                <w:rFonts w:ascii="Verdana" w:hAnsi="Verdana"/>
                <w:b/>
                <w:sz w:val="20"/>
              </w:rPr>
              <w:t xml:space="preserve">Checklist gevraagde gegevens </w:t>
            </w:r>
            <w:r>
              <w:rPr>
                <w:rFonts w:ascii="Verdana" w:hAnsi="Verdana"/>
                <w:b/>
                <w:sz w:val="20"/>
              </w:rPr>
              <w:t xml:space="preserve">                                                    </w:t>
            </w:r>
            <w:r w:rsidRPr="00F0240C">
              <w:rPr>
                <w:rFonts w:ascii="Verdana" w:hAnsi="Verdana"/>
                <w:b/>
                <w:sz w:val="20"/>
              </w:rPr>
              <w:t xml:space="preserve"> </w:t>
            </w:r>
            <w:r>
              <w:rPr>
                <w:rFonts w:ascii="Verdana" w:hAnsi="Verdana"/>
                <w:b/>
                <w:sz w:val="20"/>
              </w:rPr>
              <w:t xml:space="preserve">   </w:t>
            </w:r>
          </w:p>
        </w:tc>
        <w:tc>
          <w:tcPr>
            <w:tcW w:w="1134" w:type="dxa"/>
            <w:shd w:val="clear" w:color="auto" w:fill="808080" w:themeFill="background1" w:themeFillShade="80"/>
          </w:tcPr>
          <w:p w:rsidR="00AA3488" w:rsidRDefault="00AA3488">
            <w:pPr>
              <w:spacing w:after="200" w:line="276" w:lineRule="auto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Paraaf</w:t>
            </w:r>
          </w:p>
          <w:p w:rsidR="00AA3488" w:rsidRPr="00F0240C" w:rsidRDefault="00AA3488" w:rsidP="007C5799">
            <w:pPr>
              <w:pStyle w:val="Geenafstand"/>
              <w:shd w:val="clear" w:color="auto" w:fill="808080" w:themeFill="background1" w:themeFillShade="80"/>
              <w:rPr>
                <w:rFonts w:ascii="Verdana" w:hAnsi="Verdana"/>
                <w:b/>
                <w:sz w:val="20"/>
              </w:rPr>
            </w:pPr>
          </w:p>
        </w:tc>
      </w:tr>
      <w:tr w:rsidR="00BB2973" w:rsidRPr="00ED1CBE" w:rsidTr="00CA1C72">
        <w:trPr>
          <w:trHeight w:val="286"/>
        </w:trPr>
        <w:tc>
          <w:tcPr>
            <w:tcW w:w="454" w:type="dxa"/>
            <w:shd w:val="clear" w:color="auto" w:fill="FFFFFF" w:themeFill="background1"/>
          </w:tcPr>
          <w:p w:rsidR="00BB2973" w:rsidRPr="00F0240C" w:rsidRDefault="00AA3488" w:rsidP="00CB41F5">
            <w:pPr>
              <w:pStyle w:val="Geenafstand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1.</w:t>
            </w:r>
          </w:p>
        </w:tc>
        <w:tc>
          <w:tcPr>
            <w:tcW w:w="12191" w:type="dxa"/>
            <w:shd w:val="clear" w:color="auto" w:fill="FFFFFF" w:themeFill="background1"/>
          </w:tcPr>
          <w:p w:rsidR="00BB2973" w:rsidRPr="00F0240C" w:rsidRDefault="00BB2973" w:rsidP="00CB41F5">
            <w:pPr>
              <w:pStyle w:val="Geenafstand"/>
              <w:rPr>
                <w:rFonts w:ascii="Verdana" w:hAnsi="Verdana"/>
                <w:sz w:val="20"/>
              </w:rPr>
            </w:pPr>
            <w:r w:rsidRPr="00F0240C">
              <w:rPr>
                <w:rFonts w:ascii="Verdana" w:hAnsi="Verdana"/>
                <w:sz w:val="20"/>
              </w:rPr>
              <w:t xml:space="preserve">Bijlage </w:t>
            </w:r>
            <w:r w:rsidR="00F0240C" w:rsidRPr="00F0240C">
              <w:rPr>
                <w:rFonts w:ascii="Verdana" w:hAnsi="Verdana"/>
                <w:sz w:val="20"/>
              </w:rPr>
              <w:t>7</w:t>
            </w:r>
            <w:r w:rsidRPr="00F0240C">
              <w:rPr>
                <w:rFonts w:ascii="Verdana" w:hAnsi="Verdana"/>
                <w:sz w:val="20"/>
              </w:rPr>
              <w:t xml:space="preserve">  Inschrijfformulier</w:t>
            </w:r>
          </w:p>
        </w:tc>
        <w:tc>
          <w:tcPr>
            <w:tcW w:w="1134" w:type="dxa"/>
            <w:shd w:val="clear" w:color="auto" w:fill="FFFFFF" w:themeFill="background1"/>
          </w:tcPr>
          <w:p w:rsidR="00BB2973" w:rsidRPr="00ED1CBE" w:rsidRDefault="00BB2973" w:rsidP="00CB41F5">
            <w:pPr>
              <w:pStyle w:val="Geenafstand"/>
              <w:rPr>
                <w:sz w:val="22"/>
                <w:szCs w:val="22"/>
              </w:rPr>
            </w:pPr>
          </w:p>
        </w:tc>
      </w:tr>
      <w:tr w:rsidR="00BB2973" w:rsidRPr="00ED1CBE" w:rsidTr="00CA1C72">
        <w:trPr>
          <w:trHeight w:val="275"/>
        </w:trPr>
        <w:tc>
          <w:tcPr>
            <w:tcW w:w="454" w:type="dxa"/>
            <w:shd w:val="clear" w:color="auto" w:fill="FFFFFF" w:themeFill="background1"/>
          </w:tcPr>
          <w:p w:rsidR="00BB2973" w:rsidRPr="00F0240C" w:rsidRDefault="00AA3488" w:rsidP="006342B3">
            <w:pPr>
              <w:pStyle w:val="Geenafstand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2.</w:t>
            </w:r>
          </w:p>
        </w:tc>
        <w:tc>
          <w:tcPr>
            <w:tcW w:w="12191" w:type="dxa"/>
            <w:shd w:val="clear" w:color="auto" w:fill="FFFFFF" w:themeFill="background1"/>
          </w:tcPr>
          <w:p w:rsidR="00F0240C" w:rsidRPr="00F0240C" w:rsidRDefault="00F14DA9" w:rsidP="00F0240C">
            <w:pPr>
              <w:pStyle w:val="Geenafstand"/>
              <w:rPr>
                <w:rFonts w:ascii="Verdana" w:hAnsi="Verdana"/>
                <w:sz w:val="20"/>
              </w:rPr>
            </w:pPr>
            <w:r w:rsidRPr="00F0240C">
              <w:rPr>
                <w:rFonts w:ascii="Verdana" w:hAnsi="Verdana"/>
                <w:sz w:val="20"/>
              </w:rPr>
              <w:t>Uniform Europees Aanbestedingsdocument, digitaal ingevuld en toegevoegd</w:t>
            </w:r>
            <w:r>
              <w:rPr>
                <w:rFonts w:ascii="Verdana" w:hAnsi="Verdana"/>
                <w:sz w:val="20"/>
              </w:rPr>
              <w:t xml:space="preserve"> (geüpload) in Tenderned.</w:t>
            </w:r>
          </w:p>
        </w:tc>
        <w:tc>
          <w:tcPr>
            <w:tcW w:w="1134" w:type="dxa"/>
            <w:shd w:val="clear" w:color="auto" w:fill="FFFFFF" w:themeFill="background1"/>
          </w:tcPr>
          <w:p w:rsidR="00BB2973" w:rsidRPr="00ED1CBE" w:rsidRDefault="00BB2973" w:rsidP="00CB41F5">
            <w:pPr>
              <w:pStyle w:val="Geenafstand"/>
              <w:rPr>
                <w:sz w:val="22"/>
                <w:szCs w:val="22"/>
              </w:rPr>
            </w:pPr>
          </w:p>
        </w:tc>
      </w:tr>
      <w:tr w:rsidR="00F0240C" w:rsidRPr="00ED1CBE" w:rsidTr="00CA1C72">
        <w:trPr>
          <w:trHeight w:val="280"/>
        </w:trPr>
        <w:tc>
          <w:tcPr>
            <w:tcW w:w="454" w:type="dxa"/>
            <w:shd w:val="clear" w:color="auto" w:fill="FFFFFF" w:themeFill="background1"/>
          </w:tcPr>
          <w:p w:rsidR="00F0240C" w:rsidRPr="00F0240C" w:rsidRDefault="00AA3488" w:rsidP="006342B3">
            <w:pPr>
              <w:pStyle w:val="Geenafstand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3.</w:t>
            </w:r>
          </w:p>
        </w:tc>
        <w:tc>
          <w:tcPr>
            <w:tcW w:w="12191" w:type="dxa"/>
            <w:shd w:val="clear" w:color="auto" w:fill="FFFFFF" w:themeFill="background1"/>
          </w:tcPr>
          <w:p w:rsidR="00F14DA9" w:rsidRPr="00F0240C" w:rsidRDefault="00F14DA9" w:rsidP="00F0240C">
            <w:pPr>
              <w:pStyle w:val="Geenafstand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Polis(sen) verzekering(en) zoals beschreven in paragraaf 5.2.1 van het aanbestedingsdocument zijn toegevoegd</w:t>
            </w:r>
            <w:r w:rsidR="00147883">
              <w:rPr>
                <w:rFonts w:ascii="Verdana" w:hAnsi="Verdana"/>
                <w:sz w:val="20"/>
              </w:rPr>
              <w:t>.</w:t>
            </w:r>
          </w:p>
        </w:tc>
        <w:tc>
          <w:tcPr>
            <w:tcW w:w="1134" w:type="dxa"/>
            <w:shd w:val="clear" w:color="auto" w:fill="FFFFFF" w:themeFill="background1"/>
          </w:tcPr>
          <w:p w:rsidR="00F0240C" w:rsidRPr="00ED1CBE" w:rsidRDefault="00F0240C" w:rsidP="00CB41F5">
            <w:pPr>
              <w:pStyle w:val="Geenafstand"/>
              <w:rPr>
                <w:sz w:val="22"/>
                <w:szCs w:val="22"/>
              </w:rPr>
            </w:pPr>
          </w:p>
        </w:tc>
      </w:tr>
      <w:tr w:rsidR="00F0240C" w:rsidRPr="00ED1CBE" w:rsidTr="00CA1C72">
        <w:tc>
          <w:tcPr>
            <w:tcW w:w="454" w:type="dxa"/>
            <w:shd w:val="clear" w:color="auto" w:fill="FFFFFF" w:themeFill="background1"/>
          </w:tcPr>
          <w:p w:rsidR="00F0240C" w:rsidRPr="00F0240C" w:rsidRDefault="00AA3488" w:rsidP="006342B3">
            <w:pPr>
              <w:pStyle w:val="Geenafstand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4.</w:t>
            </w:r>
          </w:p>
        </w:tc>
        <w:tc>
          <w:tcPr>
            <w:tcW w:w="12191" w:type="dxa"/>
            <w:shd w:val="clear" w:color="auto" w:fill="FFFFFF" w:themeFill="background1"/>
          </w:tcPr>
          <w:p w:rsidR="00F0240C" w:rsidRPr="00F0240C" w:rsidRDefault="00F14DA9" w:rsidP="00F0240C">
            <w:pPr>
              <w:pStyle w:val="Geenafstand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Aanbieder heeft een</w:t>
            </w:r>
            <w:r w:rsidR="006C6D79">
              <w:rPr>
                <w:rFonts w:ascii="Verdana" w:hAnsi="Verdana"/>
                <w:sz w:val="20"/>
              </w:rPr>
              <w:t xml:space="preserve"> (1)</w:t>
            </w:r>
            <w:r>
              <w:rPr>
                <w:rFonts w:ascii="Verdana" w:hAnsi="Verdana"/>
                <w:sz w:val="20"/>
              </w:rPr>
              <w:t xml:space="preserve"> referentie toegevoegd</w:t>
            </w:r>
            <w:r w:rsidR="006C6D79">
              <w:rPr>
                <w:rFonts w:ascii="Verdana" w:hAnsi="Verdana"/>
                <w:sz w:val="20"/>
              </w:rPr>
              <w:t xml:space="preserve"> in deze bijlage (onderdeel C)</w:t>
            </w:r>
            <w:r>
              <w:rPr>
                <w:rFonts w:ascii="Verdana" w:hAnsi="Verdana"/>
                <w:sz w:val="20"/>
              </w:rPr>
              <w:t xml:space="preserve"> zoals beschreven in paragraaf 5.2.2 van het aanbestedingsdocument</w:t>
            </w:r>
            <w:r w:rsidR="006C6D79">
              <w:rPr>
                <w:rFonts w:ascii="Verdana" w:hAnsi="Verdana"/>
                <w:sz w:val="20"/>
              </w:rPr>
              <w:t>.</w:t>
            </w:r>
          </w:p>
        </w:tc>
        <w:tc>
          <w:tcPr>
            <w:tcW w:w="1134" w:type="dxa"/>
            <w:shd w:val="clear" w:color="auto" w:fill="FFFFFF" w:themeFill="background1"/>
          </w:tcPr>
          <w:p w:rsidR="00F0240C" w:rsidRPr="00ED1CBE" w:rsidRDefault="00F0240C" w:rsidP="00CB41F5">
            <w:pPr>
              <w:pStyle w:val="Geenafstand"/>
              <w:rPr>
                <w:sz w:val="22"/>
                <w:szCs w:val="22"/>
              </w:rPr>
            </w:pPr>
          </w:p>
        </w:tc>
      </w:tr>
      <w:tr w:rsidR="00F0240C" w:rsidRPr="00ED1CBE" w:rsidTr="00CA1C72">
        <w:tc>
          <w:tcPr>
            <w:tcW w:w="454" w:type="dxa"/>
            <w:shd w:val="clear" w:color="auto" w:fill="FFFFFF" w:themeFill="background1"/>
          </w:tcPr>
          <w:p w:rsidR="00F0240C" w:rsidRPr="00F0240C" w:rsidRDefault="00AA3488" w:rsidP="006342B3">
            <w:pPr>
              <w:pStyle w:val="Geenafstand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5.</w:t>
            </w:r>
          </w:p>
        </w:tc>
        <w:tc>
          <w:tcPr>
            <w:tcW w:w="12191" w:type="dxa"/>
            <w:shd w:val="clear" w:color="auto" w:fill="FFFFFF" w:themeFill="background1"/>
          </w:tcPr>
          <w:p w:rsidR="00F0240C" w:rsidRPr="00F0240C" w:rsidRDefault="006C6D79" w:rsidP="00F0240C">
            <w:pPr>
              <w:pStyle w:val="Geenafstand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Aanbieder heeft een kopie toegevoegd van zijn certificering van het kwaliteitssysteem zoals beschreven in paragraaf 5.2.3 van het aanbestedingsdocument</w:t>
            </w:r>
            <w:r w:rsidR="004471AA">
              <w:rPr>
                <w:rFonts w:ascii="Verdana" w:hAnsi="Verdana"/>
                <w:sz w:val="20"/>
              </w:rPr>
              <w:t xml:space="preserve"> en verklaart in onderdeel D van deze bijlage te voldoen aan de gestelde eis.</w:t>
            </w:r>
          </w:p>
        </w:tc>
        <w:tc>
          <w:tcPr>
            <w:tcW w:w="1134" w:type="dxa"/>
            <w:shd w:val="clear" w:color="auto" w:fill="FFFFFF" w:themeFill="background1"/>
          </w:tcPr>
          <w:p w:rsidR="00F0240C" w:rsidRPr="00ED1CBE" w:rsidRDefault="00F0240C" w:rsidP="00CB41F5">
            <w:pPr>
              <w:pStyle w:val="Geenafstand"/>
              <w:rPr>
                <w:sz w:val="22"/>
                <w:szCs w:val="22"/>
              </w:rPr>
            </w:pPr>
          </w:p>
        </w:tc>
      </w:tr>
      <w:tr w:rsidR="00F0240C" w:rsidRPr="00ED1CBE" w:rsidTr="00CA1C72">
        <w:trPr>
          <w:trHeight w:val="411"/>
        </w:trPr>
        <w:tc>
          <w:tcPr>
            <w:tcW w:w="454" w:type="dxa"/>
            <w:shd w:val="clear" w:color="auto" w:fill="FFFFFF" w:themeFill="background1"/>
          </w:tcPr>
          <w:p w:rsidR="00F0240C" w:rsidRPr="00F0240C" w:rsidRDefault="00AA3488" w:rsidP="006342B3">
            <w:pPr>
              <w:pStyle w:val="Geenafstand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6.</w:t>
            </w:r>
          </w:p>
        </w:tc>
        <w:tc>
          <w:tcPr>
            <w:tcW w:w="12191" w:type="dxa"/>
            <w:shd w:val="clear" w:color="auto" w:fill="FFFFFF" w:themeFill="background1"/>
          </w:tcPr>
          <w:p w:rsidR="00F0240C" w:rsidRPr="00F0240C" w:rsidRDefault="00194961" w:rsidP="00F0240C">
            <w:pPr>
              <w:pStyle w:val="Geenafstand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Aanbieder heeft het formulier Opgave Personeel (Bijlage 7.1) ingevuld en toegevoegd.</w:t>
            </w:r>
            <w:r w:rsidR="00791FB9">
              <w:rPr>
                <w:rFonts w:ascii="Verdana" w:hAnsi="Verdana"/>
                <w:sz w:val="20"/>
              </w:rPr>
              <w:t xml:space="preserve"> Dit ter bewijs of voldaan wordt aan de eisen zoals gesteld in paragraaf 5.2.4 van het aanbestedingsdocument.</w:t>
            </w:r>
          </w:p>
        </w:tc>
        <w:tc>
          <w:tcPr>
            <w:tcW w:w="1134" w:type="dxa"/>
            <w:shd w:val="clear" w:color="auto" w:fill="FFFFFF" w:themeFill="background1"/>
          </w:tcPr>
          <w:p w:rsidR="00F0240C" w:rsidRPr="00ED1CBE" w:rsidRDefault="00F0240C" w:rsidP="00CB41F5">
            <w:pPr>
              <w:pStyle w:val="Geenafstand"/>
              <w:rPr>
                <w:sz w:val="22"/>
                <w:szCs w:val="22"/>
              </w:rPr>
            </w:pPr>
          </w:p>
        </w:tc>
      </w:tr>
      <w:tr w:rsidR="00194961" w:rsidRPr="00ED1CBE" w:rsidTr="00CA1C72">
        <w:trPr>
          <w:trHeight w:val="475"/>
        </w:trPr>
        <w:tc>
          <w:tcPr>
            <w:tcW w:w="454" w:type="dxa"/>
            <w:shd w:val="clear" w:color="auto" w:fill="FFFFFF" w:themeFill="background1"/>
          </w:tcPr>
          <w:p w:rsidR="00194961" w:rsidRDefault="00AA3488" w:rsidP="006342B3">
            <w:pPr>
              <w:pStyle w:val="Geenafstand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7.</w:t>
            </w:r>
          </w:p>
        </w:tc>
        <w:tc>
          <w:tcPr>
            <w:tcW w:w="12191" w:type="dxa"/>
            <w:shd w:val="clear" w:color="auto" w:fill="FFFFFF" w:themeFill="background1"/>
          </w:tcPr>
          <w:p w:rsidR="00194961" w:rsidRDefault="00194961" w:rsidP="00F0240C">
            <w:pPr>
              <w:pStyle w:val="Geenafstand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Aanbieder heeft een kopie van zijn inschrijving in het handelsregister van de Kamer van Koophandel toegevoegd.</w:t>
            </w:r>
            <w:r w:rsidR="00791FB9">
              <w:rPr>
                <w:rFonts w:ascii="Verdana" w:hAnsi="Verdana"/>
                <w:sz w:val="20"/>
              </w:rPr>
              <w:t xml:space="preserve"> Dit ter bewijs of voldaan wordt aan de eis </w:t>
            </w:r>
            <w:r w:rsidR="0010781E">
              <w:rPr>
                <w:rFonts w:ascii="Verdana" w:hAnsi="Verdana"/>
                <w:sz w:val="20"/>
              </w:rPr>
              <w:t>zoals gesteld in paragraaf 5.2.5</w:t>
            </w:r>
            <w:r w:rsidR="00791FB9">
              <w:rPr>
                <w:rFonts w:ascii="Verdana" w:hAnsi="Verdana"/>
                <w:sz w:val="20"/>
              </w:rPr>
              <w:t xml:space="preserve"> van het aanbestedingsdocument.</w:t>
            </w:r>
          </w:p>
        </w:tc>
        <w:tc>
          <w:tcPr>
            <w:tcW w:w="1134" w:type="dxa"/>
            <w:shd w:val="clear" w:color="auto" w:fill="FFFFFF" w:themeFill="background1"/>
          </w:tcPr>
          <w:p w:rsidR="00194961" w:rsidRPr="00ED1CBE" w:rsidRDefault="00194961" w:rsidP="00CB41F5">
            <w:pPr>
              <w:pStyle w:val="Geenafstand"/>
              <w:rPr>
                <w:sz w:val="22"/>
                <w:szCs w:val="22"/>
              </w:rPr>
            </w:pPr>
          </w:p>
        </w:tc>
      </w:tr>
    </w:tbl>
    <w:p w:rsidR="00C83A16" w:rsidRDefault="00C83A16" w:rsidP="004A6C0B">
      <w:pPr>
        <w:keepNext/>
        <w:keepLines/>
        <w:spacing w:before="40" w:line="259" w:lineRule="auto"/>
        <w:outlineLvl w:val="1"/>
        <w:rPr>
          <w:rFonts w:ascii="Calibri" w:hAnsi="Calibri"/>
          <w:b/>
          <w:bCs/>
          <w:sz w:val="24"/>
          <w:szCs w:val="24"/>
          <w:lang w:eastAsia="en-US"/>
        </w:rPr>
      </w:pPr>
    </w:p>
    <w:p w:rsidR="00E4765B" w:rsidRPr="00F0240C" w:rsidRDefault="00E4765B" w:rsidP="00E4765B">
      <w:pPr>
        <w:pStyle w:val="Lijstalinea"/>
        <w:keepNext/>
        <w:keepLines/>
        <w:numPr>
          <w:ilvl w:val="0"/>
          <w:numId w:val="4"/>
        </w:numPr>
        <w:spacing w:before="40" w:line="259" w:lineRule="auto"/>
        <w:contextualSpacing/>
        <w:outlineLvl w:val="1"/>
        <w:rPr>
          <w:rFonts w:ascii="Verdana" w:hAnsi="Verdana"/>
          <w:bCs/>
          <w:sz w:val="24"/>
          <w:szCs w:val="24"/>
        </w:rPr>
      </w:pPr>
      <w:r w:rsidRPr="00F0240C">
        <w:rPr>
          <w:rFonts w:ascii="Verdana" w:hAnsi="Verdana"/>
          <w:b/>
          <w:bCs/>
          <w:sz w:val="24"/>
          <w:szCs w:val="24"/>
        </w:rPr>
        <w:t xml:space="preserve">Conformiteitenverklaring  </w:t>
      </w:r>
    </w:p>
    <w:p w:rsidR="00E4765B" w:rsidRPr="00BB2973" w:rsidRDefault="00F14DA9" w:rsidP="00CB3383">
      <w:pPr>
        <w:keepNext/>
        <w:keepLines/>
        <w:spacing w:before="40" w:line="259" w:lineRule="auto"/>
        <w:ind w:firstLine="360"/>
        <w:outlineLvl w:val="1"/>
        <w:rPr>
          <w:rFonts w:ascii="Calibri" w:hAnsi="Calibri"/>
          <w:bCs/>
          <w:lang w:eastAsia="en-US"/>
        </w:rPr>
      </w:pPr>
      <w:bookmarkStart w:id="1" w:name="_Toc455430409"/>
      <w:bookmarkEnd w:id="0"/>
      <w:r>
        <w:rPr>
          <w:rFonts w:ascii="Verdana" w:hAnsi="Verdana"/>
          <w:bCs/>
          <w:lang w:eastAsia="en-US"/>
        </w:rPr>
        <w:t>Aanbieder</w:t>
      </w:r>
      <w:r w:rsidR="00E4765B" w:rsidRPr="00F0240C">
        <w:rPr>
          <w:rFonts w:ascii="Verdana" w:hAnsi="Verdana"/>
          <w:bCs/>
          <w:lang w:eastAsia="en-US"/>
        </w:rPr>
        <w:t xml:space="preserve"> verklaart</w:t>
      </w:r>
      <w:r w:rsidR="00BB2973" w:rsidRPr="00BB2973">
        <w:rPr>
          <w:rFonts w:ascii="Calibri" w:hAnsi="Calibri"/>
          <w:bCs/>
          <w:lang w:eastAsia="en-US"/>
        </w:rPr>
        <w:t>;</w:t>
      </w:r>
    </w:p>
    <w:tbl>
      <w:tblPr>
        <w:tblStyle w:val="Tabelraster"/>
        <w:tblW w:w="137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2191"/>
        <w:gridCol w:w="1134"/>
      </w:tblGrid>
      <w:tr w:rsidR="00CA1C72" w:rsidTr="00CA1C72">
        <w:tc>
          <w:tcPr>
            <w:tcW w:w="454" w:type="dxa"/>
            <w:shd w:val="clear" w:color="auto" w:fill="808080" w:themeFill="background1" w:themeFillShade="80"/>
          </w:tcPr>
          <w:p w:rsidR="00CA1C72" w:rsidRPr="00CA3A97" w:rsidRDefault="00CA1C72" w:rsidP="00CB41F5">
            <w:pPr>
              <w:pStyle w:val="Geenafstand"/>
              <w:rPr>
                <w:rFonts w:ascii="Verdana" w:hAnsi="Verdana"/>
                <w:b/>
              </w:rPr>
            </w:pPr>
          </w:p>
        </w:tc>
        <w:tc>
          <w:tcPr>
            <w:tcW w:w="12191" w:type="dxa"/>
            <w:shd w:val="clear" w:color="auto" w:fill="808080" w:themeFill="background1" w:themeFillShade="80"/>
          </w:tcPr>
          <w:p w:rsidR="00CA1C72" w:rsidRPr="00CA3A97" w:rsidRDefault="00CA1C72" w:rsidP="00CA1C72">
            <w:pPr>
              <w:pStyle w:val="Geenafstand"/>
              <w:rPr>
                <w:rFonts w:ascii="Verdana" w:hAnsi="Verdana"/>
                <w:b/>
                <w:sz w:val="20"/>
              </w:rPr>
            </w:pPr>
            <w:r w:rsidRPr="00CA3A97">
              <w:rPr>
                <w:rFonts w:ascii="Verdana" w:hAnsi="Verdana"/>
                <w:b/>
                <w:sz w:val="20"/>
              </w:rPr>
              <w:t xml:space="preserve">Eisen </w:t>
            </w:r>
            <w:r>
              <w:rPr>
                <w:rFonts w:ascii="Verdana" w:hAnsi="Verdana"/>
                <w:b/>
                <w:sz w:val="20"/>
              </w:rPr>
              <w:t xml:space="preserve">                                                                                                   </w:t>
            </w:r>
          </w:p>
        </w:tc>
        <w:tc>
          <w:tcPr>
            <w:tcW w:w="1134" w:type="dxa"/>
            <w:shd w:val="clear" w:color="auto" w:fill="808080" w:themeFill="background1" w:themeFillShade="80"/>
          </w:tcPr>
          <w:p w:rsidR="00CA1C72" w:rsidRPr="00CA3A97" w:rsidRDefault="00CA1C72" w:rsidP="00CA1C72">
            <w:pPr>
              <w:pStyle w:val="Geenafstand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Ja/Nee</w:t>
            </w:r>
            <w:r w:rsidRPr="00CA3A97">
              <w:rPr>
                <w:rFonts w:ascii="Verdana" w:hAnsi="Verdana"/>
                <w:b/>
                <w:sz w:val="20"/>
              </w:rPr>
              <w:t xml:space="preserve">                                                                                                                                                           </w:t>
            </w:r>
          </w:p>
        </w:tc>
      </w:tr>
      <w:tr w:rsidR="00BB2973" w:rsidTr="00CA1C72">
        <w:tc>
          <w:tcPr>
            <w:tcW w:w="454" w:type="dxa"/>
          </w:tcPr>
          <w:p w:rsidR="00BB2973" w:rsidRPr="00CA3A97" w:rsidRDefault="00BB2973" w:rsidP="00CB41F5">
            <w:pPr>
              <w:pStyle w:val="Geenafstand"/>
              <w:rPr>
                <w:rFonts w:ascii="Verdana" w:hAnsi="Verdana"/>
                <w:sz w:val="20"/>
              </w:rPr>
            </w:pPr>
            <w:r w:rsidRPr="00CA3A97">
              <w:rPr>
                <w:rFonts w:ascii="Verdana" w:hAnsi="Verdana"/>
                <w:sz w:val="20"/>
              </w:rPr>
              <w:t>1</w:t>
            </w:r>
          </w:p>
        </w:tc>
        <w:tc>
          <w:tcPr>
            <w:tcW w:w="12191" w:type="dxa"/>
          </w:tcPr>
          <w:p w:rsidR="00BB2973" w:rsidRPr="00CA3A97" w:rsidRDefault="00CA3A97" w:rsidP="00BB2973">
            <w:pPr>
              <w:pStyle w:val="Geenafstand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I</w:t>
            </w:r>
            <w:r w:rsidR="00BB2973" w:rsidRPr="00CA3A97">
              <w:rPr>
                <w:rFonts w:ascii="Verdana" w:hAnsi="Verdana"/>
                <w:sz w:val="20"/>
              </w:rPr>
              <w:t xml:space="preserve">n te stemmen met de inhoud en </w:t>
            </w:r>
            <w:r w:rsidRPr="00CA3A97">
              <w:rPr>
                <w:rFonts w:ascii="Verdana" w:hAnsi="Verdana"/>
                <w:sz w:val="20"/>
              </w:rPr>
              <w:t xml:space="preserve">alle </w:t>
            </w:r>
            <w:r w:rsidR="00BB2973" w:rsidRPr="00CA3A97">
              <w:rPr>
                <w:rFonts w:ascii="Verdana" w:hAnsi="Verdana"/>
                <w:sz w:val="20"/>
              </w:rPr>
              <w:t>voorwaarden van dit Aanbestedingsdocument, bijbehorende bijlagen, Nota(‘s) van Inlichtingen en de aanbestedingsprocedure</w:t>
            </w:r>
            <w:r>
              <w:rPr>
                <w:rFonts w:ascii="Verdana" w:hAnsi="Verdana"/>
                <w:sz w:val="20"/>
              </w:rPr>
              <w:t xml:space="preserve"> op straffe van uitsluiting</w:t>
            </w:r>
            <w:r w:rsidR="00BB2973" w:rsidRPr="00CA3A97">
              <w:rPr>
                <w:rFonts w:ascii="Verdana" w:hAnsi="Verdana"/>
                <w:sz w:val="20"/>
              </w:rPr>
              <w:t>;</w:t>
            </w:r>
          </w:p>
        </w:tc>
        <w:tc>
          <w:tcPr>
            <w:tcW w:w="1134" w:type="dxa"/>
          </w:tcPr>
          <w:p w:rsidR="00BB2973" w:rsidRPr="00ED1CBE" w:rsidRDefault="00BB2973" w:rsidP="00CB41F5">
            <w:pPr>
              <w:pStyle w:val="Geenafstand"/>
              <w:rPr>
                <w:sz w:val="22"/>
                <w:szCs w:val="22"/>
              </w:rPr>
            </w:pPr>
          </w:p>
        </w:tc>
      </w:tr>
      <w:tr w:rsidR="00BB2973" w:rsidTr="00CA1C72">
        <w:tc>
          <w:tcPr>
            <w:tcW w:w="454" w:type="dxa"/>
          </w:tcPr>
          <w:p w:rsidR="00BB2973" w:rsidRPr="00CA3A97" w:rsidRDefault="00CA3A97" w:rsidP="00CB41F5">
            <w:pPr>
              <w:pStyle w:val="Geenafstand"/>
              <w:rPr>
                <w:rFonts w:ascii="Verdana" w:hAnsi="Verdana"/>
                <w:sz w:val="20"/>
              </w:rPr>
            </w:pPr>
            <w:r w:rsidRPr="00CA3A97">
              <w:rPr>
                <w:rFonts w:ascii="Verdana" w:hAnsi="Verdana"/>
                <w:sz w:val="20"/>
              </w:rPr>
              <w:t>2</w:t>
            </w:r>
          </w:p>
        </w:tc>
        <w:tc>
          <w:tcPr>
            <w:tcW w:w="12191" w:type="dxa"/>
          </w:tcPr>
          <w:p w:rsidR="00BB2973" w:rsidRPr="00CA3A97" w:rsidRDefault="00BB2973" w:rsidP="00CB41F5">
            <w:pPr>
              <w:pStyle w:val="Geenafstand"/>
              <w:rPr>
                <w:rFonts w:ascii="Verdana" w:hAnsi="Verdana"/>
                <w:sz w:val="20"/>
              </w:rPr>
            </w:pPr>
            <w:r w:rsidRPr="00CA3A97">
              <w:rPr>
                <w:rFonts w:ascii="Verdana" w:hAnsi="Verdana"/>
                <w:sz w:val="20"/>
              </w:rPr>
              <w:t>alle documenten uit de bovenstaande checklist (gevraagde gegevens) te hebben ingevuld, ondertekend en bijgevoegd;</w:t>
            </w:r>
          </w:p>
        </w:tc>
        <w:tc>
          <w:tcPr>
            <w:tcW w:w="1134" w:type="dxa"/>
          </w:tcPr>
          <w:p w:rsidR="00BB2973" w:rsidRPr="00ED1CBE" w:rsidRDefault="00BB2973" w:rsidP="00CB41F5">
            <w:pPr>
              <w:pStyle w:val="Geenafstand"/>
              <w:rPr>
                <w:sz w:val="22"/>
                <w:szCs w:val="22"/>
              </w:rPr>
            </w:pPr>
          </w:p>
        </w:tc>
      </w:tr>
      <w:bookmarkEnd w:id="1"/>
    </w:tbl>
    <w:p w:rsidR="00280C77" w:rsidRDefault="00280C77" w:rsidP="00391F4E">
      <w:pPr>
        <w:pStyle w:val="Lijstalinea"/>
        <w:keepNext/>
        <w:keepLines/>
        <w:spacing w:before="40" w:line="259" w:lineRule="auto"/>
        <w:ind w:left="0"/>
        <w:outlineLvl w:val="1"/>
        <w:rPr>
          <w:rFonts w:ascii="Calibri" w:hAnsi="Calibri"/>
          <w:bCs/>
          <w:sz w:val="24"/>
          <w:szCs w:val="24"/>
        </w:rPr>
      </w:pPr>
    </w:p>
    <w:p w:rsidR="00C83A16" w:rsidRPr="00280C77" w:rsidRDefault="00C83A16" w:rsidP="00391F4E">
      <w:pPr>
        <w:pStyle w:val="Lijstalinea"/>
        <w:keepNext/>
        <w:keepLines/>
        <w:spacing w:before="40" w:line="259" w:lineRule="auto"/>
        <w:ind w:left="0"/>
        <w:outlineLvl w:val="1"/>
        <w:rPr>
          <w:rFonts w:ascii="Calibri" w:hAnsi="Calibri"/>
          <w:bCs/>
          <w:sz w:val="24"/>
          <w:szCs w:val="24"/>
        </w:rPr>
      </w:pPr>
    </w:p>
    <w:p w:rsidR="00AA3488" w:rsidRDefault="00AA3488">
      <w:pPr>
        <w:spacing w:after="200" w:line="276" w:lineRule="auto"/>
        <w:rPr>
          <w:rFonts w:ascii="Verdana" w:hAnsi="Verdana"/>
          <w:b/>
          <w:bCs/>
          <w:sz w:val="24"/>
          <w:szCs w:val="24"/>
          <w:lang w:eastAsia="en-US"/>
        </w:rPr>
      </w:pPr>
      <w:bookmarkStart w:id="2" w:name="_Toc455430410"/>
      <w:r>
        <w:rPr>
          <w:rFonts w:ascii="Verdana" w:hAnsi="Verdana"/>
          <w:b/>
          <w:bCs/>
          <w:sz w:val="24"/>
          <w:szCs w:val="24"/>
          <w:lang w:eastAsia="en-US"/>
        </w:rPr>
        <w:br w:type="page"/>
      </w:r>
    </w:p>
    <w:p w:rsidR="004A6C0B" w:rsidRDefault="004A6C0B" w:rsidP="00BB2973">
      <w:pPr>
        <w:pStyle w:val="Lijstalinea"/>
        <w:keepNext/>
        <w:keepLines/>
        <w:numPr>
          <w:ilvl w:val="0"/>
          <w:numId w:val="4"/>
        </w:numPr>
        <w:spacing w:before="40" w:line="259" w:lineRule="auto"/>
        <w:outlineLvl w:val="1"/>
        <w:rPr>
          <w:rFonts w:ascii="Verdana" w:hAnsi="Verdana"/>
          <w:b/>
          <w:bCs/>
          <w:sz w:val="24"/>
          <w:szCs w:val="24"/>
          <w:lang w:eastAsia="en-US"/>
        </w:rPr>
      </w:pPr>
      <w:r w:rsidRPr="00CA3A97">
        <w:rPr>
          <w:rFonts w:ascii="Verdana" w:hAnsi="Verdana"/>
          <w:b/>
          <w:bCs/>
          <w:sz w:val="24"/>
          <w:szCs w:val="24"/>
          <w:lang w:eastAsia="en-US"/>
        </w:rPr>
        <w:lastRenderedPageBreak/>
        <w:t>K</w:t>
      </w:r>
      <w:bookmarkEnd w:id="2"/>
      <w:r w:rsidR="00CA3A97">
        <w:rPr>
          <w:rFonts w:ascii="Verdana" w:hAnsi="Verdana"/>
          <w:b/>
          <w:bCs/>
          <w:sz w:val="24"/>
          <w:szCs w:val="24"/>
          <w:lang w:eastAsia="en-US"/>
        </w:rPr>
        <w:t>erncompetentie</w:t>
      </w:r>
    </w:p>
    <w:tbl>
      <w:tblPr>
        <w:tblStyle w:val="Tabelraster"/>
        <w:tblW w:w="137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2191"/>
        <w:gridCol w:w="1134"/>
      </w:tblGrid>
      <w:tr w:rsidR="00CA1C72" w:rsidRPr="00CA3A97" w:rsidTr="00CA1C72">
        <w:trPr>
          <w:trHeight w:val="387"/>
        </w:trPr>
        <w:tc>
          <w:tcPr>
            <w:tcW w:w="454" w:type="dxa"/>
            <w:shd w:val="clear" w:color="auto" w:fill="808080" w:themeFill="background1" w:themeFillShade="80"/>
          </w:tcPr>
          <w:p w:rsidR="00CA1C72" w:rsidRPr="00CA3A97" w:rsidRDefault="00CA1C72" w:rsidP="00CB41F5">
            <w:pPr>
              <w:pStyle w:val="Geenafstand"/>
              <w:rPr>
                <w:rFonts w:ascii="Verdana" w:hAnsi="Verdana"/>
                <w:b/>
              </w:rPr>
            </w:pPr>
          </w:p>
        </w:tc>
        <w:tc>
          <w:tcPr>
            <w:tcW w:w="12191" w:type="dxa"/>
            <w:shd w:val="clear" w:color="auto" w:fill="808080" w:themeFill="background1" w:themeFillShade="80"/>
          </w:tcPr>
          <w:p w:rsidR="00CA1C72" w:rsidRPr="00CA3A97" w:rsidRDefault="00CA1C72" w:rsidP="00CA1C72">
            <w:pPr>
              <w:pStyle w:val="Geenafstand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 xml:space="preserve">Eis                                                                                                     </w:t>
            </w:r>
          </w:p>
        </w:tc>
        <w:tc>
          <w:tcPr>
            <w:tcW w:w="1134" w:type="dxa"/>
            <w:shd w:val="clear" w:color="auto" w:fill="808080" w:themeFill="background1" w:themeFillShade="80"/>
          </w:tcPr>
          <w:p w:rsidR="00CA1C72" w:rsidRDefault="00CA1C72">
            <w:pPr>
              <w:spacing w:after="200" w:line="276" w:lineRule="auto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Ja/Nee</w:t>
            </w:r>
            <w:r w:rsidRPr="00CA3A97">
              <w:rPr>
                <w:rFonts w:ascii="Verdana" w:hAnsi="Verdana"/>
                <w:b/>
              </w:rPr>
              <w:t xml:space="preserve">                                                                                                                                       </w:t>
            </w:r>
          </w:p>
          <w:p w:rsidR="00CA1C72" w:rsidRPr="00CA3A97" w:rsidRDefault="00CA1C72" w:rsidP="00CB41F5">
            <w:pPr>
              <w:pStyle w:val="Geenafstand"/>
              <w:rPr>
                <w:rFonts w:ascii="Verdana" w:hAnsi="Verdana"/>
                <w:b/>
                <w:sz w:val="20"/>
              </w:rPr>
            </w:pPr>
          </w:p>
        </w:tc>
      </w:tr>
      <w:tr w:rsidR="00181599" w:rsidRPr="00ED1CBE" w:rsidTr="00CA1C72">
        <w:tc>
          <w:tcPr>
            <w:tcW w:w="454" w:type="dxa"/>
          </w:tcPr>
          <w:p w:rsidR="00181599" w:rsidRPr="00CA3A97" w:rsidRDefault="00181599" w:rsidP="00CB41F5">
            <w:pPr>
              <w:pStyle w:val="Geenafstand"/>
              <w:rPr>
                <w:rFonts w:ascii="Verdana" w:hAnsi="Verdana"/>
                <w:sz w:val="20"/>
              </w:rPr>
            </w:pPr>
            <w:r w:rsidRPr="00CA3A97">
              <w:rPr>
                <w:rFonts w:ascii="Verdana" w:hAnsi="Verdana"/>
                <w:sz w:val="20"/>
              </w:rPr>
              <w:t>1</w:t>
            </w:r>
          </w:p>
        </w:tc>
        <w:tc>
          <w:tcPr>
            <w:tcW w:w="12191" w:type="dxa"/>
          </w:tcPr>
          <w:p w:rsidR="00181599" w:rsidRPr="00CA3A97" w:rsidRDefault="008735F1" w:rsidP="00CB41F5">
            <w:pPr>
              <w:pStyle w:val="Geenafstand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Aanbieder voldoen aan de kerncompetentie zoals beschreven in paragraaf 5.2.2 van het aanbestedingsdocument.</w:t>
            </w:r>
          </w:p>
        </w:tc>
        <w:tc>
          <w:tcPr>
            <w:tcW w:w="1134" w:type="dxa"/>
          </w:tcPr>
          <w:p w:rsidR="00181599" w:rsidRPr="00ED1CBE" w:rsidRDefault="00181599" w:rsidP="00CB41F5">
            <w:pPr>
              <w:pStyle w:val="Geenafstand"/>
              <w:rPr>
                <w:sz w:val="22"/>
                <w:szCs w:val="22"/>
              </w:rPr>
            </w:pPr>
          </w:p>
        </w:tc>
      </w:tr>
      <w:tr w:rsidR="008735F1" w:rsidRPr="00ED1CBE" w:rsidTr="00AA3488">
        <w:tc>
          <w:tcPr>
            <w:tcW w:w="13779" w:type="dxa"/>
            <w:gridSpan w:val="3"/>
          </w:tcPr>
          <w:p w:rsidR="008735F1" w:rsidRPr="008735F1" w:rsidRDefault="008735F1" w:rsidP="00CB41F5">
            <w:pPr>
              <w:pStyle w:val="Geenafstand"/>
              <w:rPr>
                <w:rFonts w:ascii="Verdana" w:hAnsi="Verdana"/>
                <w:sz w:val="20"/>
              </w:rPr>
            </w:pPr>
            <w:r w:rsidRPr="00AA3488">
              <w:rPr>
                <w:rFonts w:ascii="Verdana" w:hAnsi="Verdana"/>
                <w:sz w:val="20"/>
                <w:highlight w:val="yellow"/>
              </w:rPr>
              <w:t>Naam referentie opdrachtgever (bijvoorbeeld een gemeente) en contactgegevens.</w:t>
            </w:r>
          </w:p>
          <w:p w:rsidR="006C6D79" w:rsidRDefault="006C6D79" w:rsidP="00CB41F5">
            <w:pPr>
              <w:pStyle w:val="Geenafstand"/>
              <w:rPr>
                <w:rFonts w:ascii="Verdana" w:hAnsi="Verdana"/>
                <w:sz w:val="20"/>
              </w:rPr>
            </w:pPr>
          </w:p>
          <w:p w:rsidR="006C6D79" w:rsidRDefault="006C6D79" w:rsidP="00CB41F5">
            <w:pPr>
              <w:pStyle w:val="Geenafstand"/>
              <w:rPr>
                <w:rFonts w:ascii="Verdana" w:hAnsi="Verdana"/>
                <w:sz w:val="20"/>
              </w:rPr>
            </w:pPr>
          </w:p>
          <w:p w:rsidR="008735F1" w:rsidRPr="008735F1" w:rsidRDefault="006C6D79" w:rsidP="00CB41F5">
            <w:pPr>
              <w:pStyle w:val="Geenafstand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(De gemeenten houden zich het recht voor om de referentie te verifiëren)</w:t>
            </w:r>
          </w:p>
          <w:p w:rsidR="006C6D79" w:rsidRPr="008735F1" w:rsidRDefault="006C6D79" w:rsidP="00CB41F5">
            <w:pPr>
              <w:pStyle w:val="Geenafstand"/>
              <w:rPr>
                <w:rFonts w:ascii="Verdana" w:hAnsi="Verdana"/>
                <w:sz w:val="20"/>
              </w:rPr>
            </w:pPr>
          </w:p>
          <w:p w:rsidR="008735F1" w:rsidRPr="008735F1" w:rsidRDefault="008735F1" w:rsidP="00CB41F5">
            <w:pPr>
              <w:pStyle w:val="Geenafstand"/>
              <w:rPr>
                <w:rFonts w:ascii="Verdana" w:hAnsi="Verdana"/>
                <w:sz w:val="20"/>
              </w:rPr>
            </w:pPr>
          </w:p>
        </w:tc>
      </w:tr>
    </w:tbl>
    <w:p w:rsidR="00AA3488" w:rsidRDefault="00AA3488" w:rsidP="00AA3488">
      <w:pPr>
        <w:pStyle w:val="Lijstalinea"/>
        <w:keepNext/>
        <w:keepLines/>
        <w:spacing w:before="40" w:line="259" w:lineRule="auto"/>
        <w:ind w:left="720"/>
        <w:outlineLvl w:val="1"/>
        <w:rPr>
          <w:rFonts w:ascii="Verdana" w:hAnsi="Verdana"/>
          <w:b/>
          <w:bCs/>
          <w:sz w:val="24"/>
          <w:szCs w:val="24"/>
          <w:lang w:eastAsia="en-US"/>
        </w:rPr>
      </w:pPr>
    </w:p>
    <w:p w:rsidR="008735F1" w:rsidRPr="008735F1" w:rsidRDefault="004471AA" w:rsidP="008735F1">
      <w:pPr>
        <w:pStyle w:val="Lijstalinea"/>
        <w:keepNext/>
        <w:keepLines/>
        <w:numPr>
          <w:ilvl w:val="0"/>
          <w:numId w:val="4"/>
        </w:numPr>
        <w:spacing w:before="40" w:line="259" w:lineRule="auto"/>
        <w:outlineLvl w:val="1"/>
        <w:rPr>
          <w:rFonts w:ascii="Verdana" w:hAnsi="Verdana"/>
          <w:b/>
          <w:bCs/>
          <w:sz w:val="24"/>
          <w:szCs w:val="24"/>
          <w:lang w:eastAsia="en-US"/>
        </w:rPr>
      </w:pPr>
      <w:r>
        <w:rPr>
          <w:rFonts w:ascii="Verdana" w:hAnsi="Verdana"/>
          <w:b/>
          <w:bCs/>
          <w:sz w:val="24"/>
          <w:szCs w:val="24"/>
          <w:lang w:eastAsia="en-US"/>
        </w:rPr>
        <w:t>Kwaliteitsmanagementsysteem</w:t>
      </w:r>
    </w:p>
    <w:p w:rsidR="004A6C0B" w:rsidRPr="004471AA" w:rsidRDefault="004471AA" w:rsidP="00CB3383">
      <w:pPr>
        <w:keepNext/>
        <w:keepLines/>
        <w:spacing w:before="40" w:line="259" w:lineRule="auto"/>
        <w:ind w:firstLine="360"/>
        <w:outlineLvl w:val="1"/>
        <w:rPr>
          <w:rFonts w:ascii="Verdana" w:hAnsi="Verdana"/>
          <w:lang w:eastAsia="en-US"/>
        </w:rPr>
      </w:pPr>
      <w:bookmarkStart w:id="3" w:name="_Toc455430411"/>
      <w:r>
        <w:rPr>
          <w:rFonts w:ascii="Verdana" w:hAnsi="Verdana"/>
          <w:lang w:eastAsia="en-US"/>
        </w:rPr>
        <w:t>Aanbieder</w:t>
      </w:r>
      <w:r w:rsidR="004A6C0B" w:rsidRPr="004471AA">
        <w:rPr>
          <w:rFonts w:ascii="Verdana" w:hAnsi="Verdana"/>
          <w:lang w:eastAsia="en-US"/>
        </w:rPr>
        <w:t xml:space="preserve"> maakt gebruik van het volgende kwaliteitsmanagementsysteem;</w:t>
      </w:r>
      <w:bookmarkEnd w:id="3"/>
    </w:p>
    <w:p w:rsidR="004A6C0B" w:rsidRDefault="00BB2973" w:rsidP="00CB3383">
      <w:pPr>
        <w:keepNext/>
        <w:keepLines/>
        <w:spacing w:before="40" w:line="259" w:lineRule="auto"/>
        <w:ind w:firstLine="360"/>
        <w:outlineLvl w:val="1"/>
        <w:rPr>
          <w:rFonts w:ascii="Verdana" w:hAnsi="Verdana"/>
          <w:lang w:eastAsia="en-US"/>
        </w:rPr>
      </w:pPr>
      <w:bookmarkStart w:id="4" w:name="_Toc455430412"/>
      <w:r w:rsidRPr="004471AA">
        <w:rPr>
          <w:rFonts w:ascii="Verdana" w:hAnsi="Verdana"/>
          <w:lang w:eastAsia="en-US"/>
        </w:rPr>
        <w:t>(</w:t>
      </w:r>
      <w:r w:rsidR="004A6C0B" w:rsidRPr="004471AA">
        <w:rPr>
          <w:rFonts w:ascii="Verdana" w:hAnsi="Verdana"/>
          <w:lang w:eastAsia="en-US"/>
        </w:rPr>
        <w:t>Aankruisen wat van toepassing is</w:t>
      </w:r>
      <w:bookmarkEnd w:id="4"/>
      <w:r w:rsidRPr="004471AA">
        <w:rPr>
          <w:rFonts w:ascii="Verdana" w:hAnsi="Verdana"/>
          <w:lang w:eastAsia="en-US"/>
        </w:rPr>
        <w:t>)</w:t>
      </w:r>
    </w:p>
    <w:p w:rsidR="00CB3383" w:rsidRPr="004471AA" w:rsidRDefault="00CB3383" w:rsidP="00CB3383">
      <w:pPr>
        <w:keepNext/>
        <w:keepLines/>
        <w:spacing w:before="40" w:line="259" w:lineRule="auto"/>
        <w:ind w:firstLine="360"/>
        <w:outlineLvl w:val="1"/>
        <w:rPr>
          <w:rFonts w:ascii="Verdana" w:hAnsi="Verdana"/>
          <w:lang w:eastAsia="en-US"/>
        </w:rPr>
      </w:pPr>
    </w:p>
    <w:tbl>
      <w:tblPr>
        <w:tblW w:w="1383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8"/>
        <w:gridCol w:w="12146"/>
        <w:gridCol w:w="1418"/>
      </w:tblGrid>
      <w:tr w:rsidR="00BB2973" w:rsidRPr="00484B14" w:rsidTr="00AA3488">
        <w:trPr>
          <w:trHeight w:val="356"/>
        </w:trPr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BB2973" w:rsidRDefault="00BB2973" w:rsidP="00CB41F5">
            <w:pPr>
              <w:keepNext/>
              <w:keepLines/>
              <w:spacing w:before="40" w:line="259" w:lineRule="auto"/>
              <w:outlineLvl w:val="1"/>
              <w:rPr>
                <w:rFonts w:ascii="Calibri" w:hAnsi="Calibri"/>
                <w:lang w:eastAsia="en-US"/>
              </w:rPr>
            </w:pPr>
          </w:p>
        </w:tc>
        <w:tc>
          <w:tcPr>
            <w:tcW w:w="1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</w:tcPr>
          <w:p w:rsidR="00BB2973" w:rsidRPr="00791FB9" w:rsidRDefault="00AA3488" w:rsidP="00AA3488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b/>
                <w:lang w:eastAsia="en-US"/>
              </w:rPr>
            </w:pPr>
            <w:r>
              <w:rPr>
                <w:rFonts w:ascii="Verdana" w:hAnsi="Verdana"/>
                <w:b/>
                <w:lang w:eastAsia="en-US"/>
              </w:rPr>
              <w:t>K</w:t>
            </w:r>
            <w:r w:rsidR="00BB2973" w:rsidRPr="00791FB9">
              <w:rPr>
                <w:rFonts w:ascii="Verdana" w:hAnsi="Verdana"/>
                <w:b/>
                <w:lang w:eastAsia="en-US"/>
              </w:rPr>
              <w:t>w</w:t>
            </w:r>
            <w:r w:rsidR="00BB2973" w:rsidRPr="00791FB9">
              <w:rPr>
                <w:rFonts w:ascii="Verdana" w:hAnsi="Verdana"/>
                <w:b/>
              </w:rPr>
              <w:t>aliteitsmanagementsysteem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808080" w:themeFill="background1" w:themeFillShade="80"/>
            <w:noWrap/>
          </w:tcPr>
          <w:p w:rsidR="00BB2973" w:rsidRPr="00791FB9" w:rsidRDefault="00280C77" w:rsidP="00AA3488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b/>
                <w:lang w:eastAsia="en-US"/>
              </w:rPr>
            </w:pPr>
            <w:r w:rsidRPr="00791FB9">
              <w:rPr>
                <w:rFonts w:ascii="Verdana" w:hAnsi="Verdana"/>
                <w:b/>
                <w:lang w:eastAsia="en-US"/>
              </w:rPr>
              <w:t>A</w:t>
            </w:r>
            <w:r w:rsidR="00CD555D" w:rsidRPr="00791FB9">
              <w:rPr>
                <w:rFonts w:ascii="Verdana" w:hAnsi="Verdana"/>
                <w:b/>
                <w:lang w:eastAsia="en-US"/>
              </w:rPr>
              <w:t>ankruisen</w:t>
            </w:r>
          </w:p>
        </w:tc>
      </w:tr>
      <w:tr w:rsidR="00BB2973" w:rsidRPr="00484B14" w:rsidTr="00AA3488">
        <w:trPr>
          <w:trHeight w:val="315"/>
        </w:trPr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973" w:rsidRPr="00791FB9" w:rsidRDefault="00BB2973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791FB9">
              <w:rPr>
                <w:rFonts w:ascii="Verdana" w:hAnsi="Verdana"/>
                <w:lang w:eastAsia="en-US"/>
              </w:rPr>
              <w:t>1</w:t>
            </w:r>
          </w:p>
        </w:tc>
        <w:tc>
          <w:tcPr>
            <w:tcW w:w="1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973" w:rsidRPr="00791FB9" w:rsidRDefault="00BB2973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bookmarkStart w:id="5" w:name="_Toc455430413"/>
            <w:r w:rsidRPr="00791FB9">
              <w:rPr>
                <w:rFonts w:ascii="Verdana" w:hAnsi="Verdana"/>
                <w:lang w:eastAsia="en-US"/>
              </w:rPr>
              <w:t>ISO</w:t>
            </w:r>
            <w:bookmarkEnd w:id="5"/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2973" w:rsidRPr="00484B14" w:rsidRDefault="00BB2973" w:rsidP="00CB41F5">
            <w:pPr>
              <w:keepNext/>
              <w:keepLines/>
              <w:spacing w:before="40" w:line="259" w:lineRule="auto"/>
              <w:outlineLvl w:val="1"/>
              <w:rPr>
                <w:rFonts w:ascii="Calibri" w:hAnsi="Calibri"/>
                <w:b/>
                <w:sz w:val="22"/>
                <w:szCs w:val="22"/>
                <w:lang w:eastAsia="en-US"/>
              </w:rPr>
            </w:pPr>
            <w:r w:rsidRPr="00484B14">
              <w:rPr>
                <w:rFonts w:ascii="Calibri" w:hAnsi="Calibri"/>
                <w:b/>
                <w:sz w:val="22"/>
                <w:szCs w:val="22"/>
                <w:lang w:eastAsia="en-US"/>
              </w:rPr>
              <w:t> </w:t>
            </w:r>
          </w:p>
        </w:tc>
      </w:tr>
      <w:tr w:rsidR="00BB2973" w:rsidRPr="00484B14" w:rsidTr="00AA3488">
        <w:trPr>
          <w:trHeight w:val="315"/>
        </w:trPr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973" w:rsidRPr="00791FB9" w:rsidRDefault="00BB2973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791FB9">
              <w:rPr>
                <w:rFonts w:ascii="Verdana" w:hAnsi="Verdana"/>
                <w:lang w:eastAsia="en-US"/>
              </w:rPr>
              <w:t>2</w:t>
            </w:r>
          </w:p>
        </w:tc>
        <w:tc>
          <w:tcPr>
            <w:tcW w:w="1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973" w:rsidRPr="00791FB9" w:rsidRDefault="00BB2973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bookmarkStart w:id="6" w:name="_Toc455430414"/>
            <w:r w:rsidRPr="00791FB9">
              <w:rPr>
                <w:rFonts w:ascii="Verdana" w:hAnsi="Verdana"/>
                <w:lang w:eastAsia="en-US"/>
              </w:rPr>
              <w:t>HKZ</w:t>
            </w:r>
            <w:bookmarkEnd w:id="6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2973" w:rsidRPr="00484B14" w:rsidRDefault="00BB2973" w:rsidP="00CB41F5">
            <w:pPr>
              <w:keepNext/>
              <w:keepLines/>
              <w:spacing w:before="40" w:line="259" w:lineRule="auto"/>
              <w:outlineLvl w:val="1"/>
              <w:rPr>
                <w:rFonts w:ascii="Calibri" w:hAnsi="Calibri"/>
                <w:b/>
                <w:sz w:val="22"/>
                <w:szCs w:val="22"/>
                <w:lang w:eastAsia="en-US"/>
              </w:rPr>
            </w:pPr>
            <w:r w:rsidRPr="00484B14">
              <w:rPr>
                <w:rFonts w:ascii="Calibri" w:hAnsi="Calibri"/>
                <w:b/>
                <w:sz w:val="22"/>
                <w:szCs w:val="22"/>
                <w:lang w:eastAsia="en-US"/>
              </w:rPr>
              <w:t> </w:t>
            </w:r>
          </w:p>
        </w:tc>
      </w:tr>
      <w:tr w:rsidR="004471AA" w:rsidRPr="00484B14" w:rsidTr="00AA3488">
        <w:trPr>
          <w:trHeight w:val="315"/>
        </w:trPr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1AA" w:rsidRPr="00791FB9" w:rsidRDefault="004471AA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791FB9">
              <w:rPr>
                <w:rFonts w:ascii="Verdana" w:hAnsi="Verdana"/>
                <w:lang w:eastAsia="en-US"/>
              </w:rPr>
              <w:t>3</w:t>
            </w:r>
          </w:p>
        </w:tc>
        <w:tc>
          <w:tcPr>
            <w:tcW w:w="1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71AA" w:rsidRPr="00791FB9" w:rsidRDefault="004471AA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791FB9">
              <w:rPr>
                <w:rFonts w:ascii="Verdana" w:hAnsi="Verdana"/>
                <w:lang w:eastAsia="en-US"/>
              </w:rPr>
              <w:t>PREZO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471AA" w:rsidRPr="00484B14" w:rsidRDefault="004471AA" w:rsidP="00CB41F5">
            <w:pPr>
              <w:keepNext/>
              <w:keepLines/>
              <w:spacing w:before="40" w:line="259" w:lineRule="auto"/>
              <w:outlineLvl w:val="1"/>
              <w:rPr>
                <w:rFonts w:ascii="Calibri" w:hAnsi="Calibri"/>
                <w:b/>
                <w:sz w:val="22"/>
                <w:szCs w:val="22"/>
                <w:lang w:eastAsia="en-US"/>
              </w:rPr>
            </w:pPr>
          </w:p>
        </w:tc>
      </w:tr>
      <w:tr w:rsidR="004471AA" w:rsidRPr="00484B14" w:rsidTr="00AA3488">
        <w:trPr>
          <w:trHeight w:val="315"/>
        </w:trPr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1AA" w:rsidRPr="00791FB9" w:rsidRDefault="00CB3383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4</w:t>
            </w:r>
          </w:p>
        </w:tc>
        <w:tc>
          <w:tcPr>
            <w:tcW w:w="1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71AA" w:rsidRPr="00791FB9" w:rsidRDefault="004471AA" w:rsidP="00CB3383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791FB9">
              <w:rPr>
                <w:rFonts w:ascii="Verdana" w:hAnsi="Verdana"/>
                <w:lang w:eastAsia="en-US"/>
              </w:rPr>
              <w:t xml:space="preserve">Keurmerk </w:t>
            </w:r>
            <w:proofErr w:type="spellStart"/>
            <w:r w:rsidRPr="00791FB9">
              <w:rPr>
                <w:rFonts w:ascii="Verdana" w:hAnsi="Verdana"/>
                <w:lang w:eastAsia="en-US"/>
              </w:rPr>
              <w:t>ZZP’ers</w:t>
            </w:r>
            <w:proofErr w:type="spellEnd"/>
            <w:r w:rsidRPr="00791FB9">
              <w:rPr>
                <w:rFonts w:ascii="Verdana" w:hAnsi="Verdana"/>
                <w:lang w:eastAsia="en-US"/>
              </w:rPr>
              <w:t xml:space="preserve"> </w:t>
            </w:r>
            <w:r w:rsidR="00CB3383">
              <w:rPr>
                <w:rFonts w:ascii="Verdana" w:hAnsi="Verdana"/>
                <w:lang w:eastAsia="en-US"/>
              </w:rPr>
              <w:t>Zorg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471AA" w:rsidRPr="00484B14" w:rsidRDefault="004471AA" w:rsidP="00CB41F5">
            <w:pPr>
              <w:keepNext/>
              <w:keepLines/>
              <w:spacing w:before="40" w:line="259" w:lineRule="auto"/>
              <w:outlineLvl w:val="1"/>
              <w:rPr>
                <w:rFonts w:ascii="Calibri" w:hAnsi="Calibri"/>
                <w:b/>
                <w:sz w:val="22"/>
                <w:szCs w:val="22"/>
                <w:lang w:eastAsia="en-US"/>
              </w:rPr>
            </w:pPr>
          </w:p>
        </w:tc>
      </w:tr>
      <w:tr w:rsidR="00BB2973" w:rsidRPr="00484B14" w:rsidTr="00AA3488">
        <w:trPr>
          <w:trHeight w:val="315"/>
        </w:trPr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973" w:rsidRPr="00791FB9" w:rsidRDefault="00CB3383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5</w:t>
            </w:r>
          </w:p>
        </w:tc>
        <w:tc>
          <w:tcPr>
            <w:tcW w:w="1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973" w:rsidRPr="00791FB9" w:rsidRDefault="00BB2973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bookmarkStart w:id="7" w:name="_Toc455430417"/>
            <w:r w:rsidRPr="00791FB9">
              <w:rPr>
                <w:rFonts w:ascii="Verdana" w:hAnsi="Verdana"/>
                <w:lang w:eastAsia="en-US"/>
              </w:rPr>
              <w:t>Eigen kwaliteitsmanagementsysteem (getoetst door een onafhankelijke partij)</w:t>
            </w:r>
            <w:bookmarkEnd w:id="7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973" w:rsidRPr="00484B14" w:rsidRDefault="00BB2973" w:rsidP="00CB41F5">
            <w:pPr>
              <w:keepNext/>
              <w:keepLines/>
              <w:spacing w:before="40" w:line="259" w:lineRule="auto"/>
              <w:outlineLvl w:val="1"/>
              <w:rPr>
                <w:rFonts w:ascii="Calibri" w:hAnsi="Calibri"/>
                <w:b/>
                <w:sz w:val="22"/>
                <w:szCs w:val="22"/>
                <w:lang w:eastAsia="en-US"/>
              </w:rPr>
            </w:pPr>
            <w:r w:rsidRPr="00484B14">
              <w:rPr>
                <w:rFonts w:ascii="Calibri" w:hAnsi="Calibri"/>
                <w:b/>
                <w:sz w:val="22"/>
                <w:szCs w:val="22"/>
                <w:lang w:eastAsia="en-US"/>
              </w:rPr>
              <w:t> </w:t>
            </w:r>
          </w:p>
        </w:tc>
      </w:tr>
      <w:tr w:rsidR="00CB3383" w:rsidRPr="00484B14" w:rsidTr="00AA3488">
        <w:trPr>
          <w:trHeight w:val="315"/>
        </w:trPr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83" w:rsidRPr="00791FB9" w:rsidRDefault="00CB3383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6</w:t>
            </w:r>
          </w:p>
        </w:tc>
        <w:tc>
          <w:tcPr>
            <w:tcW w:w="1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383" w:rsidRPr="00791FB9" w:rsidRDefault="00CB3383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Anders, namelijk: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383" w:rsidRPr="00484B14" w:rsidRDefault="00CB3383" w:rsidP="00CB41F5">
            <w:pPr>
              <w:keepNext/>
              <w:keepLines/>
              <w:spacing w:before="40" w:line="259" w:lineRule="auto"/>
              <w:outlineLvl w:val="1"/>
              <w:rPr>
                <w:rFonts w:ascii="Calibri" w:hAnsi="Calibri"/>
                <w:b/>
                <w:sz w:val="22"/>
                <w:szCs w:val="22"/>
                <w:lang w:eastAsia="en-US"/>
              </w:rPr>
            </w:pPr>
          </w:p>
        </w:tc>
      </w:tr>
    </w:tbl>
    <w:p w:rsidR="004471AA" w:rsidRDefault="004471AA" w:rsidP="004A6C0B">
      <w:pPr>
        <w:rPr>
          <w:rFonts w:ascii="Calibri" w:eastAsia="MS Mincho" w:hAnsi="Calibri"/>
          <w:sz w:val="22"/>
          <w:szCs w:val="22"/>
          <w:lang w:eastAsia="en-US"/>
        </w:rPr>
      </w:pPr>
    </w:p>
    <w:p w:rsidR="00391F4E" w:rsidRDefault="004471AA" w:rsidP="00CB3383">
      <w:pPr>
        <w:ind w:firstLine="360"/>
        <w:rPr>
          <w:rFonts w:ascii="Verdana" w:eastAsia="MS Mincho" w:hAnsi="Verdana"/>
          <w:lang w:eastAsia="en-US"/>
        </w:rPr>
      </w:pPr>
      <w:r w:rsidRPr="00194961">
        <w:rPr>
          <w:rFonts w:ascii="Verdana" w:eastAsia="MS Mincho" w:hAnsi="Verdana"/>
          <w:lang w:eastAsia="en-US"/>
        </w:rPr>
        <w:t xml:space="preserve">Aanbieder voegt een </w:t>
      </w:r>
      <w:r w:rsidR="005227DC">
        <w:rPr>
          <w:rFonts w:ascii="Verdana" w:eastAsia="MS Mincho" w:hAnsi="Verdana"/>
          <w:lang w:eastAsia="en-US"/>
        </w:rPr>
        <w:t xml:space="preserve">bewijsmiddel </w:t>
      </w:r>
      <w:r w:rsidRPr="00194961">
        <w:rPr>
          <w:rFonts w:ascii="Verdana" w:eastAsia="MS Mincho" w:hAnsi="Verdana"/>
          <w:lang w:eastAsia="en-US"/>
        </w:rPr>
        <w:t>toe bij zijn inschrijving</w:t>
      </w:r>
      <w:r w:rsidR="00147883">
        <w:rPr>
          <w:rFonts w:ascii="Verdana" w:eastAsia="MS Mincho" w:hAnsi="Verdana"/>
          <w:lang w:eastAsia="en-US"/>
        </w:rPr>
        <w:t>.</w:t>
      </w:r>
    </w:p>
    <w:p w:rsidR="00C83A16" w:rsidRPr="00194961" w:rsidRDefault="00C83A16" w:rsidP="004A6C0B">
      <w:pPr>
        <w:rPr>
          <w:rFonts w:ascii="Verdana" w:eastAsia="MS Mincho" w:hAnsi="Verdana"/>
          <w:lang w:eastAsia="en-US"/>
        </w:rPr>
      </w:pPr>
    </w:p>
    <w:p w:rsidR="007C5799" w:rsidRDefault="007C5799" w:rsidP="004A6C0B">
      <w:pPr>
        <w:rPr>
          <w:rFonts w:ascii="Calibri" w:eastAsia="MS Mincho" w:hAnsi="Calibri"/>
          <w:b/>
          <w:sz w:val="22"/>
          <w:szCs w:val="22"/>
          <w:lang w:eastAsia="en-US"/>
        </w:rPr>
      </w:pPr>
    </w:p>
    <w:p w:rsidR="00AA3488" w:rsidRDefault="00AA3488">
      <w:pPr>
        <w:spacing w:after="200" w:line="276" w:lineRule="auto"/>
        <w:rPr>
          <w:rFonts w:ascii="Verdana" w:eastAsia="MS Mincho" w:hAnsi="Verdana"/>
          <w:b/>
          <w:sz w:val="24"/>
          <w:szCs w:val="24"/>
          <w:lang w:eastAsia="en-US"/>
        </w:rPr>
      </w:pPr>
      <w:r>
        <w:rPr>
          <w:rFonts w:ascii="Verdana" w:eastAsia="MS Mincho" w:hAnsi="Verdana"/>
          <w:b/>
          <w:sz w:val="24"/>
          <w:szCs w:val="24"/>
          <w:lang w:eastAsia="en-US"/>
        </w:rPr>
        <w:br w:type="page"/>
      </w:r>
    </w:p>
    <w:p w:rsidR="00E018F4" w:rsidRDefault="00E976B2" w:rsidP="00CA0521">
      <w:pPr>
        <w:pStyle w:val="Lijstalinea"/>
        <w:numPr>
          <w:ilvl w:val="0"/>
          <w:numId w:val="4"/>
        </w:numPr>
        <w:rPr>
          <w:rFonts w:ascii="Verdana" w:eastAsia="MS Mincho" w:hAnsi="Verdana"/>
          <w:b/>
          <w:sz w:val="24"/>
          <w:szCs w:val="24"/>
          <w:lang w:eastAsia="en-US"/>
        </w:rPr>
      </w:pPr>
      <w:r>
        <w:rPr>
          <w:rFonts w:ascii="Verdana" w:eastAsia="MS Mincho" w:hAnsi="Verdana"/>
          <w:b/>
          <w:sz w:val="24"/>
          <w:szCs w:val="24"/>
          <w:lang w:eastAsia="en-US"/>
        </w:rPr>
        <w:lastRenderedPageBreak/>
        <w:t>C</w:t>
      </w:r>
      <w:r w:rsidR="00192A62" w:rsidRPr="00CA0521">
        <w:rPr>
          <w:rFonts w:ascii="Verdana" w:eastAsia="MS Mincho" w:hAnsi="Verdana"/>
          <w:b/>
          <w:sz w:val="24"/>
          <w:szCs w:val="24"/>
          <w:lang w:eastAsia="en-US"/>
        </w:rPr>
        <w:t>ontractering</w:t>
      </w:r>
    </w:p>
    <w:p w:rsidR="00704CB4" w:rsidRDefault="00704CB4" w:rsidP="00704CB4">
      <w:pPr>
        <w:ind w:left="360"/>
        <w:rPr>
          <w:rFonts w:ascii="Verdana" w:eastAsia="MS Mincho" w:hAnsi="Verdana"/>
          <w:lang w:eastAsia="en-US"/>
        </w:rPr>
      </w:pPr>
      <w:r w:rsidRPr="00704CB4">
        <w:rPr>
          <w:rFonts w:ascii="Verdana" w:eastAsia="MS Mincho" w:hAnsi="Verdana"/>
          <w:lang w:eastAsia="en-US"/>
        </w:rPr>
        <w:t>De aanbieder</w:t>
      </w:r>
      <w:r>
        <w:rPr>
          <w:rFonts w:ascii="Verdana" w:eastAsia="MS Mincho" w:hAnsi="Verdana"/>
          <w:lang w:eastAsia="en-US"/>
        </w:rPr>
        <w:t xml:space="preserve"> geeft in onderstaande tabel aan voor welke gemeenten, welke percelen</w:t>
      </w:r>
      <w:r w:rsidR="0065763D">
        <w:rPr>
          <w:rFonts w:ascii="Verdana" w:eastAsia="MS Mincho" w:hAnsi="Verdana"/>
          <w:lang w:eastAsia="en-US"/>
        </w:rPr>
        <w:t xml:space="preserve">, welke resultaten </w:t>
      </w:r>
      <w:r>
        <w:rPr>
          <w:rFonts w:ascii="Verdana" w:eastAsia="MS Mincho" w:hAnsi="Verdana"/>
          <w:lang w:eastAsia="en-US"/>
        </w:rPr>
        <w:t>en voor welke interventieniveaus zij een overeenkomst wil afsluiten.</w:t>
      </w:r>
    </w:p>
    <w:p w:rsidR="00F671B6" w:rsidRDefault="00F671B6" w:rsidP="00704CB4">
      <w:pPr>
        <w:ind w:left="360"/>
        <w:rPr>
          <w:rFonts w:ascii="Verdana" w:eastAsia="MS Mincho" w:hAnsi="Verdana"/>
          <w:lang w:eastAsia="en-US"/>
        </w:rPr>
      </w:pPr>
    </w:p>
    <w:p w:rsidR="00F671B6" w:rsidRPr="00F671B6" w:rsidRDefault="00F671B6" w:rsidP="00704CB4">
      <w:pPr>
        <w:ind w:left="360"/>
        <w:rPr>
          <w:rFonts w:ascii="Verdana" w:eastAsia="MS Mincho" w:hAnsi="Verdana"/>
          <w:b/>
          <w:sz w:val="32"/>
          <w:szCs w:val="32"/>
          <w:lang w:eastAsia="en-US"/>
        </w:rPr>
      </w:pPr>
      <w:r w:rsidRPr="00F671B6">
        <w:rPr>
          <w:rFonts w:ascii="Verdana" w:eastAsia="MS Mincho" w:hAnsi="Verdana"/>
          <w:b/>
          <w:sz w:val="32"/>
          <w:szCs w:val="32"/>
          <w:lang w:eastAsia="en-US"/>
        </w:rPr>
        <w:t>Perceel 1 Ambulante begeleiding</w:t>
      </w:r>
    </w:p>
    <w:p w:rsidR="00704CB4" w:rsidRPr="00704CB4" w:rsidRDefault="00704CB4" w:rsidP="00704CB4">
      <w:pPr>
        <w:ind w:left="360"/>
        <w:rPr>
          <w:rFonts w:ascii="Verdana" w:eastAsia="MS Mincho" w:hAnsi="Verdana"/>
          <w:lang w:eastAsia="en-US"/>
        </w:rPr>
      </w:pPr>
    </w:p>
    <w:tbl>
      <w:tblPr>
        <w:tblW w:w="12273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6"/>
        <w:gridCol w:w="2268"/>
        <w:gridCol w:w="2976"/>
        <w:gridCol w:w="3261"/>
        <w:gridCol w:w="3402"/>
      </w:tblGrid>
      <w:tr w:rsidR="009B11E2" w:rsidRPr="00484B14" w:rsidTr="009B11E2">
        <w:trPr>
          <w:trHeight w:val="675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9B11E2" w:rsidRDefault="009B11E2" w:rsidP="006E3274">
            <w:pPr>
              <w:keepNext/>
              <w:keepLines/>
              <w:spacing w:before="40" w:line="259" w:lineRule="auto"/>
              <w:outlineLvl w:val="1"/>
              <w:rPr>
                <w:rFonts w:ascii="Calibri" w:hAnsi="Calibri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</w:tcPr>
          <w:p w:rsidR="009B11E2" w:rsidRPr="00CA0521" w:rsidRDefault="009B11E2" w:rsidP="006E3274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b/>
                <w:lang w:eastAsia="en-US"/>
              </w:rPr>
            </w:pPr>
            <w:r>
              <w:rPr>
                <w:rFonts w:ascii="Verdana" w:hAnsi="Verdana"/>
                <w:b/>
                <w:lang w:eastAsia="en-US"/>
              </w:rPr>
              <w:t>Gemeente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808080" w:themeFill="background1" w:themeFillShade="80"/>
            <w:noWrap/>
          </w:tcPr>
          <w:p w:rsidR="009B11E2" w:rsidRPr="00791FB9" w:rsidRDefault="009B11E2" w:rsidP="009B11E2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lang w:eastAsia="en-US"/>
              </w:rPr>
            </w:pPr>
            <w:r>
              <w:rPr>
                <w:rFonts w:ascii="Verdana" w:hAnsi="Verdana"/>
                <w:b/>
                <w:lang w:eastAsia="en-US"/>
              </w:rPr>
              <w:t>Perceel-1 Overeenkomst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808080" w:themeFill="background1" w:themeFillShade="80"/>
          </w:tcPr>
          <w:p w:rsidR="009B11E2" w:rsidRPr="00791FB9" w:rsidRDefault="009B11E2" w:rsidP="009B11E2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lang w:eastAsia="en-US"/>
              </w:rPr>
            </w:pPr>
            <w:r>
              <w:rPr>
                <w:rFonts w:ascii="Verdana" w:hAnsi="Verdana"/>
                <w:b/>
                <w:lang w:eastAsia="en-US"/>
              </w:rPr>
              <w:t>Resultaat V1 contracteren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8D7F62" w:rsidRDefault="008D7F62" w:rsidP="008D7F62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lang w:eastAsia="en-US"/>
              </w:rPr>
            </w:pPr>
            <w:r>
              <w:rPr>
                <w:rFonts w:ascii="Verdana" w:hAnsi="Verdana"/>
                <w:b/>
                <w:lang w:eastAsia="en-US"/>
              </w:rPr>
              <w:t>Op welke interventieniveaus</w:t>
            </w:r>
          </w:p>
          <w:p w:rsidR="009B11E2" w:rsidRPr="00791FB9" w:rsidRDefault="008D7F62" w:rsidP="008D7F62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lang w:eastAsia="en-US"/>
              </w:rPr>
            </w:pPr>
            <w:r>
              <w:rPr>
                <w:rFonts w:ascii="Verdana" w:hAnsi="Verdana"/>
                <w:b/>
                <w:lang w:eastAsia="en-US"/>
              </w:rPr>
              <w:t>(doorhalen wat n.v.t. is)</w:t>
            </w:r>
          </w:p>
        </w:tc>
      </w:tr>
      <w:tr w:rsidR="009B11E2" w:rsidRPr="00CA0521" w:rsidTr="009B11E2">
        <w:trPr>
          <w:trHeight w:val="298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1E2" w:rsidRPr="00CA0521" w:rsidRDefault="009B11E2" w:rsidP="006E3274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1E2" w:rsidRPr="00CA0521" w:rsidRDefault="009B11E2" w:rsidP="006E3274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Aa &amp; Hunze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11E2" w:rsidRPr="00147883" w:rsidRDefault="009B11E2" w:rsidP="006E3274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b/>
                <w:sz w:val="22"/>
                <w:szCs w:val="22"/>
                <w:lang w:eastAsia="en-US"/>
              </w:rPr>
              <w:t> </w:t>
            </w:r>
            <w:r>
              <w:rPr>
                <w:rFonts w:ascii="Verdana" w:hAnsi="Verdana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B11E2" w:rsidRPr="00AF00A2" w:rsidRDefault="009B11E2" w:rsidP="006E3274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i/>
                <w:lang w:eastAsia="en-US"/>
              </w:rPr>
            </w:pPr>
            <w:r>
              <w:rPr>
                <w:rFonts w:ascii="Verdana" w:hAnsi="Verdana"/>
                <w:i/>
                <w:lang w:eastAsia="en-US"/>
              </w:rPr>
              <w:t>Ja/Nee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9B11E2" w:rsidRPr="00147883" w:rsidRDefault="009B11E2" w:rsidP="006E3274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4/5/6</w:t>
            </w:r>
          </w:p>
        </w:tc>
      </w:tr>
      <w:tr w:rsidR="009B11E2" w:rsidRPr="00CA0521" w:rsidTr="009B11E2">
        <w:trPr>
          <w:trHeight w:val="298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1E2" w:rsidRPr="00CA0521" w:rsidRDefault="009B11E2" w:rsidP="009B11E2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11E2" w:rsidRPr="00CA0521" w:rsidRDefault="009B11E2" w:rsidP="009B11E2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Assen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B11E2" w:rsidRPr="00CA0521" w:rsidRDefault="009B11E2" w:rsidP="009B11E2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 xml:space="preserve">  Ja/Nee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B11E2" w:rsidRDefault="009B11E2" w:rsidP="009B11E2">
            <w:pPr>
              <w:jc w:val="center"/>
            </w:pPr>
            <w:r w:rsidRPr="004A58EE">
              <w:rPr>
                <w:rFonts w:ascii="Verdana" w:hAnsi="Verdana"/>
                <w:i/>
                <w:lang w:eastAsia="en-US"/>
              </w:rPr>
              <w:t>Ja/Nee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9B11E2" w:rsidRPr="00CA0521" w:rsidRDefault="009B11E2" w:rsidP="009B11E2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4/5/6</w:t>
            </w:r>
          </w:p>
        </w:tc>
      </w:tr>
      <w:tr w:rsidR="009B11E2" w:rsidRPr="00CA0521" w:rsidTr="009B11E2">
        <w:trPr>
          <w:trHeight w:val="298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1E2" w:rsidRPr="00CA0521" w:rsidRDefault="009B11E2" w:rsidP="009B11E2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11E2" w:rsidRPr="00CA0521" w:rsidRDefault="009B11E2" w:rsidP="009B11E2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Midden-Drenthe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B11E2" w:rsidRPr="00CA0521" w:rsidRDefault="009B11E2" w:rsidP="009B11E2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 xml:space="preserve">  Ja/Nee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B11E2" w:rsidRDefault="009B11E2" w:rsidP="009B11E2">
            <w:pPr>
              <w:jc w:val="center"/>
            </w:pPr>
            <w:r w:rsidRPr="004A58EE">
              <w:rPr>
                <w:rFonts w:ascii="Verdana" w:hAnsi="Verdana"/>
                <w:i/>
                <w:lang w:eastAsia="en-US"/>
              </w:rPr>
              <w:t>Ja/Nee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9B11E2" w:rsidRPr="00CA0521" w:rsidRDefault="009B11E2" w:rsidP="009B11E2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4/5/6</w:t>
            </w:r>
          </w:p>
        </w:tc>
      </w:tr>
      <w:tr w:rsidR="009B11E2" w:rsidRPr="00CA0521" w:rsidTr="009B11E2">
        <w:trPr>
          <w:trHeight w:val="298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1E2" w:rsidRPr="00CA0521" w:rsidRDefault="009B11E2" w:rsidP="009B11E2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11E2" w:rsidRPr="00CA0521" w:rsidRDefault="009B11E2" w:rsidP="009B11E2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Noordenveld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B11E2" w:rsidRPr="00CA0521" w:rsidRDefault="009B11E2" w:rsidP="009B11E2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 xml:space="preserve">  Ja/Nee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B11E2" w:rsidRDefault="009B11E2" w:rsidP="009B11E2">
            <w:pPr>
              <w:jc w:val="center"/>
            </w:pPr>
            <w:r w:rsidRPr="004A58EE">
              <w:rPr>
                <w:rFonts w:ascii="Verdana" w:hAnsi="Verdana"/>
                <w:i/>
                <w:lang w:eastAsia="en-US"/>
              </w:rPr>
              <w:t>Ja/Nee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9B11E2" w:rsidRPr="00CA0521" w:rsidRDefault="009B11E2" w:rsidP="009B11E2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4/5/6</w:t>
            </w:r>
          </w:p>
        </w:tc>
      </w:tr>
      <w:tr w:rsidR="009B11E2" w:rsidRPr="00CA0521" w:rsidTr="009B11E2">
        <w:trPr>
          <w:trHeight w:val="325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1E2" w:rsidRPr="00CA0521" w:rsidRDefault="009B11E2" w:rsidP="009B11E2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1E2" w:rsidRPr="00CA0521" w:rsidRDefault="009B11E2" w:rsidP="009B11E2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Tynaarlo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11E2" w:rsidRPr="00CA0521" w:rsidRDefault="009B11E2" w:rsidP="009B11E2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 w:rsidRPr="00CA0521">
              <w:rPr>
                <w:rFonts w:ascii="Verdana" w:hAnsi="Verdana"/>
                <w:b/>
                <w:sz w:val="22"/>
                <w:szCs w:val="22"/>
                <w:lang w:eastAsia="en-US"/>
              </w:rPr>
              <w:t> </w:t>
            </w:r>
            <w:r>
              <w:rPr>
                <w:rFonts w:ascii="Verdana" w:hAnsi="Verdana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B11E2" w:rsidRDefault="009B11E2" w:rsidP="009B11E2">
            <w:pPr>
              <w:jc w:val="center"/>
            </w:pPr>
            <w:r w:rsidRPr="004A58EE">
              <w:rPr>
                <w:rFonts w:ascii="Verdana" w:hAnsi="Verdana"/>
                <w:i/>
                <w:lang w:eastAsia="en-US"/>
              </w:rPr>
              <w:t>Ja/Nee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1E2" w:rsidRPr="00CA0521" w:rsidRDefault="009B11E2" w:rsidP="009B11E2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4/5/6</w:t>
            </w:r>
          </w:p>
        </w:tc>
      </w:tr>
    </w:tbl>
    <w:p w:rsidR="00C83A16" w:rsidRPr="00CA0521" w:rsidRDefault="00C83A16" w:rsidP="00391F4E">
      <w:pPr>
        <w:rPr>
          <w:rFonts w:ascii="Verdana" w:hAnsi="Verdana"/>
        </w:rPr>
      </w:pPr>
    </w:p>
    <w:tbl>
      <w:tblPr>
        <w:tblW w:w="12273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6"/>
        <w:gridCol w:w="2268"/>
        <w:gridCol w:w="2976"/>
        <w:gridCol w:w="3261"/>
        <w:gridCol w:w="3402"/>
      </w:tblGrid>
      <w:tr w:rsidR="009B11E2" w:rsidRPr="00484B14" w:rsidTr="009B11E2">
        <w:trPr>
          <w:trHeight w:val="675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9B11E2" w:rsidRDefault="009B11E2" w:rsidP="00CB41F5">
            <w:pPr>
              <w:keepNext/>
              <w:keepLines/>
              <w:spacing w:before="40" w:line="259" w:lineRule="auto"/>
              <w:outlineLvl w:val="1"/>
              <w:rPr>
                <w:rFonts w:ascii="Calibri" w:hAnsi="Calibri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</w:tcPr>
          <w:p w:rsidR="009B11E2" w:rsidRPr="00CA0521" w:rsidRDefault="009B11E2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b/>
                <w:lang w:eastAsia="en-US"/>
              </w:rPr>
            </w:pPr>
            <w:r>
              <w:rPr>
                <w:rFonts w:ascii="Verdana" w:hAnsi="Verdana"/>
                <w:b/>
                <w:lang w:eastAsia="en-US"/>
              </w:rPr>
              <w:t>Gemeente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808080" w:themeFill="background1" w:themeFillShade="80"/>
            <w:noWrap/>
          </w:tcPr>
          <w:p w:rsidR="009B11E2" w:rsidRPr="00791FB9" w:rsidRDefault="009B11E2" w:rsidP="009B11E2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lang w:eastAsia="en-US"/>
              </w:rPr>
            </w:pPr>
            <w:r>
              <w:rPr>
                <w:rFonts w:ascii="Verdana" w:hAnsi="Verdana"/>
                <w:b/>
                <w:lang w:eastAsia="en-US"/>
              </w:rPr>
              <w:t>Perceel-1 Overeenkomst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808080" w:themeFill="background1" w:themeFillShade="80"/>
          </w:tcPr>
          <w:p w:rsidR="009B11E2" w:rsidRPr="00791FB9" w:rsidRDefault="009B11E2" w:rsidP="009B11E2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lang w:eastAsia="en-US"/>
              </w:rPr>
            </w:pPr>
            <w:r>
              <w:rPr>
                <w:rFonts w:ascii="Verdana" w:hAnsi="Verdana"/>
                <w:b/>
                <w:lang w:eastAsia="en-US"/>
              </w:rPr>
              <w:t>Resultaat Z1 – Z4 contracteren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8D7F62" w:rsidRDefault="008D7F62" w:rsidP="008D7F62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lang w:eastAsia="en-US"/>
              </w:rPr>
            </w:pPr>
            <w:r>
              <w:rPr>
                <w:rFonts w:ascii="Verdana" w:hAnsi="Verdana"/>
                <w:b/>
                <w:lang w:eastAsia="en-US"/>
              </w:rPr>
              <w:t>Op welke interventieniveaus</w:t>
            </w:r>
          </w:p>
          <w:p w:rsidR="009B11E2" w:rsidRPr="00791FB9" w:rsidRDefault="008D7F62" w:rsidP="008D7F62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lang w:eastAsia="en-US"/>
              </w:rPr>
            </w:pPr>
            <w:r>
              <w:rPr>
                <w:rFonts w:ascii="Verdana" w:hAnsi="Verdana"/>
                <w:b/>
                <w:lang w:eastAsia="en-US"/>
              </w:rPr>
              <w:t>(doorhalen wat n.v.t. is)</w:t>
            </w:r>
          </w:p>
        </w:tc>
      </w:tr>
      <w:tr w:rsidR="009B11E2" w:rsidRPr="00CA0521" w:rsidTr="009B11E2">
        <w:trPr>
          <w:trHeight w:val="298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1E2" w:rsidRPr="00CA0521" w:rsidRDefault="009B11E2" w:rsidP="009B11E2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1E2" w:rsidRPr="00CA0521" w:rsidRDefault="009B11E2" w:rsidP="009B11E2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Aa &amp; Hunze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11E2" w:rsidRPr="00147883" w:rsidRDefault="009B11E2" w:rsidP="009B11E2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b/>
                <w:sz w:val="22"/>
                <w:szCs w:val="22"/>
                <w:lang w:eastAsia="en-US"/>
              </w:rPr>
              <w:t> </w:t>
            </w:r>
            <w:r>
              <w:rPr>
                <w:rFonts w:ascii="Verdana" w:hAnsi="Verdana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B11E2" w:rsidRPr="00AF00A2" w:rsidRDefault="009B11E2" w:rsidP="009B11E2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i/>
                <w:lang w:eastAsia="en-US"/>
              </w:rPr>
            </w:pPr>
            <w:r>
              <w:rPr>
                <w:rFonts w:ascii="Verdana" w:hAnsi="Verdana"/>
                <w:i/>
                <w:lang w:eastAsia="en-US"/>
              </w:rPr>
              <w:t>Ja/Nee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9B11E2" w:rsidRPr="00147883" w:rsidRDefault="009B11E2" w:rsidP="009B11E2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4/5/6</w:t>
            </w:r>
          </w:p>
        </w:tc>
      </w:tr>
      <w:tr w:rsidR="009B11E2" w:rsidRPr="00CA0521" w:rsidTr="009B11E2">
        <w:trPr>
          <w:trHeight w:val="298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1E2" w:rsidRPr="00CA0521" w:rsidRDefault="009B11E2" w:rsidP="009B11E2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11E2" w:rsidRPr="00CA0521" w:rsidRDefault="009B11E2" w:rsidP="009B11E2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Assen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B11E2" w:rsidRPr="00CA0521" w:rsidRDefault="009B11E2" w:rsidP="009B11E2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 xml:space="preserve">  Ja/Nee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B11E2" w:rsidRDefault="009B11E2" w:rsidP="009B11E2">
            <w:pPr>
              <w:jc w:val="center"/>
            </w:pPr>
            <w:r w:rsidRPr="004A58EE">
              <w:rPr>
                <w:rFonts w:ascii="Verdana" w:hAnsi="Verdana"/>
                <w:i/>
                <w:lang w:eastAsia="en-US"/>
              </w:rPr>
              <w:t>Ja/Nee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9B11E2" w:rsidRPr="00CA0521" w:rsidRDefault="009B11E2" w:rsidP="009B11E2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4/5/6</w:t>
            </w:r>
          </w:p>
        </w:tc>
      </w:tr>
      <w:tr w:rsidR="009B11E2" w:rsidRPr="00CA0521" w:rsidTr="009B11E2">
        <w:trPr>
          <w:trHeight w:val="298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1E2" w:rsidRPr="00CA0521" w:rsidRDefault="009B11E2" w:rsidP="009B11E2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11E2" w:rsidRPr="00CA0521" w:rsidRDefault="009B11E2" w:rsidP="009B11E2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Midden-Drenthe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B11E2" w:rsidRPr="00CA0521" w:rsidRDefault="009B11E2" w:rsidP="009B11E2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 xml:space="preserve">  Ja/Nee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B11E2" w:rsidRDefault="009B11E2" w:rsidP="009B11E2">
            <w:pPr>
              <w:jc w:val="center"/>
            </w:pPr>
            <w:r w:rsidRPr="004A58EE">
              <w:rPr>
                <w:rFonts w:ascii="Verdana" w:hAnsi="Verdana"/>
                <w:i/>
                <w:lang w:eastAsia="en-US"/>
              </w:rPr>
              <w:t>Ja/Nee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9B11E2" w:rsidRPr="00CA0521" w:rsidRDefault="009B11E2" w:rsidP="009B11E2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4/5/6</w:t>
            </w:r>
          </w:p>
        </w:tc>
      </w:tr>
      <w:tr w:rsidR="009B11E2" w:rsidRPr="00CA0521" w:rsidTr="009B11E2">
        <w:trPr>
          <w:trHeight w:val="298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1E2" w:rsidRPr="00CA0521" w:rsidRDefault="009B11E2" w:rsidP="009B11E2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11E2" w:rsidRPr="00CA0521" w:rsidRDefault="009B11E2" w:rsidP="009B11E2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Noordenveld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B11E2" w:rsidRPr="00CA0521" w:rsidRDefault="009B11E2" w:rsidP="009B11E2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 xml:space="preserve">  Ja/Nee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B11E2" w:rsidRDefault="009B11E2" w:rsidP="009B11E2">
            <w:pPr>
              <w:jc w:val="center"/>
            </w:pPr>
            <w:r w:rsidRPr="004A58EE">
              <w:rPr>
                <w:rFonts w:ascii="Verdana" w:hAnsi="Verdana"/>
                <w:i/>
                <w:lang w:eastAsia="en-US"/>
              </w:rPr>
              <w:t>Ja/Nee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9B11E2" w:rsidRPr="00CA0521" w:rsidRDefault="009B11E2" w:rsidP="009B11E2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4/5/6</w:t>
            </w:r>
          </w:p>
        </w:tc>
      </w:tr>
      <w:tr w:rsidR="009B11E2" w:rsidRPr="00CA0521" w:rsidTr="009B11E2">
        <w:trPr>
          <w:trHeight w:val="325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1E2" w:rsidRPr="00CA0521" w:rsidRDefault="009B11E2" w:rsidP="009B11E2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1E2" w:rsidRPr="00CA0521" w:rsidRDefault="009B11E2" w:rsidP="009B11E2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Tynaarlo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11E2" w:rsidRPr="00CA0521" w:rsidRDefault="009B11E2" w:rsidP="009B11E2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 w:rsidRPr="00CA0521">
              <w:rPr>
                <w:rFonts w:ascii="Verdana" w:hAnsi="Verdana"/>
                <w:b/>
                <w:sz w:val="22"/>
                <w:szCs w:val="22"/>
                <w:lang w:eastAsia="en-US"/>
              </w:rPr>
              <w:t> </w:t>
            </w:r>
            <w:r>
              <w:rPr>
                <w:rFonts w:ascii="Verdana" w:hAnsi="Verdana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B11E2" w:rsidRDefault="009B11E2" w:rsidP="009B11E2">
            <w:pPr>
              <w:jc w:val="center"/>
            </w:pPr>
            <w:r w:rsidRPr="004A58EE">
              <w:rPr>
                <w:rFonts w:ascii="Verdana" w:hAnsi="Verdana"/>
                <w:i/>
                <w:lang w:eastAsia="en-US"/>
              </w:rPr>
              <w:t>Ja/Nee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1E2" w:rsidRPr="00CA0521" w:rsidRDefault="009B11E2" w:rsidP="009B11E2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4/5/6</w:t>
            </w:r>
          </w:p>
        </w:tc>
      </w:tr>
    </w:tbl>
    <w:p w:rsidR="006E3274" w:rsidRDefault="006E3274">
      <w:pPr>
        <w:spacing w:after="200" w:line="276" w:lineRule="auto"/>
        <w:rPr>
          <w:rFonts w:ascii="Verdana" w:eastAsia="MS Mincho" w:hAnsi="Verdana"/>
          <w:b/>
          <w:sz w:val="24"/>
          <w:szCs w:val="24"/>
          <w:lang w:eastAsia="en-US"/>
        </w:rPr>
      </w:pPr>
    </w:p>
    <w:tbl>
      <w:tblPr>
        <w:tblW w:w="12273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6"/>
        <w:gridCol w:w="2268"/>
        <w:gridCol w:w="2976"/>
        <w:gridCol w:w="3261"/>
        <w:gridCol w:w="3402"/>
      </w:tblGrid>
      <w:tr w:rsidR="009B11E2" w:rsidRPr="00484B14" w:rsidTr="00CB41F5">
        <w:trPr>
          <w:trHeight w:val="675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9B11E2" w:rsidRDefault="009B11E2" w:rsidP="00CB41F5">
            <w:pPr>
              <w:keepNext/>
              <w:keepLines/>
              <w:spacing w:before="40" w:line="259" w:lineRule="auto"/>
              <w:outlineLvl w:val="1"/>
              <w:rPr>
                <w:rFonts w:ascii="Calibri" w:hAnsi="Calibri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</w:tcPr>
          <w:p w:rsidR="009B11E2" w:rsidRPr="00CA0521" w:rsidRDefault="009B11E2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b/>
                <w:lang w:eastAsia="en-US"/>
              </w:rPr>
            </w:pPr>
            <w:r>
              <w:rPr>
                <w:rFonts w:ascii="Verdana" w:hAnsi="Verdana"/>
                <w:b/>
                <w:lang w:eastAsia="en-US"/>
              </w:rPr>
              <w:t>Gemeente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808080" w:themeFill="background1" w:themeFillShade="80"/>
            <w:noWrap/>
          </w:tcPr>
          <w:p w:rsidR="009B11E2" w:rsidRPr="00791FB9" w:rsidRDefault="009B11E2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lang w:eastAsia="en-US"/>
              </w:rPr>
            </w:pPr>
            <w:r>
              <w:rPr>
                <w:rFonts w:ascii="Verdana" w:hAnsi="Verdana"/>
                <w:b/>
                <w:lang w:eastAsia="en-US"/>
              </w:rPr>
              <w:t>Perceel-1 Overeenkomst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808080" w:themeFill="background1" w:themeFillShade="80"/>
          </w:tcPr>
          <w:p w:rsidR="009B11E2" w:rsidRPr="00791FB9" w:rsidRDefault="009B11E2" w:rsidP="009B11E2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lang w:eastAsia="en-US"/>
              </w:rPr>
            </w:pPr>
            <w:r>
              <w:rPr>
                <w:rFonts w:ascii="Verdana" w:hAnsi="Verdana"/>
                <w:b/>
                <w:lang w:eastAsia="en-US"/>
              </w:rPr>
              <w:t>Resultaat M4 – M5 contracteren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8D7F62" w:rsidRDefault="009B11E2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lang w:eastAsia="en-US"/>
              </w:rPr>
            </w:pPr>
            <w:r>
              <w:rPr>
                <w:rFonts w:ascii="Verdana" w:hAnsi="Verdana"/>
                <w:b/>
                <w:lang w:eastAsia="en-US"/>
              </w:rPr>
              <w:t>Op welke interventieniveaus</w:t>
            </w:r>
          </w:p>
          <w:p w:rsidR="009B11E2" w:rsidRPr="00791FB9" w:rsidRDefault="008D7F62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lang w:eastAsia="en-US"/>
              </w:rPr>
            </w:pPr>
            <w:r>
              <w:rPr>
                <w:rFonts w:ascii="Verdana" w:hAnsi="Verdana"/>
                <w:b/>
                <w:lang w:eastAsia="en-US"/>
              </w:rPr>
              <w:t>(doorhalen wat n.v.t. is)</w:t>
            </w:r>
          </w:p>
        </w:tc>
      </w:tr>
      <w:tr w:rsidR="009B11E2" w:rsidRPr="00CA0521" w:rsidTr="00CB41F5">
        <w:trPr>
          <w:trHeight w:val="298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1E2" w:rsidRPr="00CA0521" w:rsidRDefault="009B11E2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1E2" w:rsidRPr="00CA0521" w:rsidRDefault="009B11E2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Aa &amp; Hunze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11E2" w:rsidRPr="00147883" w:rsidRDefault="009B11E2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b/>
                <w:sz w:val="22"/>
                <w:szCs w:val="22"/>
                <w:lang w:eastAsia="en-US"/>
              </w:rPr>
              <w:t> </w:t>
            </w:r>
            <w:r>
              <w:rPr>
                <w:rFonts w:ascii="Verdana" w:hAnsi="Verdana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B11E2" w:rsidRPr="00AF00A2" w:rsidRDefault="009B11E2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i/>
                <w:lang w:eastAsia="en-US"/>
              </w:rPr>
            </w:pPr>
            <w:r>
              <w:rPr>
                <w:rFonts w:ascii="Verdana" w:hAnsi="Verdana"/>
                <w:i/>
                <w:lang w:eastAsia="en-US"/>
              </w:rPr>
              <w:t>Ja/Nee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9B11E2" w:rsidRPr="00147883" w:rsidRDefault="009B11E2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4/5/6</w:t>
            </w:r>
          </w:p>
        </w:tc>
      </w:tr>
      <w:tr w:rsidR="009B11E2" w:rsidRPr="00CA0521" w:rsidTr="00CB41F5">
        <w:trPr>
          <w:trHeight w:val="298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1E2" w:rsidRPr="00CA0521" w:rsidRDefault="009B11E2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11E2" w:rsidRPr="00CA0521" w:rsidRDefault="009B11E2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Assen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B11E2" w:rsidRPr="00CA0521" w:rsidRDefault="009B11E2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 xml:space="preserve">  Ja/Nee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B11E2" w:rsidRDefault="009B11E2" w:rsidP="00CB41F5">
            <w:pPr>
              <w:jc w:val="center"/>
            </w:pPr>
            <w:r w:rsidRPr="004A58EE">
              <w:rPr>
                <w:rFonts w:ascii="Verdana" w:hAnsi="Verdana"/>
                <w:i/>
                <w:lang w:eastAsia="en-US"/>
              </w:rPr>
              <w:t>Ja/Nee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9B11E2" w:rsidRPr="00CA0521" w:rsidRDefault="009B11E2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4/5/6</w:t>
            </w:r>
          </w:p>
        </w:tc>
      </w:tr>
      <w:tr w:rsidR="009B11E2" w:rsidRPr="00CA0521" w:rsidTr="00CB41F5">
        <w:trPr>
          <w:trHeight w:val="298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1E2" w:rsidRPr="00CA0521" w:rsidRDefault="009B11E2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11E2" w:rsidRPr="00CA0521" w:rsidRDefault="009B11E2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Midden-Drenthe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B11E2" w:rsidRPr="00CA0521" w:rsidRDefault="009B11E2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 xml:space="preserve">  Ja/Nee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B11E2" w:rsidRDefault="009B11E2" w:rsidP="00CB41F5">
            <w:pPr>
              <w:jc w:val="center"/>
            </w:pPr>
            <w:r w:rsidRPr="004A58EE">
              <w:rPr>
                <w:rFonts w:ascii="Verdana" w:hAnsi="Verdana"/>
                <w:i/>
                <w:lang w:eastAsia="en-US"/>
              </w:rPr>
              <w:t>Ja/Nee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9B11E2" w:rsidRPr="00CA0521" w:rsidRDefault="009B11E2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4/5/6</w:t>
            </w:r>
          </w:p>
        </w:tc>
      </w:tr>
      <w:tr w:rsidR="009B11E2" w:rsidRPr="00CA0521" w:rsidTr="00CB41F5">
        <w:trPr>
          <w:trHeight w:val="298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1E2" w:rsidRPr="00CA0521" w:rsidRDefault="009B11E2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11E2" w:rsidRPr="00CA0521" w:rsidRDefault="009B11E2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Noordenveld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B11E2" w:rsidRPr="00CA0521" w:rsidRDefault="009B11E2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 xml:space="preserve">  Ja/Nee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B11E2" w:rsidRDefault="009B11E2" w:rsidP="00CB41F5">
            <w:pPr>
              <w:jc w:val="center"/>
            </w:pPr>
            <w:r w:rsidRPr="004A58EE">
              <w:rPr>
                <w:rFonts w:ascii="Verdana" w:hAnsi="Verdana"/>
                <w:i/>
                <w:lang w:eastAsia="en-US"/>
              </w:rPr>
              <w:t>Ja/Nee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9B11E2" w:rsidRPr="00CA0521" w:rsidRDefault="009B11E2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4/5/6</w:t>
            </w:r>
          </w:p>
        </w:tc>
      </w:tr>
      <w:tr w:rsidR="009B11E2" w:rsidRPr="00CA0521" w:rsidTr="00CB41F5">
        <w:trPr>
          <w:trHeight w:val="325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1E2" w:rsidRPr="00CA0521" w:rsidRDefault="009B11E2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1E2" w:rsidRPr="00CA0521" w:rsidRDefault="009B11E2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Tynaarlo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11E2" w:rsidRPr="00CA0521" w:rsidRDefault="009B11E2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 w:rsidRPr="00CA0521">
              <w:rPr>
                <w:rFonts w:ascii="Verdana" w:hAnsi="Verdana"/>
                <w:b/>
                <w:sz w:val="22"/>
                <w:szCs w:val="22"/>
                <w:lang w:eastAsia="en-US"/>
              </w:rPr>
              <w:t> </w:t>
            </w:r>
            <w:r>
              <w:rPr>
                <w:rFonts w:ascii="Verdana" w:hAnsi="Verdana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B11E2" w:rsidRDefault="009B11E2" w:rsidP="00CB41F5">
            <w:pPr>
              <w:jc w:val="center"/>
            </w:pPr>
            <w:r w:rsidRPr="004A58EE">
              <w:rPr>
                <w:rFonts w:ascii="Verdana" w:hAnsi="Verdana"/>
                <w:i/>
                <w:lang w:eastAsia="en-US"/>
              </w:rPr>
              <w:t>Ja/Nee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1E2" w:rsidRPr="00CA0521" w:rsidRDefault="009B11E2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4/5/6</w:t>
            </w:r>
          </w:p>
        </w:tc>
      </w:tr>
    </w:tbl>
    <w:p w:rsidR="009B11E2" w:rsidRDefault="009B11E2">
      <w:pPr>
        <w:spacing w:after="200" w:line="276" w:lineRule="auto"/>
        <w:rPr>
          <w:rFonts w:ascii="Verdana" w:eastAsia="MS Mincho" w:hAnsi="Verdana"/>
          <w:b/>
          <w:sz w:val="24"/>
          <w:szCs w:val="24"/>
          <w:lang w:eastAsia="en-US"/>
        </w:rPr>
      </w:pPr>
    </w:p>
    <w:tbl>
      <w:tblPr>
        <w:tblW w:w="12273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6"/>
        <w:gridCol w:w="2268"/>
        <w:gridCol w:w="2976"/>
        <w:gridCol w:w="3261"/>
        <w:gridCol w:w="3402"/>
      </w:tblGrid>
      <w:tr w:rsidR="009B11E2" w:rsidRPr="00484B14" w:rsidTr="00CB41F5">
        <w:trPr>
          <w:trHeight w:val="675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9B11E2" w:rsidRDefault="009B11E2" w:rsidP="00CB41F5">
            <w:pPr>
              <w:keepNext/>
              <w:keepLines/>
              <w:spacing w:before="40" w:line="259" w:lineRule="auto"/>
              <w:outlineLvl w:val="1"/>
              <w:rPr>
                <w:rFonts w:ascii="Calibri" w:hAnsi="Calibri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</w:tcPr>
          <w:p w:rsidR="009B11E2" w:rsidRPr="00CA0521" w:rsidRDefault="009B11E2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b/>
                <w:lang w:eastAsia="en-US"/>
              </w:rPr>
            </w:pPr>
            <w:r>
              <w:rPr>
                <w:rFonts w:ascii="Verdana" w:hAnsi="Verdana"/>
                <w:b/>
                <w:lang w:eastAsia="en-US"/>
              </w:rPr>
              <w:t>Gemeente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808080" w:themeFill="background1" w:themeFillShade="80"/>
            <w:noWrap/>
          </w:tcPr>
          <w:p w:rsidR="009B11E2" w:rsidRPr="00791FB9" w:rsidRDefault="009B11E2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lang w:eastAsia="en-US"/>
              </w:rPr>
            </w:pPr>
            <w:r>
              <w:rPr>
                <w:rFonts w:ascii="Verdana" w:hAnsi="Verdana"/>
                <w:b/>
                <w:lang w:eastAsia="en-US"/>
              </w:rPr>
              <w:t>Perceel-1 Overeenkomst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808080" w:themeFill="background1" w:themeFillShade="80"/>
          </w:tcPr>
          <w:p w:rsidR="009B11E2" w:rsidRPr="00791FB9" w:rsidRDefault="009B11E2" w:rsidP="009B11E2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lang w:eastAsia="en-US"/>
              </w:rPr>
            </w:pPr>
            <w:r>
              <w:rPr>
                <w:rFonts w:ascii="Verdana" w:hAnsi="Verdana"/>
                <w:b/>
                <w:lang w:eastAsia="en-US"/>
              </w:rPr>
              <w:t>Resultaat G1 contracteren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8D7F62" w:rsidRDefault="008D7F62" w:rsidP="008D7F62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lang w:eastAsia="en-US"/>
              </w:rPr>
            </w:pPr>
            <w:r>
              <w:rPr>
                <w:rFonts w:ascii="Verdana" w:hAnsi="Verdana"/>
                <w:b/>
                <w:lang w:eastAsia="en-US"/>
              </w:rPr>
              <w:t>Op welke interventieniveaus</w:t>
            </w:r>
          </w:p>
          <w:p w:rsidR="009B11E2" w:rsidRPr="00791FB9" w:rsidRDefault="008D7F62" w:rsidP="008D7F62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lang w:eastAsia="en-US"/>
              </w:rPr>
            </w:pPr>
            <w:r>
              <w:rPr>
                <w:rFonts w:ascii="Verdana" w:hAnsi="Verdana"/>
                <w:b/>
                <w:lang w:eastAsia="en-US"/>
              </w:rPr>
              <w:t>(doorhalen wat n.v.t. is)</w:t>
            </w:r>
          </w:p>
        </w:tc>
      </w:tr>
      <w:tr w:rsidR="009B11E2" w:rsidRPr="00CA0521" w:rsidTr="00CB41F5">
        <w:trPr>
          <w:trHeight w:val="298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1E2" w:rsidRPr="00CA0521" w:rsidRDefault="009B11E2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1E2" w:rsidRPr="00CA0521" w:rsidRDefault="009B11E2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Aa &amp; Hunze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11E2" w:rsidRPr="00147883" w:rsidRDefault="009B11E2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b/>
                <w:sz w:val="22"/>
                <w:szCs w:val="22"/>
                <w:lang w:eastAsia="en-US"/>
              </w:rPr>
              <w:t> </w:t>
            </w:r>
            <w:r>
              <w:rPr>
                <w:rFonts w:ascii="Verdana" w:hAnsi="Verdana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B11E2" w:rsidRPr="00AF00A2" w:rsidRDefault="009B11E2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i/>
                <w:lang w:eastAsia="en-US"/>
              </w:rPr>
            </w:pPr>
            <w:r>
              <w:rPr>
                <w:rFonts w:ascii="Verdana" w:hAnsi="Verdana"/>
                <w:i/>
                <w:lang w:eastAsia="en-US"/>
              </w:rPr>
              <w:t>Ja/Nee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9B11E2" w:rsidRPr="00147883" w:rsidRDefault="009B11E2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4/5/6/7</w:t>
            </w:r>
          </w:p>
        </w:tc>
      </w:tr>
      <w:tr w:rsidR="009B11E2" w:rsidRPr="00CA0521" w:rsidTr="00CB41F5">
        <w:trPr>
          <w:trHeight w:val="298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1E2" w:rsidRPr="00CA0521" w:rsidRDefault="009B11E2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11E2" w:rsidRPr="00CA0521" w:rsidRDefault="009B11E2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Assen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B11E2" w:rsidRPr="00CA0521" w:rsidRDefault="009B11E2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 xml:space="preserve">  Ja/Nee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B11E2" w:rsidRDefault="009B11E2" w:rsidP="00CB41F5">
            <w:pPr>
              <w:jc w:val="center"/>
            </w:pPr>
            <w:r w:rsidRPr="004A58EE">
              <w:rPr>
                <w:rFonts w:ascii="Verdana" w:hAnsi="Verdana"/>
                <w:i/>
                <w:lang w:eastAsia="en-US"/>
              </w:rPr>
              <w:t>Ja/Nee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9B11E2" w:rsidRPr="00CA0521" w:rsidRDefault="00CB3383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4/5/6/7</w:t>
            </w:r>
          </w:p>
        </w:tc>
      </w:tr>
      <w:tr w:rsidR="009B11E2" w:rsidRPr="00CA0521" w:rsidTr="00CB41F5">
        <w:trPr>
          <w:trHeight w:val="298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1E2" w:rsidRPr="00CA0521" w:rsidRDefault="009B11E2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11E2" w:rsidRPr="00CA0521" w:rsidRDefault="009B11E2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Midden-Drenthe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B11E2" w:rsidRPr="00CA0521" w:rsidRDefault="009B11E2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 xml:space="preserve">  Ja/Nee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B11E2" w:rsidRDefault="009B11E2" w:rsidP="00CB41F5">
            <w:pPr>
              <w:jc w:val="center"/>
            </w:pPr>
            <w:r w:rsidRPr="004A58EE">
              <w:rPr>
                <w:rFonts w:ascii="Verdana" w:hAnsi="Verdana"/>
                <w:i/>
                <w:lang w:eastAsia="en-US"/>
              </w:rPr>
              <w:t>Ja/Nee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9B11E2" w:rsidRPr="00CA0521" w:rsidRDefault="009B11E2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4/5/6/7</w:t>
            </w:r>
          </w:p>
        </w:tc>
      </w:tr>
      <w:tr w:rsidR="009B11E2" w:rsidRPr="00CA0521" w:rsidTr="00CB41F5">
        <w:trPr>
          <w:trHeight w:val="298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1E2" w:rsidRPr="00CA0521" w:rsidRDefault="009B11E2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11E2" w:rsidRPr="00CA0521" w:rsidRDefault="009B11E2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Noordenveld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B11E2" w:rsidRPr="00CA0521" w:rsidRDefault="009B11E2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 xml:space="preserve">  Ja/Nee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B11E2" w:rsidRDefault="009B11E2" w:rsidP="00CB41F5">
            <w:pPr>
              <w:jc w:val="center"/>
            </w:pPr>
            <w:r w:rsidRPr="004A58EE">
              <w:rPr>
                <w:rFonts w:ascii="Verdana" w:hAnsi="Verdana"/>
                <w:i/>
                <w:lang w:eastAsia="en-US"/>
              </w:rPr>
              <w:t>Ja/Nee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9B11E2" w:rsidRPr="00CA0521" w:rsidRDefault="009B11E2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4/5/6/7</w:t>
            </w:r>
          </w:p>
        </w:tc>
      </w:tr>
      <w:tr w:rsidR="009B11E2" w:rsidRPr="00CA0521" w:rsidTr="00CB41F5">
        <w:trPr>
          <w:trHeight w:val="325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1E2" w:rsidRPr="00CA0521" w:rsidRDefault="009B11E2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1E2" w:rsidRPr="00CA0521" w:rsidRDefault="009B11E2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Tynaarlo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11E2" w:rsidRPr="00CA0521" w:rsidRDefault="009B11E2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 w:rsidRPr="00CA0521">
              <w:rPr>
                <w:rFonts w:ascii="Verdana" w:hAnsi="Verdana"/>
                <w:b/>
                <w:sz w:val="22"/>
                <w:szCs w:val="22"/>
                <w:lang w:eastAsia="en-US"/>
              </w:rPr>
              <w:t> </w:t>
            </w:r>
            <w:r>
              <w:rPr>
                <w:rFonts w:ascii="Verdana" w:hAnsi="Verdana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B11E2" w:rsidRDefault="009B11E2" w:rsidP="00CB41F5">
            <w:pPr>
              <w:jc w:val="center"/>
            </w:pPr>
            <w:r w:rsidRPr="004A58EE">
              <w:rPr>
                <w:rFonts w:ascii="Verdana" w:hAnsi="Verdana"/>
                <w:i/>
                <w:lang w:eastAsia="en-US"/>
              </w:rPr>
              <w:t>Ja/Nee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1E2" w:rsidRPr="00CA0521" w:rsidRDefault="009B11E2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4/5/6/7</w:t>
            </w:r>
          </w:p>
        </w:tc>
      </w:tr>
    </w:tbl>
    <w:p w:rsidR="009B11E2" w:rsidRDefault="009B11E2">
      <w:pPr>
        <w:spacing w:after="200" w:line="276" w:lineRule="auto"/>
        <w:rPr>
          <w:rFonts w:ascii="Verdana" w:eastAsia="MS Mincho" w:hAnsi="Verdana"/>
          <w:b/>
          <w:sz w:val="24"/>
          <w:szCs w:val="24"/>
          <w:lang w:eastAsia="en-US"/>
        </w:rPr>
      </w:pPr>
    </w:p>
    <w:tbl>
      <w:tblPr>
        <w:tblW w:w="12273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6"/>
        <w:gridCol w:w="2268"/>
        <w:gridCol w:w="2976"/>
        <w:gridCol w:w="3261"/>
        <w:gridCol w:w="3402"/>
      </w:tblGrid>
      <w:tr w:rsidR="009B11E2" w:rsidRPr="00484B14" w:rsidTr="00CB41F5">
        <w:trPr>
          <w:trHeight w:val="675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9B11E2" w:rsidRDefault="009B11E2" w:rsidP="00CB41F5">
            <w:pPr>
              <w:keepNext/>
              <w:keepLines/>
              <w:spacing w:before="40" w:line="259" w:lineRule="auto"/>
              <w:outlineLvl w:val="1"/>
              <w:rPr>
                <w:rFonts w:ascii="Calibri" w:hAnsi="Calibri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</w:tcPr>
          <w:p w:rsidR="009B11E2" w:rsidRPr="00CA0521" w:rsidRDefault="009B11E2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b/>
                <w:lang w:eastAsia="en-US"/>
              </w:rPr>
            </w:pPr>
            <w:r>
              <w:rPr>
                <w:rFonts w:ascii="Verdana" w:hAnsi="Verdana"/>
                <w:b/>
                <w:lang w:eastAsia="en-US"/>
              </w:rPr>
              <w:t>Gemeente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808080" w:themeFill="background1" w:themeFillShade="80"/>
            <w:noWrap/>
          </w:tcPr>
          <w:p w:rsidR="009B11E2" w:rsidRPr="00791FB9" w:rsidRDefault="009B11E2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lang w:eastAsia="en-US"/>
              </w:rPr>
            </w:pPr>
            <w:r>
              <w:rPr>
                <w:rFonts w:ascii="Verdana" w:hAnsi="Verdana"/>
                <w:b/>
                <w:lang w:eastAsia="en-US"/>
              </w:rPr>
              <w:t>Perceel-1 Overeenkomst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808080" w:themeFill="background1" w:themeFillShade="80"/>
          </w:tcPr>
          <w:p w:rsidR="009B11E2" w:rsidRPr="00791FB9" w:rsidRDefault="009B11E2" w:rsidP="009B11E2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lang w:eastAsia="en-US"/>
              </w:rPr>
            </w:pPr>
            <w:r>
              <w:rPr>
                <w:rFonts w:ascii="Verdana" w:hAnsi="Verdana"/>
                <w:b/>
                <w:lang w:eastAsia="en-US"/>
              </w:rPr>
              <w:t>Resultaat G2 contracteren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8D7F62" w:rsidRDefault="008D7F62" w:rsidP="008D7F62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lang w:eastAsia="en-US"/>
              </w:rPr>
            </w:pPr>
            <w:r>
              <w:rPr>
                <w:rFonts w:ascii="Verdana" w:hAnsi="Verdana"/>
                <w:b/>
                <w:lang w:eastAsia="en-US"/>
              </w:rPr>
              <w:t>Op welke interventieniveaus</w:t>
            </w:r>
          </w:p>
          <w:p w:rsidR="009B11E2" w:rsidRPr="00791FB9" w:rsidRDefault="008D7F62" w:rsidP="008D7F62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lang w:eastAsia="en-US"/>
              </w:rPr>
            </w:pPr>
            <w:r>
              <w:rPr>
                <w:rFonts w:ascii="Verdana" w:hAnsi="Verdana"/>
                <w:b/>
                <w:lang w:eastAsia="en-US"/>
              </w:rPr>
              <w:t>(doorhalen wat n.v.t. is)</w:t>
            </w:r>
          </w:p>
        </w:tc>
      </w:tr>
      <w:tr w:rsidR="009B11E2" w:rsidRPr="00CA0521" w:rsidTr="00CB41F5">
        <w:trPr>
          <w:trHeight w:val="298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1E2" w:rsidRPr="00CA0521" w:rsidRDefault="009B11E2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1E2" w:rsidRPr="00CA0521" w:rsidRDefault="009B11E2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Aa &amp; Hunze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11E2" w:rsidRPr="00147883" w:rsidRDefault="009B11E2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b/>
                <w:sz w:val="22"/>
                <w:szCs w:val="22"/>
                <w:lang w:eastAsia="en-US"/>
              </w:rPr>
              <w:t> </w:t>
            </w:r>
            <w:r>
              <w:rPr>
                <w:rFonts w:ascii="Verdana" w:hAnsi="Verdana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B11E2" w:rsidRPr="00AF00A2" w:rsidRDefault="009B11E2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i/>
                <w:lang w:eastAsia="en-US"/>
              </w:rPr>
            </w:pPr>
            <w:r>
              <w:rPr>
                <w:rFonts w:ascii="Verdana" w:hAnsi="Verdana"/>
                <w:i/>
                <w:lang w:eastAsia="en-US"/>
              </w:rPr>
              <w:t>Ja/Nee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9B11E2" w:rsidRPr="00147883" w:rsidRDefault="009B11E2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4/5/6</w:t>
            </w:r>
          </w:p>
        </w:tc>
      </w:tr>
      <w:tr w:rsidR="009B11E2" w:rsidRPr="00CA0521" w:rsidTr="00CB41F5">
        <w:trPr>
          <w:trHeight w:val="298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1E2" w:rsidRPr="00CA0521" w:rsidRDefault="009B11E2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11E2" w:rsidRPr="00CA0521" w:rsidRDefault="009B11E2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Assen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B11E2" w:rsidRPr="00CA0521" w:rsidRDefault="009B11E2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 xml:space="preserve">  Ja/Nee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B11E2" w:rsidRDefault="009B11E2" w:rsidP="00CB41F5">
            <w:pPr>
              <w:jc w:val="center"/>
            </w:pPr>
            <w:r w:rsidRPr="004A58EE">
              <w:rPr>
                <w:rFonts w:ascii="Verdana" w:hAnsi="Verdana"/>
                <w:i/>
                <w:lang w:eastAsia="en-US"/>
              </w:rPr>
              <w:t>Ja/Nee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9B11E2" w:rsidRPr="00CA0521" w:rsidRDefault="009B11E2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4/5/6</w:t>
            </w:r>
          </w:p>
        </w:tc>
      </w:tr>
      <w:tr w:rsidR="009B11E2" w:rsidRPr="00CA0521" w:rsidTr="00CB41F5">
        <w:trPr>
          <w:trHeight w:val="298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1E2" w:rsidRPr="00CA0521" w:rsidRDefault="009B11E2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11E2" w:rsidRPr="00CA0521" w:rsidRDefault="009B11E2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Midden-Drenthe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B11E2" w:rsidRPr="00CA0521" w:rsidRDefault="009B11E2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 xml:space="preserve">  Ja/Nee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B11E2" w:rsidRDefault="009B11E2" w:rsidP="00CB41F5">
            <w:pPr>
              <w:jc w:val="center"/>
            </w:pPr>
            <w:r w:rsidRPr="004A58EE">
              <w:rPr>
                <w:rFonts w:ascii="Verdana" w:hAnsi="Verdana"/>
                <w:i/>
                <w:lang w:eastAsia="en-US"/>
              </w:rPr>
              <w:t>Ja/Nee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9B11E2" w:rsidRPr="00CA0521" w:rsidRDefault="009B11E2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4/5/6</w:t>
            </w:r>
          </w:p>
        </w:tc>
      </w:tr>
      <w:tr w:rsidR="009B11E2" w:rsidRPr="00CA0521" w:rsidTr="00CB41F5">
        <w:trPr>
          <w:trHeight w:val="298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1E2" w:rsidRPr="00CA0521" w:rsidRDefault="009B11E2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11E2" w:rsidRPr="00CA0521" w:rsidRDefault="009B11E2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Noordenveld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B11E2" w:rsidRPr="00CA0521" w:rsidRDefault="009B11E2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 xml:space="preserve">  Ja/Nee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B11E2" w:rsidRDefault="009B11E2" w:rsidP="00CB41F5">
            <w:pPr>
              <w:jc w:val="center"/>
            </w:pPr>
            <w:r w:rsidRPr="004A58EE">
              <w:rPr>
                <w:rFonts w:ascii="Verdana" w:hAnsi="Verdana"/>
                <w:i/>
                <w:lang w:eastAsia="en-US"/>
              </w:rPr>
              <w:t>Ja/Nee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9B11E2" w:rsidRPr="00CA0521" w:rsidRDefault="009B11E2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4/5/6</w:t>
            </w:r>
          </w:p>
        </w:tc>
      </w:tr>
      <w:tr w:rsidR="009B11E2" w:rsidRPr="00CA0521" w:rsidTr="00CB41F5">
        <w:trPr>
          <w:trHeight w:val="325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1E2" w:rsidRPr="00CA0521" w:rsidRDefault="009B11E2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1E2" w:rsidRPr="00CA0521" w:rsidRDefault="009B11E2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Tynaarlo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11E2" w:rsidRPr="00CA0521" w:rsidRDefault="009B11E2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 w:rsidRPr="00CA0521">
              <w:rPr>
                <w:rFonts w:ascii="Verdana" w:hAnsi="Verdana"/>
                <w:b/>
                <w:sz w:val="22"/>
                <w:szCs w:val="22"/>
                <w:lang w:eastAsia="en-US"/>
              </w:rPr>
              <w:t> </w:t>
            </w:r>
            <w:r>
              <w:rPr>
                <w:rFonts w:ascii="Verdana" w:hAnsi="Verdana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B11E2" w:rsidRDefault="009B11E2" w:rsidP="00CB41F5">
            <w:pPr>
              <w:jc w:val="center"/>
            </w:pPr>
            <w:r w:rsidRPr="004A58EE">
              <w:rPr>
                <w:rFonts w:ascii="Verdana" w:hAnsi="Verdana"/>
                <w:i/>
                <w:lang w:eastAsia="en-US"/>
              </w:rPr>
              <w:t>Ja/Nee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1E2" w:rsidRPr="00CA0521" w:rsidRDefault="009B11E2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4/5/6</w:t>
            </w:r>
          </w:p>
        </w:tc>
      </w:tr>
    </w:tbl>
    <w:p w:rsidR="009B11E2" w:rsidRDefault="009B11E2">
      <w:pPr>
        <w:spacing w:after="200" w:line="276" w:lineRule="auto"/>
        <w:rPr>
          <w:rFonts w:ascii="Verdana" w:eastAsia="MS Mincho" w:hAnsi="Verdana"/>
          <w:b/>
          <w:sz w:val="24"/>
          <w:szCs w:val="24"/>
          <w:lang w:eastAsia="en-US"/>
        </w:rPr>
      </w:pPr>
      <w:r>
        <w:rPr>
          <w:rFonts w:ascii="Verdana" w:eastAsia="MS Mincho" w:hAnsi="Verdana"/>
          <w:b/>
          <w:sz w:val="24"/>
          <w:szCs w:val="24"/>
          <w:lang w:eastAsia="en-US"/>
        </w:rPr>
        <w:br w:type="page"/>
      </w:r>
    </w:p>
    <w:p w:rsidR="00F671B6" w:rsidRPr="00F671B6" w:rsidRDefault="00F671B6" w:rsidP="00F671B6">
      <w:pPr>
        <w:ind w:left="360"/>
        <w:rPr>
          <w:rFonts w:ascii="Verdana" w:eastAsia="MS Mincho" w:hAnsi="Verdana"/>
          <w:b/>
          <w:sz w:val="32"/>
          <w:szCs w:val="32"/>
          <w:lang w:eastAsia="en-US"/>
        </w:rPr>
      </w:pPr>
      <w:r>
        <w:rPr>
          <w:rFonts w:ascii="Verdana" w:eastAsia="MS Mincho" w:hAnsi="Verdana"/>
          <w:b/>
          <w:sz w:val="32"/>
          <w:szCs w:val="32"/>
          <w:lang w:eastAsia="en-US"/>
        </w:rPr>
        <w:lastRenderedPageBreak/>
        <w:t>Perceel 2</w:t>
      </w:r>
      <w:r w:rsidRPr="00F671B6">
        <w:rPr>
          <w:rFonts w:ascii="Verdana" w:eastAsia="MS Mincho" w:hAnsi="Verdana"/>
          <w:b/>
          <w:sz w:val="32"/>
          <w:szCs w:val="32"/>
          <w:lang w:eastAsia="en-US"/>
        </w:rPr>
        <w:t xml:space="preserve"> Ambulante begeleiding</w:t>
      </w:r>
      <w:r>
        <w:rPr>
          <w:rFonts w:ascii="Verdana" w:eastAsia="MS Mincho" w:hAnsi="Verdana"/>
          <w:b/>
          <w:sz w:val="32"/>
          <w:szCs w:val="32"/>
          <w:lang w:eastAsia="en-US"/>
        </w:rPr>
        <w:t xml:space="preserve"> maatschappelijke opvang</w:t>
      </w:r>
    </w:p>
    <w:p w:rsidR="009B11E2" w:rsidRPr="00704CB4" w:rsidRDefault="009B11E2" w:rsidP="009B11E2">
      <w:pPr>
        <w:ind w:left="360"/>
        <w:rPr>
          <w:rFonts w:ascii="Verdana" w:eastAsia="MS Mincho" w:hAnsi="Verdana"/>
          <w:lang w:eastAsia="en-US"/>
        </w:rPr>
      </w:pPr>
    </w:p>
    <w:tbl>
      <w:tblPr>
        <w:tblW w:w="12273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6"/>
        <w:gridCol w:w="2268"/>
        <w:gridCol w:w="2976"/>
        <w:gridCol w:w="3261"/>
        <w:gridCol w:w="3402"/>
      </w:tblGrid>
      <w:tr w:rsidR="009B11E2" w:rsidRPr="00484B14" w:rsidTr="00CB41F5">
        <w:trPr>
          <w:trHeight w:val="675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9B11E2" w:rsidRDefault="009B11E2" w:rsidP="00CB41F5">
            <w:pPr>
              <w:keepNext/>
              <w:keepLines/>
              <w:spacing w:before="40" w:line="259" w:lineRule="auto"/>
              <w:outlineLvl w:val="1"/>
              <w:rPr>
                <w:rFonts w:ascii="Calibri" w:hAnsi="Calibri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</w:tcPr>
          <w:p w:rsidR="009B11E2" w:rsidRPr="00CA0521" w:rsidRDefault="009B11E2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b/>
                <w:lang w:eastAsia="en-US"/>
              </w:rPr>
            </w:pPr>
            <w:r>
              <w:rPr>
                <w:rFonts w:ascii="Verdana" w:hAnsi="Verdana"/>
                <w:b/>
                <w:lang w:eastAsia="en-US"/>
              </w:rPr>
              <w:t>Gemeente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808080" w:themeFill="background1" w:themeFillShade="80"/>
            <w:noWrap/>
          </w:tcPr>
          <w:p w:rsidR="009B11E2" w:rsidRPr="00791FB9" w:rsidRDefault="009B11E2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lang w:eastAsia="en-US"/>
              </w:rPr>
            </w:pPr>
            <w:r>
              <w:rPr>
                <w:rFonts w:ascii="Verdana" w:hAnsi="Verdana"/>
                <w:b/>
                <w:lang w:eastAsia="en-US"/>
              </w:rPr>
              <w:t>Perceel-2 Overeenkomst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808080" w:themeFill="background1" w:themeFillShade="80"/>
          </w:tcPr>
          <w:p w:rsidR="009B11E2" w:rsidRPr="00791FB9" w:rsidRDefault="009B11E2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lang w:eastAsia="en-US"/>
              </w:rPr>
            </w:pPr>
            <w:r>
              <w:rPr>
                <w:rFonts w:ascii="Verdana" w:hAnsi="Verdana"/>
                <w:b/>
                <w:lang w:eastAsia="en-US"/>
              </w:rPr>
              <w:t>Resultaat V1 contracteren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8D7F62" w:rsidRDefault="008D7F62" w:rsidP="008D7F62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lang w:eastAsia="en-US"/>
              </w:rPr>
            </w:pPr>
            <w:r>
              <w:rPr>
                <w:rFonts w:ascii="Verdana" w:hAnsi="Verdana"/>
                <w:b/>
                <w:lang w:eastAsia="en-US"/>
              </w:rPr>
              <w:t>Op welke interventieniveaus</w:t>
            </w:r>
          </w:p>
          <w:p w:rsidR="009B11E2" w:rsidRPr="00791FB9" w:rsidRDefault="008D7F62" w:rsidP="008D7F62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lang w:eastAsia="en-US"/>
              </w:rPr>
            </w:pPr>
            <w:r>
              <w:rPr>
                <w:rFonts w:ascii="Verdana" w:hAnsi="Verdana"/>
                <w:b/>
                <w:lang w:eastAsia="en-US"/>
              </w:rPr>
              <w:t>(doorhalen wat n.v.t. is)</w:t>
            </w:r>
          </w:p>
        </w:tc>
      </w:tr>
      <w:tr w:rsidR="009B11E2" w:rsidRPr="00CA0521" w:rsidTr="00CB41F5">
        <w:trPr>
          <w:trHeight w:val="298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1E2" w:rsidRPr="00CA0521" w:rsidRDefault="009B11E2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1E2" w:rsidRPr="00CA0521" w:rsidRDefault="009B11E2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Aa &amp; Hunze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11E2" w:rsidRPr="00147883" w:rsidRDefault="00CB3383" w:rsidP="00CB3383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J</w:t>
            </w:r>
            <w:r w:rsidR="009B11E2">
              <w:rPr>
                <w:rFonts w:ascii="Verdana" w:hAnsi="Verdana"/>
                <w:lang w:eastAsia="en-US"/>
              </w:rPr>
              <w:t>a/Nee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B11E2" w:rsidRPr="00CB3383" w:rsidRDefault="009B11E2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lang w:eastAsia="en-US"/>
              </w:rPr>
            </w:pPr>
            <w:r w:rsidRPr="00CB3383"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9B11E2" w:rsidRPr="00147883" w:rsidRDefault="009B11E2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4/5/6</w:t>
            </w:r>
          </w:p>
        </w:tc>
      </w:tr>
      <w:tr w:rsidR="009B11E2" w:rsidRPr="00CA0521" w:rsidTr="00CB41F5">
        <w:trPr>
          <w:trHeight w:val="298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1E2" w:rsidRPr="00CA0521" w:rsidRDefault="009B11E2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11E2" w:rsidRPr="00CA0521" w:rsidRDefault="009B11E2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Assen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B11E2" w:rsidRPr="00CA0521" w:rsidRDefault="009B11E2" w:rsidP="00CB3383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B11E2" w:rsidRPr="00CB3383" w:rsidRDefault="009B11E2" w:rsidP="00CB41F5">
            <w:pPr>
              <w:jc w:val="center"/>
            </w:pPr>
            <w:r w:rsidRPr="00CB3383"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9B11E2" w:rsidRPr="00CA0521" w:rsidRDefault="009B11E2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4/5/6</w:t>
            </w:r>
          </w:p>
        </w:tc>
      </w:tr>
      <w:tr w:rsidR="009B11E2" w:rsidRPr="00CA0521" w:rsidTr="00CB41F5">
        <w:trPr>
          <w:trHeight w:val="298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1E2" w:rsidRPr="00CA0521" w:rsidRDefault="009B11E2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11E2" w:rsidRPr="00CA0521" w:rsidRDefault="009B11E2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Midden-Drenthe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B11E2" w:rsidRPr="00CA0521" w:rsidRDefault="00CB3383" w:rsidP="00CB3383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J</w:t>
            </w:r>
            <w:r w:rsidR="009B11E2">
              <w:rPr>
                <w:rFonts w:ascii="Verdana" w:hAnsi="Verdana"/>
                <w:lang w:eastAsia="en-US"/>
              </w:rPr>
              <w:t>a/Nee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B11E2" w:rsidRPr="00CB3383" w:rsidRDefault="009B11E2" w:rsidP="00CB41F5">
            <w:pPr>
              <w:jc w:val="center"/>
            </w:pPr>
            <w:r w:rsidRPr="00CB3383"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9B11E2" w:rsidRPr="00CA0521" w:rsidRDefault="009B11E2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4/5/6</w:t>
            </w:r>
          </w:p>
        </w:tc>
      </w:tr>
      <w:tr w:rsidR="009B11E2" w:rsidRPr="00CA0521" w:rsidTr="00CB41F5">
        <w:trPr>
          <w:trHeight w:val="298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1E2" w:rsidRPr="00CA0521" w:rsidRDefault="009B11E2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11E2" w:rsidRPr="00CA0521" w:rsidRDefault="009B11E2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Noordenveld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B11E2" w:rsidRPr="00CA0521" w:rsidRDefault="009B11E2" w:rsidP="00CB3383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B11E2" w:rsidRPr="00CB3383" w:rsidRDefault="009B11E2" w:rsidP="00CB41F5">
            <w:pPr>
              <w:jc w:val="center"/>
            </w:pPr>
            <w:r w:rsidRPr="00CB3383"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9B11E2" w:rsidRPr="00CA0521" w:rsidRDefault="009B11E2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4/5/6</w:t>
            </w:r>
          </w:p>
        </w:tc>
      </w:tr>
      <w:tr w:rsidR="009B11E2" w:rsidRPr="00CA0521" w:rsidTr="00CB3383">
        <w:trPr>
          <w:trHeight w:val="325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1E2" w:rsidRPr="00CA0521" w:rsidRDefault="009B11E2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1E2" w:rsidRPr="00CA0521" w:rsidRDefault="009B11E2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Tynaarlo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11E2" w:rsidRPr="00CA0521" w:rsidRDefault="009B11E2" w:rsidP="00CB3383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B11E2" w:rsidRPr="00CB3383" w:rsidRDefault="009B11E2" w:rsidP="00CB41F5">
            <w:pPr>
              <w:jc w:val="center"/>
            </w:pPr>
            <w:r w:rsidRPr="00CB3383"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B11E2" w:rsidRPr="00CA0521" w:rsidRDefault="009B11E2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4/5/6</w:t>
            </w:r>
          </w:p>
        </w:tc>
      </w:tr>
      <w:tr w:rsidR="00CB3383" w:rsidRPr="00CA0521" w:rsidTr="00CB3383">
        <w:trPr>
          <w:trHeight w:val="325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83" w:rsidRPr="00CA0521" w:rsidRDefault="00CB3383" w:rsidP="00CB3383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383" w:rsidRPr="00CA0521" w:rsidRDefault="00CB3383" w:rsidP="00CB3383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Hoogeveen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B3383" w:rsidRPr="00CA0521" w:rsidRDefault="00CB3383" w:rsidP="00CB3383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CB3383" w:rsidRPr="00CB3383" w:rsidRDefault="00CB3383" w:rsidP="00CB3383">
            <w:pPr>
              <w:jc w:val="center"/>
            </w:pPr>
            <w:r w:rsidRPr="00CB3383"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B3383" w:rsidRPr="00CA0521" w:rsidRDefault="00CB3383" w:rsidP="00CB3383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4/5/6</w:t>
            </w:r>
          </w:p>
        </w:tc>
      </w:tr>
      <w:tr w:rsidR="00CB3383" w:rsidRPr="00CA0521" w:rsidTr="00CB3383">
        <w:trPr>
          <w:trHeight w:val="325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83" w:rsidRPr="00CA0521" w:rsidRDefault="00CB3383" w:rsidP="00CB3383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383" w:rsidRPr="00CA0521" w:rsidRDefault="00CB3383" w:rsidP="00CB3383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De Wolden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B3383" w:rsidRPr="00CA0521" w:rsidRDefault="00CB3383" w:rsidP="00CB3383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CB3383" w:rsidRPr="00CB3383" w:rsidRDefault="00CB3383" w:rsidP="00CB3383">
            <w:pPr>
              <w:jc w:val="center"/>
            </w:pPr>
            <w:r w:rsidRPr="00CB3383"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B3383" w:rsidRPr="00CA0521" w:rsidRDefault="00CB3383" w:rsidP="00CB3383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4/5/6</w:t>
            </w:r>
          </w:p>
        </w:tc>
      </w:tr>
      <w:tr w:rsidR="00CB3383" w:rsidRPr="00CA0521" w:rsidTr="00CB3383">
        <w:trPr>
          <w:trHeight w:val="325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83" w:rsidRPr="00CA0521" w:rsidRDefault="00CB3383" w:rsidP="00CB3383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383" w:rsidRPr="00CA0521" w:rsidRDefault="00CB3383" w:rsidP="00CB3383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Westerveld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B3383" w:rsidRPr="00CA0521" w:rsidRDefault="00CB3383" w:rsidP="00CB3383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CB3383" w:rsidRPr="00CB3383" w:rsidRDefault="00CB3383" w:rsidP="00CB3383">
            <w:pPr>
              <w:jc w:val="center"/>
            </w:pPr>
            <w:r w:rsidRPr="00CB3383"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B3383" w:rsidRPr="00CA0521" w:rsidRDefault="00CB3383" w:rsidP="00CB3383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4/5/6</w:t>
            </w:r>
          </w:p>
        </w:tc>
      </w:tr>
      <w:tr w:rsidR="00CB3383" w:rsidRPr="00CA0521" w:rsidTr="00CB41F5">
        <w:trPr>
          <w:trHeight w:val="325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83" w:rsidRPr="00CA0521" w:rsidRDefault="00CB3383" w:rsidP="00CB3383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383" w:rsidRPr="00CA0521" w:rsidRDefault="00CB3383" w:rsidP="00CB3383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Meppel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B3383" w:rsidRPr="00CA0521" w:rsidRDefault="00CB3383" w:rsidP="00CB3383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B3383" w:rsidRPr="00CB3383" w:rsidRDefault="00CB3383" w:rsidP="00CB3383">
            <w:pPr>
              <w:jc w:val="center"/>
            </w:pPr>
            <w:r w:rsidRPr="00CB3383"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3383" w:rsidRPr="00CA0521" w:rsidRDefault="00CB3383" w:rsidP="00CB3383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4/5/6</w:t>
            </w:r>
          </w:p>
        </w:tc>
      </w:tr>
    </w:tbl>
    <w:p w:rsidR="009B11E2" w:rsidRPr="00CA0521" w:rsidRDefault="009B11E2" w:rsidP="009B11E2">
      <w:pPr>
        <w:rPr>
          <w:rFonts w:ascii="Verdana" w:hAnsi="Verdana"/>
        </w:rPr>
      </w:pPr>
    </w:p>
    <w:tbl>
      <w:tblPr>
        <w:tblW w:w="12273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6"/>
        <w:gridCol w:w="2268"/>
        <w:gridCol w:w="2976"/>
        <w:gridCol w:w="3261"/>
        <w:gridCol w:w="3402"/>
      </w:tblGrid>
      <w:tr w:rsidR="009B11E2" w:rsidRPr="00484B14" w:rsidTr="00CB41F5">
        <w:trPr>
          <w:trHeight w:val="675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9B11E2" w:rsidRDefault="009B11E2" w:rsidP="00CB41F5">
            <w:pPr>
              <w:keepNext/>
              <w:keepLines/>
              <w:spacing w:before="40" w:line="259" w:lineRule="auto"/>
              <w:outlineLvl w:val="1"/>
              <w:rPr>
                <w:rFonts w:ascii="Calibri" w:hAnsi="Calibri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</w:tcPr>
          <w:p w:rsidR="009B11E2" w:rsidRPr="00CA0521" w:rsidRDefault="009B11E2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b/>
                <w:lang w:eastAsia="en-US"/>
              </w:rPr>
            </w:pPr>
            <w:r>
              <w:rPr>
                <w:rFonts w:ascii="Verdana" w:hAnsi="Verdana"/>
                <w:b/>
                <w:lang w:eastAsia="en-US"/>
              </w:rPr>
              <w:t>Gemeente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808080" w:themeFill="background1" w:themeFillShade="80"/>
            <w:noWrap/>
          </w:tcPr>
          <w:p w:rsidR="009B11E2" w:rsidRPr="00791FB9" w:rsidRDefault="009B11E2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lang w:eastAsia="en-US"/>
              </w:rPr>
            </w:pPr>
            <w:r>
              <w:rPr>
                <w:rFonts w:ascii="Verdana" w:hAnsi="Verdana"/>
                <w:b/>
                <w:lang w:eastAsia="en-US"/>
              </w:rPr>
              <w:t>Perceel-2 Overeenkomst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808080" w:themeFill="background1" w:themeFillShade="80"/>
          </w:tcPr>
          <w:p w:rsidR="009B11E2" w:rsidRPr="00791FB9" w:rsidRDefault="009B11E2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lang w:eastAsia="en-US"/>
              </w:rPr>
            </w:pPr>
            <w:r>
              <w:rPr>
                <w:rFonts w:ascii="Verdana" w:hAnsi="Verdana"/>
                <w:b/>
                <w:lang w:eastAsia="en-US"/>
              </w:rPr>
              <w:t>Resultaat Z1 – Z4 contracteren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8D7F62" w:rsidRDefault="008D7F62" w:rsidP="008D7F62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lang w:eastAsia="en-US"/>
              </w:rPr>
            </w:pPr>
            <w:r>
              <w:rPr>
                <w:rFonts w:ascii="Verdana" w:hAnsi="Verdana"/>
                <w:b/>
                <w:lang w:eastAsia="en-US"/>
              </w:rPr>
              <w:t>Op welke interventieniveaus</w:t>
            </w:r>
          </w:p>
          <w:p w:rsidR="009B11E2" w:rsidRPr="00791FB9" w:rsidRDefault="008D7F62" w:rsidP="008D7F62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lang w:eastAsia="en-US"/>
              </w:rPr>
            </w:pPr>
            <w:r>
              <w:rPr>
                <w:rFonts w:ascii="Verdana" w:hAnsi="Verdana"/>
                <w:b/>
                <w:lang w:eastAsia="en-US"/>
              </w:rPr>
              <w:t>(doorhalen wat n.v.t. is)</w:t>
            </w:r>
          </w:p>
        </w:tc>
      </w:tr>
      <w:tr w:rsidR="00CB41F5" w:rsidRPr="00CA0521" w:rsidTr="00CB41F5">
        <w:trPr>
          <w:trHeight w:val="298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Aa &amp; Hunze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41F5" w:rsidRPr="00147883" w:rsidRDefault="00CB41F5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CB41F5" w:rsidRPr="00CB3383" w:rsidRDefault="00CB41F5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lang w:eastAsia="en-US"/>
              </w:rPr>
            </w:pPr>
            <w:r w:rsidRPr="00CB3383"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CB41F5" w:rsidRPr="00147883" w:rsidRDefault="00CB41F5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4/5/6</w:t>
            </w:r>
          </w:p>
        </w:tc>
      </w:tr>
      <w:tr w:rsidR="00CB41F5" w:rsidRPr="00CA0521" w:rsidTr="00CB41F5">
        <w:trPr>
          <w:trHeight w:val="298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Assen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CB41F5" w:rsidRPr="00CB3383" w:rsidRDefault="00CB41F5" w:rsidP="00CB41F5">
            <w:pPr>
              <w:jc w:val="center"/>
            </w:pPr>
            <w:r w:rsidRPr="00CB3383"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4/5/6</w:t>
            </w:r>
          </w:p>
        </w:tc>
      </w:tr>
      <w:tr w:rsidR="00CB41F5" w:rsidRPr="00CA0521" w:rsidTr="00CB41F5">
        <w:trPr>
          <w:trHeight w:val="298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Midden-Drenthe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CB41F5" w:rsidRPr="00CB3383" w:rsidRDefault="00CB41F5" w:rsidP="00CB41F5">
            <w:pPr>
              <w:jc w:val="center"/>
            </w:pPr>
            <w:r w:rsidRPr="00CB3383"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4/5/6</w:t>
            </w:r>
          </w:p>
        </w:tc>
      </w:tr>
      <w:tr w:rsidR="00CB41F5" w:rsidRPr="00CA0521" w:rsidTr="00CB41F5">
        <w:trPr>
          <w:trHeight w:val="298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Noordenveld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CB41F5" w:rsidRPr="00CB3383" w:rsidRDefault="00CB41F5" w:rsidP="00CB41F5">
            <w:pPr>
              <w:jc w:val="center"/>
            </w:pPr>
            <w:r w:rsidRPr="00CB3383"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4/5/6</w:t>
            </w:r>
          </w:p>
        </w:tc>
      </w:tr>
      <w:tr w:rsidR="00CB41F5" w:rsidRPr="00CA0521" w:rsidTr="00CB41F5">
        <w:trPr>
          <w:trHeight w:val="325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Tynaarlo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B41F5" w:rsidRPr="00CB3383" w:rsidRDefault="00CB41F5" w:rsidP="00CB41F5">
            <w:pPr>
              <w:jc w:val="center"/>
            </w:pPr>
            <w:r w:rsidRPr="00CB3383"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4/5/6</w:t>
            </w:r>
          </w:p>
        </w:tc>
      </w:tr>
      <w:tr w:rsidR="00CB41F5" w:rsidRPr="00CA0521" w:rsidTr="00CB41F5">
        <w:trPr>
          <w:trHeight w:val="325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Hoogeveen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B41F5" w:rsidRPr="00CB3383" w:rsidRDefault="00CB41F5" w:rsidP="00CB41F5">
            <w:pPr>
              <w:jc w:val="center"/>
            </w:pPr>
            <w:r w:rsidRPr="00CB3383"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4/5/6</w:t>
            </w:r>
          </w:p>
        </w:tc>
      </w:tr>
      <w:tr w:rsidR="00CB41F5" w:rsidRPr="00CA0521" w:rsidTr="00CB41F5">
        <w:trPr>
          <w:trHeight w:val="325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De Wolden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B41F5" w:rsidRPr="00CB3383" w:rsidRDefault="00CB41F5" w:rsidP="00CB41F5">
            <w:pPr>
              <w:jc w:val="center"/>
            </w:pPr>
            <w:r w:rsidRPr="00CB3383"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4/5/6</w:t>
            </w:r>
          </w:p>
        </w:tc>
      </w:tr>
      <w:tr w:rsidR="00CB41F5" w:rsidRPr="00CA0521" w:rsidTr="00CB41F5">
        <w:trPr>
          <w:trHeight w:val="325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Westerveld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B41F5" w:rsidRPr="00CB3383" w:rsidRDefault="00CB41F5" w:rsidP="00CB41F5">
            <w:pPr>
              <w:jc w:val="center"/>
            </w:pPr>
            <w:r w:rsidRPr="00CB3383"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4/5/6</w:t>
            </w:r>
          </w:p>
        </w:tc>
      </w:tr>
      <w:tr w:rsidR="00CB41F5" w:rsidRPr="00CA0521" w:rsidTr="00CB41F5">
        <w:trPr>
          <w:trHeight w:val="325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Meppel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B41F5" w:rsidRPr="00CB3383" w:rsidRDefault="00CB41F5" w:rsidP="00CB41F5">
            <w:pPr>
              <w:jc w:val="center"/>
            </w:pPr>
            <w:r w:rsidRPr="00CB3383"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4/5/6</w:t>
            </w:r>
          </w:p>
        </w:tc>
      </w:tr>
    </w:tbl>
    <w:p w:rsidR="009B11E2" w:rsidRDefault="009B11E2" w:rsidP="009B11E2">
      <w:pPr>
        <w:spacing w:after="200" w:line="276" w:lineRule="auto"/>
        <w:rPr>
          <w:rFonts w:ascii="Verdana" w:eastAsia="MS Mincho" w:hAnsi="Verdana"/>
          <w:b/>
          <w:sz w:val="24"/>
          <w:szCs w:val="24"/>
          <w:lang w:eastAsia="en-US"/>
        </w:rPr>
      </w:pPr>
    </w:p>
    <w:tbl>
      <w:tblPr>
        <w:tblW w:w="12273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6"/>
        <w:gridCol w:w="2268"/>
        <w:gridCol w:w="2976"/>
        <w:gridCol w:w="3261"/>
        <w:gridCol w:w="3402"/>
      </w:tblGrid>
      <w:tr w:rsidR="009B11E2" w:rsidRPr="00484B14" w:rsidTr="00CB41F5">
        <w:trPr>
          <w:trHeight w:val="675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9B11E2" w:rsidRDefault="009B11E2" w:rsidP="00CB41F5">
            <w:pPr>
              <w:keepNext/>
              <w:keepLines/>
              <w:spacing w:before="40" w:line="259" w:lineRule="auto"/>
              <w:outlineLvl w:val="1"/>
              <w:rPr>
                <w:rFonts w:ascii="Calibri" w:hAnsi="Calibri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</w:tcPr>
          <w:p w:rsidR="009B11E2" w:rsidRPr="00CA0521" w:rsidRDefault="009B11E2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b/>
                <w:lang w:eastAsia="en-US"/>
              </w:rPr>
            </w:pPr>
            <w:r>
              <w:rPr>
                <w:rFonts w:ascii="Verdana" w:hAnsi="Verdana"/>
                <w:b/>
                <w:lang w:eastAsia="en-US"/>
              </w:rPr>
              <w:t>Gemeente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808080" w:themeFill="background1" w:themeFillShade="80"/>
            <w:noWrap/>
          </w:tcPr>
          <w:p w:rsidR="009B11E2" w:rsidRPr="00791FB9" w:rsidRDefault="009B11E2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lang w:eastAsia="en-US"/>
              </w:rPr>
            </w:pPr>
            <w:r>
              <w:rPr>
                <w:rFonts w:ascii="Verdana" w:hAnsi="Verdana"/>
                <w:b/>
                <w:lang w:eastAsia="en-US"/>
              </w:rPr>
              <w:t>Perceel-2 Overeenkomst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808080" w:themeFill="background1" w:themeFillShade="80"/>
          </w:tcPr>
          <w:p w:rsidR="009B11E2" w:rsidRPr="00791FB9" w:rsidRDefault="009B11E2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lang w:eastAsia="en-US"/>
              </w:rPr>
            </w:pPr>
            <w:r>
              <w:rPr>
                <w:rFonts w:ascii="Verdana" w:hAnsi="Verdana"/>
                <w:b/>
                <w:lang w:eastAsia="en-US"/>
              </w:rPr>
              <w:t>Resultaat M4 – M5 contracteren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8D7F62" w:rsidRDefault="008D7F62" w:rsidP="008D7F62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lang w:eastAsia="en-US"/>
              </w:rPr>
            </w:pPr>
            <w:r>
              <w:rPr>
                <w:rFonts w:ascii="Verdana" w:hAnsi="Verdana"/>
                <w:b/>
                <w:lang w:eastAsia="en-US"/>
              </w:rPr>
              <w:t>Op welke interventieniveaus</w:t>
            </w:r>
          </w:p>
          <w:p w:rsidR="009B11E2" w:rsidRPr="00791FB9" w:rsidRDefault="008D7F62" w:rsidP="008D7F62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lang w:eastAsia="en-US"/>
              </w:rPr>
            </w:pPr>
            <w:r>
              <w:rPr>
                <w:rFonts w:ascii="Verdana" w:hAnsi="Verdana"/>
                <w:b/>
                <w:lang w:eastAsia="en-US"/>
              </w:rPr>
              <w:t>(doorhalen wat n.v.t. is)</w:t>
            </w:r>
          </w:p>
        </w:tc>
      </w:tr>
      <w:tr w:rsidR="00CB41F5" w:rsidRPr="00CA0521" w:rsidTr="00CB41F5">
        <w:trPr>
          <w:trHeight w:val="298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Aa &amp; Hunze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41F5" w:rsidRPr="00147883" w:rsidRDefault="00CB41F5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CB41F5" w:rsidRPr="00CB3383" w:rsidRDefault="00CB41F5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lang w:eastAsia="en-US"/>
              </w:rPr>
            </w:pPr>
            <w:r w:rsidRPr="00CB3383"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CB41F5" w:rsidRPr="00147883" w:rsidRDefault="00CB41F5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4/5/6</w:t>
            </w:r>
          </w:p>
        </w:tc>
      </w:tr>
      <w:tr w:rsidR="00CB41F5" w:rsidRPr="00CA0521" w:rsidTr="00CB41F5">
        <w:trPr>
          <w:trHeight w:val="298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Assen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CB41F5" w:rsidRPr="00CB3383" w:rsidRDefault="00CB41F5" w:rsidP="00CB41F5">
            <w:pPr>
              <w:jc w:val="center"/>
            </w:pPr>
            <w:r w:rsidRPr="00CB3383"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4/5/6</w:t>
            </w:r>
          </w:p>
        </w:tc>
      </w:tr>
      <w:tr w:rsidR="00CB41F5" w:rsidRPr="00CA0521" w:rsidTr="00CB41F5">
        <w:trPr>
          <w:trHeight w:val="298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Midden-Drenthe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CB41F5" w:rsidRPr="00CB3383" w:rsidRDefault="00CB41F5" w:rsidP="00CB41F5">
            <w:pPr>
              <w:jc w:val="center"/>
            </w:pPr>
            <w:r w:rsidRPr="00CB3383"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4/5/6</w:t>
            </w:r>
          </w:p>
        </w:tc>
      </w:tr>
      <w:tr w:rsidR="00CB41F5" w:rsidRPr="00CA0521" w:rsidTr="00CB41F5">
        <w:trPr>
          <w:trHeight w:val="298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Noordenveld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CB41F5" w:rsidRPr="00CB3383" w:rsidRDefault="00CB41F5" w:rsidP="00CB41F5">
            <w:pPr>
              <w:jc w:val="center"/>
            </w:pPr>
            <w:r w:rsidRPr="00CB3383"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4/5/6</w:t>
            </w:r>
          </w:p>
        </w:tc>
      </w:tr>
      <w:tr w:rsidR="00CB41F5" w:rsidRPr="00CA0521" w:rsidTr="00CB41F5">
        <w:trPr>
          <w:trHeight w:val="325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Tynaarlo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B41F5" w:rsidRPr="00CB3383" w:rsidRDefault="00CB41F5" w:rsidP="00CB41F5">
            <w:pPr>
              <w:jc w:val="center"/>
            </w:pPr>
            <w:r w:rsidRPr="00CB3383"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4/5/6</w:t>
            </w:r>
          </w:p>
        </w:tc>
      </w:tr>
      <w:tr w:rsidR="00CB41F5" w:rsidRPr="00CA0521" w:rsidTr="00CB41F5">
        <w:trPr>
          <w:trHeight w:val="325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Hoogeveen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B41F5" w:rsidRPr="00CB3383" w:rsidRDefault="00CB41F5" w:rsidP="00CB41F5">
            <w:pPr>
              <w:jc w:val="center"/>
            </w:pPr>
            <w:r w:rsidRPr="00CB3383"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4/5/6</w:t>
            </w:r>
          </w:p>
        </w:tc>
      </w:tr>
      <w:tr w:rsidR="00CB41F5" w:rsidRPr="00CA0521" w:rsidTr="00CB41F5">
        <w:trPr>
          <w:trHeight w:val="325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De Wolden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B41F5" w:rsidRPr="00CB3383" w:rsidRDefault="00CB41F5" w:rsidP="00CB41F5">
            <w:pPr>
              <w:jc w:val="center"/>
            </w:pPr>
            <w:r w:rsidRPr="00CB3383"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4/5/6</w:t>
            </w:r>
          </w:p>
        </w:tc>
      </w:tr>
      <w:tr w:rsidR="00CB41F5" w:rsidRPr="00CA0521" w:rsidTr="00CB41F5">
        <w:trPr>
          <w:trHeight w:val="325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Westerveld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B41F5" w:rsidRPr="00CB3383" w:rsidRDefault="00CB41F5" w:rsidP="00CB41F5">
            <w:pPr>
              <w:jc w:val="center"/>
            </w:pPr>
            <w:r w:rsidRPr="00CB3383"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4/5/6</w:t>
            </w:r>
          </w:p>
        </w:tc>
      </w:tr>
      <w:tr w:rsidR="00CB41F5" w:rsidRPr="00CA0521" w:rsidTr="00CB41F5">
        <w:trPr>
          <w:trHeight w:val="325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Meppel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B41F5" w:rsidRPr="00CB3383" w:rsidRDefault="00CB41F5" w:rsidP="00CB41F5">
            <w:pPr>
              <w:jc w:val="center"/>
            </w:pPr>
            <w:r w:rsidRPr="00CB3383"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4/5/6</w:t>
            </w:r>
          </w:p>
        </w:tc>
      </w:tr>
    </w:tbl>
    <w:p w:rsidR="009B11E2" w:rsidRDefault="009B11E2" w:rsidP="009B11E2">
      <w:pPr>
        <w:spacing w:after="200" w:line="276" w:lineRule="auto"/>
        <w:rPr>
          <w:rFonts w:ascii="Verdana" w:eastAsia="MS Mincho" w:hAnsi="Verdana"/>
          <w:b/>
          <w:sz w:val="24"/>
          <w:szCs w:val="24"/>
          <w:lang w:eastAsia="en-US"/>
        </w:rPr>
      </w:pPr>
    </w:p>
    <w:tbl>
      <w:tblPr>
        <w:tblW w:w="12273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6"/>
        <w:gridCol w:w="2268"/>
        <w:gridCol w:w="2976"/>
        <w:gridCol w:w="3261"/>
        <w:gridCol w:w="3402"/>
      </w:tblGrid>
      <w:tr w:rsidR="009B11E2" w:rsidRPr="00484B14" w:rsidTr="00CB41F5">
        <w:trPr>
          <w:trHeight w:val="675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9B11E2" w:rsidRDefault="009B11E2" w:rsidP="00CB41F5">
            <w:pPr>
              <w:keepNext/>
              <w:keepLines/>
              <w:spacing w:before="40" w:line="259" w:lineRule="auto"/>
              <w:outlineLvl w:val="1"/>
              <w:rPr>
                <w:rFonts w:ascii="Calibri" w:hAnsi="Calibri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</w:tcPr>
          <w:p w:rsidR="009B11E2" w:rsidRPr="00CA0521" w:rsidRDefault="009B11E2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b/>
                <w:lang w:eastAsia="en-US"/>
              </w:rPr>
            </w:pPr>
            <w:r>
              <w:rPr>
                <w:rFonts w:ascii="Verdana" w:hAnsi="Verdana"/>
                <w:b/>
                <w:lang w:eastAsia="en-US"/>
              </w:rPr>
              <w:t>Gemeente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808080" w:themeFill="background1" w:themeFillShade="80"/>
            <w:noWrap/>
          </w:tcPr>
          <w:p w:rsidR="009B11E2" w:rsidRPr="00791FB9" w:rsidRDefault="009B11E2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lang w:eastAsia="en-US"/>
              </w:rPr>
            </w:pPr>
            <w:r>
              <w:rPr>
                <w:rFonts w:ascii="Verdana" w:hAnsi="Verdana"/>
                <w:b/>
                <w:lang w:eastAsia="en-US"/>
              </w:rPr>
              <w:t>Perceel-2 Overeenkomst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808080" w:themeFill="background1" w:themeFillShade="80"/>
          </w:tcPr>
          <w:p w:rsidR="009B11E2" w:rsidRPr="00791FB9" w:rsidRDefault="009B11E2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lang w:eastAsia="en-US"/>
              </w:rPr>
            </w:pPr>
            <w:r>
              <w:rPr>
                <w:rFonts w:ascii="Verdana" w:hAnsi="Verdana"/>
                <w:b/>
                <w:lang w:eastAsia="en-US"/>
              </w:rPr>
              <w:t>Resultaat G1 contracteren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8D7F62" w:rsidRDefault="008D7F62" w:rsidP="008D7F62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lang w:eastAsia="en-US"/>
              </w:rPr>
            </w:pPr>
            <w:r>
              <w:rPr>
                <w:rFonts w:ascii="Verdana" w:hAnsi="Verdana"/>
                <w:b/>
                <w:lang w:eastAsia="en-US"/>
              </w:rPr>
              <w:t>Op welke interventieniveaus</w:t>
            </w:r>
          </w:p>
          <w:p w:rsidR="009B11E2" w:rsidRPr="00791FB9" w:rsidRDefault="008D7F62" w:rsidP="008D7F62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lang w:eastAsia="en-US"/>
              </w:rPr>
            </w:pPr>
            <w:r>
              <w:rPr>
                <w:rFonts w:ascii="Verdana" w:hAnsi="Verdana"/>
                <w:b/>
                <w:lang w:eastAsia="en-US"/>
              </w:rPr>
              <w:t>(doorhalen wat n.v.t. is)</w:t>
            </w:r>
          </w:p>
        </w:tc>
      </w:tr>
      <w:tr w:rsidR="005227DC" w:rsidRPr="00CA0521" w:rsidTr="00CB41F5">
        <w:trPr>
          <w:trHeight w:val="298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DC" w:rsidRPr="00CA0521" w:rsidRDefault="005227DC" w:rsidP="005227DC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7DC" w:rsidRPr="00CA0521" w:rsidRDefault="005227DC" w:rsidP="005227DC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Aa &amp; Hunze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7DC" w:rsidRPr="00147883" w:rsidRDefault="005227DC" w:rsidP="005227DC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227DC" w:rsidRPr="00CB3383" w:rsidRDefault="005227DC" w:rsidP="005227DC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lang w:eastAsia="en-US"/>
              </w:rPr>
            </w:pPr>
            <w:r w:rsidRPr="00CB3383"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5227DC" w:rsidRPr="00147883" w:rsidRDefault="005227DC" w:rsidP="005227DC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4/5/6/7</w:t>
            </w:r>
          </w:p>
        </w:tc>
      </w:tr>
      <w:tr w:rsidR="005227DC" w:rsidRPr="00CA0521" w:rsidTr="00CB41F5">
        <w:trPr>
          <w:trHeight w:val="298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DC" w:rsidRPr="00CA0521" w:rsidRDefault="005227DC" w:rsidP="005227DC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27DC" w:rsidRPr="00CA0521" w:rsidRDefault="005227DC" w:rsidP="005227DC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Assen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227DC" w:rsidRPr="00CA0521" w:rsidRDefault="005227DC" w:rsidP="005227DC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227DC" w:rsidRPr="00CB3383" w:rsidRDefault="005227DC" w:rsidP="005227DC">
            <w:pPr>
              <w:jc w:val="center"/>
            </w:pPr>
            <w:r w:rsidRPr="00CB3383"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5227DC" w:rsidRPr="00CA0521" w:rsidRDefault="005227DC" w:rsidP="005227DC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4/5/6/7</w:t>
            </w:r>
          </w:p>
        </w:tc>
      </w:tr>
      <w:tr w:rsidR="005227DC" w:rsidRPr="00CA0521" w:rsidTr="00CB41F5">
        <w:trPr>
          <w:trHeight w:val="298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DC" w:rsidRPr="00CA0521" w:rsidRDefault="005227DC" w:rsidP="005227DC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27DC" w:rsidRPr="00CA0521" w:rsidRDefault="005227DC" w:rsidP="005227DC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Midden-Drenthe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227DC" w:rsidRPr="00CA0521" w:rsidRDefault="005227DC" w:rsidP="005227DC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227DC" w:rsidRPr="00CB3383" w:rsidRDefault="005227DC" w:rsidP="005227DC">
            <w:pPr>
              <w:jc w:val="center"/>
            </w:pPr>
            <w:r w:rsidRPr="00CB3383"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5227DC" w:rsidRPr="00CA0521" w:rsidRDefault="005227DC" w:rsidP="005227DC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4/5/6/7</w:t>
            </w:r>
          </w:p>
        </w:tc>
      </w:tr>
      <w:tr w:rsidR="005227DC" w:rsidRPr="00CA0521" w:rsidTr="00CB41F5">
        <w:trPr>
          <w:trHeight w:val="298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DC" w:rsidRPr="00CA0521" w:rsidRDefault="005227DC" w:rsidP="005227DC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27DC" w:rsidRPr="00CA0521" w:rsidRDefault="005227DC" w:rsidP="005227DC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Noordenveld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227DC" w:rsidRPr="00CA0521" w:rsidRDefault="005227DC" w:rsidP="005227DC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227DC" w:rsidRPr="00CB3383" w:rsidRDefault="005227DC" w:rsidP="005227DC">
            <w:pPr>
              <w:jc w:val="center"/>
            </w:pPr>
            <w:r w:rsidRPr="00CB3383"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5227DC" w:rsidRPr="00CA0521" w:rsidRDefault="005227DC" w:rsidP="005227DC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4/5/6/7</w:t>
            </w:r>
          </w:p>
        </w:tc>
      </w:tr>
      <w:tr w:rsidR="005227DC" w:rsidRPr="00CA0521" w:rsidTr="00CB41F5">
        <w:trPr>
          <w:trHeight w:val="325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DC" w:rsidRPr="00CA0521" w:rsidRDefault="005227DC" w:rsidP="005227DC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7DC" w:rsidRPr="00CA0521" w:rsidRDefault="005227DC" w:rsidP="005227DC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Tynaarlo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7DC" w:rsidRPr="00CA0521" w:rsidRDefault="005227DC" w:rsidP="005227DC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227DC" w:rsidRPr="00CB3383" w:rsidRDefault="005227DC" w:rsidP="005227DC">
            <w:pPr>
              <w:jc w:val="center"/>
            </w:pPr>
            <w:r w:rsidRPr="00CB3383"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27DC" w:rsidRPr="00CA0521" w:rsidRDefault="005227DC" w:rsidP="005227DC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4/5/6/7</w:t>
            </w:r>
          </w:p>
        </w:tc>
      </w:tr>
      <w:tr w:rsidR="005227DC" w:rsidRPr="00CA0521" w:rsidTr="00CB41F5">
        <w:trPr>
          <w:trHeight w:val="325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DC" w:rsidRPr="00CA0521" w:rsidRDefault="005227DC" w:rsidP="005227DC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27DC" w:rsidRPr="00CA0521" w:rsidRDefault="005227DC" w:rsidP="005227DC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Hoogeveen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227DC" w:rsidRPr="00CA0521" w:rsidRDefault="005227DC" w:rsidP="005227DC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227DC" w:rsidRPr="00CB3383" w:rsidRDefault="005227DC" w:rsidP="005227DC">
            <w:pPr>
              <w:jc w:val="center"/>
            </w:pPr>
            <w:r w:rsidRPr="00CB3383"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27DC" w:rsidRPr="00147883" w:rsidRDefault="005227DC" w:rsidP="005227DC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4/5/6/7</w:t>
            </w:r>
          </w:p>
        </w:tc>
      </w:tr>
      <w:tr w:rsidR="005227DC" w:rsidRPr="00CA0521" w:rsidTr="00CB41F5">
        <w:trPr>
          <w:trHeight w:val="325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DC" w:rsidRPr="00CA0521" w:rsidRDefault="005227DC" w:rsidP="005227DC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27DC" w:rsidRPr="00CA0521" w:rsidRDefault="005227DC" w:rsidP="005227DC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De Wolden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227DC" w:rsidRPr="00CA0521" w:rsidRDefault="005227DC" w:rsidP="005227DC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227DC" w:rsidRPr="00CB3383" w:rsidRDefault="005227DC" w:rsidP="005227DC">
            <w:pPr>
              <w:jc w:val="center"/>
            </w:pPr>
            <w:r w:rsidRPr="00CB3383"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27DC" w:rsidRPr="00147883" w:rsidRDefault="005227DC" w:rsidP="005227DC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4/5/6/7</w:t>
            </w:r>
          </w:p>
        </w:tc>
      </w:tr>
      <w:tr w:rsidR="005227DC" w:rsidRPr="00CA0521" w:rsidTr="00CB41F5">
        <w:trPr>
          <w:trHeight w:val="325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DC" w:rsidRPr="00CA0521" w:rsidRDefault="005227DC" w:rsidP="005227DC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27DC" w:rsidRPr="00CA0521" w:rsidRDefault="005227DC" w:rsidP="005227DC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Westerveld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227DC" w:rsidRPr="00CA0521" w:rsidRDefault="005227DC" w:rsidP="005227DC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227DC" w:rsidRPr="00CB3383" w:rsidRDefault="005227DC" w:rsidP="005227DC">
            <w:pPr>
              <w:jc w:val="center"/>
            </w:pPr>
            <w:r w:rsidRPr="00CB3383"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27DC" w:rsidRPr="00147883" w:rsidRDefault="005227DC" w:rsidP="005227DC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4/5/6/7</w:t>
            </w:r>
          </w:p>
        </w:tc>
      </w:tr>
      <w:tr w:rsidR="005227DC" w:rsidRPr="00CA0521" w:rsidTr="00CB41F5">
        <w:trPr>
          <w:trHeight w:val="325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DC" w:rsidRPr="00CA0521" w:rsidRDefault="005227DC" w:rsidP="005227DC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27DC" w:rsidRPr="00CA0521" w:rsidRDefault="005227DC" w:rsidP="005227DC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Meppel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227DC" w:rsidRPr="00CA0521" w:rsidRDefault="005227DC" w:rsidP="005227DC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227DC" w:rsidRPr="00CB3383" w:rsidRDefault="005227DC" w:rsidP="005227DC">
            <w:pPr>
              <w:jc w:val="center"/>
            </w:pPr>
            <w:r w:rsidRPr="00CB3383"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27DC" w:rsidRPr="00147883" w:rsidRDefault="005227DC" w:rsidP="005227DC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4/5/6/7</w:t>
            </w:r>
          </w:p>
        </w:tc>
      </w:tr>
    </w:tbl>
    <w:p w:rsidR="009B11E2" w:rsidRDefault="009B11E2" w:rsidP="009B11E2">
      <w:pPr>
        <w:spacing w:after="200" w:line="276" w:lineRule="auto"/>
        <w:rPr>
          <w:rFonts w:ascii="Verdana" w:eastAsia="MS Mincho" w:hAnsi="Verdana"/>
          <w:b/>
          <w:sz w:val="24"/>
          <w:szCs w:val="24"/>
          <w:lang w:eastAsia="en-US"/>
        </w:rPr>
      </w:pPr>
      <w:bookmarkStart w:id="8" w:name="_GoBack"/>
      <w:bookmarkEnd w:id="8"/>
    </w:p>
    <w:tbl>
      <w:tblPr>
        <w:tblW w:w="12273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6"/>
        <w:gridCol w:w="2268"/>
        <w:gridCol w:w="2976"/>
        <w:gridCol w:w="3261"/>
        <w:gridCol w:w="3402"/>
      </w:tblGrid>
      <w:tr w:rsidR="009B11E2" w:rsidRPr="00484B14" w:rsidTr="00CB41F5">
        <w:trPr>
          <w:trHeight w:val="675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9B11E2" w:rsidRDefault="009B11E2" w:rsidP="00CB41F5">
            <w:pPr>
              <w:keepNext/>
              <w:keepLines/>
              <w:spacing w:before="40" w:line="259" w:lineRule="auto"/>
              <w:outlineLvl w:val="1"/>
              <w:rPr>
                <w:rFonts w:ascii="Calibri" w:hAnsi="Calibri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</w:tcPr>
          <w:p w:rsidR="009B11E2" w:rsidRPr="00CA0521" w:rsidRDefault="009B11E2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b/>
                <w:lang w:eastAsia="en-US"/>
              </w:rPr>
            </w:pPr>
            <w:r>
              <w:rPr>
                <w:rFonts w:ascii="Verdana" w:hAnsi="Verdana"/>
                <w:b/>
                <w:lang w:eastAsia="en-US"/>
              </w:rPr>
              <w:t>Gemeente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808080" w:themeFill="background1" w:themeFillShade="80"/>
            <w:noWrap/>
          </w:tcPr>
          <w:p w:rsidR="009B11E2" w:rsidRPr="00791FB9" w:rsidRDefault="009B11E2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lang w:eastAsia="en-US"/>
              </w:rPr>
            </w:pPr>
            <w:r>
              <w:rPr>
                <w:rFonts w:ascii="Verdana" w:hAnsi="Verdana"/>
                <w:b/>
                <w:lang w:eastAsia="en-US"/>
              </w:rPr>
              <w:t>Perceel-2 Overeenkomst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808080" w:themeFill="background1" w:themeFillShade="80"/>
          </w:tcPr>
          <w:p w:rsidR="009B11E2" w:rsidRPr="00791FB9" w:rsidRDefault="009B11E2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lang w:eastAsia="en-US"/>
              </w:rPr>
            </w:pPr>
            <w:r>
              <w:rPr>
                <w:rFonts w:ascii="Verdana" w:hAnsi="Verdana"/>
                <w:b/>
                <w:lang w:eastAsia="en-US"/>
              </w:rPr>
              <w:t>Resultaat G2 contracteren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8D7F62" w:rsidRDefault="008D7F62" w:rsidP="008D7F62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lang w:eastAsia="en-US"/>
              </w:rPr>
            </w:pPr>
            <w:r>
              <w:rPr>
                <w:rFonts w:ascii="Verdana" w:hAnsi="Verdana"/>
                <w:b/>
                <w:lang w:eastAsia="en-US"/>
              </w:rPr>
              <w:t>Op welke interventieniveaus</w:t>
            </w:r>
          </w:p>
          <w:p w:rsidR="009B11E2" w:rsidRPr="00791FB9" w:rsidRDefault="008D7F62" w:rsidP="008D7F62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lang w:eastAsia="en-US"/>
              </w:rPr>
            </w:pPr>
            <w:r>
              <w:rPr>
                <w:rFonts w:ascii="Verdana" w:hAnsi="Verdana"/>
                <w:b/>
                <w:lang w:eastAsia="en-US"/>
              </w:rPr>
              <w:t>(doorhalen wat n.v.t. is)</w:t>
            </w:r>
          </w:p>
        </w:tc>
      </w:tr>
      <w:tr w:rsidR="00CB41F5" w:rsidRPr="00CA0521" w:rsidTr="00CB41F5">
        <w:trPr>
          <w:trHeight w:val="298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Aa &amp; Hunze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41F5" w:rsidRPr="00147883" w:rsidRDefault="00CB41F5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CB41F5" w:rsidRPr="00CB3383" w:rsidRDefault="00CB41F5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lang w:eastAsia="en-US"/>
              </w:rPr>
            </w:pPr>
            <w:r w:rsidRPr="00CB3383"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CB41F5" w:rsidRPr="00147883" w:rsidRDefault="00CB41F5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4/5/6</w:t>
            </w:r>
          </w:p>
        </w:tc>
      </w:tr>
      <w:tr w:rsidR="00CB41F5" w:rsidRPr="00CA0521" w:rsidTr="00CB41F5">
        <w:trPr>
          <w:trHeight w:val="298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Assen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CB41F5" w:rsidRPr="00CB3383" w:rsidRDefault="00CB41F5" w:rsidP="00CB41F5">
            <w:pPr>
              <w:jc w:val="center"/>
            </w:pPr>
            <w:r w:rsidRPr="00CB3383"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4/5/6</w:t>
            </w:r>
          </w:p>
        </w:tc>
      </w:tr>
      <w:tr w:rsidR="00CB41F5" w:rsidRPr="00CA0521" w:rsidTr="00CB41F5">
        <w:trPr>
          <w:trHeight w:val="298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Midden-Drenthe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CB41F5" w:rsidRPr="00CB3383" w:rsidRDefault="00CB41F5" w:rsidP="00CB41F5">
            <w:pPr>
              <w:jc w:val="center"/>
            </w:pPr>
            <w:r w:rsidRPr="00CB3383"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4/5/6</w:t>
            </w:r>
          </w:p>
        </w:tc>
      </w:tr>
      <w:tr w:rsidR="00CB41F5" w:rsidRPr="00CA0521" w:rsidTr="00CB41F5">
        <w:trPr>
          <w:trHeight w:val="298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Noordenveld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CB41F5" w:rsidRPr="00CB3383" w:rsidRDefault="00CB41F5" w:rsidP="00CB41F5">
            <w:pPr>
              <w:jc w:val="center"/>
            </w:pPr>
            <w:r w:rsidRPr="00CB3383"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4/5/6</w:t>
            </w:r>
          </w:p>
        </w:tc>
      </w:tr>
      <w:tr w:rsidR="00CB41F5" w:rsidRPr="00CA0521" w:rsidTr="00CB41F5">
        <w:trPr>
          <w:trHeight w:val="325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 w:rsidRPr="00CA0521">
              <w:rPr>
                <w:rFonts w:ascii="Verdana" w:hAnsi="Verdana"/>
                <w:lang w:eastAsia="en-US"/>
              </w:rPr>
              <w:t>Tynaarlo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B41F5" w:rsidRPr="00CB3383" w:rsidRDefault="00CB41F5" w:rsidP="00CB41F5">
            <w:pPr>
              <w:jc w:val="center"/>
            </w:pPr>
            <w:r w:rsidRPr="00CB3383"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4/5/6</w:t>
            </w:r>
          </w:p>
        </w:tc>
      </w:tr>
      <w:tr w:rsidR="00CB41F5" w:rsidRPr="00CA0521" w:rsidTr="00CB41F5">
        <w:trPr>
          <w:trHeight w:val="325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Hoogeveen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B41F5" w:rsidRPr="00CB3383" w:rsidRDefault="00CB41F5" w:rsidP="00CB41F5">
            <w:pPr>
              <w:jc w:val="center"/>
            </w:pPr>
            <w:r w:rsidRPr="00CB3383"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4/5/6</w:t>
            </w:r>
          </w:p>
        </w:tc>
      </w:tr>
      <w:tr w:rsidR="00CB41F5" w:rsidRPr="00CA0521" w:rsidTr="00CB41F5">
        <w:trPr>
          <w:trHeight w:val="325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De Wolden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B41F5" w:rsidRPr="00CB3383" w:rsidRDefault="00CB41F5" w:rsidP="00CB41F5">
            <w:pPr>
              <w:jc w:val="center"/>
            </w:pPr>
            <w:r w:rsidRPr="00CB3383"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4/5/6</w:t>
            </w:r>
          </w:p>
        </w:tc>
      </w:tr>
      <w:tr w:rsidR="00CB41F5" w:rsidRPr="00CA0521" w:rsidTr="00CB41F5">
        <w:trPr>
          <w:trHeight w:val="325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Westerveld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B41F5" w:rsidRPr="00CB3383" w:rsidRDefault="00CB41F5" w:rsidP="00CB41F5">
            <w:pPr>
              <w:jc w:val="center"/>
            </w:pPr>
            <w:r w:rsidRPr="00CB3383"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4/5/6</w:t>
            </w:r>
          </w:p>
        </w:tc>
      </w:tr>
      <w:tr w:rsidR="00CB41F5" w:rsidRPr="00CA0521" w:rsidTr="00CB41F5">
        <w:trPr>
          <w:trHeight w:val="325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outlineLvl w:val="1"/>
              <w:rPr>
                <w:rFonts w:ascii="Verdana" w:hAnsi="Verdana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Meppel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B41F5" w:rsidRPr="00CB3383" w:rsidRDefault="00CB41F5" w:rsidP="00CB41F5">
            <w:pPr>
              <w:jc w:val="center"/>
            </w:pPr>
            <w:r w:rsidRPr="00CB3383">
              <w:rPr>
                <w:rFonts w:ascii="Verdana" w:hAnsi="Verdana"/>
                <w:lang w:eastAsia="en-US"/>
              </w:rPr>
              <w:t>Ja/Nee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41F5" w:rsidRPr="00CA0521" w:rsidRDefault="00CB41F5" w:rsidP="00CB41F5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="Verdana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4/5/6</w:t>
            </w:r>
          </w:p>
        </w:tc>
      </w:tr>
    </w:tbl>
    <w:p w:rsidR="009B11E2" w:rsidRDefault="009B11E2" w:rsidP="009B11E2">
      <w:pPr>
        <w:spacing w:after="200" w:line="276" w:lineRule="auto"/>
        <w:rPr>
          <w:rFonts w:ascii="Verdana" w:eastAsia="MS Mincho" w:hAnsi="Verdana"/>
          <w:b/>
          <w:sz w:val="24"/>
          <w:szCs w:val="24"/>
          <w:lang w:eastAsia="en-US"/>
        </w:rPr>
      </w:pPr>
    </w:p>
    <w:p w:rsidR="009B11E2" w:rsidRDefault="009B11E2">
      <w:pPr>
        <w:spacing w:after="200" w:line="276" w:lineRule="auto"/>
        <w:rPr>
          <w:rFonts w:ascii="Verdana" w:eastAsia="MS Mincho" w:hAnsi="Verdana"/>
          <w:b/>
          <w:sz w:val="24"/>
          <w:szCs w:val="24"/>
          <w:lang w:eastAsia="en-US"/>
        </w:rPr>
      </w:pPr>
      <w:r>
        <w:rPr>
          <w:rFonts w:ascii="Verdana" w:eastAsia="MS Mincho" w:hAnsi="Verdana"/>
          <w:b/>
          <w:sz w:val="24"/>
          <w:szCs w:val="24"/>
          <w:lang w:eastAsia="en-US"/>
        </w:rPr>
        <w:br w:type="page"/>
      </w:r>
    </w:p>
    <w:p w:rsidR="00FE1B64" w:rsidRPr="00CA0521" w:rsidRDefault="00FE1B64" w:rsidP="00CA0521">
      <w:pPr>
        <w:pStyle w:val="Lijstalinea"/>
        <w:numPr>
          <w:ilvl w:val="0"/>
          <w:numId w:val="4"/>
        </w:numPr>
        <w:rPr>
          <w:rFonts w:ascii="Verdana" w:eastAsia="MS Mincho" w:hAnsi="Verdana"/>
          <w:b/>
          <w:sz w:val="24"/>
          <w:szCs w:val="24"/>
          <w:lang w:eastAsia="en-US"/>
        </w:rPr>
      </w:pPr>
      <w:r w:rsidRPr="00CA0521">
        <w:rPr>
          <w:rFonts w:ascii="Verdana" w:eastAsia="MS Mincho" w:hAnsi="Verdana"/>
          <w:b/>
          <w:sz w:val="24"/>
          <w:szCs w:val="24"/>
          <w:lang w:eastAsia="en-US"/>
        </w:rPr>
        <w:lastRenderedPageBreak/>
        <w:t>Ondertekening.</w:t>
      </w:r>
    </w:p>
    <w:p w:rsidR="00D85D4B" w:rsidRPr="00CA0521" w:rsidRDefault="00D85D4B" w:rsidP="00D85D4B">
      <w:pPr>
        <w:pStyle w:val="Lijstalinea"/>
        <w:tabs>
          <w:tab w:val="left" w:pos="-720"/>
        </w:tabs>
        <w:spacing w:after="200" w:line="276" w:lineRule="auto"/>
        <w:ind w:left="0"/>
        <w:rPr>
          <w:rFonts w:ascii="Verdana" w:eastAsia="MS Mincho" w:hAnsi="Verdana"/>
          <w:color w:val="000000"/>
          <w:kern w:val="2"/>
          <w:lang w:eastAsia="en-US"/>
        </w:rPr>
      </w:pPr>
      <w:r w:rsidRPr="00CA0521">
        <w:rPr>
          <w:rFonts w:ascii="Verdana" w:eastAsia="MS Mincho" w:hAnsi="Verdana"/>
          <w:color w:val="000000"/>
          <w:kern w:val="2"/>
          <w:lang w:eastAsia="en-US"/>
        </w:rPr>
        <w:t>Ondergetekende verklaart, rechtens vertegenwoordigende inschrijver, dat hij deze verklaring naar waarheid heeft ondertekend.</w:t>
      </w:r>
    </w:p>
    <w:tbl>
      <w:tblPr>
        <w:tblW w:w="138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48"/>
        <w:gridCol w:w="9139"/>
      </w:tblGrid>
      <w:tr w:rsidR="00FE1B64" w:rsidRPr="00CA0521" w:rsidTr="00704CB4">
        <w:trPr>
          <w:trHeight w:val="186"/>
        </w:trPr>
        <w:tc>
          <w:tcPr>
            <w:tcW w:w="4748" w:type="dxa"/>
            <w:shd w:val="clear" w:color="auto" w:fill="BFBFBF" w:themeFill="background1" w:themeFillShade="BF"/>
          </w:tcPr>
          <w:p w:rsidR="00FE1B64" w:rsidRPr="00CA0521" w:rsidRDefault="00FE1B64" w:rsidP="00FE1B64">
            <w:pPr>
              <w:pStyle w:val="Lijstalinea"/>
              <w:ind w:left="720" w:hanging="720"/>
              <w:rPr>
                <w:rFonts w:ascii="Verdana" w:eastAsia="MS Mincho" w:hAnsi="Verdana"/>
                <w:b/>
                <w:lang w:eastAsia="en-US"/>
              </w:rPr>
            </w:pPr>
            <w:r w:rsidRPr="00CA0521">
              <w:rPr>
                <w:rFonts w:ascii="Verdana" w:eastAsia="MS Mincho" w:hAnsi="Verdana"/>
                <w:b/>
                <w:lang w:eastAsia="en-US"/>
              </w:rPr>
              <w:t>Naam ondergetekende:</w:t>
            </w:r>
          </w:p>
          <w:p w:rsidR="00FE1B64" w:rsidRPr="00CA0521" w:rsidRDefault="00FE1B64" w:rsidP="00FE1B64">
            <w:pPr>
              <w:pStyle w:val="Lijstalinea"/>
              <w:ind w:left="720" w:hanging="720"/>
              <w:rPr>
                <w:rFonts w:ascii="Verdana" w:eastAsia="MS Mincho" w:hAnsi="Verdana"/>
                <w:b/>
                <w:lang w:eastAsia="en-US"/>
              </w:rPr>
            </w:pPr>
          </w:p>
        </w:tc>
        <w:tc>
          <w:tcPr>
            <w:tcW w:w="9139" w:type="dxa"/>
          </w:tcPr>
          <w:p w:rsidR="00FE1B64" w:rsidRPr="00CA0521" w:rsidRDefault="00FE1B64" w:rsidP="00FE1B64">
            <w:pPr>
              <w:pStyle w:val="Lijstalinea"/>
              <w:ind w:left="720" w:hanging="720"/>
              <w:rPr>
                <w:rFonts w:ascii="Verdana" w:eastAsia="MS Mincho" w:hAnsi="Verdana"/>
                <w:b/>
                <w:lang w:eastAsia="en-US"/>
              </w:rPr>
            </w:pPr>
          </w:p>
        </w:tc>
      </w:tr>
      <w:tr w:rsidR="00FE1B64" w:rsidRPr="00CA0521" w:rsidTr="00704CB4">
        <w:tc>
          <w:tcPr>
            <w:tcW w:w="4748" w:type="dxa"/>
            <w:shd w:val="clear" w:color="auto" w:fill="BFBFBF" w:themeFill="background1" w:themeFillShade="BF"/>
          </w:tcPr>
          <w:p w:rsidR="00FE1B64" w:rsidRPr="00CA0521" w:rsidRDefault="00FE1B64" w:rsidP="00FE1B64">
            <w:pPr>
              <w:pStyle w:val="Lijstalinea"/>
              <w:ind w:left="720" w:hanging="720"/>
              <w:rPr>
                <w:rFonts w:ascii="Verdana" w:eastAsia="MS Mincho" w:hAnsi="Verdana"/>
                <w:b/>
                <w:lang w:eastAsia="en-US"/>
              </w:rPr>
            </w:pPr>
            <w:r w:rsidRPr="00CA0521">
              <w:rPr>
                <w:rFonts w:ascii="Verdana" w:eastAsia="MS Mincho" w:hAnsi="Verdana"/>
                <w:b/>
                <w:lang w:eastAsia="en-US"/>
              </w:rPr>
              <w:t>Namens aanbieder (bedrijf):</w:t>
            </w:r>
          </w:p>
          <w:p w:rsidR="00FE1B64" w:rsidRPr="00CA0521" w:rsidRDefault="00FE1B64" w:rsidP="00FE1B64">
            <w:pPr>
              <w:pStyle w:val="Lijstalinea"/>
              <w:ind w:left="720" w:hanging="720"/>
              <w:rPr>
                <w:rFonts w:ascii="Verdana" w:eastAsia="MS Mincho" w:hAnsi="Verdana"/>
                <w:b/>
                <w:lang w:eastAsia="en-US"/>
              </w:rPr>
            </w:pPr>
          </w:p>
        </w:tc>
        <w:tc>
          <w:tcPr>
            <w:tcW w:w="9139" w:type="dxa"/>
          </w:tcPr>
          <w:p w:rsidR="00FE1B64" w:rsidRPr="00CA0521" w:rsidRDefault="00FE1B64" w:rsidP="00FE1B64">
            <w:pPr>
              <w:pStyle w:val="Lijstalinea"/>
              <w:ind w:left="720" w:hanging="790"/>
              <w:rPr>
                <w:rFonts w:ascii="Verdana" w:eastAsia="MS Mincho" w:hAnsi="Verdana"/>
                <w:b/>
                <w:lang w:eastAsia="en-US"/>
              </w:rPr>
            </w:pPr>
          </w:p>
        </w:tc>
      </w:tr>
      <w:tr w:rsidR="00FE1B64" w:rsidRPr="00CA0521" w:rsidTr="00704CB4">
        <w:tc>
          <w:tcPr>
            <w:tcW w:w="4748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FE1B64" w:rsidRPr="00CA0521" w:rsidRDefault="00FE1B64" w:rsidP="00FE1B64">
            <w:pPr>
              <w:pStyle w:val="Lijstalinea"/>
              <w:ind w:left="720" w:hanging="720"/>
              <w:rPr>
                <w:rFonts w:ascii="Verdana" w:eastAsia="MS Mincho" w:hAnsi="Verdana"/>
                <w:b/>
                <w:lang w:eastAsia="en-US"/>
              </w:rPr>
            </w:pPr>
            <w:r w:rsidRPr="00CA0521">
              <w:rPr>
                <w:rFonts w:ascii="Verdana" w:eastAsia="MS Mincho" w:hAnsi="Verdana"/>
                <w:b/>
                <w:lang w:eastAsia="en-US"/>
              </w:rPr>
              <w:t>Gevestigd te (plaats):</w:t>
            </w:r>
          </w:p>
          <w:p w:rsidR="00FE1B64" w:rsidRPr="00CA0521" w:rsidRDefault="00FE1B64" w:rsidP="00FE1B64">
            <w:pPr>
              <w:pStyle w:val="Lijstalinea"/>
              <w:ind w:left="720" w:hanging="720"/>
              <w:rPr>
                <w:rFonts w:ascii="Verdana" w:eastAsia="MS Mincho" w:hAnsi="Verdana"/>
                <w:b/>
                <w:lang w:eastAsia="en-US"/>
              </w:rPr>
            </w:pPr>
          </w:p>
        </w:tc>
        <w:tc>
          <w:tcPr>
            <w:tcW w:w="9139" w:type="dxa"/>
            <w:tcBorders>
              <w:bottom w:val="single" w:sz="4" w:space="0" w:color="auto"/>
            </w:tcBorders>
          </w:tcPr>
          <w:p w:rsidR="00FE1B64" w:rsidRPr="00CA0521" w:rsidRDefault="00FE1B64" w:rsidP="00FE1B64">
            <w:pPr>
              <w:pStyle w:val="Lijstalinea"/>
              <w:ind w:left="720" w:hanging="790"/>
              <w:rPr>
                <w:rFonts w:ascii="Verdana" w:eastAsia="MS Mincho" w:hAnsi="Verdana"/>
                <w:b/>
                <w:lang w:eastAsia="en-US"/>
              </w:rPr>
            </w:pPr>
          </w:p>
        </w:tc>
      </w:tr>
      <w:tr w:rsidR="00FE1B64" w:rsidRPr="00CA0521" w:rsidTr="00704CB4">
        <w:tc>
          <w:tcPr>
            <w:tcW w:w="4748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FE1B64" w:rsidRPr="00CA0521" w:rsidRDefault="00FE1B64" w:rsidP="00FE1B64">
            <w:pPr>
              <w:pStyle w:val="Lijstalinea"/>
              <w:ind w:left="0"/>
              <w:rPr>
                <w:rFonts w:ascii="Verdana" w:eastAsia="MS Mincho" w:hAnsi="Verdana"/>
                <w:b/>
                <w:lang w:eastAsia="en-US"/>
              </w:rPr>
            </w:pPr>
            <w:r w:rsidRPr="00CA0521">
              <w:rPr>
                <w:rFonts w:ascii="Verdana" w:eastAsia="MS Mincho" w:hAnsi="Verdana"/>
                <w:b/>
                <w:lang w:eastAsia="en-US"/>
              </w:rPr>
              <w:t>Ondergetekende verklaart namens aanbieder, in zijn hoedanigheid van (functie):</w:t>
            </w:r>
          </w:p>
          <w:p w:rsidR="00FE1B64" w:rsidRPr="00CA0521" w:rsidRDefault="00FE1B64" w:rsidP="00FE1B64">
            <w:pPr>
              <w:pStyle w:val="Lijstalinea"/>
              <w:ind w:left="0"/>
              <w:rPr>
                <w:rFonts w:ascii="Verdana" w:eastAsia="MS Mincho" w:hAnsi="Verdana"/>
                <w:b/>
                <w:lang w:eastAsia="en-US"/>
              </w:rPr>
            </w:pPr>
          </w:p>
        </w:tc>
        <w:tc>
          <w:tcPr>
            <w:tcW w:w="9139" w:type="dxa"/>
            <w:tcBorders>
              <w:bottom w:val="single" w:sz="4" w:space="0" w:color="auto"/>
            </w:tcBorders>
          </w:tcPr>
          <w:p w:rsidR="00FE1B64" w:rsidRPr="00CA0521" w:rsidRDefault="00FE1B64" w:rsidP="00FE1B64">
            <w:pPr>
              <w:pStyle w:val="Lijstalinea"/>
              <w:ind w:left="720" w:hanging="790"/>
              <w:rPr>
                <w:rFonts w:ascii="Verdana" w:eastAsia="MS Mincho" w:hAnsi="Verdana"/>
                <w:b/>
                <w:lang w:eastAsia="en-US"/>
              </w:rPr>
            </w:pPr>
          </w:p>
        </w:tc>
      </w:tr>
      <w:tr w:rsidR="00FE1B64" w:rsidRPr="00CA0521" w:rsidTr="00704CB4">
        <w:tc>
          <w:tcPr>
            <w:tcW w:w="4748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FE1B64" w:rsidRPr="00CA0521" w:rsidRDefault="00FE1B64" w:rsidP="00FE1B64">
            <w:pPr>
              <w:pStyle w:val="Lijstalinea"/>
              <w:ind w:left="720" w:hanging="720"/>
              <w:rPr>
                <w:rFonts w:ascii="Verdana" w:eastAsia="MS Mincho" w:hAnsi="Verdana"/>
                <w:b/>
                <w:lang w:eastAsia="en-US"/>
              </w:rPr>
            </w:pPr>
            <w:r w:rsidRPr="00CA0521">
              <w:rPr>
                <w:rFonts w:ascii="Verdana" w:eastAsia="MS Mincho" w:hAnsi="Verdana"/>
                <w:b/>
                <w:lang w:eastAsia="en-US"/>
              </w:rPr>
              <w:t>Datum:</w:t>
            </w:r>
          </w:p>
          <w:p w:rsidR="00FE1B64" w:rsidRPr="00CA0521" w:rsidRDefault="00FE1B64" w:rsidP="00FE1B64">
            <w:pPr>
              <w:pStyle w:val="Lijstalinea"/>
              <w:ind w:left="720" w:hanging="720"/>
              <w:rPr>
                <w:rFonts w:ascii="Verdana" w:eastAsia="MS Mincho" w:hAnsi="Verdana"/>
                <w:b/>
                <w:lang w:eastAsia="en-US"/>
              </w:rPr>
            </w:pPr>
          </w:p>
        </w:tc>
        <w:tc>
          <w:tcPr>
            <w:tcW w:w="9139" w:type="dxa"/>
            <w:tcBorders>
              <w:bottom w:val="single" w:sz="4" w:space="0" w:color="auto"/>
            </w:tcBorders>
          </w:tcPr>
          <w:p w:rsidR="00FE1B64" w:rsidRPr="00CA0521" w:rsidRDefault="00FE1B64" w:rsidP="00FE1B64">
            <w:pPr>
              <w:pStyle w:val="Lijstalinea"/>
              <w:ind w:left="720" w:hanging="790"/>
              <w:rPr>
                <w:rFonts w:ascii="Verdana" w:eastAsia="MS Mincho" w:hAnsi="Verdana"/>
                <w:b/>
                <w:lang w:eastAsia="en-US"/>
              </w:rPr>
            </w:pPr>
          </w:p>
        </w:tc>
      </w:tr>
      <w:tr w:rsidR="00FE1B64" w:rsidRPr="00CA0521" w:rsidTr="00704CB4">
        <w:trPr>
          <w:trHeight w:val="1262"/>
        </w:trPr>
        <w:tc>
          <w:tcPr>
            <w:tcW w:w="4748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FE1B64" w:rsidRPr="00CA0521" w:rsidRDefault="00FE1B64" w:rsidP="00FE1B64">
            <w:pPr>
              <w:pStyle w:val="Lijstalinea"/>
              <w:ind w:left="720" w:hanging="720"/>
              <w:rPr>
                <w:rFonts w:ascii="Verdana" w:eastAsia="MS Mincho" w:hAnsi="Verdana"/>
                <w:b/>
                <w:lang w:eastAsia="en-US"/>
              </w:rPr>
            </w:pPr>
            <w:r w:rsidRPr="00CA0521">
              <w:rPr>
                <w:rFonts w:ascii="Verdana" w:eastAsia="MS Mincho" w:hAnsi="Verdana"/>
                <w:b/>
                <w:lang w:eastAsia="en-US"/>
              </w:rPr>
              <w:t>Handtekening:</w:t>
            </w:r>
          </w:p>
        </w:tc>
        <w:tc>
          <w:tcPr>
            <w:tcW w:w="9139" w:type="dxa"/>
            <w:tcBorders>
              <w:bottom w:val="single" w:sz="4" w:space="0" w:color="auto"/>
            </w:tcBorders>
          </w:tcPr>
          <w:p w:rsidR="00FE1B64" w:rsidRPr="00CA0521" w:rsidRDefault="00FE1B64" w:rsidP="00FE1B64">
            <w:pPr>
              <w:pStyle w:val="Lijstalinea"/>
              <w:ind w:left="720" w:hanging="790"/>
              <w:rPr>
                <w:rFonts w:ascii="Verdana" w:eastAsia="MS Mincho" w:hAnsi="Verdana"/>
                <w:b/>
                <w:lang w:eastAsia="en-US"/>
              </w:rPr>
            </w:pPr>
          </w:p>
        </w:tc>
      </w:tr>
    </w:tbl>
    <w:p w:rsidR="00FE1B64" w:rsidRPr="00F81BFB" w:rsidRDefault="00FE1B64" w:rsidP="00391F4E"/>
    <w:sectPr w:rsidR="00FE1B64" w:rsidRPr="00F81BFB" w:rsidSect="00AA3488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41F5" w:rsidRDefault="00CB41F5" w:rsidP="00CB41F5">
      <w:r>
        <w:separator/>
      </w:r>
    </w:p>
  </w:endnote>
  <w:endnote w:type="continuationSeparator" w:id="0">
    <w:p w:rsidR="00CB41F5" w:rsidRDefault="00CB41F5" w:rsidP="00CB41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Verdana" w:hAnsi="Verdana"/>
      </w:rPr>
      <w:id w:val="-1241257937"/>
      <w:docPartObj>
        <w:docPartGallery w:val="Page Numbers (Bottom of Page)"/>
        <w:docPartUnique/>
      </w:docPartObj>
    </w:sdtPr>
    <w:sdtContent>
      <w:sdt>
        <w:sdtPr>
          <w:rPr>
            <w:rFonts w:ascii="Verdana" w:hAnsi="Verdana"/>
          </w:rPr>
          <w:id w:val="-1769616900"/>
          <w:docPartObj>
            <w:docPartGallery w:val="Page Numbers (Top of Page)"/>
            <w:docPartUnique/>
          </w:docPartObj>
        </w:sdtPr>
        <w:sdtContent>
          <w:p w:rsidR="00CB41F5" w:rsidRPr="00CB41F5" w:rsidRDefault="00CB41F5" w:rsidP="00CB41F5">
            <w:pPr>
              <w:pStyle w:val="Voettekst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Bijlage 7. Inschrijfformulier Ambulante Begeleiding &amp; Ambulante Begeleiding Maatschappelijke Opvang </w:t>
            </w:r>
            <w:r>
              <w:rPr>
                <w:rFonts w:ascii="Verdana" w:hAnsi="Verdana"/>
              </w:rPr>
              <w:tab/>
            </w:r>
            <w:r>
              <w:rPr>
                <w:rFonts w:ascii="Verdana" w:hAnsi="Verdana"/>
              </w:rPr>
              <w:tab/>
            </w:r>
            <w:r>
              <w:rPr>
                <w:rFonts w:ascii="Verdana" w:hAnsi="Verdana"/>
              </w:rPr>
              <w:tab/>
            </w:r>
            <w:r w:rsidRPr="00CB41F5">
              <w:rPr>
                <w:rFonts w:ascii="Verdana" w:hAnsi="Verdana"/>
              </w:rPr>
              <w:t xml:space="preserve">Pagina </w:t>
            </w:r>
            <w:r w:rsidRPr="00CB41F5">
              <w:rPr>
                <w:rFonts w:ascii="Verdana" w:hAnsi="Verdana"/>
                <w:b/>
                <w:bCs/>
              </w:rPr>
              <w:fldChar w:fldCharType="begin"/>
            </w:r>
            <w:r w:rsidRPr="00CB41F5">
              <w:rPr>
                <w:rFonts w:ascii="Verdana" w:hAnsi="Verdana"/>
                <w:b/>
                <w:bCs/>
              </w:rPr>
              <w:instrText>PAGE</w:instrText>
            </w:r>
            <w:r w:rsidRPr="00CB41F5">
              <w:rPr>
                <w:rFonts w:ascii="Verdana" w:hAnsi="Verdana"/>
                <w:b/>
                <w:bCs/>
              </w:rPr>
              <w:fldChar w:fldCharType="separate"/>
            </w:r>
            <w:r w:rsidR="005227DC">
              <w:rPr>
                <w:rFonts w:ascii="Verdana" w:hAnsi="Verdana"/>
                <w:b/>
                <w:bCs/>
                <w:noProof/>
              </w:rPr>
              <w:t>2</w:t>
            </w:r>
            <w:r w:rsidRPr="00CB41F5">
              <w:rPr>
                <w:rFonts w:ascii="Verdana" w:hAnsi="Verdana"/>
                <w:b/>
                <w:bCs/>
              </w:rPr>
              <w:fldChar w:fldCharType="end"/>
            </w:r>
            <w:r w:rsidRPr="00CB41F5">
              <w:rPr>
                <w:rFonts w:ascii="Verdana" w:hAnsi="Verdana"/>
              </w:rPr>
              <w:t xml:space="preserve"> van </w:t>
            </w:r>
            <w:r w:rsidRPr="00CB41F5">
              <w:rPr>
                <w:rFonts w:ascii="Verdana" w:hAnsi="Verdana"/>
                <w:b/>
                <w:bCs/>
              </w:rPr>
              <w:fldChar w:fldCharType="begin"/>
            </w:r>
            <w:r w:rsidRPr="00CB41F5">
              <w:rPr>
                <w:rFonts w:ascii="Verdana" w:hAnsi="Verdana"/>
                <w:b/>
                <w:bCs/>
              </w:rPr>
              <w:instrText>NUMPAGES</w:instrText>
            </w:r>
            <w:r w:rsidRPr="00CB41F5">
              <w:rPr>
                <w:rFonts w:ascii="Verdana" w:hAnsi="Verdana"/>
                <w:b/>
                <w:bCs/>
              </w:rPr>
              <w:fldChar w:fldCharType="separate"/>
            </w:r>
            <w:r w:rsidR="005227DC">
              <w:rPr>
                <w:rFonts w:ascii="Verdana" w:hAnsi="Verdana"/>
                <w:b/>
                <w:bCs/>
                <w:noProof/>
              </w:rPr>
              <w:t>8</w:t>
            </w:r>
            <w:r w:rsidRPr="00CB41F5">
              <w:rPr>
                <w:rFonts w:ascii="Verdana" w:hAnsi="Verdana"/>
                <w:b/>
                <w:bCs/>
              </w:rPr>
              <w:fldChar w:fldCharType="end"/>
            </w:r>
          </w:p>
        </w:sdtContent>
      </w:sdt>
    </w:sdtContent>
  </w:sdt>
  <w:p w:rsidR="00CB41F5" w:rsidRPr="00CB41F5" w:rsidRDefault="00CB41F5">
    <w:pPr>
      <w:pStyle w:val="Voettekst"/>
      <w:rPr>
        <w:rFonts w:ascii="Verdana" w:hAnsi="Verdan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41F5" w:rsidRDefault="00CB41F5" w:rsidP="00CB41F5">
      <w:r>
        <w:separator/>
      </w:r>
    </w:p>
  </w:footnote>
  <w:footnote w:type="continuationSeparator" w:id="0">
    <w:p w:rsidR="00CB41F5" w:rsidRDefault="00CB41F5" w:rsidP="00CB41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7F4B3D"/>
    <w:multiLevelType w:val="hybridMultilevel"/>
    <w:tmpl w:val="C368F9B2"/>
    <w:lvl w:ilvl="0" w:tplc="B2505EE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75246"/>
    <w:multiLevelType w:val="hybridMultilevel"/>
    <w:tmpl w:val="264A518E"/>
    <w:lvl w:ilvl="0" w:tplc="247E5AB0">
      <w:start w:val="7"/>
      <w:numFmt w:val="upperLetter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1C1CD3"/>
    <w:multiLevelType w:val="hybridMultilevel"/>
    <w:tmpl w:val="64B852F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F45494"/>
    <w:multiLevelType w:val="hybridMultilevel"/>
    <w:tmpl w:val="8D2EB200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4A7419"/>
    <w:multiLevelType w:val="hybridMultilevel"/>
    <w:tmpl w:val="C368F9B2"/>
    <w:lvl w:ilvl="0" w:tplc="B2505EE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8E14F3"/>
    <w:multiLevelType w:val="hybridMultilevel"/>
    <w:tmpl w:val="8C844C78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352C95"/>
    <w:multiLevelType w:val="hybridMultilevel"/>
    <w:tmpl w:val="C368F9B2"/>
    <w:lvl w:ilvl="0" w:tplc="B2505EE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910E92"/>
    <w:multiLevelType w:val="hybridMultilevel"/>
    <w:tmpl w:val="C368F9B2"/>
    <w:lvl w:ilvl="0" w:tplc="B2505EE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4"/>
  </w:num>
  <w:num w:numId="5">
    <w:abstractNumId w:val="7"/>
  </w:num>
  <w:num w:numId="6">
    <w:abstractNumId w:val="1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C0B"/>
    <w:rsid w:val="0005332E"/>
    <w:rsid w:val="0010781E"/>
    <w:rsid w:val="00147883"/>
    <w:rsid w:val="00181599"/>
    <w:rsid w:val="00192A62"/>
    <w:rsid w:val="00194961"/>
    <w:rsid w:val="00243369"/>
    <w:rsid w:val="00280C77"/>
    <w:rsid w:val="00365D3B"/>
    <w:rsid w:val="00391F4E"/>
    <w:rsid w:val="0044592D"/>
    <w:rsid w:val="004471AA"/>
    <w:rsid w:val="004745AB"/>
    <w:rsid w:val="00495AE3"/>
    <w:rsid w:val="0049658B"/>
    <w:rsid w:val="004A6C0B"/>
    <w:rsid w:val="004C35BA"/>
    <w:rsid w:val="005227DC"/>
    <w:rsid w:val="005B3443"/>
    <w:rsid w:val="005E3E14"/>
    <w:rsid w:val="006342B3"/>
    <w:rsid w:val="0065763D"/>
    <w:rsid w:val="006867AE"/>
    <w:rsid w:val="006C6D79"/>
    <w:rsid w:val="006E3274"/>
    <w:rsid w:val="00704CB4"/>
    <w:rsid w:val="00791FB9"/>
    <w:rsid w:val="007C5799"/>
    <w:rsid w:val="008322CE"/>
    <w:rsid w:val="008735F1"/>
    <w:rsid w:val="00876F31"/>
    <w:rsid w:val="008D7F62"/>
    <w:rsid w:val="008E41BE"/>
    <w:rsid w:val="009B11E2"/>
    <w:rsid w:val="00A72D50"/>
    <w:rsid w:val="00A83D53"/>
    <w:rsid w:val="00AA3488"/>
    <w:rsid w:val="00AF00A2"/>
    <w:rsid w:val="00B34BD5"/>
    <w:rsid w:val="00BB2973"/>
    <w:rsid w:val="00C83A16"/>
    <w:rsid w:val="00C87D40"/>
    <w:rsid w:val="00CA0521"/>
    <w:rsid w:val="00CA1C72"/>
    <w:rsid w:val="00CA3A97"/>
    <w:rsid w:val="00CB3383"/>
    <w:rsid w:val="00CB41F5"/>
    <w:rsid w:val="00CD555D"/>
    <w:rsid w:val="00D85D4B"/>
    <w:rsid w:val="00E018F4"/>
    <w:rsid w:val="00E4765B"/>
    <w:rsid w:val="00E8458E"/>
    <w:rsid w:val="00E976B2"/>
    <w:rsid w:val="00EC5733"/>
    <w:rsid w:val="00F0240C"/>
    <w:rsid w:val="00F14DA9"/>
    <w:rsid w:val="00F52021"/>
    <w:rsid w:val="00F671B6"/>
    <w:rsid w:val="00FE1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3B331-A468-48F9-8818-952A6FF79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4A6C0B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4A6C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4A6C0B"/>
    <w:pPr>
      <w:ind w:left="708"/>
    </w:pPr>
  </w:style>
  <w:style w:type="table" w:customStyle="1" w:styleId="Tabelraster1">
    <w:name w:val="Tabelraster1"/>
    <w:basedOn w:val="Standaardtabel"/>
    <w:next w:val="Tabelraster"/>
    <w:uiPriority w:val="39"/>
    <w:rsid w:val="004A6C0B"/>
    <w:pPr>
      <w:spacing w:after="0" w:line="240" w:lineRule="auto"/>
    </w:pPr>
    <w:rPr>
      <w:rFonts w:ascii="Cambria" w:eastAsia="MS Mincho" w:hAnsi="Cambr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11">
    <w:name w:val="Tabelraster11"/>
    <w:basedOn w:val="Standaardtabel"/>
    <w:next w:val="Tabelraster"/>
    <w:uiPriority w:val="39"/>
    <w:rsid w:val="00E018F4"/>
    <w:pPr>
      <w:spacing w:after="0" w:line="240" w:lineRule="auto"/>
    </w:pPr>
    <w:rPr>
      <w:rFonts w:ascii="Cambria" w:eastAsia="MS Mincho" w:hAnsi="Cambr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192A62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92A62"/>
    <w:rPr>
      <w:rFonts w:ascii="Tahoma" w:eastAsia="Times New Roman" w:hAnsi="Tahoma" w:cs="Tahoma"/>
      <w:sz w:val="16"/>
      <w:szCs w:val="16"/>
      <w:lang w:eastAsia="nl-NL"/>
    </w:rPr>
  </w:style>
  <w:style w:type="paragraph" w:styleId="Geenafstand">
    <w:name w:val="No Spacing"/>
    <w:link w:val="GeenafstandChar"/>
    <w:uiPriority w:val="99"/>
    <w:qFormat/>
    <w:rsid w:val="006342B3"/>
    <w:pPr>
      <w:spacing w:after="0" w:line="240" w:lineRule="auto"/>
    </w:pPr>
    <w:rPr>
      <w:rFonts w:ascii="Calibri" w:eastAsia="Times New Roman" w:hAnsi="Calibri" w:cs="Times New Roman"/>
      <w:sz w:val="24"/>
      <w:szCs w:val="20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99"/>
    <w:rsid w:val="006342B3"/>
    <w:rPr>
      <w:rFonts w:ascii="Calibri" w:eastAsia="Times New Roman" w:hAnsi="Calibri" w:cs="Times New Roman"/>
      <w:sz w:val="24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CB41F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B41F5"/>
    <w:rPr>
      <w:rFonts w:ascii="Courier New" w:eastAsia="Times New Roman" w:hAnsi="Courier New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CB41F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B41F5"/>
    <w:rPr>
      <w:rFonts w:ascii="Courier New" w:eastAsia="Times New Roman" w:hAnsi="Courier New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922FB7-EB0C-47F8-A76A-FD8FE8EF5E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4B8CB9FE</Template>
  <TotalTime>3</TotalTime>
  <Pages>8</Pages>
  <Words>1078</Words>
  <Characters>5932</Characters>
  <Application>Microsoft Office Word</Application>
  <DocSecurity>0</DocSecurity>
  <Lines>49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Noordenveld</Company>
  <LinksUpToDate>false</LinksUpToDate>
  <CharactersWithSpaces>6997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Hans Schoonbeek</dc:creator>
  <cp:lastModifiedBy>Heine Brons</cp:lastModifiedBy>
  <cp:revision>2</cp:revision>
  <cp:lastPrinted>2019-06-19T11:35:00Z</cp:lastPrinted>
  <dcterms:created xsi:type="dcterms:W3CDTF">2019-07-25T12:51:00Z</dcterms:created>
  <dcterms:modified xsi:type="dcterms:W3CDTF">2019-07-25T12:51:00Z</dcterms:modified>
</cp:coreProperties>
</file>