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578" w:rsidRPr="008D4878" w:rsidRDefault="00544D19" w:rsidP="00544D19">
      <w:pPr>
        <w:pStyle w:val="Kop1"/>
        <w:rPr>
          <w:sz w:val="24"/>
          <w:szCs w:val="24"/>
        </w:rPr>
      </w:pPr>
      <w:r w:rsidRPr="008D4878">
        <w:rPr>
          <w:sz w:val="24"/>
          <w:szCs w:val="24"/>
        </w:rPr>
        <w:t>Beoordeling</w:t>
      </w:r>
      <w:r w:rsidR="00591AC3" w:rsidRPr="008D4878">
        <w:rPr>
          <w:sz w:val="24"/>
          <w:szCs w:val="24"/>
        </w:rPr>
        <w:t>smatrix</w:t>
      </w:r>
      <w:r w:rsidR="00A07337" w:rsidRPr="008D4878">
        <w:rPr>
          <w:sz w:val="24"/>
          <w:szCs w:val="24"/>
        </w:rPr>
        <w:t xml:space="preserve"> Vragen</w:t>
      </w:r>
      <w:r w:rsidR="000919C7">
        <w:rPr>
          <w:sz w:val="24"/>
          <w:szCs w:val="24"/>
        </w:rPr>
        <w:t xml:space="preserve"> en </w:t>
      </w:r>
      <w:bookmarkStart w:id="0" w:name="_GoBack"/>
      <w:bookmarkEnd w:id="0"/>
      <w:r w:rsidR="00540336" w:rsidRPr="008D4878">
        <w:rPr>
          <w:sz w:val="24"/>
          <w:szCs w:val="24"/>
        </w:rPr>
        <w:t>Presentatie</w:t>
      </w:r>
    </w:p>
    <w:p w:rsidR="00544D19" w:rsidRPr="00544D19" w:rsidRDefault="008D6E4D" w:rsidP="00591AC3">
      <w:pPr>
        <w:rPr>
          <w:b/>
        </w:rPr>
      </w:pPr>
      <w:r>
        <w:rPr>
          <w:b/>
        </w:rPr>
        <w:t>Vragen</w:t>
      </w:r>
      <w:r w:rsidR="00544D19">
        <w:rPr>
          <w:b/>
        </w:rPr>
        <w:t>:</w:t>
      </w:r>
    </w:p>
    <w:tbl>
      <w:tblPr>
        <w:tblStyle w:val="Tabelraster"/>
        <w:tblW w:w="933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843"/>
        <w:gridCol w:w="7494"/>
      </w:tblGrid>
      <w:tr w:rsidR="00544D19" w:rsidRPr="00544D19" w:rsidTr="002324BC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Score</w:t>
            </w:r>
          </w:p>
        </w:tc>
        <w:tc>
          <w:tcPr>
            <w:tcW w:w="7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Omschrijving</w:t>
            </w:r>
          </w:p>
        </w:tc>
      </w:tr>
      <w:tr w:rsidR="00544D19" w:rsidRPr="00544D19" w:rsidTr="002324BC">
        <w:tc>
          <w:tcPr>
            <w:tcW w:w="1843" w:type="dxa"/>
            <w:tcBorders>
              <w:top w:val="single" w:sz="12" w:space="0" w:color="auto"/>
            </w:tcBorders>
          </w:tcPr>
          <w:p w:rsidR="00544D19" w:rsidRPr="00544D19" w:rsidRDefault="008D6E4D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7494" w:type="dxa"/>
            <w:tcBorders>
              <w:top w:val="single" w:sz="12" w:space="0" w:color="auto"/>
            </w:tcBorders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niets aangeleverd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geeft geen antwoord op de vraagstelling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niet, geeft vaag verhaal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vraag niet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 xml:space="preserve">Beantwoording spreekt geheel niet aan 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3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vraag onvoldoende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minder dan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minder aan.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5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vraag maar biedt geen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standaardverhaal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7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vragen en biedt beperkte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aan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10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en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ruime toegevoegde 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komt met verrassende oplossing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is verrassend</w:t>
            </w:r>
          </w:p>
        </w:tc>
      </w:tr>
    </w:tbl>
    <w:p w:rsidR="004C6578" w:rsidRDefault="004C6578" w:rsidP="00591AC3">
      <w:pPr>
        <w:spacing w:line="320" w:lineRule="atLeast"/>
        <w:contextualSpacing/>
      </w:pPr>
    </w:p>
    <w:p w:rsidR="00AE1040" w:rsidRDefault="00AE1040" w:rsidP="00591AC3">
      <w:pPr>
        <w:rPr>
          <w:b/>
        </w:rPr>
      </w:pPr>
    </w:p>
    <w:p w:rsidR="00544D19" w:rsidRPr="00544D19" w:rsidRDefault="00544D19" w:rsidP="00591AC3">
      <w:pPr>
        <w:rPr>
          <w:b/>
        </w:rPr>
      </w:pPr>
      <w:r w:rsidRPr="00544D19">
        <w:rPr>
          <w:b/>
        </w:rPr>
        <w:t>Presentatie:</w:t>
      </w:r>
    </w:p>
    <w:tbl>
      <w:tblPr>
        <w:tblStyle w:val="Tabelraster1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544D19" w:rsidRPr="00544D19" w:rsidTr="008D6E4D">
        <w:tc>
          <w:tcPr>
            <w:tcW w:w="851" w:type="dxa"/>
            <w:shd w:val="clear" w:color="auto" w:fill="D9D9D9" w:themeFill="background1" w:themeFillShade="D9"/>
          </w:tcPr>
          <w:p w:rsidR="00544D19" w:rsidRPr="00AD4C6A" w:rsidRDefault="00544D19" w:rsidP="00591AC3">
            <w:pPr>
              <w:widowControl/>
              <w:tabs>
                <w:tab w:val="clear" w:pos="851"/>
              </w:tabs>
              <w:spacing w:line="320" w:lineRule="atLeast"/>
              <w:contextualSpacing/>
              <w:jc w:val="center"/>
              <w:rPr>
                <w:rFonts w:eastAsia="Times New Roman"/>
                <w:b/>
                <w:szCs w:val="22"/>
              </w:rPr>
            </w:pPr>
            <w:r w:rsidRPr="00AD4C6A">
              <w:rPr>
                <w:rFonts w:eastAsia="Times New Roman"/>
                <w:b/>
                <w:szCs w:val="22"/>
              </w:rPr>
              <w:t>Score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:rsidR="00544D19" w:rsidRPr="00AD4C6A" w:rsidRDefault="00544D19" w:rsidP="00591AC3">
            <w:pPr>
              <w:widowControl/>
              <w:tabs>
                <w:tab w:val="clear" w:pos="851"/>
              </w:tabs>
              <w:spacing w:line="320" w:lineRule="atLeast"/>
              <w:contextualSpacing/>
              <w:jc w:val="left"/>
              <w:rPr>
                <w:rFonts w:eastAsia="Times New Roman"/>
                <w:b/>
                <w:szCs w:val="22"/>
              </w:rPr>
            </w:pPr>
            <w:r w:rsidRPr="00AD4C6A">
              <w:rPr>
                <w:rFonts w:eastAsia="Times New Roman"/>
                <w:b/>
                <w:szCs w:val="22"/>
              </w:rPr>
              <w:t>Omschrijving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>
              <w:rPr>
                <w:rFonts w:eastAsia="Times New Roman"/>
                <w:bCs w:val="0"/>
              </w:rPr>
              <w:t>0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Inschrijver heeft geen presentatie verzorgd</w:t>
            </w:r>
          </w:p>
        </w:tc>
      </w:tr>
      <w:tr w:rsidR="008D6E4D" w:rsidRPr="00544D19" w:rsidTr="008D6E4D">
        <w:tc>
          <w:tcPr>
            <w:tcW w:w="851" w:type="dxa"/>
          </w:tcPr>
          <w:p w:rsidR="008D6E4D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</w:rPr>
            </w:pPr>
            <w:r>
              <w:rPr>
                <w:rFonts w:eastAsia="Times New Roman"/>
                <w:bCs w:val="0"/>
              </w:rPr>
              <w:t>1</w:t>
            </w:r>
          </w:p>
        </w:tc>
        <w:tc>
          <w:tcPr>
            <w:tcW w:w="8505" w:type="dxa"/>
          </w:tcPr>
          <w:p w:rsidR="008D6E4D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</w:t>
            </w:r>
            <w:r>
              <w:rPr>
                <w:rFonts w:eastAsia="Times New Roman"/>
                <w:bCs w:val="0"/>
              </w:rPr>
              <w:t>slecht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>
              <w:rPr>
                <w:rFonts w:eastAsia="Times New Roman"/>
                <w:bCs w:val="0"/>
              </w:rPr>
              <w:t>3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onvoldoende</w:t>
            </w:r>
            <w:r w:rsidR="008D6E4D">
              <w:rPr>
                <w:rFonts w:eastAsia="Times New Roman"/>
                <w:bCs w:val="0"/>
              </w:rPr>
              <w:t>/matig</w:t>
            </w:r>
            <w:r w:rsidRPr="00544D19">
              <w:rPr>
                <w:rFonts w:eastAsia="Times New Roman"/>
                <w:bCs w:val="0"/>
              </w:rPr>
              <w:t>.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5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voldoende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7</w:t>
            </w:r>
          </w:p>
        </w:tc>
        <w:tc>
          <w:tcPr>
            <w:tcW w:w="8505" w:type="dxa"/>
          </w:tcPr>
          <w:p w:rsidR="00544D19" w:rsidRPr="00544D19" w:rsidRDefault="00544D19" w:rsidP="008D6E4D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 xml:space="preserve">/presentatie </w:t>
            </w:r>
            <w:r w:rsidRPr="00544D19">
              <w:rPr>
                <w:rFonts w:eastAsia="Times New Roman"/>
                <w:bCs w:val="0"/>
              </w:rPr>
              <w:t>als ruim voldoende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10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verrassend</w:t>
            </w:r>
          </w:p>
        </w:tc>
      </w:tr>
    </w:tbl>
    <w:p w:rsidR="00544D19" w:rsidRPr="00544D19" w:rsidRDefault="00544D19" w:rsidP="00544D19">
      <w:pPr>
        <w:contextualSpacing/>
      </w:pPr>
    </w:p>
    <w:sectPr w:rsidR="00544D19" w:rsidRPr="00544D19" w:rsidSect="00111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043" w:rsidRDefault="008F3043" w:rsidP="00544D19">
      <w:r>
        <w:separator/>
      </w:r>
    </w:p>
  </w:endnote>
  <w:endnote w:type="continuationSeparator" w:id="0">
    <w:p w:rsidR="008F3043" w:rsidRDefault="008F3043" w:rsidP="0054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043" w:rsidRDefault="008F3043" w:rsidP="00544D19">
      <w:r>
        <w:separator/>
      </w:r>
    </w:p>
  </w:footnote>
  <w:footnote w:type="continuationSeparator" w:id="0">
    <w:p w:rsidR="008F3043" w:rsidRDefault="008F3043" w:rsidP="0054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043" w:rsidRDefault="006E136A" w:rsidP="00544D19">
    <w:pPr>
      <w:pStyle w:val="Koptekst"/>
    </w:pPr>
    <w:r>
      <w:tab/>
    </w:r>
    <w:r>
      <w:tab/>
    </w:r>
    <w:r w:rsidR="008F3043">
      <w:rPr>
        <w:noProof/>
        <w:lang w:eastAsia="nl-NL"/>
      </w:rPr>
      <w:drawing>
        <wp:inline distT="0" distB="0" distL="0" distR="0">
          <wp:extent cx="1143000" cy="457200"/>
          <wp:effectExtent l="19050" t="0" r="0" b="0"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919C7"/>
    <w:rsid w:val="000D0C0A"/>
    <w:rsid w:val="000D620D"/>
    <w:rsid w:val="000E24C8"/>
    <w:rsid w:val="00103241"/>
    <w:rsid w:val="001077A5"/>
    <w:rsid w:val="00111682"/>
    <w:rsid w:val="00174E9D"/>
    <w:rsid w:val="001A1C0C"/>
    <w:rsid w:val="001D6A88"/>
    <w:rsid w:val="001E1E57"/>
    <w:rsid w:val="001F27FC"/>
    <w:rsid w:val="002038F6"/>
    <w:rsid w:val="002070B5"/>
    <w:rsid w:val="0029629A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69B7"/>
    <w:rsid w:val="00462EEE"/>
    <w:rsid w:val="004855BD"/>
    <w:rsid w:val="004860D4"/>
    <w:rsid w:val="004B6A74"/>
    <w:rsid w:val="004C6578"/>
    <w:rsid w:val="004D4E7A"/>
    <w:rsid w:val="004F00EC"/>
    <w:rsid w:val="00540336"/>
    <w:rsid w:val="00544D19"/>
    <w:rsid w:val="005747EF"/>
    <w:rsid w:val="00582E8D"/>
    <w:rsid w:val="00591AC3"/>
    <w:rsid w:val="0059455F"/>
    <w:rsid w:val="005B0654"/>
    <w:rsid w:val="006A1E80"/>
    <w:rsid w:val="006A46E6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771AB"/>
    <w:rsid w:val="00896BF7"/>
    <w:rsid w:val="008C0CCE"/>
    <w:rsid w:val="008D4878"/>
    <w:rsid w:val="008D624D"/>
    <w:rsid w:val="008D6E4D"/>
    <w:rsid w:val="008F3043"/>
    <w:rsid w:val="009516F6"/>
    <w:rsid w:val="0095376E"/>
    <w:rsid w:val="00A07337"/>
    <w:rsid w:val="00A105C7"/>
    <w:rsid w:val="00A61906"/>
    <w:rsid w:val="00A82416"/>
    <w:rsid w:val="00A9124A"/>
    <w:rsid w:val="00AD4C6A"/>
    <w:rsid w:val="00AE0CCA"/>
    <w:rsid w:val="00AE1040"/>
    <w:rsid w:val="00AE2B5A"/>
    <w:rsid w:val="00AF3E5B"/>
    <w:rsid w:val="00B00243"/>
    <w:rsid w:val="00B05EFD"/>
    <w:rsid w:val="00B45C4A"/>
    <w:rsid w:val="00B97832"/>
    <w:rsid w:val="00BB0977"/>
    <w:rsid w:val="00BB5954"/>
    <w:rsid w:val="00C11E1B"/>
    <w:rsid w:val="00CA2C5A"/>
    <w:rsid w:val="00CE5C61"/>
    <w:rsid w:val="00D6739F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50B0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utoRedefine/>
    <w:qFormat/>
    <w:rsid w:val="00544D19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  <w:style w:type="table" w:styleId="Tabelraster">
    <w:name w:val="Table Grid"/>
    <w:basedOn w:val="Standaardtabel"/>
    <w:rsid w:val="00544D19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544D19"/>
    <w:pPr>
      <w:spacing w:after="0" w:line="240" w:lineRule="auto"/>
    </w:pPr>
    <w:rPr>
      <w:rFonts w:eastAsia="Calibri" w:cs="Times New Roman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40E92-AE3D-4DD9-BCC9-D7477DF02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EC17329F</Template>
  <TotalTime>2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3</cp:revision>
  <dcterms:created xsi:type="dcterms:W3CDTF">2020-08-24T12:15:00Z</dcterms:created>
  <dcterms:modified xsi:type="dcterms:W3CDTF">2020-08-24T12:16:00Z</dcterms:modified>
</cp:coreProperties>
</file>