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282" w:rsidRDefault="00AB3282" w:rsidP="00AB3282">
      <w:pPr>
        <w:rPr>
          <w:rFonts w:ascii="Trebuchet MS" w:hAnsi="Trebuchet MS"/>
          <w:b/>
          <w:bCs/>
          <w:color w:val="002060"/>
          <w:sz w:val="28"/>
          <w:szCs w:val="28"/>
        </w:rPr>
      </w:pPr>
    </w:p>
    <w:p w:rsidR="00B77632" w:rsidRDefault="00B77632" w:rsidP="00AB3282">
      <w:pPr>
        <w:rPr>
          <w:rFonts w:ascii="Trebuchet MS" w:hAnsi="Trebuchet MS"/>
          <w:b/>
          <w:bCs/>
          <w:color w:val="002060"/>
          <w:sz w:val="28"/>
          <w:szCs w:val="28"/>
        </w:rPr>
      </w:pPr>
    </w:p>
    <w:p w:rsidR="00B77632" w:rsidRDefault="00B77632" w:rsidP="00AB3282">
      <w:pPr>
        <w:rPr>
          <w:rFonts w:ascii="Trebuchet MS" w:hAnsi="Trebuchet MS"/>
          <w:b/>
          <w:bCs/>
          <w:color w:val="002060"/>
          <w:sz w:val="28"/>
          <w:szCs w:val="28"/>
        </w:rPr>
      </w:pPr>
    </w:p>
    <w:p w:rsidR="00B77632" w:rsidRDefault="00B77632" w:rsidP="00AB3282">
      <w:pPr>
        <w:rPr>
          <w:rFonts w:ascii="Trebuchet MS" w:hAnsi="Trebuchet MS"/>
          <w:b/>
          <w:bCs/>
          <w:color w:val="002060"/>
          <w:sz w:val="28"/>
          <w:szCs w:val="28"/>
        </w:rPr>
      </w:pPr>
    </w:p>
    <w:p w:rsidR="00B77632" w:rsidRDefault="00B77632" w:rsidP="00AB3282">
      <w:pPr>
        <w:rPr>
          <w:rFonts w:ascii="Trebuchet MS" w:hAnsi="Trebuchet MS"/>
          <w:b/>
          <w:bCs/>
          <w:color w:val="002060"/>
          <w:sz w:val="28"/>
          <w:szCs w:val="28"/>
        </w:rPr>
      </w:pPr>
    </w:p>
    <w:p w:rsidR="00B77632" w:rsidRDefault="00B77632" w:rsidP="00AB3282">
      <w:pPr>
        <w:rPr>
          <w:rFonts w:ascii="Trebuchet MS" w:hAnsi="Trebuchet MS"/>
          <w:b/>
          <w:bCs/>
          <w:color w:val="002060"/>
          <w:sz w:val="28"/>
          <w:szCs w:val="28"/>
        </w:rPr>
      </w:pPr>
    </w:p>
    <w:p w:rsidR="00717B74" w:rsidRDefault="00B77632" w:rsidP="00717B74">
      <w:pPr>
        <w:rPr>
          <w:rFonts w:ascii="Trebuchet MS" w:hAnsi="Trebuchet MS"/>
          <w:b/>
          <w:sz w:val="28"/>
          <w:szCs w:val="28"/>
        </w:rPr>
      </w:pPr>
      <w:bookmarkStart w:id="0" w:name="_GoBack"/>
      <w:r>
        <w:rPr>
          <w:rFonts w:ascii="Trebuchet MS" w:hAnsi="Trebuchet MS"/>
          <w:b/>
          <w:sz w:val="28"/>
          <w:szCs w:val="28"/>
          <w:u w:val="single"/>
        </w:rPr>
        <w:t>Bijlage 1</w:t>
      </w:r>
      <w:r>
        <w:rPr>
          <w:rFonts w:ascii="Trebuchet MS" w:hAnsi="Trebuchet MS"/>
          <w:b/>
          <w:sz w:val="28"/>
          <w:szCs w:val="28"/>
          <w:u w:val="single"/>
        </w:rPr>
        <w:tab/>
        <w:t xml:space="preserve">Aantal inwoners gemeente Súdwest-Fryslân naar leeftijdscategorie en </w:t>
      </w:r>
      <w:proofErr w:type="spellStart"/>
      <w:r>
        <w:rPr>
          <w:rFonts w:ascii="Trebuchet MS" w:hAnsi="Trebuchet MS"/>
          <w:b/>
          <w:sz w:val="28"/>
          <w:szCs w:val="28"/>
          <w:u w:val="single"/>
        </w:rPr>
        <w:t>gebiedsteam</w:t>
      </w:r>
      <w:proofErr w:type="spellEnd"/>
    </w:p>
    <w:bookmarkEnd w:id="0"/>
    <w:p w:rsidR="00717B74" w:rsidRDefault="00717B74" w:rsidP="00717B74">
      <w:pPr>
        <w:rPr>
          <w:rFonts w:ascii="Trebuchet MS" w:hAnsi="Trebuchet MS"/>
          <w:b/>
          <w:sz w:val="28"/>
          <w:szCs w:val="28"/>
        </w:rPr>
      </w:pPr>
    </w:p>
    <w:tbl>
      <w:tblPr>
        <w:tblW w:w="1231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7"/>
        <w:gridCol w:w="1471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B77632" w:rsidRPr="00B77632" w:rsidTr="00B77632">
        <w:trPr>
          <w:trHeight w:val="30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rPr>
                <w:rFonts w:ascii="Trebuchet MS" w:eastAsia="Times New Roman" w:hAnsi="Trebuchet MS" w:cs="Calibri"/>
                <w:color w:val="000000"/>
                <w:szCs w:val="20"/>
                <w:lang w:eastAsia="nl-NL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</w:p>
        </w:tc>
      </w:tr>
      <w:tr w:rsidR="00B77632" w:rsidRPr="00B77632" w:rsidTr="00B77632">
        <w:trPr>
          <w:trHeight w:val="312"/>
        </w:trPr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4BACC6"/>
            <w:noWrap/>
            <w:hideMark/>
          </w:tcPr>
          <w:p w:rsidR="00B77632" w:rsidRPr="00B77632" w:rsidRDefault="00B77632" w:rsidP="00B77632">
            <w:pPr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</w:pPr>
            <w:r w:rsidRPr="00B77632"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4BACC6"/>
            <w:noWrap/>
            <w:vAlign w:val="center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  <w:t>totaal inwoners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4BACC6"/>
            <w:noWrap/>
            <w:vAlign w:val="center"/>
            <w:hideMark/>
          </w:tcPr>
          <w:p w:rsidR="00B77632" w:rsidRPr="00B77632" w:rsidRDefault="00B77632" w:rsidP="00B7763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  <w:t>0 tot 15 jaar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4BACC6"/>
            <w:noWrap/>
            <w:vAlign w:val="center"/>
            <w:hideMark/>
          </w:tcPr>
          <w:p w:rsidR="00B77632" w:rsidRPr="00B77632" w:rsidRDefault="00B77632" w:rsidP="00B7763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  <w:t>15 tot 25 jaar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4BACC6"/>
            <w:noWrap/>
            <w:vAlign w:val="center"/>
            <w:hideMark/>
          </w:tcPr>
          <w:p w:rsidR="00B77632" w:rsidRPr="00B77632" w:rsidRDefault="00B77632" w:rsidP="00B7763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  <w:t>25 tot 45 jaar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4BACC6"/>
            <w:noWrap/>
            <w:vAlign w:val="center"/>
            <w:hideMark/>
          </w:tcPr>
          <w:p w:rsidR="00B77632" w:rsidRPr="00B77632" w:rsidRDefault="00B77632" w:rsidP="00B7763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  <w:t>45 tot 65 jaar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4BACC6"/>
            <w:noWrap/>
            <w:vAlign w:val="center"/>
            <w:hideMark/>
          </w:tcPr>
          <w:p w:rsidR="00B77632" w:rsidRPr="00B77632" w:rsidRDefault="00B77632" w:rsidP="00B7763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  <w:t>65 jaar of ouder</w:t>
            </w:r>
          </w:p>
        </w:tc>
      </w:tr>
      <w:tr w:rsidR="00B77632" w:rsidRPr="00B77632" w:rsidTr="00B77632">
        <w:trPr>
          <w:trHeight w:val="30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center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  <w:t>Gebiedsteam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hideMark/>
          </w:tcPr>
          <w:p w:rsidR="00B77632" w:rsidRPr="00B77632" w:rsidRDefault="00B77632" w:rsidP="00B77632">
            <w:pPr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</w:pPr>
            <w:r w:rsidRPr="00B77632"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proofErr w:type="spellStart"/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abs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proofErr w:type="spellStart"/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abs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proofErr w:type="spellStart"/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abs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proofErr w:type="spellStart"/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abs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proofErr w:type="spellStart"/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abs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%</w:t>
            </w:r>
          </w:p>
        </w:tc>
      </w:tr>
      <w:tr w:rsidR="00B77632" w:rsidRPr="00B77632" w:rsidTr="00B77632">
        <w:trPr>
          <w:trHeight w:val="288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center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  <w:t>Bolsward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22715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3760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16,55%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2720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11,97%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4695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20,67%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6680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29,41%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5010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22,06%</w:t>
            </w:r>
          </w:p>
        </w:tc>
      </w:tr>
      <w:tr w:rsidR="00B77632" w:rsidRPr="00B77632" w:rsidTr="00B77632">
        <w:trPr>
          <w:trHeight w:val="288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center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  <w:t>Buitengebied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33465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5470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16,35%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3790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11,33%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6315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18,87%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10205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30,49%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7885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23,56%</w:t>
            </w:r>
          </w:p>
        </w:tc>
      </w:tr>
      <w:tr w:rsidR="00B77632" w:rsidRPr="00B77632" w:rsidTr="00B77632">
        <w:trPr>
          <w:trHeight w:val="288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center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  <w:t>Sneek Noord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16550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16,10%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1845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11,15%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3665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22,15%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4515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27,28%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3935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23,78%</w:t>
            </w:r>
          </w:p>
        </w:tc>
      </w:tr>
      <w:tr w:rsidR="00B77632" w:rsidRPr="00B77632" w:rsidTr="00B77632">
        <w:trPr>
          <w:trHeight w:val="288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center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  <w:t>Sneek Zuid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16530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2565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15,52%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2085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12,61%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3805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23,02%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4745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28,71%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3380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20,45%</w:t>
            </w:r>
          </w:p>
        </w:tc>
      </w:tr>
      <w:tr w:rsidR="00B77632" w:rsidRPr="00B77632" w:rsidTr="00B77632">
        <w:trPr>
          <w:trHeight w:val="288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hideMark/>
          </w:tcPr>
          <w:p w:rsidR="00B77632" w:rsidRPr="00B77632" w:rsidRDefault="00B77632" w:rsidP="00B77632">
            <w:pPr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</w:pPr>
            <w:r w:rsidRPr="00B77632"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7632" w:rsidRPr="00B77632" w:rsidRDefault="00B77632" w:rsidP="00B77632">
            <w:pPr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7632" w:rsidRPr="00B77632" w:rsidRDefault="00B77632" w:rsidP="00B77632">
            <w:pPr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7632" w:rsidRPr="00B77632" w:rsidRDefault="00B77632" w:rsidP="00B77632">
            <w:pPr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7632" w:rsidRPr="00B77632" w:rsidRDefault="00B77632" w:rsidP="00B77632">
            <w:pPr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7632" w:rsidRPr="00B77632" w:rsidRDefault="00B77632" w:rsidP="00B77632">
            <w:pPr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7632" w:rsidRPr="00B77632" w:rsidRDefault="00B77632" w:rsidP="00B77632">
            <w:pPr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7632" w:rsidRPr="00B77632" w:rsidRDefault="00B77632" w:rsidP="00B77632">
            <w:pPr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7632" w:rsidRPr="00B77632" w:rsidRDefault="00B77632" w:rsidP="00B77632">
            <w:pPr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7632" w:rsidRPr="00B77632" w:rsidRDefault="00B77632" w:rsidP="00B77632">
            <w:pPr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7632" w:rsidRPr="00B77632" w:rsidRDefault="00B77632" w:rsidP="00B77632">
            <w:pPr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7632" w:rsidRPr="00B77632" w:rsidRDefault="00B77632" w:rsidP="00B77632">
            <w:pPr>
              <w:rPr>
                <w:rFonts w:ascii="Times New Roman" w:eastAsia="Times New Roman" w:hAnsi="Times New Roman"/>
                <w:color w:val="000000"/>
                <w:szCs w:val="20"/>
                <w:lang w:eastAsia="nl-NL"/>
              </w:rPr>
            </w:pPr>
          </w:p>
        </w:tc>
      </w:tr>
      <w:tr w:rsidR="00B77632" w:rsidRPr="00B77632" w:rsidTr="00B77632">
        <w:trPr>
          <w:trHeight w:val="300"/>
        </w:trPr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4BACC6"/>
            <w:noWrap/>
            <w:vAlign w:val="center"/>
            <w:hideMark/>
          </w:tcPr>
          <w:p w:rsidR="00B77632" w:rsidRPr="00B77632" w:rsidRDefault="00B77632" w:rsidP="00B7763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nl-NL"/>
              </w:rPr>
              <w:t>SWF Totaal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89260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14460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16,20%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10440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11,70%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18480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20,70%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26145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29,29%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20210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B77632" w:rsidRPr="00B77632" w:rsidRDefault="00B77632" w:rsidP="00B7763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</w:pPr>
            <w:r w:rsidRPr="00B77632">
              <w:rPr>
                <w:rFonts w:ascii="Calibri" w:eastAsia="Times New Roman" w:hAnsi="Calibri" w:cs="Calibri"/>
                <w:color w:val="000000"/>
                <w:sz w:val="22"/>
                <w:lang w:eastAsia="nl-NL"/>
              </w:rPr>
              <w:t>22,64%</w:t>
            </w:r>
          </w:p>
        </w:tc>
      </w:tr>
    </w:tbl>
    <w:p w:rsidR="00B77632" w:rsidRDefault="00B77632" w:rsidP="00717B74">
      <w:pPr>
        <w:rPr>
          <w:rFonts w:ascii="Trebuchet MS" w:hAnsi="Trebuchet MS"/>
          <w:b/>
          <w:sz w:val="28"/>
          <w:szCs w:val="28"/>
        </w:rPr>
      </w:pPr>
    </w:p>
    <w:p w:rsidR="00B77632" w:rsidRPr="00B77632" w:rsidRDefault="00B77632" w:rsidP="00717B74">
      <w:pPr>
        <w:rPr>
          <w:rFonts w:ascii="Trebuchet MS" w:hAnsi="Trebuchet MS"/>
          <w:b/>
          <w:szCs w:val="20"/>
        </w:rPr>
      </w:pPr>
      <w:r w:rsidRPr="00B77632">
        <w:rPr>
          <w:rFonts w:ascii="Trebuchet MS" w:hAnsi="Trebuchet MS"/>
          <w:b/>
          <w:szCs w:val="20"/>
        </w:rPr>
        <w:t>Bron: CBS (peildatum 1 januari 2020)</w:t>
      </w:r>
    </w:p>
    <w:sectPr w:rsidR="00B77632" w:rsidRPr="00B77632" w:rsidSect="00B776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BEA" w:rsidRDefault="00153BEA" w:rsidP="003355B3">
      <w:r>
        <w:separator/>
      </w:r>
    </w:p>
  </w:endnote>
  <w:endnote w:type="continuationSeparator" w:id="0">
    <w:p w:rsidR="00153BEA" w:rsidRDefault="00153BEA" w:rsidP="00335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3 of 9 Barcod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Z: 3of 9 BarCode">
    <w:panose1 w:val="0402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2A9" w:rsidRDefault="006852A9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2A9" w:rsidRDefault="006852A9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2A9" w:rsidRDefault="006852A9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BEA" w:rsidRDefault="00153BEA" w:rsidP="003355B3">
      <w:r>
        <w:separator/>
      </w:r>
    </w:p>
  </w:footnote>
  <w:footnote w:type="continuationSeparator" w:id="0">
    <w:p w:rsidR="00153BEA" w:rsidRDefault="00153BEA" w:rsidP="003355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2A9" w:rsidRDefault="006852A9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EBF" w:rsidRDefault="00BD4BE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7728" behindDoc="1" locked="0" layoutInCell="1" allowOverlap="1" wp14:anchorId="5AE0DD18" wp14:editId="7F8EBB1B">
          <wp:simplePos x="0" y="0"/>
          <wp:positionH relativeFrom="column">
            <wp:posOffset>-593725</wp:posOffset>
          </wp:positionH>
          <wp:positionV relativeFrom="paragraph">
            <wp:posOffset>-174625</wp:posOffset>
          </wp:positionV>
          <wp:extent cx="3015615" cy="448310"/>
          <wp:effectExtent l="0" t="0" r="0" b="8890"/>
          <wp:wrapTight wrapText="bothSides">
            <wp:wrapPolygon edited="0">
              <wp:start x="0" y="0"/>
              <wp:lineTo x="0" y="21110"/>
              <wp:lineTo x="21423" y="21110"/>
              <wp:lineTo x="21423" y="0"/>
              <wp:lineTo x="0" y="0"/>
            </wp:wrapPolygon>
          </wp:wrapTight>
          <wp:docPr id="1" name="Afbeelding 1" title="Logo van de gemeente Sudwest-Frys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meenteSWF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56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2A9" w:rsidRDefault="006852A9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B72C84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A9580B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5AC010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44D644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9"/>
    <w:multiLevelType w:val="singleLevel"/>
    <w:tmpl w:val="CEC03E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65E78A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msName" w:val="MYCORSA"/>
    <w:docVar w:name="DocAuthor" w:val="Tineke Velting"/>
    <w:docVar w:name="DocDuplex" w:val="DUPLEX_DEFAULT"/>
    <w:docVar w:name="DocIndex" w:val="0000"/>
    <w:docVar w:name="DocPrinter" w:val="NOPRINTER"/>
    <w:docVar w:name="DocReg" w:val="0"/>
    <w:docVar w:name="DocType" w:val="ORG"/>
    <w:docVar w:name="DocumentLanguage" w:val="nl-NL"/>
    <w:docVar w:name="IW_Generated" w:val="True"/>
    <w:docVar w:name="KingAsync" w:val="none"/>
    <w:docVar w:name="KingWizard" w:val="0"/>
    <w:docVar w:name="mitStyleTemplates" w:val="Stijl Sudwest Fryslan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9271"/>
  </w:docVars>
  <w:rsids>
    <w:rsidRoot w:val="006852A9"/>
    <w:rsid w:val="000524F3"/>
    <w:rsid w:val="000D4E4E"/>
    <w:rsid w:val="00117110"/>
    <w:rsid w:val="0012696F"/>
    <w:rsid w:val="0014718F"/>
    <w:rsid w:val="00153BEA"/>
    <w:rsid w:val="00185A61"/>
    <w:rsid w:val="00195719"/>
    <w:rsid w:val="001A2BBF"/>
    <w:rsid w:val="001B6B32"/>
    <w:rsid w:val="001D413E"/>
    <w:rsid w:val="001E355B"/>
    <w:rsid w:val="002507DF"/>
    <w:rsid w:val="00255372"/>
    <w:rsid w:val="00256D78"/>
    <w:rsid w:val="002646C6"/>
    <w:rsid w:val="00276437"/>
    <w:rsid w:val="002B1A5B"/>
    <w:rsid w:val="002B3797"/>
    <w:rsid w:val="003012E4"/>
    <w:rsid w:val="003355B3"/>
    <w:rsid w:val="00342D8E"/>
    <w:rsid w:val="0036011A"/>
    <w:rsid w:val="003878BB"/>
    <w:rsid w:val="003B68A6"/>
    <w:rsid w:val="0040160E"/>
    <w:rsid w:val="00484795"/>
    <w:rsid w:val="004B3F38"/>
    <w:rsid w:val="004F5182"/>
    <w:rsid w:val="0056401E"/>
    <w:rsid w:val="006138C5"/>
    <w:rsid w:val="006335FF"/>
    <w:rsid w:val="00637BA0"/>
    <w:rsid w:val="00667798"/>
    <w:rsid w:val="006720F1"/>
    <w:rsid w:val="006852A9"/>
    <w:rsid w:val="006C54C5"/>
    <w:rsid w:val="00706BDF"/>
    <w:rsid w:val="00717B74"/>
    <w:rsid w:val="00721021"/>
    <w:rsid w:val="00773B80"/>
    <w:rsid w:val="007912AF"/>
    <w:rsid w:val="007A1968"/>
    <w:rsid w:val="007D37DD"/>
    <w:rsid w:val="007F099F"/>
    <w:rsid w:val="00820AF7"/>
    <w:rsid w:val="00877839"/>
    <w:rsid w:val="008D7056"/>
    <w:rsid w:val="008F5531"/>
    <w:rsid w:val="008F5AE1"/>
    <w:rsid w:val="009621F3"/>
    <w:rsid w:val="009B3A78"/>
    <w:rsid w:val="009F575E"/>
    <w:rsid w:val="00A177D0"/>
    <w:rsid w:val="00A306E6"/>
    <w:rsid w:val="00A32787"/>
    <w:rsid w:val="00A70283"/>
    <w:rsid w:val="00A72658"/>
    <w:rsid w:val="00A95A7A"/>
    <w:rsid w:val="00AB3282"/>
    <w:rsid w:val="00AE2EAA"/>
    <w:rsid w:val="00AF6FF3"/>
    <w:rsid w:val="00B12D92"/>
    <w:rsid w:val="00B20DED"/>
    <w:rsid w:val="00B45716"/>
    <w:rsid w:val="00B56CBD"/>
    <w:rsid w:val="00B76440"/>
    <w:rsid w:val="00B77632"/>
    <w:rsid w:val="00B86A46"/>
    <w:rsid w:val="00BC05E3"/>
    <w:rsid w:val="00BD4BE4"/>
    <w:rsid w:val="00C01181"/>
    <w:rsid w:val="00C56FEC"/>
    <w:rsid w:val="00C72527"/>
    <w:rsid w:val="00C80EBF"/>
    <w:rsid w:val="00CB1C10"/>
    <w:rsid w:val="00CD0842"/>
    <w:rsid w:val="00CD4DA9"/>
    <w:rsid w:val="00D0072E"/>
    <w:rsid w:val="00D34F39"/>
    <w:rsid w:val="00D46AAC"/>
    <w:rsid w:val="00D71DD9"/>
    <w:rsid w:val="00D95248"/>
    <w:rsid w:val="00D952E2"/>
    <w:rsid w:val="00EB08EA"/>
    <w:rsid w:val="00EB4FF9"/>
    <w:rsid w:val="00EC2E74"/>
    <w:rsid w:val="00EF38FE"/>
    <w:rsid w:val="00F26FFA"/>
    <w:rsid w:val="00F326B7"/>
    <w:rsid w:val="00F45914"/>
    <w:rsid w:val="00F64370"/>
    <w:rsid w:val="00F71052"/>
    <w:rsid w:val="00F73C14"/>
    <w:rsid w:val="00FA148D"/>
    <w:rsid w:val="00FA7D18"/>
    <w:rsid w:val="00FB303B"/>
    <w:rsid w:val="00FB7CCC"/>
    <w:rsid w:val="00FC6313"/>
    <w:rsid w:val="00FD0F17"/>
    <w:rsid w:val="00FE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B3282"/>
    <w:rPr>
      <w:rFonts w:ascii="Arial" w:eastAsia="Calibri" w:hAnsi="Arial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706BD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706BDF"/>
    <w:pPr>
      <w:keepNext/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706BDF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D0072E"/>
    <w:rPr>
      <w:rFonts w:ascii="Trebuchet MS" w:hAnsi="Trebuchet MS" w:cs="Arial"/>
      <w:b/>
      <w:bCs/>
      <w:kern w:val="32"/>
      <w:sz w:val="32"/>
      <w:szCs w:val="32"/>
    </w:rPr>
  </w:style>
  <w:style w:type="character" w:customStyle="1" w:styleId="Kop2Char">
    <w:name w:val="Kop 2 Char"/>
    <w:link w:val="Kop2"/>
    <w:rsid w:val="00D0072E"/>
    <w:rPr>
      <w:rFonts w:ascii="Trebuchet MS" w:hAnsi="Trebuchet MS" w:cs="Arial"/>
      <w:b/>
      <w:bCs/>
      <w:iCs/>
      <w:szCs w:val="28"/>
    </w:rPr>
  </w:style>
  <w:style w:type="character" w:customStyle="1" w:styleId="Kop3Char">
    <w:name w:val="Kop 3 Char"/>
    <w:link w:val="Kop3"/>
    <w:rsid w:val="00D0072E"/>
    <w:rPr>
      <w:rFonts w:ascii="Trebuchet MS" w:hAnsi="Trebuchet MS" w:cs="Arial"/>
      <w:b/>
      <w:bCs/>
      <w:szCs w:val="26"/>
    </w:rPr>
  </w:style>
  <w:style w:type="paragraph" w:customStyle="1" w:styleId="Briefhoofd">
    <w:name w:val="Briefhoofd"/>
    <w:basedOn w:val="Standaard"/>
    <w:link w:val="BriefhoofdChar"/>
    <w:autoRedefine/>
    <w:rsid w:val="00706BDF"/>
    <w:rPr>
      <w:rFonts w:cs="Arial"/>
      <w:szCs w:val="20"/>
    </w:rPr>
  </w:style>
  <w:style w:type="paragraph" w:customStyle="1" w:styleId="Barcodecorsa">
    <w:name w:val="Barcode corsa"/>
    <w:basedOn w:val="Standaard"/>
    <w:rsid w:val="00706BDF"/>
    <w:rPr>
      <w:rFonts w:ascii="3 of 9 Barcode" w:hAnsi="3 of 9 Barcode"/>
      <w:sz w:val="36"/>
    </w:rPr>
  </w:style>
  <w:style w:type="paragraph" w:customStyle="1" w:styleId="Briefvoettekst">
    <w:name w:val="Brief voettekst"/>
    <w:basedOn w:val="Standaard"/>
    <w:autoRedefine/>
    <w:rsid w:val="00706BDF"/>
    <w:rPr>
      <w:sz w:val="16"/>
    </w:rPr>
  </w:style>
  <w:style w:type="paragraph" w:customStyle="1" w:styleId="BriefGEMEENTEWYMBRITS">
    <w:name w:val="Brief GEMEENTE WYMBRITS"/>
    <w:basedOn w:val="Standaard"/>
    <w:autoRedefine/>
    <w:rsid w:val="00706BDF"/>
    <w:pPr>
      <w:jc w:val="right"/>
    </w:pPr>
    <w:rPr>
      <w:rFonts w:cs="Arial"/>
      <w:caps/>
      <w:sz w:val="36"/>
    </w:rPr>
  </w:style>
  <w:style w:type="paragraph" w:styleId="Koptekst">
    <w:name w:val="header"/>
    <w:basedOn w:val="Standaard"/>
    <w:link w:val="KoptekstChar"/>
    <w:rsid w:val="00706BD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D0072E"/>
    <w:rPr>
      <w:rFonts w:ascii="Trebuchet MS" w:hAnsi="Trebuchet MS"/>
      <w:szCs w:val="24"/>
    </w:rPr>
  </w:style>
  <w:style w:type="paragraph" w:styleId="Voettekst">
    <w:name w:val="footer"/>
    <w:basedOn w:val="Standaard"/>
    <w:link w:val="VoettekstChar"/>
    <w:autoRedefine/>
    <w:rsid w:val="00706BDF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link w:val="Voettekst"/>
    <w:rsid w:val="00D0072E"/>
    <w:rPr>
      <w:rFonts w:ascii="Trebuchet MS" w:hAnsi="Trebuchet MS"/>
      <w:sz w:val="16"/>
      <w:szCs w:val="24"/>
    </w:rPr>
  </w:style>
  <w:style w:type="paragraph" w:customStyle="1" w:styleId="Kopformulier">
    <w:name w:val="Kop formulier"/>
    <w:basedOn w:val="Standaard"/>
    <w:autoRedefine/>
    <w:rsid w:val="00706BDF"/>
    <w:pPr>
      <w:jc w:val="center"/>
    </w:pPr>
    <w:rPr>
      <w:b/>
      <w:sz w:val="28"/>
    </w:rPr>
  </w:style>
  <w:style w:type="character" w:styleId="Hyperlink">
    <w:name w:val="Hyperlink"/>
    <w:rsid w:val="00706BDF"/>
    <w:rPr>
      <w:color w:val="0000FF"/>
      <w:u w:val="single"/>
    </w:rPr>
  </w:style>
  <w:style w:type="paragraph" w:customStyle="1" w:styleId="Faxtitel">
    <w:name w:val="Faxtitel"/>
    <w:basedOn w:val="Standaard"/>
    <w:rsid w:val="00706BDF"/>
    <w:pPr>
      <w:jc w:val="center"/>
    </w:pPr>
    <w:rPr>
      <w:b/>
      <w:sz w:val="28"/>
    </w:rPr>
  </w:style>
  <w:style w:type="paragraph" w:customStyle="1" w:styleId="Paginanummering">
    <w:name w:val="Paginanummering"/>
    <w:basedOn w:val="Briefvoettekst"/>
    <w:rsid w:val="00706BDF"/>
  </w:style>
  <w:style w:type="paragraph" w:customStyle="1" w:styleId="Bijlage">
    <w:name w:val="Bijlage"/>
    <w:basedOn w:val="Paginanummering"/>
    <w:autoRedefine/>
    <w:rsid w:val="00706BDF"/>
    <w:rPr>
      <w:b/>
      <w:sz w:val="22"/>
    </w:rPr>
  </w:style>
  <w:style w:type="paragraph" w:customStyle="1" w:styleId="Tabelbijlage">
    <w:name w:val="Tabel bijlage"/>
    <w:basedOn w:val="Standaard"/>
    <w:autoRedefine/>
    <w:rsid w:val="00706BDF"/>
  </w:style>
  <w:style w:type="table" w:styleId="Tabelraster">
    <w:name w:val="Table Grid"/>
    <w:basedOn w:val="Standaardtabel"/>
    <w:rsid w:val="00706BDF"/>
    <w:rPr>
      <w:rFonts w:ascii="Times New Roman" w:hAnsi="Times New Roman"/>
    </w:rPr>
    <w:tblPr/>
  </w:style>
  <w:style w:type="character" w:styleId="Paginanummer">
    <w:name w:val="page number"/>
    <w:rsid w:val="00706BDF"/>
  </w:style>
  <w:style w:type="paragraph" w:customStyle="1" w:styleId="OpmaakprofielBriefhoofdZ3of9BarCode14pt">
    <w:name w:val="Opmaakprofiel Briefhoofd + Z: 3of 9 BarCode 14 pt"/>
    <w:basedOn w:val="Briefhoofd"/>
    <w:link w:val="OpmaakprofielBriefhoofdZ3of9BarCode14ptChar"/>
    <w:rsid w:val="00706BDF"/>
    <w:rPr>
      <w:rFonts w:ascii="Z: 3of 9 BarCode" w:hAnsi="Z: 3of 9 BarCode"/>
      <w:sz w:val="28"/>
    </w:rPr>
  </w:style>
  <w:style w:type="character" w:customStyle="1" w:styleId="BriefhoofdChar">
    <w:name w:val="Briefhoofd Char"/>
    <w:link w:val="Briefhoofd"/>
    <w:rsid w:val="00706BDF"/>
    <w:rPr>
      <w:rFonts w:ascii="Trebuchet MS" w:hAnsi="Trebuchet MS" w:cs="Arial"/>
    </w:rPr>
  </w:style>
  <w:style w:type="character" w:customStyle="1" w:styleId="OpmaakprofielBriefhoofdZ3of9BarCode14ptChar">
    <w:name w:val="Opmaakprofiel Briefhoofd + Z: 3of 9 BarCode 14 pt Char"/>
    <w:link w:val="OpmaakprofielBriefhoofdZ3of9BarCode14pt"/>
    <w:rsid w:val="00706BDF"/>
    <w:rPr>
      <w:rFonts w:ascii="Z: 3of 9 BarCode" w:hAnsi="Z: 3of 9 BarCode" w:cs="Arial"/>
      <w:sz w:val="28"/>
    </w:rPr>
  </w:style>
  <w:style w:type="paragraph" w:styleId="Lijstalinea">
    <w:name w:val="List Paragraph"/>
    <w:basedOn w:val="Standaard"/>
    <w:uiPriority w:val="34"/>
    <w:qFormat/>
    <w:rsid w:val="006720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B3282"/>
    <w:rPr>
      <w:rFonts w:ascii="Arial" w:eastAsia="Calibri" w:hAnsi="Arial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706BD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706BDF"/>
    <w:pPr>
      <w:keepNext/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706BDF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D0072E"/>
    <w:rPr>
      <w:rFonts w:ascii="Trebuchet MS" w:hAnsi="Trebuchet MS" w:cs="Arial"/>
      <w:b/>
      <w:bCs/>
      <w:kern w:val="32"/>
      <w:sz w:val="32"/>
      <w:szCs w:val="32"/>
    </w:rPr>
  </w:style>
  <w:style w:type="character" w:customStyle="1" w:styleId="Kop2Char">
    <w:name w:val="Kop 2 Char"/>
    <w:link w:val="Kop2"/>
    <w:rsid w:val="00D0072E"/>
    <w:rPr>
      <w:rFonts w:ascii="Trebuchet MS" w:hAnsi="Trebuchet MS" w:cs="Arial"/>
      <w:b/>
      <w:bCs/>
      <w:iCs/>
      <w:szCs w:val="28"/>
    </w:rPr>
  </w:style>
  <w:style w:type="character" w:customStyle="1" w:styleId="Kop3Char">
    <w:name w:val="Kop 3 Char"/>
    <w:link w:val="Kop3"/>
    <w:rsid w:val="00D0072E"/>
    <w:rPr>
      <w:rFonts w:ascii="Trebuchet MS" w:hAnsi="Trebuchet MS" w:cs="Arial"/>
      <w:b/>
      <w:bCs/>
      <w:szCs w:val="26"/>
    </w:rPr>
  </w:style>
  <w:style w:type="paragraph" w:customStyle="1" w:styleId="Briefhoofd">
    <w:name w:val="Briefhoofd"/>
    <w:basedOn w:val="Standaard"/>
    <w:link w:val="BriefhoofdChar"/>
    <w:autoRedefine/>
    <w:rsid w:val="00706BDF"/>
    <w:rPr>
      <w:rFonts w:cs="Arial"/>
      <w:szCs w:val="20"/>
    </w:rPr>
  </w:style>
  <w:style w:type="paragraph" w:customStyle="1" w:styleId="Barcodecorsa">
    <w:name w:val="Barcode corsa"/>
    <w:basedOn w:val="Standaard"/>
    <w:rsid w:val="00706BDF"/>
    <w:rPr>
      <w:rFonts w:ascii="3 of 9 Barcode" w:hAnsi="3 of 9 Barcode"/>
      <w:sz w:val="36"/>
    </w:rPr>
  </w:style>
  <w:style w:type="paragraph" w:customStyle="1" w:styleId="Briefvoettekst">
    <w:name w:val="Brief voettekst"/>
    <w:basedOn w:val="Standaard"/>
    <w:autoRedefine/>
    <w:rsid w:val="00706BDF"/>
    <w:rPr>
      <w:sz w:val="16"/>
    </w:rPr>
  </w:style>
  <w:style w:type="paragraph" w:customStyle="1" w:styleId="BriefGEMEENTEWYMBRITS">
    <w:name w:val="Brief GEMEENTE WYMBRITS"/>
    <w:basedOn w:val="Standaard"/>
    <w:autoRedefine/>
    <w:rsid w:val="00706BDF"/>
    <w:pPr>
      <w:jc w:val="right"/>
    </w:pPr>
    <w:rPr>
      <w:rFonts w:cs="Arial"/>
      <w:caps/>
      <w:sz w:val="36"/>
    </w:rPr>
  </w:style>
  <w:style w:type="paragraph" w:styleId="Koptekst">
    <w:name w:val="header"/>
    <w:basedOn w:val="Standaard"/>
    <w:link w:val="KoptekstChar"/>
    <w:rsid w:val="00706BD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D0072E"/>
    <w:rPr>
      <w:rFonts w:ascii="Trebuchet MS" w:hAnsi="Trebuchet MS"/>
      <w:szCs w:val="24"/>
    </w:rPr>
  </w:style>
  <w:style w:type="paragraph" w:styleId="Voettekst">
    <w:name w:val="footer"/>
    <w:basedOn w:val="Standaard"/>
    <w:link w:val="VoettekstChar"/>
    <w:autoRedefine/>
    <w:rsid w:val="00706BDF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link w:val="Voettekst"/>
    <w:rsid w:val="00D0072E"/>
    <w:rPr>
      <w:rFonts w:ascii="Trebuchet MS" w:hAnsi="Trebuchet MS"/>
      <w:sz w:val="16"/>
      <w:szCs w:val="24"/>
    </w:rPr>
  </w:style>
  <w:style w:type="paragraph" w:customStyle="1" w:styleId="Kopformulier">
    <w:name w:val="Kop formulier"/>
    <w:basedOn w:val="Standaard"/>
    <w:autoRedefine/>
    <w:rsid w:val="00706BDF"/>
    <w:pPr>
      <w:jc w:val="center"/>
    </w:pPr>
    <w:rPr>
      <w:b/>
      <w:sz w:val="28"/>
    </w:rPr>
  </w:style>
  <w:style w:type="character" w:styleId="Hyperlink">
    <w:name w:val="Hyperlink"/>
    <w:rsid w:val="00706BDF"/>
    <w:rPr>
      <w:color w:val="0000FF"/>
      <w:u w:val="single"/>
    </w:rPr>
  </w:style>
  <w:style w:type="paragraph" w:customStyle="1" w:styleId="Faxtitel">
    <w:name w:val="Faxtitel"/>
    <w:basedOn w:val="Standaard"/>
    <w:rsid w:val="00706BDF"/>
    <w:pPr>
      <w:jc w:val="center"/>
    </w:pPr>
    <w:rPr>
      <w:b/>
      <w:sz w:val="28"/>
    </w:rPr>
  </w:style>
  <w:style w:type="paragraph" w:customStyle="1" w:styleId="Paginanummering">
    <w:name w:val="Paginanummering"/>
    <w:basedOn w:val="Briefvoettekst"/>
    <w:rsid w:val="00706BDF"/>
  </w:style>
  <w:style w:type="paragraph" w:customStyle="1" w:styleId="Bijlage">
    <w:name w:val="Bijlage"/>
    <w:basedOn w:val="Paginanummering"/>
    <w:autoRedefine/>
    <w:rsid w:val="00706BDF"/>
    <w:rPr>
      <w:b/>
      <w:sz w:val="22"/>
    </w:rPr>
  </w:style>
  <w:style w:type="paragraph" w:customStyle="1" w:styleId="Tabelbijlage">
    <w:name w:val="Tabel bijlage"/>
    <w:basedOn w:val="Standaard"/>
    <w:autoRedefine/>
    <w:rsid w:val="00706BDF"/>
  </w:style>
  <w:style w:type="table" w:styleId="Tabelraster">
    <w:name w:val="Table Grid"/>
    <w:basedOn w:val="Standaardtabel"/>
    <w:rsid w:val="00706BDF"/>
    <w:rPr>
      <w:rFonts w:ascii="Times New Roman" w:hAnsi="Times New Roman"/>
    </w:rPr>
    <w:tblPr/>
  </w:style>
  <w:style w:type="character" w:styleId="Paginanummer">
    <w:name w:val="page number"/>
    <w:rsid w:val="00706BDF"/>
  </w:style>
  <w:style w:type="paragraph" w:customStyle="1" w:styleId="OpmaakprofielBriefhoofdZ3of9BarCode14pt">
    <w:name w:val="Opmaakprofiel Briefhoofd + Z: 3of 9 BarCode 14 pt"/>
    <w:basedOn w:val="Briefhoofd"/>
    <w:link w:val="OpmaakprofielBriefhoofdZ3of9BarCode14ptChar"/>
    <w:rsid w:val="00706BDF"/>
    <w:rPr>
      <w:rFonts w:ascii="Z: 3of 9 BarCode" w:hAnsi="Z: 3of 9 BarCode"/>
      <w:sz w:val="28"/>
    </w:rPr>
  </w:style>
  <w:style w:type="character" w:customStyle="1" w:styleId="BriefhoofdChar">
    <w:name w:val="Briefhoofd Char"/>
    <w:link w:val="Briefhoofd"/>
    <w:rsid w:val="00706BDF"/>
    <w:rPr>
      <w:rFonts w:ascii="Trebuchet MS" w:hAnsi="Trebuchet MS" w:cs="Arial"/>
    </w:rPr>
  </w:style>
  <w:style w:type="character" w:customStyle="1" w:styleId="OpmaakprofielBriefhoofdZ3of9BarCode14ptChar">
    <w:name w:val="Opmaakprofiel Briefhoofd + Z: 3of 9 BarCode 14 pt Char"/>
    <w:link w:val="OpmaakprofielBriefhoofdZ3of9BarCode14pt"/>
    <w:rsid w:val="00706BDF"/>
    <w:rPr>
      <w:rFonts w:ascii="Z: 3of 9 BarCode" w:hAnsi="Z: 3of 9 BarCode" w:cs="Arial"/>
      <w:sz w:val="28"/>
    </w:rPr>
  </w:style>
  <w:style w:type="paragraph" w:styleId="Lijstalinea">
    <w:name w:val="List Paragraph"/>
    <w:basedOn w:val="Standaard"/>
    <w:uiPriority w:val="34"/>
    <w:qFormat/>
    <w:rsid w:val="00672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~1.SIB\Temp\IWRITER\Blanco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C1AB6-D85D-488F-855A-D654C7584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</Template>
  <TotalTime>2</TotalTime>
  <Pages>1</Pages>
  <Words>112</Words>
  <Characters>541</Characters>
  <Application>Microsoft Office Word</Application>
  <DocSecurity>0</DocSecurity>
  <Lines>114</Lines>
  <Paragraphs>79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ISZF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Douwe Sibma</dc:creator>
  <cp:lastModifiedBy>Douwe Sibma</cp:lastModifiedBy>
  <cp:revision>2</cp:revision>
  <cp:lastPrinted>2020-10-02T09:20:00Z</cp:lastPrinted>
  <dcterms:created xsi:type="dcterms:W3CDTF">2020-10-02T13:40:00Z</dcterms:created>
  <dcterms:modified xsi:type="dcterms:W3CDTF">2020-10-02T13:40:00Z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Description">
    <vt:lpwstr/>
  </property>
</Properties>
</file>