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158" w:rsidRPr="00BC3158" w:rsidRDefault="00AA7BBA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bookmarkStart w:id="0" w:name="_GoBack"/>
      <w:bookmarkEnd w:id="0"/>
      <w:r>
        <w:rPr>
          <w:rFonts w:ascii="Corbel" w:hAnsi="Corbel"/>
          <w:b/>
          <w:sz w:val="24"/>
          <w:szCs w:val="24"/>
        </w:rPr>
        <w:t>BIJLAGE</w:t>
      </w:r>
      <w:r w:rsidR="00BC3158">
        <w:rPr>
          <w:rFonts w:ascii="Corbel" w:hAnsi="Corbel"/>
          <w:b/>
          <w:sz w:val="24"/>
          <w:szCs w:val="24"/>
        </w:rPr>
        <w:t xml:space="preserve"> FORMAT SLEUTELFUNCTIONARIS</w:t>
      </w:r>
      <w:r w:rsidR="00BC3158" w:rsidRPr="00AA7BBA">
        <w:rPr>
          <w:rFonts w:ascii="Corbel" w:hAnsi="Corbel"/>
          <w:b/>
          <w:sz w:val="24"/>
          <w:szCs w:val="24"/>
        </w:rPr>
        <w:t>SEN</w:t>
      </w:r>
    </w:p>
    <w:p w:rsidR="00BC3158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98"/>
        <w:gridCol w:w="4606"/>
      </w:tblGrid>
      <w:tr w:rsidR="00AA7BBA" w:rsidTr="00AA7BBA">
        <w:trPr>
          <w:trHeight w:val="454"/>
        </w:trPr>
        <w:tc>
          <w:tcPr>
            <w:tcW w:w="9104" w:type="dxa"/>
            <w:gridSpan w:val="2"/>
            <w:shd w:val="clear" w:color="auto" w:fill="002060"/>
            <w:vAlign w:val="center"/>
          </w:tcPr>
          <w:p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 w:rsidR="00FF4C13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1</w:t>
            </w:r>
          </w:p>
        </w:tc>
      </w:tr>
      <w:tr w:rsidR="00AA7BBA" w:rsidTr="00AA7BBA">
        <w:trPr>
          <w:trHeight w:val="454"/>
        </w:trPr>
        <w:tc>
          <w:tcPr>
            <w:tcW w:w="4498" w:type="dxa"/>
            <w:vAlign w:val="center"/>
          </w:tcPr>
          <w:p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606" w:type="dxa"/>
            <w:vAlign w:val="center"/>
          </w:tcPr>
          <w:p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AA7BBA" w:rsidTr="00AA7BBA">
        <w:trPr>
          <w:trHeight w:val="454"/>
        </w:trPr>
        <w:tc>
          <w:tcPr>
            <w:tcW w:w="4498" w:type="dxa"/>
            <w:vAlign w:val="center"/>
          </w:tcPr>
          <w:p w:rsidR="00AA7BBA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4606" w:type="dxa"/>
            <w:vAlign w:val="center"/>
          </w:tcPr>
          <w:p w:rsidR="00AA7BBA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AA7BBA" w:rsidTr="00AA7BBA">
        <w:trPr>
          <w:trHeight w:val="454"/>
        </w:trPr>
        <w:tc>
          <w:tcPr>
            <w:tcW w:w="9104" w:type="dxa"/>
            <w:gridSpan w:val="2"/>
            <w:shd w:val="clear" w:color="auto" w:fill="002060"/>
            <w:vAlign w:val="center"/>
          </w:tcPr>
          <w:p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AA7BBA" w:rsidTr="00AA7BBA">
        <w:trPr>
          <w:trHeight w:val="2268"/>
        </w:trPr>
        <w:tc>
          <w:tcPr>
            <w:tcW w:w="9104" w:type="dxa"/>
            <w:gridSpan w:val="2"/>
          </w:tcPr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</w:tbl>
    <w:p w:rsidR="00FF4C13" w:rsidRDefault="00FF4C13" w:rsidP="00635421">
      <w:pPr>
        <w:spacing w:after="200" w:line="276" w:lineRule="auto"/>
      </w:pPr>
    </w:p>
    <w:p w:rsidR="00FF4C13" w:rsidRDefault="00FF4C13">
      <w:pPr>
        <w:spacing w:after="200" w:line="276" w:lineRule="auto"/>
      </w:pPr>
      <w:r>
        <w:br w:type="page"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4498"/>
        <w:gridCol w:w="4606"/>
      </w:tblGrid>
      <w:tr w:rsidR="00FF4C13" w:rsidTr="00965518">
        <w:trPr>
          <w:trHeight w:val="454"/>
        </w:trPr>
        <w:tc>
          <w:tcPr>
            <w:tcW w:w="9104" w:type="dxa"/>
            <w:gridSpan w:val="2"/>
            <w:shd w:val="clear" w:color="auto" w:fill="002060"/>
            <w:vAlign w:val="center"/>
          </w:tcPr>
          <w:p w:rsidR="00FF4C13" w:rsidRPr="00E016F4" w:rsidRDefault="00FF4C13" w:rsidP="00FF4C13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lastRenderedPageBreak/>
              <w:t>Sleutelfunctionaris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 xml:space="preserve"> 2</w:t>
            </w:r>
          </w:p>
        </w:tc>
      </w:tr>
      <w:tr w:rsidR="00FF4C13" w:rsidTr="00965518">
        <w:trPr>
          <w:trHeight w:val="454"/>
        </w:trPr>
        <w:tc>
          <w:tcPr>
            <w:tcW w:w="4498" w:type="dxa"/>
            <w:vAlign w:val="center"/>
          </w:tcPr>
          <w:p w:rsidR="00FF4C13" w:rsidRPr="00E016F4" w:rsidRDefault="00FF4C13" w:rsidP="009655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4606" w:type="dxa"/>
            <w:vAlign w:val="center"/>
          </w:tcPr>
          <w:p w:rsidR="00FF4C13" w:rsidRPr="00E016F4" w:rsidRDefault="00FF4C13" w:rsidP="009655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</w:tr>
      <w:tr w:rsidR="00FF4C13" w:rsidTr="00965518">
        <w:trPr>
          <w:trHeight w:val="454"/>
        </w:trPr>
        <w:tc>
          <w:tcPr>
            <w:tcW w:w="4498" w:type="dxa"/>
            <w:vAlign w:val="center"/>
          </w:tcPr>
          <w:p w:rsidR="00FF4C13" w:rsidRDefault="00FF4C13" w:rsidP="009655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4606" w:type="dxa"/>
            <w:vAlign w:val="center"/>
          </w:tcPr>
          <w:p w:rsidR="00FF4C13" w:rsidRDefault="00FF4C13" w:rsidP="009655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FF4C13" w:rsidTr="00965518">
        <w:trPr>
          <w:trHeight w:val="454"/>
        </w:trPr>
        <w:tc>
          <w:tcPr>
            <w:tcW w:w="9104" w:type="dxa"/>
            <w:gridSpan w:val="2"/>
            <w:shd w:val="clear" w:color="auto" w:fill="002060"/>
            <w:vAlign w:val="center"/>
          </w:tcPr>
          <w:p w:rsidR="00FF4C13" w:rsidRPr="00E016F4" w:rsidRDefault="00FF4C13" w:rsidP="00965518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FF4C13" w:rsidTr="00965518">
        <w:trPr>
          <w:trHeight w:val="2268"/>
        </w:trPr>
        <w:tc>
          <w:tcPr>
            <w:tcW w:w="9104" w:type="dxa"/>
            <w:gridSpan w:val="2"/>
          </w:tcPr>
          <w:p w:rsidR="00FF4C13" w:rsidRDefault="00FF4C13" w:rsidP="009655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:rsidR="00FF4C13" w:rsidRDefault="00FF4C13" w:rsidP="009655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FF4C13" w:rsidRDefault="00FF4C13" w:rsidP="009655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FF4C13" w:rsidRDefault="00FF4C13" w:rsidP="009655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FF4C13" w:rsidRDefault="00FF4C13" w:rsidP="009655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FF4C13" w:rsidRDefault="00FF4C13" w:rsidP="009655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FF4C13" w:rsidRDefault="00FF4C13" w:rsidP="009655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FF4C13" w:rsidRDefault="00FF4C13" w:rsidP="009655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FF4C13" w:rsidRDefault="00FF4C13" w:rsidP="009655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FF4C13" w:rsidRDefault="00FF4C13" w:rsidP="009655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FF4C13" w:rsidRDefault="00FF4C13" w:rsidP="009655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FF4C13" w:rsidRDefault="00FF4C13" w:rsidP="009655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FF4C13" w:rsidRDefault="00FF4C13" w:rsidP="009655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FF4C13" w:rsidRDefault="00FF4C13" w:rsidP="009655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FF4C13" w:rsidRDefault="00FF4C13" w:rsidP="009655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FF4C13" w:rsidRDefault="00FF4C13" w:rsidP="009655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FF4C13" w:rsidRDefault="00FF4C13" w:rsidP="009655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FF4C13" w:rsidRDefault="00FF4C13" w:rsidP="009655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FF4C13" w:rsidRDefault="00FF4C13" w:rsidP="009655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FF4C13" w:rsidRDefault="00FF4C13" w:rsidP="009655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FF4C13" w:rsidRDefault="00FF4C13" w:rsidP="009655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FF4C13" w:rsidRDefault="00FF4C13" w:rsidP="009655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:rsidR="00FF4C13" w:rsidRDefault="00FF4C13" w:rsidP="00965518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</w:tbl>
    <w:p w:rsidR="00723BA1" w:rsidRDefault="00723BA1" w:rsidP="00635421">
      <w:pPr>
        <w:spacing w:after="200" w:line="276" w:lineRule="auto"/>
      </w:pPr>
    </w:p>
    <w:sectPr w:rsidR="00723BA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4C13" w:rsidRDefault="00FF4C13" w:rsidP="001629F4">
      <w:pPr>
        <w:spacing w:line="240" w:lineRule="auto"/>
      </w:pPr>
      <w:r>
        <w:separator/>
      </w:r>
    </w:p>
  </w:endnote>
  <w:endnote w:type="continuationSeparator" w:id="0">
    <w:p w:rsidR="00FF4C13" w:rsidRDefault="00FF4C13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2E3939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4C13" w:rsidRDefault="00FF4C13" w:rsidP="001629F4">
      <w:pPr>
        <w:spacing w:line="240" w:lineRule="auto"/>
      </w:pPr>
      <w:r>
        <w:separator/>
      </w:r>
    </w:p>
  </w:footnote>
  <w:footnote w:type="continuationSeparator" w:id="0">
    <w:p w:rsidR="00FF4C13" w:rsidRDefault="00FF4C13" w:rsidP="001629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C13"/>
    <w:rsid w:val="001629F4"/>
    <w:rsid w:val="00287178"/>
    <w:rsid w:val="002E3939"/>
    <w:rsid w:val="005E7BFE"/>
    <w:rsid w:val="00635421"/>
    <w:rsid w:val="00723BA1"/>
    <w:rsid w:val="00AA7BBA"/>
    <w:rsid w:val="00BC3158"/>
    <w:rsid w:val="00BF1799"/>
    <w:rsid w:val="00CE4DF6"/>
    <w:rsid w:val="00E016F4"/>
    <w:rsid w:val="00FF4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Kennisdomeinen\0.%20Aanbestedingstemplates\9.%20Overige%20veel%20voorkomende%20bijlagen\20192025_Bijlage%20Format%20sleutelfunctionaris(sen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4C6F1-CA11-4E33-85E8-8FAC898471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20192025_Bijlage Format sleutelfunctionaris(sen)</Template>
  <TotalTime>0</TotalTime>
  <Pages>2</Pages>
  <Words>39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Maaike Blaas</dc:creator>
  <cp:lastModifiedBy>Maaike Blaas</cp:lastModifiedBy>
  <cp:revision>2</cp:revision>
  <dcterms:created xsi:type="dcterms:W3CDTF">2019-11-28T10:11:00Z</dcterms:created>
  <dcterms:modified xsi:type="dcterms:W3CDTF">2019-11-28T10:11:00Z</dcterms:modified>
</cp:coreProperties>
</file>