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340" w:type="dxa"/>
        <w:tblInd w:w="-1134" w:type="dxa"/>
        <w:tblLayout w:type="fixed"/>
        <w:tblCellMar>
          <w:left w:w="0" w:type="dxa"/>
          <w:right w:w="0" w:type="dxa"/>
        </w:tblCellMar>
        <w:tblLook w:val="01E0" w:firstRow="1" w:lastRow="1" w:firstColumn="1" w:lastColumn="1" w:noHBand="0" w:noVBand="0"/>
      </w:tblPr>
      <w:tblGrid>
        <w:gridCol w:w="11340"/>
      </w:tblGrid>
      <w:tr w:rsidR="006F7AA2" w:rsidRPr="00FD1883" w14:paraId="4510037B" w14:textId="77777777" w:rsidTr="00D324A4">
        <w:trPr>
          <w:trHeight w:hRule="exact" w:val="12474"/>
        </w:trPr>
        <w:tc>
          <w:tcPr>
            <w:tcW w:w="11340" w:type="dxa"/>
            <w:shd w:val="clear" w:color="auto" w:fill="auto"/>
          </w:tcPr>
          <w:p w14:paraId="686050AB" w14:textId="77777777" w:rsidR="00B85B11" w:rsidRDefault="00537257" w:rsidP="00406276">
            <w:pPr>
              <w:rPr>
                <w:rFonts w:ascii="Verdana" w:hAnsi="Verdana"/>
              </w:rPr>
            </w:pPr>
            <w:bookmarkStart w:id="0" w:name="Afbeelding"/>
            <w:r w:rsidRPr="00FD1883">
              <w:rPr>
                <w:rFonts w:ascii="Verdana" w:hAnsi="Verdana"/>
              </w:rPr>
              <w:t xml:space="preserve"> </w:t>
            </w:r>
            <w:bookmarkEnd w:id="0"/>
            <w:r w:rsidR="00A975E1">
              <w:rPr>
                <w:rFonts w:ascii="Verdana" w:hAnsi="Verdana"/>
              </w:rPr>
              <mc:AlternateContent>
                <mc:Choice Requires="wpg">
                  <w:drawing>
                    <wp:anchor distT="0" distB="0" distL="114300" distR="114300" simplePos="0" relativeHeight="251657728" behindDoc="0" locked="1" layoutInCell="1" allowOverlap="1" wp14:anchorId="1C96577E" wp14:editId="4EA74873">
                      <wp:simplePos x="0" y="0"/>
                      <wp:positionH relativeFrom="column">
                        <wp:posOffset>531495</wp:posOffset>
                      </wp:positionH>
                      <wp:positionV relativeFrom="paragraph">
                        <wp:posOffset>828040</wp:posOffset>
                      </wp:positionV>
                      <wp:extent cx="5780405" cy="1974215"/>
                      <wp:effectExtent l="0" t="0" r="0" b="0"/>
                      <wp:wrapNone/>
                      <wp:docPr id="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1974215"/>
                                <a:chOff x="1985" y="3827"/>
                                <a:chExt cx="7937" cy="2268"/>
                              </a:xfrm>
                            </wpg:grpSpPr>
                            <wps:wsp>
                              <wps:cNvPr id="2" name="AutoShape 4"/>
                              <wps:cNvSpPr>
                                <a:spLocks noChangeArrowheads="1"/>
                              </wps:cNvSpPr>
                              <wps:spPr bwMode="auto">
                                <a:xfrm>
                                  <a:off x="1985" y="3827"/>
                                  <a:ext cx="7937" cy="226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67" w:type="dxa"/>
                                      <w:tblLayout w:type="fixed"/>
                                      <w:tblCellMar>
                                        <w:left w:w="0" w:type="dxa"/>
                                        <w:right w:w="0" w:type="dxa"/>
                                      </w:tblCellMar>
                                      <w:tblLook w:val="0000" w:firstRow="0" w:lastRow="0" w:firstColumn="0" w:lastColumn="0" w:noHBand="0" w:noVBand="0"/>
                                    </w:tblPr>
                                    <w:tblGrid>
                                      <w:gridCol w:w="8467"/>
                                    </w:tblGrid>
                                    <w:tr w:rsidR="00B20CBA" w:rsidRPr="00AD0C6E" w14:paraId="1452CCD8" w14:textId="77777777" w:rsidTr="000767E6">
                                      <w:trPr>
                                        <w:trHeight w:hRule="exact" w:val="802"/>
                                      </w:trPr>
                                      <w:tc>
                                        <w:tcPr>
                                          <w:tcW w:w="7273" w:type="dxa"/>
                                        </w:tcPr>
                                        <w:p w14:paraId="78B35F0F" w14:textId="77777777" w:rsidR="00B20CBA" w:rsidRPr="002A5DEA" w:rsidRDefault="00B20CBA" w:rsidP="000767E6">
                                          <w:pPr>
                                            <w:pStyle w:val="Rapporttitel"/>
                                            <w:spacing w:line="360" w:lineRule="atLeast"/>
                                            <w:jc w:val="center"/>
                                            <w:rPr>
                                              <w:rFonts w:ascii="Arial" w:hAnsi="Arial" w:cs="Arial"/>
                                              <w:color w:val="FFFFFF"/>
                                            </w:rPr>
                                          </w:pPr>
                                          <w:bookmarkStart w:id="1" w:name="Titel"/>
                                          <w:r w:rsidRPr="002A5DEA">
                                            <w:rPr>
                                              <w:rFonts w:ascii="Arial" w:hAnsi="Arial" w:cs="Arial"/>
                                              <w:color w:val="FFFFFF"/>
                                            </w:rPr>
                                            <w:t>MARKTCONSULTATIE DOCUMENT</w:t>
                                          </w:r>
                                          <w:bookmarkEnd w:id="1"/>
                                        </w:p>
                                      </w:tc>
                                    </w:tr>
                                    <w:tr w:rsidR="00B20CBA" w:rsidRPr="00AD0C6E" w14:paraId="5D55247F" w14:textId="77777777" w:rsidTr="000767E6">
                                      <w:tc>
                                        <w:tcPr>
                                          <w:tcW w:w="7273" w:type="dxa"/>
                                        </w:tcPr>
                                        <w:p w14:paraId="478940D4" w14:textId="77777777" w:rsidR="00B20CBA" w:rsidRDefault="00B20CBA" w:rsidP="00170F6B">
                                          <w:pPr>
                                            <w:pStyle w:val="Rapportondertitel"/>
                                            <w:jc w:val="center"/>
                                            <w:rPr>
                                              <w:color w:val="FFFFFF"/>
                                              <w:sz w:val="32"/>
                                              <w:szCs w:val="32"/>
                                            </w:rPr>
                                          </w:pPr>
                                          <w:r>
                                            <w:rPr>
                                              <w:color w:val="FFFFFF"/>
                                              <w:sz w:val="32"/>
                                              <w:szCs w:val="32"/>
                                            </w:rPr>
                                            <w:t>Dakvervanging Remise Lekstraat</w:t>
                                          </w:r>
                                        </w:p>
                                        <w:p w14:paraId="7788CDFE" w14:textId="77777777" w:rsidR="00B20CBA" w:rsidRDefault="00B20CBA" w:rsidP="000767E6">
                                          <w:pPr>
                                            <w:pStyle w:val="Rapportondertitel"/>
                                            <w:jc w:val="center"/>
                                            <w:rPr>
                                              <w:color w:val="FFFFFF"/>
                                              <w:sz w:val="32"/>
                                              <w:szCs w:val="32"/>
                                            </w:rPr>
                                          </w:pPr>
                                        </w:p>
                                        <w:p w14:paraId="56538654" w14:textId="7C91B4B7" w:rsidR="00B20CBA" w:rsidRPr="002A5DEA" w:rsidRDefault="00B20CBA" w:rsidP="000767E6">
                                          <w:pPr>
                                            <w:pStyle w:val="Rapportondertitel"/>
                                            <w:jc w:val="center"/>
                                            <w:rPr>
                                              <w:color w:val="FFFFFF"/>
                                              <w:sz w:val="32"/>
                                              <w:szCs w:val="32"/>
                                            </w:rPr>
                                          </w:pPr>
                                          <w:r>
                                            <w:rPr>
                                              <w:color w:val="FFFFFF"/>
                                              <w:sz w:val="32"/>
                                              <w:szCs w:val="32"/>
                                            </w:rPr>
                                            <w:t>2020-</w:t>
                                          </w:r>
                                          <w:r w:rsidR="00964A03">
                                            <w:rPr>
                                              <w:color w:val="FFFFFF"/>
                                              <w:sz w:val="32"/>
                                              <w:szCs w:val="32"/>
                                            </w:rPr>
                                            <w:t>RL</w:t>
                                          </w:r>
                                          <w:r w:rsidR="00C2710D">
                                            <w:rPr>
                                              <w:color w:val="FFFFFF"/>
                                              <w:sz w:val="32"/>
                                              <w:szCs w:val="32"/>
                                            </w:rPr>
                                            <w:t xml:space="preserve"> 181</w:t>
                                          </w:r>
                                        </w:p>
                                      </w:tc>
                                    </w:tr>
                                  </w:tbl>
                                  <w:p w14:paraId="26661021" w14:textId="77777777" w:rsidR="00B20CBA" w:rsidRDefault="00B20CBA" w:rsidP="006F7AA2">
                                    <w:pPr>
                                      <w:rPr>
                                        <w:lang w:val="en-US"/>
                                      </w:rPr>
                                    </w:pPr>
                                  </w:p>
                                  <w:p w14:paraId="34857C5C" w14:textId="77777777" w:rsidR="00B20CBA" w:rsidRDefault="00B20CBA" w:rsidP="006F7AA2">
                                    <w:pPr>
                                      <w:rPr>
                                        <w:lang w:val="en-US"/>
                                      </w:rPr>
                                    </w:pPr>
                                  </w:p>
                                  <w:p w14:paraId="00009C02" w14:textId="1BB4D7BD" w:rsidR="00B20CBA" w:rsidRPr="00BB71C3" w:rsidRDefault="00B20CBA" w:rsidP="00B85B11">
                                    <w:pPr>
                                      <w:jc w:val="center"/>
                                      <w:rPr>
                                        <w:color w:val="FFFFFF"/>
                                        <w:lang w:val="en-US"/>
                                      </w:rPr>
                                    </w:pPr>
                                    <w:r w:rsidRPr="00BB71C3">
                                      <w:rPr>
                                        <w:color w:val="FFFFFF"/>
                                        <w:lang w:val="en-US"/>
                                      </w:rPr>
                                      <w:t xml:space="preserve">V </w:t>
                                    </w:r>
                                    <w:r w:rsidR="00964A03">
                                      <w:rPr>
                                        <w:color w:val="FFFFFF"/>
                                        <w:lang w:val="en-US"/>
                                      </w:rPr>
                                      <w:t>1.0</w:t>
                                    </w:r>
                                    <w:r>
                                      <w:rPr>
                                        <w:color w:val="FFFFFF"/>
                                        <w:lang w:val="en-US"/>
                                      </w:rPr>
                                      <w:tab/>
                                    </w:r>
                                    <w:r>
                                      <w:rPr>
                                        <w:color w:val="FFFFFF"/>
                                        <w:lang w:val="en-US"/>
                                      </w:rPr>
                                      <w:tab/>
                                      <w:t xml:space="preserve">datum </w:t>
                                    </w:r>
                                    <w:r w:rsidR="00964A03">
                                      <w:rPr>
                                        <w:color w:val="FFFFFF"/>
                                        <w:lang w:val="en-US"/>
                                      </w:rPr>
                                      <w:t>02 augustus 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6577E" id="Ballon" o:spid="_x0000_s1026" style="position:absolute;margin-left:41.85pt;margin-top:65.2pt;width:455.15pt;height:155.45pt;z-index:251657728"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bpAMAAJYKAAAOAAAAZHJzL2Uyb0RvYy54bWzUVttu3DYQfQ/QfyD4LuuyWt1gObD3YgRw&#10;2qBJP4ArUZdGIhWSa60T9N87JKVdr2ukuRaoH+ShhhzNnJlzlpcvD32H7qmQLWc59i88jCgreNmy&#10;Osd/vNs6CUZSEVaSjjOa4wcq8curX15cjkNGA97wrqQCQRAms3HIcaPUkLmuLBraE3nBB8rAWXHR&#10;EwVLUbulICNE7zs38LzIHbkoB8ELKiW8XVsnvjLxq4oW6reqklShLseQmzJPYZ47/XSvLklWCzI0&#10;bTGlQb4hi560DD56DLUmiqC9aP8Rqm8LwSWv1EXBe5dXVVtQUwNU43tPqrkVfD+YWupsrIcjTADt&#10;E5y+OWzx6/0bgdoSeocRIz206IZ00CuNzDjUGWy4FcPb4Y2w5YF5x4v3EtzuU79e13Yz2o2veQnR&#10;yF5xg8yhEr0OATWjg2nAw7EB9KBQAS+XceKF3hKjAnx+GoeBv7QtKhrooz7npwn4wb1Ignj2babz&#10;cbqI7eEgiBLtdUlmP2ySnZLTlcG4yROi8vsQfduQgZpGSQ3YhGgwI3oNGJgtKLSwml0zptICihhf&#10;NYTV9FoIPjaUlJCUb2rQ2UJYe0AvJLTjXxF+BqkZ58/gRLJBSHVLeY+0kWOYQVb+DkQyXST3d1KZ&#10;SSincSHlnxhVfQe0uScd8qMoMn0B5KfNYM0x9UnJu7bctl1nFqLerTqB4ChMg5duNoupbWfbOqY3&#10;M66P2a7aN1DQlI8uzRDuU+oHoXcTpM42SmIn3IZLJ429xPH89CaNvDAN19u/dDF+mDVtWVJ21zI6&#10;k98Pv2wUJhmytDX0R2OO02WwNDidZS/Pi/Tg77kiDdJQHcl09zesNLYibWdt9zxjM9xQ9vzfAAFj&#10;bsfDzviOlw8wKoJDI0H+QKjBaLj4iNEIopdj+WFPBMWoe8Vg3FI/DLVKmkW4jANYiMee3WMPYQWE&#10;yrHCyJorZZV1P4i2buBLvsGCcU2AqlW6czo/m9W0ABr+R3xczHx8p4flhh9Q8ISOSB3g9Zz3zyKm&#10;0SYjYWmU6gxIphPSAhgvYoDcql9ixOIoYCcSzcQ846TG9rTljC0k+yr6AAmTTRI6YRBtnNBbr53r&#10;7Sp0oq0fL9eL9Wq19s/po0n5/fTRKX+ONc9LwyNOWEkBEAwnLKb/c0XoWwW3o67tc5xo1ZjuKz9M&#10;HtRhd4DBOXHyi5XiqBJHhQDDqgMYP1AZzO82XH7MeE8XNX27erw2SnK6Tl79DQAA//8DAFBLAwQU&#10;AAYACAAAACEAZXBHteEAAAAKAQAADwAAAGRycy9kb3ducmV2LnhtbEyPwU7DMAyG70i8Q2Qkbiwt&#10;LbB1TadpAk4TEhsS2i1rvLZa41RN1nZvjznB0fan39+frybbigF73zhSEM8iEEilMw1VCr72bw9z&#10;ED5oMrp1hAqu6GFV3N7kOjNupE8cdqESHEI+0wrqELpMSl/WaLWfuQ6JbyfXWx147Ctpej1yuG3l&#10;YxQ9S6sb4g+17nBTY3neXayC91GP6yR+Hbbn0+Z62D99fG9jVOr+blovQQScwh8Mv/qsDgU7Hd2F&#10;jBetgnnywiTvkygFwcBikXK5o4I0jROQRS7/Vyh+AAAA//8DAFBLAQItABQABgAIAAAAIQC2gziS&#10;/gAAAOEBAAATAAAAAAAAAAAAAAAAAAAAAABbQ29udGVudF9UeXBlc10ueG1sUEsBAi0AFAAGAAgA&#10;AAAhADj9If/WAAAAlAEAAAsAAAAAAAAAAAAAAAAALwEAAF9yZWxzLy5yZWxzUEsBAi0AFAAGAAgA&#10;AAAhAEr4utukAwAAlgoAAA4AAAAAAAAAAAAAAAAALgIAAGRycy9lMm9Eb2MueG1sUEsBAi0AFAAG&#10;AAgAAAAhAGVwR7XhAAAACgEAAA8AAAAAAAAAAAAAAAAA/gUAAGRycy9kb3ducmV2LnhtbFBLBQYA&#10;AAAABAAEAPMAAAAMBwAAAAA=&#10;">
                      <v:roundrect id="AutoShape 4" o:sp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6zwgAAANoAAAAPAAAAZHJzL2Rvd25yZXYueG1sRI9Bi8Iw&#10;FITvgv8hPGFvNlVYcatRFnVhvYh2Ra+P5tmWbV5KE2v990YQPA4z8w0zX3amEi01rrSsYBTFIIgz&#10;q0vOFRz/foZTEM4ja6wsk4I7OVgu+r05Jtre+EBt6nMRIOwSVFB4XydSuqwggy6yNXHwLrYx6INs&#10;cqkbvAW4qeQ4jifSYMlhocCaVgVl/+nVKFidN+uU7OFz105yfZ9+1Zf9aavUx6D7noHw1Pl3+NX+&#10;1QrG8LwSboBcPAAAAP//AwBQSwECLQAUAAYACAAAACEA2+H2y+4AAACFAQAAEwAAAAAAAAAAAAAA&#10;AAAAAAAAW0NvbnRlbnRfVHlwZXNdLnhtbFBLAQItABQABgAIAAAAIQBa9CxbvwAAABUBAAALAAAA&#10;AAAAAAAAAAAAAB8BAABfcmVscy8ucmVsc1BLAQItABQABgAIAAAAIQCZqq6z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5cwwAAANoAAAAPAAAAZHJzL2Rvd25yZXYueG1sRI/RaoNA&#10;FETfA/mH5RbyEuqaF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gBAOXMMAAADaAAAADwAA&#10;AAAAAAAAAAAAAAAHAgAAZHJzL2Rvd25yZXYueG1sUEsFBgAAAAADAAMAtwAAAPcCAAAAAA==&#10;" filled="f" fillcolor="#009ee3" stroked="f">
                        <v:textbox inset="0,0,0,0">
                          <w:txbxContent>
                            <w:tbl>
                              <w:tblPr>
                                <w:tblW w:w="8467" w:type="dxa"/>
                                <w:tblLayout w:type="fixed"/>
                                <w:tblCellMar>
                                  <w:left w:w="0" w:type="dxa"/>
                                  <w:right w:w="0" w:type="dxa"/>
                                </w:tblCellMar>
                                <w:tblLook w:val="0000" w:firstRow="0" w:lastRow="0" w:firstColumn="0" w:lastColumn="0" w:noHBand="0" w:noVBand="0"/>
                              </w:tblPr>
                              <w:tblGrid>
                                <w:gridCol w:w="8467"/>
                              </w:tblGrid>
                              <w:tr w:rsidR="00B20CBA" w:rsidRPr="00AD0C6E" w14:paraId="1452CCD8" w14:textId="77777777" w:rsidTr="000767E6">
                                <w:trPr>
                                  <w:trHeight w:hRule="exact" w:val="802"/>
                                </w:trPr>
                                <w:tc>
                                  <w:tcPr>
                                    <w:tcW w:w="7273" w:type="dxa"/>
                                  </w:tcPr>
                                  <w:p w14:paraId="78B35F0F" w14:textId="77777777" w:rsidR="00B20CBA" w:rsidRPr="002A5DEA" w:rsidRDefault="00B20CBA" w:rsidP="000767E6">
                                    <w:pPr>
                                      <w:pStyle w:val="Rapporttitel"/>
                                      <w:spacing w:line="360" w:lineRule="atLeast"/>
                                      <w:jc w:val="center"/>
                                      <w:rPr>
                                        <w:rFonts w:ascii="Arial" w:hAnsi="Arial" w:cs="Arial"/>
                                        <w:color w:val="FFFFFF"/>
                                      </w:rPr>
                                    </w:pPr>
                                    <w:bookmarkStart w:id="2" w:name="Titel"/>
                                    <w:r w:rsidRPr="002A5DEA">
                                      <w:rPr>
                                        <w:rFonts w:ascii="Arial" w:hAnsi="Arial" w:cs="Arial"/>
                                        <w:color w:val="FFFFFF"/>
                                      </w:rPr>
                                      <w:t>MARKTCONSULTATIE DOCUMENT</w:t>
                                    </w:r>
                                    <w:bookmarkEnd w:id="2"/>
                                  </w:p>
                                </w:tc>
                              </w:tr>
                              <w:tr w:rsidR="00B20CBA" w:rsidRPr="00AD0C6E" w14:paraId="5D55247F" w14:textId="77777777" w:rsidTr="000767E6">
                                <w:tc>
                                  <w:tcPr>
                                    <w:tcW w:w="7273" w:type="dxa"/>
                                  </w:tcPr>
                                  <w:p w14:paraId="478940D4" w14:textId="77777777" w:rsidR="00B20CBA" w:rsidRDefault="00B20CBA" w:rsidP="00170F6B">
                                    <w:pPr>
                                      <w:pStyle w:val="Rapportondertitel"/>
                                      <w:jc w:val="center"/>
                                      <w:rPr>
                                        <w:color w:val="FFFFFF"/>
                                        <w:sz w:val="32"/>
                                        <w:szCs w:val="32"/>
                                      </w:rPr>
                                    </w:pPr>
                                    <w:r>
                                      <w:rPr>
                                        <w:color w:val="FFFFFF"/>
                                        <w:sz w:val="32"/>
                                        <w:szCs w:val="32"/>
                                      </w:rPr>
                                      <w:t>Dakvervanging Remise Lekstraat</w:t>
                                    </w:r>
                                  </w:p>
                                  <w:p w14:paraId="7788CDFE" w14:textId="77777777" w:rsidR="00B20CBA" w:rsidRDefault="00B20CBA" w:rsidP="000767E6">
                                    <w:pPr>
                                      <w:pStyle w:val="Rapportondertitel"/>
                                      <w:jc w:val="center"/>
                                      <w:rPr>
                                        <w:color w:val="FFFFFF"/>
                                        <w:sz w:val="32"/>
                                        <w:szCs w:val="32"/>
                                      </w:rPr>
                                    </w:pPr>
                                  </w:p>
                                  <w:p w14:paraId="56538654" w14:textId="7C91B4B7" w:rsidR="00B20CBA" w:rsidRPr="002A5DEA" w:rsidRDefault="00B20CBA" w:rsidP="000767E6">
                                    <w:pPr>
                                      <w:pStyle w:val="Rapportondertitel"/>
                                      <w:jc w:val="center"/>
                                      <w:rPr>
                                        <w:color w:val="FFFFFF"/>
                                        <w:sz w:val="32"/>
                                        <w:szCs w:val="32"/>
                                      </w:rPr>
                                    </w:pPr>
                                    <w:r>
                                      <w:rPr>
                                        <w:color w:val="FFFFFF"/>
                                        <w:sz w:val="32"/>
                                        <w:szCs w:val="32"/>
                                      </w:rPr>
                                      <w:t>2020-</w:t>
                                    </w:r>
                                    <w:r w:rsidR="00964A03">
                                      <w:rPr>
                                        <w:color w:val="FFFFFF"/>
                                        <w:sz w:val="32"/>
                                        <w:szCs w:val="32"/>
                                      </w:rPr>
                                      <w:t>RL</w:t>
                                    </w:r>
                                    <w:r w:rsidR="00C2710D">
                                      <w:rPr>
                                        <w:color w:val="FFFFFF"/>
                                        <w:sz w:val="32"/>
                                        <w:szCs w:val="32"/>
                                      </w:rPr>
                                      <w:t xml:space="preserve"> 181</w:t>
                                    </w:r>
                                  </w:p>
                                </w:tc>
                              </w:tr>
                            </w:tbl>
                            <w:p w14:paraId="26661021" w14:textId="77777777" w:rsidR="00B20CBA" w:rsidRDefault="00B20CBA" w:rsidP="006F7AA2">
                              <w:pPr>
                                <w:rPr>
                                  <w:lang w:val="en-US"/>
                                </w:rPr>
                              </w:pPr>
                            </w:p>
                            <w:p w14:paraId="34857C5C" w14:textId="77777777" w:rsidR="00B20CBA" w:rsidRDefault="00B20CBA" w:rsidP="006F7AA2">
                              <w:pPr>
                                <w:rPr>
                                  <w:lang w:val="en-US"/>
                                </w:rPr>
                              </w:pPr>
                            </w:p>
                            <w:p w14:paraId="00009C02" w14:textId="1BB4D7BD" w:rsidR="00B20CBA" w:rsidRPr="00BB71C3" w:rsidRDefault="00B20CBA" w:rsidP="00B85B11">
                              <w:pPr>
                                <w:jc w:val="center"/>
                                <w:rPr>
                                  <w:color w:val="FFFFFF"/>
                                  <w:lang w:val="en-US"/>
                                </w:rPr>
                              </w:pPr>
                              <w:r w:rsidRPr="00BB71C3">
                                <w:rPr>
                                  <w:color w:val="FFFFFF"/>
                                  <w:lang w:val="en-US"/>
                                </w:rPr>
                                <w:t xml:space="preserve">V </w:t>
                              </w:r>
                              <w:r w:rsidR="00964A03">
                                <w:rPr>
                                  <w:color w:val="FFFFFF"/>
                                  <w:lang w:val="en-US"/>
                                </w:rPr>
                                <w:t>1.0</w:t>
                              </w:r>
                              <w:r>
                                <w:rPr>
                                  <w:color w:val="FFFFFF"/>
                                  <w:lang w:val="en-US"/>
                                </w:rPr>
                                <w:tab/>
                              </w:r>
                              <w:r>
                                <w:rPr>
                                  <w:color w:val="FFFFFF"/>
                                  <w:lang w:val="en-US"/>
                                </w:rPr>
                                <w:tab/>
                                <w:t xml:space="preserve">datum </w:t>
                              </w:r>
                              <w:r w:rsidR="00964A03">
                                <w:rPr>
                                  <w:color w:val="FFFFFF"/>
                                  <w:lang w:val="en-US"/>
                                </w:rPr>
                                <w:t>02 augustus 2020</w:t>
                              </w:r>
                            </w:p>
                          </w:txbxContent>
                        </v:textbox>
                      </v:shape>
                      <w10:anchorlock/>
                    </v:group>
                  </w:pict>
                </mc:Fallback>
              </mc:AlternateContent>
            </w:r>
          </w:p>
          <w:p w14:paraId="520397AC" w14:textId="09930E04" w:rsidR="00B85B11" w:rsidRPr="00B85B11" w:rsidRDefault="00D7482A" w:rsidP="00D7482A">
            <w:pPr>
              <w:tabs>
                <w:tab w:val="left" w:pos="4575"/>
              </w:tabs>
              <w:rPr>
                <w:rFonts w:ascii="Verdana" w:hAnsi="Verdana"/>
              </w:rPr>
            </w:pPr>
            <w:r>
              <w:rPr>
                <w:rFonts w:ascii="Verdana" w:hAnsi="Verdana"/>
              </w:rPr>
              <w:tab/>
            </w:r>
            <w:bookmarkStart w:id="3" w:name="_GoBack"/>
            <w:bookmarkEnd w:id="3"/>
          </w:p>
          <w:p w14:paraId="6EDE7C5F" w14:textId="77777777" w:rsidR="00B85B11" w:rsidRPr="00B85B11" w:rsidRDefault="00B85B11" w:rsidP="00B85B11">
            <w:pPr>
              <w:rPr>
                <w:rFonts w:ascii="Verdana" w:hAnsi="Verdana"/>
              </w:rPr>
            </w:pPr>
          </w:p>
          <w:p w14:paraId="68562F03" w14:textId="77777777" w:rsidR="00B85B11" w:rsidRPr="00B85B11" w:rsidRDefault="00B85B11" w:rsidP="00B85B11">
            <w:pPr>
              <w:rPr>
                <w:rFonts w:ascii="Verdana" w:hAnsi="Verdana"/>
              </w:rPr>
            </w:pPr>
          </w:p>
          <w:p w14:paraId="4D567283" w14:textId="77777777" w:rsidR="00B85B11" w:rsidRPr="00B85B11" w:rsidRDefault="00B85B11" w:rsidP="00B85B11">
            <w:pPr>
              <w:rPr>
                <w:rFonts w:ascii="Verdana" w:hAnsi="Verdana"/>
              </w:rPr>
            </w:pPr>
          </w:p>
          <w:p w14:paraId="0873DF10" w14:textId="77777777" w:rsidR="00B85B11" w:rsidRPr="00B85B11" w:rsidRDefault="00B85B11" w:rsidP="00B85B11">
            <w:pPr>
              <w:rPr>
                <w:rFonts w:ascii="Verdana" w:hAnsi="Verdana"/>
              </w:rPr>
            </w:pPr>
          </w:p>
          <w:p w14:paraId="604129A0" w14:textId="77777777" w:rsidR="00B85B11" w:rsidRPr="00B85B11" w:rsidRDefault="00B85B11" w:rsidP="00B85B11">
            <w:pPr>
              <w:rPr>
                <w:rFonts w:ascii="Verdana" w:hAnsi="Verdana"/>
              </w:rPr>
            </w:pPr>
          </w:p>
          <w:p w14:paraId="3EE6BD89" w14:textId="77777777" w:rsidR="00B85B11" w:rsidRPr="00B85B11" w:rsidRDefault="00B85B11" w:rsidP="00B85B11">
            <w:pPr>
              <w:rPr>
                <w:rFonts w:ascii="Verdana" w:hAnsi="Verdana"/>
              </w:rPr>
            </w:pPr>
          </w:p>
          <w:p w14:paraId="35020584" w14:textId="77777777" w:rsidR="00B85B11" w:rsidRPr="00B85B11" w:rsidRDefault="00B85B11" w:rsidP="00B85B11">
            <w:pPr>
              <w:rPr>
                <w:rFonts w:ascii="Verdana" w:hAnsi="Verdana"/>
              </w:rPr>
            </w:pPr>
          </w:p>
          <w:p w14:paraId="299A5D24" w14:textId="77777777" w:rsidR="00B85B11" w:rsidRPr="00B85B11" w:rsidRDefault="00B85B11" w:rsidP="00B85B11">
            <w:pPr>
              <w:rPr>
                <w:rFonts w:ascii="Verdana" w:hAnsi="Verdana"/>
              </w:rPr>
            </w:pPr>
          </w:p>
          <w:p w14:paraId="21F3ECCC" w14:textId="77777777" w:rsidR="00B85B11" w:rsidRPr="00B85B11" w:rsidRDefault="00B85B11" w:rsidP="00B85B11">
            <w:pPr>
              <w:rPr>
                <w:rFonts w:ascii="Verdana" w:hAnsi="Verdana"/>
              </w:rPr>
            </w:pPr>
          </w:p>
          <w:p w14:paraId="25D002DC" w14:textId="77777777" w:rsidR="00B85B11" w:rsidRPr="00B85B11" w:rsidRDefault="00B85B11" w:rsidP="00B85B11">
            <w:pPr>
              <w:rPr>
                <w:rFonts w:ascii="Verdana" w:hAnsi="Verdana"/>
              </w:rPr>
            </w:pPr>
          </w:p>
          <w:p w14:paraId="380A86F7" w14:textId="77777777" w:rsidR="00B85B11" w:rsidRPr="00B85B11" w:rsidRDefault="00B85B11" w:rsidP="00B85B11">
            <w:pPr>
              <w:rPr>
                <w:rFonts w:ascii="Verdana" w:hAnsi="Verdana"/>
              </w:rPr>
            </w:pPr>
          </w:p>
          <w:p w14:paraId="06E891CB" w14:textId="77777777" w:rsidR="00B85B11" w:rsidRPr="00B85B11" w:rsidRDefault="00B85B11" w:rsidP="00B85B11">
            <w:pPr>
              <w:rPr>
                <w:rFonts w:ascii="Verdana" w:hAnsi="Verdana"/>
              </w:rPr>
            </w:pPr>
          </w:p>
          <w:p w14:paraId="232DC6FB" w14:textId="77777777" w:rsidR="00B85B11" w:rsidRPr="00B85B11" w:rsidRDefault="00B85B11" w:rsidP="00B85B11">
            <w:pPr>
              <w:rPr>
                <w:rFonts w:ascii="Verdana" w:hAnsi="Verdana"/>
              </w:rPr>
            </w:pPr>
          </w:p>
          <w:p w14:paraId="2E37416F" w14:textId="77777777" w:rsidR="00B85B11" w:rsidRPr="00B85B11" w:rsidRDefault="00B85B11" w:rsidP="00B85B11">
            <w:pPr>
              <w:rPr>
                <w:rFonts w:ascii="Verdana" w:hAnsi="Verdana"/>
              </w:rPr>
            </w:pPr>
          </w:p>
          <w:p w14:paraId="18D60649" w14:textId="77777777" w:rsidR="00B85B11" w:rsidRPr="00B85B11" w:rsidRDefault="00B85B11" w:rsidP="00B85B11">
            <w:pPr>
              <w:rPr>
                <w:rFonts w:ascii="Verdana" w:hAnsi="Verdana"/>
              </w:rPr>
            </w:pPr>
          </w:p>
          <w:p w14:paraId="65BBD285" w14:textId="77777777" w:rsidR="00B85B11" w:rsidRDefault="00B85B11" w:rsidP="00B85B11">
            <w:pPr>
              <w:rPr>
                <w:rFonts w:ascii="Verdana" w:hAnsi="Verdana"/>
              </w:rPr>
            </w:pPr>
          </w:p>
          <w:p w14:paraId="71881467" w14:textId="77777777" w:rsidR="006F7AA2" w:rsidRDefault="00B85B11" w:rsidP="00B85B11">
            <w:pPr>
              <w:tabs>
                <w:tab w:val="left" w:pos="2085"/>
              </w:tabs>
              <w:rPr>
                <w:rFonts w:ascii="Verdana" w:hAnsi="Verdana"/>
              </w:rPr>
            </w:pPr>
            <w:r>
              <w:rPr>
                <w:rFonts w:ascii="Verdana" w:hAnsi="Verdana"/>
              </w:rPr>
              <w:tab/>
            </w:r>
          </w:p>
          <w:p w14:paraId="0C839654" w14:textId="77777777" w:rsidR="00B85B11" w:rsidRDefault="00B85B11" w:rsidP="00B85B11">
            <w:pPr>
              <w:tabs>
                <w:tab w:val="left" w:pos="2085"/>
              </w:tabs>
              <w:rPr>
                <w:rFonts w:ascii="Verdana" w:hAnsi="Verdana"/>
              </w:rPr>
            </w:pPr>
          </w:p>
          <w:p w14:paraId="2F2ABF00" w14:textId="77777777" w:rsidR="00B85B11" w:rsidRDefault="00B85B11" w:rsidP="00B85B11">
            <w:pPr>
              <w:tabs>
                <w:tab w:val="left" w:pos="2085"/>
              </w:tabs>
              <w:rPr>
                <w:rFonts w:ascii="Verdana" w:hAnsi="Verdana"/>
              </w:rPr>
            </w:pPr>
          </w:p>
          <w:p w14:paraId="15EE3C78" w14:textId="77777777" w:rsidR="00B85B11" w:rsidRDefault="00B85B11" w:rsidP="00B85B11">
            <w:pPr>
              <w:tabs>
                <w:tab w:val="left" w:pos="2085"/>
              </w:tabs>
              <w:rPr>
                <w:rFonts w:ascii="Verdana" w:hAnsi="Verdana"/>
              </w:rPr>
            </w:pPr>
          </w:p>
          <w:p w14:paraId="6F92766C" w14:textId="77777777" w:rsidR="00B85B11" w:rsidRDefault="00B85B11" w:rsidP="00B85B11">
            <w:pPr>
              <w:tabs>
                <w:tab w:val="left" w:pos="2085"/>
              </w:tabs>
              <w:rPr>
                <w:rFonts w:ascii="Verdana" w:hAnsi="Verdana"/>
              </w:rPr>
            </w:pPr>
          </w:p>
          <w:p w14:paraId="60D5FB3A" w14:textId="77777777" w:rsidR="00B85B11" w:rsidRDefault="00B85B11" w:rsidP="00B85B11">
            <w:pPr>
              <w:tabs>
                <w:tab w:val="left" w:pos="2085"/>
              </w:tabs>
              <w:rPr>
                <w:rFonts w:ascii="Verdana" w:hAnsi="Verdana"/>
              </w:rPr>
            </w:pPr>
          </w:p>
          <w:p w14:paraId="0C13D2CA" w14:textId="77777777" w:rsidR="00B85B11" w:rsidRDefault="00B85B11" w:rsidP="00B85B11">
            <w:pPr>
              <w:tabs>
                <w:tab w:val="left" w:pos="2085"/>
              </w:tabs>
              <w:rPr>
                <w:rFonts w:ascii="Verdana" w:hAnsi="Verdana"/>
              </w:rPr>
            </w:pPr>
          </w:p>
          <w:p w14:paraId="6F8A4661" w14:textId="77777777" w:rsidR="00B85B11" w:rsidRDefault="00B85B11" w:rsidP="00B85B11">
            <w:pPr>
              <w:tabs>
                <w:tab w:val="left" w:pos="2085"/>
              </w:tabs>
              <w:rPr>
                <w:rFonts w:ascii="Verdana" w:hAnsi="Verdana"/>
              </w:rPr>
            </w:pPr>
          </w:p>
          <w:p w14:paraId="26BADD84" w14:textId="77777777" w:rsidR="00B85B11" w:rsidRDefault="00B85B11" w:rsidP="00B85B11">
            <w:pPr>
              <w:tabs>
                <w:tab w:val="left" w:pos="2085"/>
              </w:tabs>
              <w:rPr>
                <w:rFonts w:ascii="Verdana" w:hAnsi="Verdana"/>
              </w:rPr>
            </w:pPr>
          </w:p>
          <w:p w14:paraId="69D0E88B" w14:textId="77777777" w:rsidR="00B85B11" w:rsidRDefault="00B85B11" w:rsidP="00B85B11">
            <w:pPr>
              <w:tabs>
                <w:tab w:val="left" w:pos="2085"/>
              </w:tabs>
              <w:rPr>
                <w:rFonts w:ascii="Verdana" w:hAnsi="Verdana"/>
              </w:rPr>
            </w:pPr>
          </w:p>
          <w:p w14:paraId="0E76034D" w14:textId="77777777" w:rsidR="00B85B11" w:rsidRDefault="00B85B11" w:rsidP="00B85B11">
            <w:pPr>
              <w:tabs>
                <w:tab w:val="left" w:pos="2085"/>
              </w:tabs>
              <w:rPr>
                <w:rFonts w:ascii="Verdana" w:hAnsi="Verdana"/>
              </w:rPr>
            </w:pPr>
          </w:p>
          <w:p w14:paraId="60695C8A" w14:textId="77777777" w:rsidR="00B85B11" w:rsidRPr="00B85B11" w:rsidRDefault="00B85B11" w:rsidP="00B85B11">
            <w:pPr>
              <w:rPr>
                <w:rFonts w:ascii="Verdana" w:hAnsi="Verdana"/>
              </w:rPr>
            </w:pPr>
          </w:p>
        </w:tc>
      </w:tr>
    </w:tbl>
    <w:p w14:paraId="12626E5D" w14:textId="77777777" w:rsidR="00992F9A" w:rsidRPr="00B85B11" w:rsidRDefault="00992F9A" w:rsidP="00406276">
      <w:pPr>
        <w:rPr>
          <w:rFonts w:ascii="Verdana" w:hAnsi="Verdana"/>
          <w:lang w:val="de-DE"/>
        </w:rPr>
      </w:pPr>
    </w:p>
    <w:p w14:paraId="65308FBE" w14:textId="77777777" w:rsidR="000767E6" w:rsidRPr="00B85B11" w:rsidRDefault="000767E6">
      <w:pPr>
        <w:pStyle w:val="Kopvaninhoudsopgave"/>
        <w:rPr>
          <w:rFonts w:ascii="Verdana" w:hAnsi="Verdana"/>
          <w:color w:val="auto"/>
        </w:rPr>
      </w:pPr>
      <w:bookmarkStart w:id="4" w:name="BlokVertrouwelijk"/>
      <w:r w:rsidRPr="00B85B11">
        <w:rPr>
          <w:rFonts w:ascii="Verdana" w:hAnsi="Verdana"/>
          <w:color w:val="auto"/>
        </w:rPr>
        <w:lastRenderedPageBreak/>
        <w:t>Inhoud</w:t>
      </w:r>
      <w:r w:rsidR="00B85B11" w:rsidRPr="00B85B11">
        <w:rPr>
          <w:rFonts w:ascii="Verdana" w:hAnsi="Verdana"/>
          <w:color w:val="auto"/>
        </w:rPr>
        <w:t>sopgave</w:t>
      </w:r>
    </w:p>
    <w:p w14:paraId="32E89250" w14:textId="583A89FA" w:rsidR="00143800" w:rsidRDefault="000767E6">
      <w:pPr>
        <w:pStyle w:val="Inhopg1"/>
        <w:rPr>
          <w:rFonts w:asciiTheme="minorHAnsi" w:eastAsiaTheme="minorEastAsia" w:hAnsiTheme="minorHAnsi" w:cstheme="minorBidi"/>
          <w:sz w:val="22"/>
          <w:szCs w:val="22"/>
        </w:rPr>
      </w:pPr>
      <w:r w:rsidRPr="00B85B11">
        <w:rPr>
          <w:rFonts w:ascii="Verdana" w:hAnsi="Verdana"/>
        </w:rPr>
        <w:fldChar w:fldCharType="begin"/>
      </w:r>
      <w:r w:rsidRPr="00B85B11">
        <w:rPr>
          <w:rFonts w:ascii="Verdana" w:hAnsi="Verdana"/>
        </w:rPr>
        <w:instrText xml:space="preserve"> TOC \o "1-3" \h \z \u </w:instrText>
      </w:r>
      <w:r w:rsidRPr="00B85B11">
        <w:rPr>
          <w:rFonts w:ascii="Verdana" w:hAnsi="Verdana"/>
        </w:rPr>
        <w:fldChar w:fldCharType="separate"/>
      </w:r>
      <w:hyperlink w:anchor="_Toc47287188" w:history="1">
        <w:r w:rsidR="00143800" w:rsidRPr="00A04111">
          <w:rPr>
            <w:rStyle w:val="Hyperlink"/>
            <w:rFonts w:ascii="Verdana" w:hAnsi="Verdana"/>
            <w:b/>
          </w:rPr>
          <w:t>Leeswijzer</w:t>
        </w:r>
        <w:r w:rsidR="00143800">
          <w:rPr>
            <w:webHidden/>
          </w:rPr>
          <w:tab/>
        </w:r>
        <w:r w:rsidR="00143800">
          <w:rPr>
            <w:webHidden/>
          </w:rPr>
          <w:fldChar w:fldCharType="begin"/>
        </w:r>
        <w:r w:rsidR="00143800">
          <w:rPr>
            <w:webHidden/>
          </w:rPr>
          <w:instrText xml:space="preserve"> PAGEREF _Toc47287188 \h </w:instrText>
        </w:r>
        <w:r w:rsidR="00143800">
          <w:rPr>
            <w:webHidden/>
          </w:rPr>
        </w:r>
        <w:r w:rsidR="00143800">
          <w:rPr>
            <w:webHidden/>
          </w:rPr>
          <w:fldChar w:fldCharType="separate"/>
        </w:r>
        <w:r w:rsidR="00143800">
          <w:rPr>
            <w:webHidden/>
          </w:rPr>
          <w:t>3</w:t>
        </w:r>
        <w:r w:rsidR="00143800">
          <w:rPr>
            <w:webHidden/>
          </w:rPr>
          <w:fldChar w:fldCharType="end"/>
        </w:r>
      </w:hyperlink>
    </w:p>
    <w:p w14:paraId="1F41C841" w14:textId="58A3B89C" w:rsidR="00143800" w:rsidRDefault="00D7482A">
      <w:pPr>
        <w:pStyle w:val="Inhopg1"/>
        <w:rPr>
          <w:rFonts w:asciiTheme="minorHAnsi" w:eastAsiaTheme="minorEastAsia" w:hAnsiTheme="minorHAnsi" w:cstheme="minorBidi"/>
          <w:sz w:val="22"/>
          <w:szCs w:val="22"/>
        </w:rPr>
      </w:pPr>
      <w:hyperlink w:anchor="_Toc47287189" w:history="1">
        <w:r w:rsidR="00143800" w:rsidRPr="00A04111">
          <w:rPr>
            <w:rStyle w:val="Hyperlink"/>
            <w:rFonts w:ascii="Verdana" w:hAnsi="Verdana"/>
            <w:b/>
          </w:rPr>
          <w:t>Inleiding</w:t>
        </w:r>
        <w:r w:rsidR="00143800">
          <w:rPr>
            <w:webHidden/>
          </w:rPr>
          <w:tab/>
        </w:r>
        <w:r w:rsidR="00143800">
          <w:rPr>
            <w:webHidden/>
          </w:rPr>
          <w:fldChar w:fldCharType="begin"/>
        </w:r>
        <w:r w:rsidR="00143800">
          <w:rPr>
            <w:webHidden/>
          </w:rPr>
          <w:instrText xml:space="preserve"> PAGEREF _Toc47287189 \h </w:instrText>
        </w:r>
        <w:r w:rsidR="00143800">
          <w:rPr>
            <w:webHidden/>
          </w:rPr>
        </w:r>
        <w:r w:rsidR="00143800">
          <w:rPr>
            <w:webHidden/>
          </w:rPr>
          <w:fldChar w:fldCharType="separate"/>
        </w:r>
        <w:r w:rsidR="00143800">
          <w:rPr>
            <w:webHidden/>
          </w:rPr>
          <w:t>4</w:t>
        </w:r>
        <w:r w:rsidR="00143800">
          <w:rPr>
            <w:webHidden/>
          </w:rPr>
          <w:fldChar w:fldCharType="end"/>
        </w:r>
      </w:hyperlink>
    </w:p>
    <w:p w14:paraId="39AC1A24" w14:textId="6FDFEBCD" w:rsidR="00143800" w:rsidRDefault="00D7482A">
      <w:pPr>
        <w:pStyle w:val="Inhopg2"/>
        <w:rPr>
          <w:rFonts w:asciiTheme="minorHAnsi" w:eastAsiaTheme="minorEastAsia" w:hAnsiTheme="minorHAnsi" w:cstheme="minorBidi"/>
          <w:sz w:val="22"/>
          <w:szCs w:val="22"/>
        </w:rPr>
      </w:pPr>
      <w:hyperlink w:anchor="_Toc47287190" w:history="1">
        <w:r w:rsidR="00143800" w:rsidRPr="00A04111">
          <w:rPr>
            <w:rStyle w:val="Hyperlink"/>
            <w:rFonts w:ascii="Verdana" w:hAnsi="Verdana"/>
          </w:rPr>
          <w:t>1.1</w:t>
        </w:r>
        <w:r w:rsidR="00143800">
          <w:rPr>
            <w:rFonts w:asciiTheme="minorHAnsi" w:eastAsiaTheme="minorEastAsia" w:hAnsiTheme="minorHAnsi" w:cstheme="minorBidi"/>
            <w:sz w:val="22"/>
            <w:szCs w:val="22"/>
          </w:rPr>
          <w:tab/>
        </w:r>
        <w:r w:rsidR="00143800" w:rsidRPr="00A04111">
          <w:rPr>
            <w:rStyle w:val="Hyperlink"/>
            <w:rFonts w:ascii="Verdana" w:hAnsi="Verdana"/>
          </w:rPr>
          <w:t>Publicatie</w:t>
        </w:r>
        <w:r w:rsidR="00143800">
          <w:rPr>
            <w:webHidden/>
          </w:rPr>
          <w:tab/>
        </w:r>
        <w:r w:rsidR="00143800">
          <w:rPr>
            <w:webHidden/>
          </w:rPr>
          <w:fldChar w:fldCharType="begin"/>
        </w:r>
        <w:r w:rsidR="00143800">
          <w:rPr>
            <w:webHidden/>
          </w:rPr>
          <w:instrText xml:space="preserve"> PAGEREF _Toc47287190 \h </w:instrText>
        </w:r>
        <w:r w:rsidR="00143800">
          <w:rPr>
            <w:webHidden/>
          </w:rPr>
        </w:r>
        <w:r w:rsidR="00143800">
          <w:rPr>
            <w:webHidden/>
          </w:rPr>
          <w:fldChar w:fldCharType="separate"/>
        </w:r>
        <w:r w:rsidR="00143800">
          <w:rPr>
            <w:webHidden/>
          </w:rPr>
          <w:t>4</w:t>
        </w:r>
        <w:r w:rsidR="00143800">
          <w:rPr>
            <w:webHidden/>
          </w:rPr>
          <w:fldChar w:fldCharType="end"/>
        </w:r>
      </w:hyperlink>
    </w:p>
    <w:p w14:paraId="1A739738" w14:textId="4386C23A" w:rsidR="00143800" w:rsidRDefault="00D7482A">
      <w:pPr>
        <w:pStyle w:val="Inhopg2"/>
        <w:rPr>
          <w:rFonts w:asciiTheme="minorHAnsi" w:eastAsiaTheme="minorEastAsia" w:hAnsiTheme="minorHAnsi" w:cstheme="minorBidi"/>
          <w:sz w:val="22"/>
          <w:szCs w:val="22"/>
        </w:rPr>
      </w:pPr>
      <w:hyperlink w:anchor="_Toc47287191" w:history="1">
        <w:r w:rsidR="00143800" w:rsidRPr="00A04111">
          <w:rPr>
            <w:rStyle w:val="Hyperlink"/>
            <w:rFonts w:ascii="Verdana" w:hAnsi="Verdana"/>
          </w:rPr>
          <w:t>1.2</w:t>
        </w:r>
        <w:r w:rsidR="00143800">
          <w:rPr>
            <w:rFonts w:asciiTheme="minorHAnsi" w:eastAsiaTheme="minorEastAsia" w:hAnsiTheme="minorHAnsi" w:cstheme="minorBidi"/>
            <w:sz w:val="22"/>
            <w:szCs w:val="22"/>
          </w:rPr>
          <w:tab/>
        </w:r>
        <w:r w:rsidR="00143800" w:rsidRPr="00A04111">
          <w:rPr>
            <w:rStyle w:val="Hyperlink"/>
            <w:rFonts w:ascii="Verdana" w:hAnsi="Verdana"/>
          </w:rPr>
          <w:t>Definitie marktconsultatie</w:t>
        </w:r>
        <w:r w:rsidR="00143800">
          <w:rPr>
            <w:webHidden/>
          </w:rPr>
          <w:tab/>
        </w:r>
        <w:r w:rsidR="00143800">
          <w:rPr>
            <w:webHidden/>
          </w:rPr>
          <w:fldChar w:fldCharType="begin"/>
        </w:r>
        <w:r w:rsidR="00143800">
          <w:rPr>
            <w:webHidden/>
          </w:rPr>
          <w:instrText xml:space="preserve"> PAGEREF _Toc47287191 \h </w:instrText>
        </w:r>
        <w:r w:rsidR="00143800">
          <w:rPr>
            <w:webHidden/>
          </w:rPr>
        </w:r>
        <w:r w:rsidR="00143800">
          <w:rPr>
            <w:webHidden/>
          </w:rPr>
          <w:fldChar w:fldCharType="separate"/>
        </w:r>
        <w:r w:rsidR="00143800">
          <w:rPr>
            <w:webHidden/>
          </w:rPr>
          <w:t>4</w:t>
        </w:r>
        <w:r w:rsidR="00143800">
          <w:rPr>
            <w:webHidden/>
          </w:rPr>
          <w:fldChar w:fldCharType="end"/>
        </w:r>
      </w:hyperlink>
    </w:p>
    <w:p w14:paraId="5F7D0566" w14:textId="3CA49288" w:rsidR="00143800" w:rsidRDefault="00D7482A">
      <w:pPr>
        <w:pStyle w:val="Inhopg2"/>
        <w:rPr>
          <w:rFonts w:asciiTheme="minorHAnsi" w:eastAsiaTheme="minorEastAsia" w:hAnsiTheme="minorHAnsi" w:cstheme="minorBidi"/>
          <w:sz w:val="22"/>
          <w:szCs w:val="22"/>
        </w:rPr>
      </w:pPr>
      <w:hyperlink w:anchor="_Toc47287192" w:history="1">
        <w:r w:rsidR="00143800" w:rsidRPr="00A04111">
          <w:rPr>
            <w:rStyle w:val="Hyperlink"/>
            <w:rFonts w:ascii="Verdana" w:hAnsi="Verdana"/>
          </w:rPr>
          <w:t>1.3</w:t>
        </w:r>
        <w:r w:rsidR="00143800">
          <w:rPr>
            <w:rFonts w:asciiTheme="minorHAnsi" w:eastAsiaTheme="minorEastAsia" w:hAnsiTheme="minorHAnsi" w:cstheme="minorBidi"/>
            <w:sz w:val="22"/>
            <w:szCs w:val="22"/>
          </w:rPr>
          <w:tab/>
        </w:r>
        <w:r w:rsidR="00143800" w:rsidRPr="00A04111">
          <w:rPr>
            <w:rStyle w:val="Hyperlink"/>
            <w:rFonts w:ascii="Verdana" w:hAnsi="Verdana"/>
          </w:rPr>
          <w:t>Opdrachtgever</w:t>
        </w:r>
        <w:r w:rsidR="00143800">
          <w:rPr>
            <w:webHidden/>
          </w:rPr>
          <w:tab/>
        </w:r>
        <w:r w:rsidR="00143800">
          <w:rPr>
            <w:webHidden/>
          </w:rPr>
          <w:fldChar w:fldCharType="begin"/>
        </w:r>
        <w:r w:rsidR="00143800">
          <w:rPr>
            <w:webHidden/>
          </w:rPr>
          <w:instrText xml:space="preserve"> PAGEREF _Toc47287192 \h </w:instrText>
        </w:r>
        <w:r w:rsidR="00143800">
          <w:rPr>
            <w:webHidden/>
          </w:rPr>
        </w:r>
        <w:r w:rsidR="00143800">
          <w:rPr>
            <w:webHidden/>
          </w:rPr>
          <w:fldChar w:fldCharType="separate"/>
        </w:r>
        <w:r w:rsidR="00143800">
          <w:rPr>
            <w:webHidden/>
          </w:rPr>
          <w:t>5</w:t>
        </w:r>
        <w:r w:rsidR="00143800">
          <w:rPr>
            <w:webHidden/>
          </w:rPr>
          <w:fldChar w:fldCharType="end"/>
        </w:r>
      </w:hyperlink>
    </w:p>
    <w:p w14:paraId="5A4513E3" w14:textId="415E48CF" w:rsidR="00143800" w:rsidRDefault="00D7482A">
      <w:pPr>
        <w:pStyle w:val="Inhopg2"/>
        <w:rPr>
          <w:rFonts w:asciiTheme="minorHAnsi" w:eastAsiaTheme="minorEastAsia" w:hAnsiTheme="minorHAnsi" w:cstheme="minorBidi"/>
          <w:sz w:val="22"/>
          <w:szCs w:val="22"/>
        </w:rPr>
      </w:pPr>
      <w:hyperlink w:anchor="_Toc47287193" w:history="1">
        <w:r w:rsidR="00143800" w:rsidRPr="00A04111">
          <w:rPr>
            <w:rStyle w:val="Hyperlink"/>
            <w:rFonts w:ascii="Verdana" w:hAnsi="Verdana"/>
          </w:rPr>
          <w:t>1.4</w:t>
        </w:r>
        <w:r w:rsidR="00143800">
          <w:rPr>
            <w:rFonts w:asciiTheme="minorHAnsi" w:eastAsiaTheme="minorEastAsia" w:hAnsiTheme="minorHAnsi" w:cstheme="minorBidi"/>
            <w:sz w:val="22"/>
            <w:szCs w:val="22"/>
          </w:rPr>
          <w:tab/>
        </w:r>
        <w:r w:rsidR="00143800" w:rsidRPr="00A04111">
          <w:rPr>
            <w:rStyle w:val="Hyperlink"/>
            <w:rFonts w:ascii="Verdana" w:hAnsi="Verdana"/>
          </w:rPr>
          <w:t>Doel marktconsultatie</w:t>
        </w:r>
        <w:r w:rsidR="00143800">
          <w:rPr>
            <w:webHidden/>
          </w:rPr>
          <w:tab/>
        </w:r>
        <w:r w:rsidR="00143800">
          <w:rPr>
            <w:webHidden/>
          </w:rPr>
          <w:fldChar w:fldCharType="begin"/>
        </w:r>
        <w:r w:rsidR="00143800">
          <w:rPr>
            <w:webHidden/>
          </w:rPr>
          <w:instrText xml:space="preserve"> PAGEREF _Toc47287193 \h </w:instrText>
        </w:r>
        <w:r w:rsidR="00143800">
          <w:rPr>
            <w:webHidden/>
          </w:rPr>
        </w:r>
        <w:r w:rsidR="00143800">
          <w:rPr>
            <w:webHidden/>
          </w:rPr>
          <w:fldChar w:fldCharType="separate"/>
        </w:r>
        <w:r w:rsidR="00143800">
          <w:rPr>
            <w:webHidden/>
          </w:rPr>
          <w:t>5</w:t>
        </w:r>
        <w:r w:rsidR="00143800">
          <w:rPr>
            <w:webHidden/>
          </w:rPr>
          <w:fldChar w:fldCharType="end"/>
        </w:r>
      </w:hyperlink>
    </w:p>
    <w:p w14:paraId="2718D2A5" w14:textId="2D0CBF56" w:rsidR="00143800" w:rsidRDefault="00D7482A">
      <w:pPr>
        <w:pStyle w:val="Inhopg2"/>
        <w:rPr>
          <w:rFonts w:asciiTheme="minorHAnsi" w:eastAsiaTheme="minorEastAsia" w:hAnsiTheme="minorHAnsi" w:cstheme="minorBidi"/>
          <w:sz w:val="22"/>
          <w:szCs w:val="22"/>
        </w:rPr>
      </w:pPr>
      <w:hyperlink w:anchor="_Toc47287194" w:history="1">
        <w:r w:rsidR="00143800" w:rsidRPr="00A04111">
          <w:rPr>
            <w:rStyle w:val="Hyperlink"/>
            <w:rFonts w:ascii="Verdana" w:hAnsi="Verdana"/>
          </w:rPr>
          <w:t>1.5</w:t>
        </w:r>
        <w:r w:rsidR="00143800">
          <w:rPr>
            <w:rFonts w:asciiTheme="minorHAnsi" w:eastAsiaTheme="minorEastAsia" w:hAnsiTheme="minorHAnsi" w:cstheme="minorBidi"/>
            <w:sz w:val="22"/>
            <w:szCs w:val="22"/>
          </w:rPr>
          <w:tab/>
        </w:r>
        <w:r w:rsidR="00143800" w:rsidRPr="00A04111">
          <w:rPr>
            <w:rStyle w:val="Hyperlink"/>
            <w:rFonts w:ascii="Verdana" w:hAnsi="Verdana"/>
          </w:rPr>
          <w:t>Fasering</w:t>
        </w:r>
        <w:r w:rsidR="00143800">
          <w:rPr>
            <w:webHidden/>
          </w:rPr>
          <w:tab/>
        </w:r>
        <w:r w:rsidR="00143800">
          <w:rPr>
            <w:webHidden/>
          </w:rPr>
          <w:fldChar w:fldCharType="begin"/>
        </w:r>
        <w:r w:rsidR="00143800">
          <w:rPr>
            <w:webHidden/>
          </w:rPr>
          <w:instrText xml:space="preserve"> PAGEREF _Toc47287194 \h </w:instrText>
        </w:r>
        <w:r w:rsidR="00143800">
          <w:rPr>
            <w:webHidden/>
          </w:rPr>
        </w:r>
        <w:r w:rsidR="00143800">
          <w:rPr>
            <w:webHidden/>
          </w:rPr>
          <w:fldChar w:fldCharType="separate"/>
        </w:r>
        <w:r w:rsidR="00143800">
          <w:rPr>
            <w:webHidden/>
          </w:rPr>
          <w:t>5</w:t>
        </w:r>
        <w:r w:rsidR="00143800">
          <w:rPr>
            <w:webHidden/>
          </w:rPr>
          <w:fldChar w:fldCharType="end"/>
        </w:r>
      </w:hyperlink>
    </w:p>
    <w:p w14:paraId="7E55BBFC" w14:textId="3DAE84EB" w:rsidR="00143800" w:rsidRDefault="00D7482A">
      <w:pPr>
        <w:pStyle w:val="Inhopg2"/>
        <w:rPr>
          <w:rFonts w:asciiTheme="minorHAnsi" w:eastAsiaTheme="minorEastAsia" w:hAnsiTheme="minorHAnsi" w:cstheme="minorBidi"/>
          <w:sz w:val="22"/>
          <w:szCs w:val="22"/>
        </w:rPr>
      </w:pPr>
      <w:hyperlink w:anchor="_Toc47287195" w:history="1">
        <w:r w:rsidR="00143800" w:rsidRPr="00A04111">
          <w:rPr>
            <w:rStyle w:val="Hyperlink"/>
            <w:rFonts w:ascii="Verdana" w:hAnsi="Verdana"/>
          </w:rPr>
          <w:t>1.6</w:t>
        </w:r>
        <w:r w:rsidR="00143800">
          <w:rPr>
            <w:rFonts w:asciiTheme="minorHAnsi" w:eastAsiaTheme="minorEastAsia" w:hAnsiTheme="minorHAnsi" w:cstheme="minorBidi"/>
            <w:sz w:val="22"/>
            <w:szCs w:val="22"/>
          </w:rPr>
          <w:tab/>
        </w:r>
        <w:r w:rsidR="00143800" w:rsidRPr="00A04111">
          <w:rPr>
            <w:rStyle w:val="Hyperlink"/>
            <w:rFonts w:ascii="Verdana" w:hAnsi="Verdana"/>
          </w:rPr>
          <w:t>Voorbehoud</w:t>
        </w:r>
        <w:r w:rsidR="00143800">
          <w:rPr>
            <w:webHidden/>
          </w:rPr>
          <w:tab/>
        </w:r>
        <w:r w:rsidR="00143800">
          <w:rPr>
            <w:webHidden/>
          </w:rPr>
          <w:fldChar w:fldCharType="begin"/>
        </w:r>
        <w:r w:rsidR="00143800">
          <w:rPr>
            <w:webHidden/>
          </w:rPr>
          <w:instrText xml:space="preserve"> PAGEREF _Toc47287195 \h </w:instrText>
        </w:r>
        <w:r w:rsidR="00143800">
          <w:rPr>
            <w:webHidden/>
          </w:rPr>
        </w:r>
        <w:r w:rsidR="00143800">
          <w:rPr>
            <w:webHidden/>
          </w:rPr>
          <w:fldChar w:fldCharType="separate"/>
        </w:r>
        <w:r w:rsidR="00143800">
          <w:rPr>
            <w:webHidden/>
          </w:rPr>
          <w:t>6</w:t>
        </w:r>
        <w:r w:rsidR="00143800">
          <w:rPr>
            <w:webHidden/>
          </w:rPr>
          <w:fldChar w:fldCharType="end"/>
        </w:r>
      </w:hyperlink>
    </w:p>
    <w:p w14:paraId="3A19ADA8" w14:textId="280BBF26" w:rsidR="00143800" w:rsidRDefault="00D7482A">
      <w:pPr>
        <w:pStyle w:val="Inhopg2"/>
        <w:rPr>
          <w:rFonts w:asciiTheme="minorHAnsi" w:eastAsiaTheme="minorEastAsia" w:hAnsiTheme="minorHAnsi" w:cstheme="minorBidi"/>
          <w:sz w:val="22"/>
          <w:szCs w:val="22"/>
        </w:rPr>
      </w:pPr>
      <w:hyperlink w:anchor="_Toc47287196" w:history="1">
        <w:r w:rsidR="00143800" w:rsidRPr="00A04111">
          <w:rPr>
            <w:rStyle w:val="Hyperlink"/>
            <w:rFonts w:ascii="Verdana" w:hAnsi="Verdana"/>
          </w:rPr>
          <w:t>1.7</w:t>
        </w:r>
        <w:r w:rsidR="00143800">
          <w:rPr>
            <w:rFonts w:asciiTheme="minorHAnsi" w:eastAsiaTheme="minorEastAsia" w:hAnsiTheme="minorHAnsi" w:cstheme="minorBidi"/>
            <w:sz w:val="22"/>
            <w:szCs w:val="22"/>
          </w:rPr>
          <w:tab/>
        </w:r>
        <w:r w:rsidR="00143800" w:rsidRPr="00A04111">
          <w:rPr>
            <w:rStyle w:val="Hyperlink"/>
            <w:rFonts w:ascii="Verdana" w:hAnsi="Verdana"/>
          </w:rPr>
          <w:t>Proces marktconsultatie</w:t>
        </w:r>
        <w:r w:rsidR="00143800">
          <w:rPr>
            <w:webHidden/>
          </w:rPr>
          <w:tab/>
        </w:r>
        <w:r w:rsidR="00143800">
          <w:rPr>
            <w:webHidden/>
          </w:rPr>
          <w:fldChar w:fldCharType="begin"/>
        </w:r>
        <w:r w:rsidR="00143800">
          <w:rPr>
            <w:webHidden/>
          </w:rPr>
          <w:instrText xml:space="preserve"> PAGEREF _Toc47287196 \h </w:instrText>
        </w:r>
        <w:r w:rsidR="00143800">
          <w:rPr>
            <w:webHidden/>
          </w:rPr>
        </w:r>
        <w:r w:rsidR="00143800">
          <w:rPr>
            <w:webHidden/>
          </w:rPr>
          <w:fldChar w:fldCharType="separate"/>
        </w:r>
        <w:r w:rsidR="00143800">
          <w:rPr>
            <w:webHidden/>
          </w:rPr>
          <w:t>6</w:t>
        </w:r>
        <w:r w:rsidR="00143800">
          <w:rPr>
            <w:webHidden/>
          </w:rPr>
          <w:fldChar w:fldCharType="end"/>
        </w:r>
      </w:hyperlink>
    </w:p>
    <w:p w14:paraId="0627CA4B" w14:textId="277171F8" w:rsidR="00143800" w:rsidRDefault="00D7482A">
      <w:pPr>
        <w:pStyle w:val="Inhopg2"/>
        <w:rPr>
          <w:rFonts w:asciiTheme="minorHAnsi" w:eastAsiaTheme="minorEastAsia" w:hAnsiTheme="minorHAnsi" w:cstheme="minorBidi"/>
          <w:sz w:val="22"/>
          <w:szCs w:val="22"/>
        </w:rPr>
      </w:pPr>
      <w:hyperlink w:anchor="_Toc47287197" w:history="1">
        <w:r w:rsidR="00143800" w:rsidRPr="00A04111">
          <w:rPr>
            <w:rStyle w:val="Hyperlink"/>
            <w:rFonts w:ascii="Verdana" w:hAnsi="Verdana"/>
          </w:rPr>
          <w:t>1.8</w:t>
        </w:r>
        <w:r w:rsidR="00143800">
          <w:rPr>
            <w:rFonts w:asciiTheme="minorHAnsi" w:eastAsiaTheme="minorEastAsia" w:hAnsiTheme="minorHAnsi" w:cstheme="minorBidi"/>
            <w:sz w:val="22"/>
            <w:szCs w:val="22"/>
          </w:rPr>
          <w:tab/>
        </w:r>
        <w:r w:rsidR="00143800" w:rsidRPr="00A04111">
          <w:rPr>
            <w:rStyle w:val="Hyperlink"/>
            <w:rFonts w:ascii="Verdana" w:hAnsi="Verdana"/>
          </w:rPr>
          <w:t>Planning marktconsultatie</w:t>
        </w:r>
        <w:r w:rsidR="00143800">
          <w:rPr>
            <w:webHidden/>
          </w:rPr>
          <w:tab/>
        </w:r>
        <w:r w:rsidR="00143800">
          <w:rPr>
            <w:webHidden/>
          </w:rPr>
          <w:fldChar w:fldCharType="begin"/>
        </w:r>
        <w:r w:rsidR="00143800">
          <w:rPr>
            <w:webHidden/>
          </w:rPr>
          <w:instrText xml:space="preserve"> PAGEREF _Toc47287197 \h </w:instrText>
        </w:r>
        <w:r w:rsidR="00143800">
          <w:rPr>
            <w:webHidden/>
          </w:rPr>
        </w:r>
        <w:r w:rsidR="00143800">
          <w:rPr>
            <w:webHidden/>
          </w:rPr>
          <w:fldChar w:fldCharType="separate"/>
        </w:r>
        <w:r w:rsidR="00143800">
          <w:rPr>
            <w:webHidden/>
          </w:rPr>
          <w:t>7</w:t>
        </w:r>
        <w:r w:rsidR="00143800">
          <w:rPr>
            <w:webHidden/>
          </w:rPr>
          <w:fldChar w:fldCharType="end"/>
        </w:r>
      </w:hyperlink>
    </w:p>
    <w:p w14:paraId="3F8864EE" w14:textId="0570F074" w:rsidR="00143800" w:rsidRDefault="00D7482A">
      <w:pPr>
        <w:pStyle w:val="Inhopg1"/>
        <w:rPr>
          <w:rFonts w:asciiTheme="minorHAnsi" w:eastAsiaTheme="minorEastAsia" w:hAnsiTheme="minorHAnsi" w:cstheme="minorBidi"/>
          <w:sz w:val="22"/>
          <w:szCs w:val="22"/>
        </w:rPr>
      </w:pPr>
      <w:hyperlink w:anchor="_Toc47287198" w:history="1">
        <w:r w:rsidR="00143800" w:rsidRPr="00A04111">
          <w:rPr>
            <w:rStyle w:val="Hyperlink"/>
            <w:rFonts w:ascii="Verdana" w:hAnsi="Verdana"/>
            <w:b/>
          </w:rPr>
          <w:t>2</w:t>
        </w:r>
        <w:r w:rsidR="00143800">
          <w:rPr>
            <w:rFonts w:asciiTheme="minorHAnsi" w:eastAsiaTheme="minorEastAsia" w:hAnsiTheme="minorHAnsi" w:cstheme="minorBidi"/>
            <w:sz w:val="22"/>
            <w:szCs w:val="22"/>
          </w:rPr>
          <w:tab/>
        </w:r>
        <w:r w:rsidR="00143800" w:rsidRPr="00A04111">
          <w:rPr>
            <w:rStyle w:val="Hyperlink"/>
            <w:rFonts w:ascii="Verdana" w:hAnsi="Verdana"/>
            <w:b/>
          </w:rPr>
          <w:t>Administratieve voorwaarden</w:t>
        </w:r>
        <w:r w:rsidR="00143800">
          <w:rPr>
            <w:webHidden/>
          </w:rPr>
          <w:tab/>
        </w:r>
        <w:r w:rsidR="00143800">
          <w:rPr>
            <w:webHidden/>
          </w:rPr>
          <w:fldChar w:fldCharType="begin"/>
        </w:r>
        <w:r w:rsidR="00143800">
          <w:rPr>
            <w:webHidden/>
          </w:rPr>
          <w:instrText xml:space="preserve"> PAGEREF _Toc47287198 \h </w:instrText>
        </w:r>
        <w:r w:rsidR="00143800">
          <w:rPr>
            <w:webHidden/>
          </w:rPr>
        </w:r>
        <w:r w:rsidR="00143800">
          <w:rPr>
            <w:webHidden/>
          </w:rPr>
          <w:fldChar w:fldCharType="separate"/>
        </w:r>
        <w:r w:rsidR="00143800">
          <w:rPr>
            <w:webHidden/>
          </w:rPr>
          <w:t>8</w:t>
        </w:r>
        <w:r w:rsidR="00143800">
          <w:rPr>
            <w:webHidden/>
          </w:rPr>
          <w:fldChar w:fldCharType="end"/>
        </w:r>
      </w:hyperlink>
    </w:p>
    <w:p w14:paraId="6E94D573" w14:textId="3823C763" w:rsidR="00143800" w:rsidRDefault="00D7482A">
      <w:pPr>
        <w:pStyle w:val="Inhopg2"/>
        <w:rPr>
          <w:rFonts w:asciiTheme="minorHAnsi" w:eastAsiaTheme="minorEastAsia" w:hAnsiTheme="minorHAnsi" w:cstheme="minorBidi"/>
          <w:sz w:val="22"/>
          <w:szCs w:val="22"/>
        </w:rPr>
      </w:pPr>
      <w:hyperlink w:anchor="_Toc47287199" w:history="1">
        <w:r w:rsidR="00143800" w:rsidRPr="00A04111">
          <w:rPr>
            <w:rStyle w:val="Hyperlink"/>
            <w:rFonts w:ascii="Verdana" w:hAnsi="Verdana"/>
          </w:rPr>
          <w:t>2.1</w:t>
        </w:r>
        <w:r w:rsidR="00143800">
          <w:rPr>
            <w:rFonts w:asciiTheme="minorHAnsi" w:eastAsiaTheme="minorEastAsia" w:hAnsiTheme="minorHAnsi" w:cstheme="minorBidi"/>
            <w:sz w:val="22"/>
            <w:szCs w:val="22"/>
          </w:rPr>
          <w:tab/>
        </w:r>
        <w:r w:rsidR="00143800" w:rsidRPr="00A04111">
          <w:rPr>
            <w:rStyle w:val="Hyperlink"/>
            <w:rFonts w:ascii="Verdana" w:hAnsi="Verdana"/>
          </w:rPr>
          <w:t>Correspondentie</w:t>
        </w:r>
        <w:r w:rsidR="00143800">
          <w:rPr>
            <w:webHidden/>
          </w:rPr>
          <w:tab/>
        </w:r>
        <w:r w:rsidR="00143800">
          <w:rPr>
            <w:webHidden/>
          </w:rPr>
          <w:fldChar w:fldCharType="begin"/>
        </w:r>
        <w:r w:rsidR="00143800">
          <w:rPr>
            <w:webHidden/>
          </w:rPr>
          <w:instrText xml:space="preserve"> PAGEREF _Toc47287199 \h </w:instrText>
        </w:r>
        <w:r w:rsidR="00143800">
          <w:rPr>
            <w:webHidden/>
          </w:rPr>
        </w:r>
        <w:r w:rsidR="00143800">
          <w:rPr>
            <w:webHidden/>
          </w:rPr>
          <w:fldChar w:fldCharType="separate"/>
        </w:r>
        <w:r w:rsidR="00143800">
          <w:rPr>
            <w:webHidden/>
          </w:rPr>
          <w:t>8</w:t>
        </w:r>
        <w:r w:rsidR="00143800">
          <w:rPr>
            <w:webHidden/>
          </w:rPr>
          <w:fldChar w:fldCharType="end"/>
        </w:r>
      </w:hyperlink>
    </w:p>
    <w:p w14:paraId="5ECD988F" w14:textId="5E16648B" w:rsidR="00143800" w:rsidRDefault="00D7482A">
      <w:pPr>
        <w:pStyle w:val="Inhopg2"/>
        <w:rPr>
          <w:rFonts w:asciiTheme="minorHAnsi" w:eastAsiaTheme="minorEastAsia" w:hAnsiTheme="minorHAnsi" w:cstheme="minorBidi"/>
          <w:sz w:val="22"/>
          <w:szCs w:val="22"/>
        </w:rPr>
      </w:pPr>
      <w:hyperlink w:anchor="_Toc47287200" w:history="1">
        <w:r w:rsidR="00143800" w:rsidRPr="00A04111">
          <w:rPr>
            <w:rStyle w:val="Hyperlink"/>
            <w:rFonts w:ascii="Verdana" w:hAnsi="Verdana"/>
          </w:rPr>
          <w:t>2.2</w:t>
        </w:r>
        <w:r w:rsidR="00143800">
          <w:rPr>
            <w:rFonts w:asciiTheme="minorHAnsi" w:eastAsiaTheme="minorEastAsia" w:hAnsiTheme="minorHAnsi" w:cstheme="minorBidi"/>
            <w:sz w:val="22"/>
            <w:szCs w:val="22"/>
          </w:rPr>
          <w:tab/>
        </w:r>
        <w:r w:rsidR="00143800" w:rsidRPr="00A04111">
          <w:rPr>
            <w:rStyle w:val="Hyperlink"/>
            <w:rFonts w:ascii="Verdana" w:hAnsi="Verdana"/>
          </w:rPr>
          <w:t>Nota van Inlichtingen</w:t>
        </w:r>
        <w:r w:rsidR="00143800">
          <w:rPr>
            <w:webHidden/>
          </w:rPr>
          <w:tab/>
        </w:r>
        <w:r w:rsidR="00143800">
          <w:rPr>
            <w:webHidden/>
          </w:rPr>
          <w:fldChar w:fldCharType="begin"/>
        </w:r>
        <w:r w:rsidR="00143800">
          <w:rPr>
            <w:webHidden/>
          </w:rPr>
          <w:instrText xml:space="preserve"> PAGEREF _Toc47287200 \h </w:instrText>
        </w:r>
        <w:r w:rsidR="00143800">
          <w:rPr>
            <w:webHidden/>
          </w:rPr>
        </w:r>
        <w:r w:rsidR="00143800">
          <w:rPr>
            <w:webHidden/>
          </w:rPr>
          <w:fldChar w:fldCharType="separate"/>
        </w:r>
        <w:r w:rsidR="00143800">
          <w:rPr>
            <w:webHidden/>
          </w:rPr>
          <w:t>8</w:t>
        </w:r>
        <w:r w:rsidR="00143800">
          <w:rPr>
            <w:webHidden/>
          </w:rPr>
          <w:fldChar w:fldCharType="end"/>
        </w:r>
      </w:hyperlink>
    </w:p>
    <w:p w14:paraId="1062827D" w14:textId="59E6BE06" w:rsidR="00143800" w:rsidRDefault="00D7482A">
      <w:pPr>
        <w:pStyle w:val="Inhopg2"/>
        <w:rPr>
          <w:rFonts w:asciiTheme="minorHAnsi" w:eastAsiaTheme="minorEastAsia" w:hAnsiTheme="minorHAnsi" w:cstheme="minorBidi"/>
          <w:sz w:val="22"/>
          <w:szCs w:val="22"/>
        </w:rPr>
      </w:pPr>
      <w:hyperlink w:anchor="_Toc47287201" w:history="1">
        <w:r w:rsidR="00143800" w:rsidRPr="00A04111">
          <w:rPr>
            <w:rStyle w:val="Hyperlink"/>
            <w:rFonts w:ascii="Verdana" w:hAnsi="Verdana"/>
          </w:rPr>
          <w:t>2.3</w:t>
        </w:r>
        <w:r w:rsidR="00143800">
          <w:rPr>
            <w:rFonts w:asciiTheme="minorHAnsi" w:eastAsiaTheme="minorEastAsia" w:hAnsiTheme="minorHAnsi" w:cstheme="minorBidi"/>
            <w:sz w:val="22"/>
            <w:szCs w:val="22"/>
          </w:rPr>
          <w:tab/>
        </w:r>
        <w:r w:rsidR="00143800" w:rsidRPr="00A04111">
          <w:rPr>
            <w:rStyle w:val="Hyperlink"/>
            <w:rFonts w:ascii="Verdana" w:hAnsi="Verdana"/>
          </w:rPr>
          <w:t>Overlegrondes</w:t>
        </w:r>
        <w:r w:rsidR="00143800">
          <w:rPr>
            <w:webHidden/>
          </w:rPr>
          <w:tab/>
        </w:r>
        <w:r w:rsidR="00143800">
          <w:rPr>
            <w:webHidden/>
          </w:rPr>
          <w:fldChar w:fldCharType="begin"/>
        </w:r>
        <w:r w:rsidR="00143800">
          <w:rPr>
            <w:webHidden/>
          </w:rPr>
          <w:instrText xml:space="preserve"> PAGEREF _Toc47287201 \h </w:instrText>
        </w:r>
        <w:r w:rsidR="00143800">
          <w:rPr>
            <w:webHidden/>
          </w:rPr>
        </w:r>
        <w:r w:rsidR="00143800">
          <w:rPr>
            <w:webHidden/>
          </w:rPr>
          <w:fldChar w:fldCharType="separate"/>
        </w:r>
        <w:r w:rsidR="00143800">
          <w:rPr>
            <w:webHidden/>
          </w:rPr>
          <w:t>8</w:t>
        </w:r>
        <w:r w:rsidR="00143800">
          <w:rPr>
            <w:webHidden/>
          </w:rPr>
          <w:fldChar w:fldCharType="end"/>
        </w:r>
      </w:hyperlink>
    </w:p>
    <w:p w14:paraId="2E34B566" w14:textId="6CB4F49D" w:rsidR="00143800" w:rsidRDefault="00D7482A">
      <w:pPr>
        <w:pStyle w:val="Inhopg2"/>
        <w:rPr>
          <w:rFonts w:asciiTheme="minorHAnsi" w:eastAsiaTheme="minorEastAsia" w:hAnsiTheme="minorHAnsi" w:cstheme="minorBidi"/>
          <w:sz w:val="22"/>
          <w:szCs w:val="22"/>
        </w:rPr>
      </w:pPr>
      <w:hyperlink w:anchor="_Toc47287202" w:history="1">
        <w:r w:rsidR="00143800" w:rsidRPr="00A04111">
          <w:rPr>
            <w:rStyle w:val="Hyperlink"/>
            <w:rFonts w:ascii="Verdana" w:hAnsi="Verdana"/>
          </w:rPr>
          <w:t>2.4</w:t>
        </w:r>
        <w:r w:rsidR="00143800">
          <w:rPr>
            <w:rFonts w:asciiTheme="minorHAnsi" w:eastAsiaTheme="minorEastAsia" w:hAnsiTheme="minorHAnsi" w:cstheme="minorBidi"/>
            <w:sz w:val="22"/>
            <w:szCs w:val="22"/>
          </w:rPr>
          <w:tab/>
        </w:r>
        <w:r w:rsidR="00143800" w:rsidRPr="00A04111">
          <w:rPr>
            <w:rStyle w:val="Hyperlink"/>
            <w:rFonts w:ascii="Verdana" w:hAnsi="Verdana"/>
          </w:rPr>
          <w:t>Gelijke informatie</w:t>
        </w:r>
        <w:r w:rsidR="00143800">
          <w:rPr>
            <w:webHidden/>
          </w:rPr>
          <w:tab/>
        </w:r>
        <w:r w:rsidR="00143800">
          <w:rPr>
            <w:webHidden/>
          </w:rPr>
          <w:fldChar w:fldCharType="begin"/>
        </w:r>
        <w:r w:rsidR="00143800">
          <w:rPr>
            <w:webHidden/>
          </w:rPr>
          <w:instrText xml:space="preserve"> PAGEREF _Toc47287202 \h </w:instrText>
        </w:r>
        <w:r w:rsidR="00143800">
          <w:rPr>
            <w:webHidden/>
          </w:rPr>
        </w:r>
        <w:r w:rsidR="00143800">
          <w:rPr>
            <w:webHidden/>
          </w:rPr>
          <w:fldChar w:fldCharType="separate"/>
        </w:r>
        <w:r w:rsidR="00143800">
          <w:rPr>
            <w:webHidden/>
          </w:rPr>
          <w:t>8</w:t>
        </w:r>
        <w:r w:rsidR="00143800">
          <w:rPr>
            <w:webHidden/>
          </w:rPr>
          <w:fldChar w:fldCharType="end"/>
        </w:r>
      </w:hyperlink>
    </w:p>
    <w:p w14:paraId="371FE88A" w14:textId="2DF89A64" w:rsidR="00143800" w:rsidRDefault="00D7482A">
      <w:pPr>
        <w:pStyle w:val="Inhopg2"/>
        <w:rPr>
          <w:rFonts w:asciiTheme="minorHAnsi" w:eastAsiaTheme="minorEastAsia" w:hAnsiTheme="minorHAnsi" w:cstheme="minorBidi"/>
          <w:sz w:val="22"/>
          <w:szCs w:val="22"/>
        </w:rPr>
      </w:pPr>
      <w:hyperlink w:anchor="_Toc47287203" w:history="1">
        <w:r w:rsidR="00143800" w:rsidRPr="00A04111">
          <w:rPr>
            <w:rStyle w:val="Hyperlink"/>
            <w:rFonts w:ascii="Verdana" w:hAnsi="Verdana"/>
          </w:rPr>
          <w:t>2.5</w:t>
        </w:r>
        <w:r w:rsidR="00143800">
          <w:rPr>
            <w:rFonts w:asciiTheme="minorHAnsi" w:eastAsiaTheme="minorEastAsia" w:hAnsiTheme="minorHAnsi" w:cstheme="minorBidi"/>
            <w:sz w:val="22"/>
            <w:szCs w:val="22"/>
          </w:rPr>
          <w:tab/>
        </w:r>
        <w:r w:rsidR="00143800" w:rsidRPr="00A04111">
          <w:rPr>
            <w:rStyle w:val="Hyperlink"/>
            <w:rFonts w:ascii="Verdana" w:hAnsi="Verdana"/>
          </w:rPr>
          <w:t>Taal</w:t>
        </w:r>
        <w:r w:rsidR="00143800">
          <w:rPr>
            <w:webHidden/>
          </w:rPr>
          <w:tab/>
        </w:r>
        <w:r w:rsidR="00143800">
          <w:rPr>
            <w:webHidden/>
          </w:rPr>
          <w:fldChar w:fldCharType="begin"/>
        </w:r>
        <w:r w:rsidR="00143800">
          <w:rPr>
            <w:webHidden/>
          </w:rPr>
          <w:instrText xml:space="preserve"> PAGEREF _Toc47287203 \h </w:instrText>
        </w:r>
        <w:r w:rsidR="00143800">
          <w:rPr>
            <w:webHidden/>
          </w:rPr>
        </w:r>
        <w:r w:rsidR="00143800">
          <w:rPr>
            <w:webHidden/>
          </w:rPr>
          <w:fldChar w:fldCharType="separate"/>
        </w:r>
        <w:r w:rsidR="00143800">
          <w:rPr>
            <w:webHidden/>
          </w:rPr>
          <w:t>9</w:t>
        </w:r>
        <w:r w:rsidR="00143800">
          <w:rPr>
            <w:webHidden/>
          </w:rPr>
          <w:fldChar w:fldCharType="end"/>
        </w:r>
      </w:hyperlink>
    </w:p>
    <w:p w14:paraId="5E28D1D8" w14:textId="522929F7" w:rsidR="00143800" w:rsidRDefault="00D7482A">
      <w:pPr>
        <w:pStyle w:val="Inhopg2"/>
        <w:rPr>
          <w:rFonts w:asciiTheme="minorHAnsi" w:eastAsiaTheme="minorEastAsia" w:hAnsiTheme="minorHAnsi" w:cstheme="minorBidi"/>
          <w:sz w:val="22"/>
          <w:szCs w:val="22"/>
        </w:rPr>
      </w:pPr>
      <w:hyperlink w:anchor="_Toc47287204" w:history="1">
        <w:r w:rsidR="00143800" w:rsidRPr="00A04111">
          <w:rPr>
            <w:rStyle w:val="Hyperlink"/>
            <w:rFonts w:ascii="Verdana" w:hAnsi="Verdana"/>
          </w:rPr>
          <w:t>2.6</w:t>
        </w:r>
        <w:r w:rsidR="00143800">
          <w:rPr>
            <w:rFonts w:asciiTheme="minorHAnsi" w:eastAsiaTheme="minorEastAsia" w:hAnsiTheme="minorHAnsi" w:cstheme="minorBidi"/>
            <w:sz w:val="22"/>
            <w:szCs w:val="22"/>
          </w:rPr>
          <w:tab/>
        </w:r>
        <w:r w:rsidR="00143800" w:rsidRPr="00A04111">
          <w:rPr>
            <w:rStyle w:val="Hyperlink"/>
            <w:rFonts w:ascii="Verdana" w:hAnsi="Verdana"/>
          </w:rPr>
          <w:t>Rechten</w:t>
        </w:r>
        <w:r w:rsidR="00143800">
          <w:rPr>
            <w:webHidden/>
          </w:rPr>
          <w:tab/>
        </w:r>
        <w:r w:rsidR="00143800">
          <w:rPr>
            <w:webHidden/>
          </w:rPr>
          <w:fldChar w:fldCharType="begin"/>
        </w:r>
        <w:r w:rsidR="00143800">
          <w:rPr>
            <w:webHidden/>
          </w:rPr>
          <w:instrText xml:space="preserve"> PAGEREF _Toc47287204 \h </w:instrText>
        </w:r>
        <w:r w:rsidR="00143800">
          <w:rPr>
            <w:webHidden/>
          </w:rPr>
        </w:r>
        <w:r w:rsidR="00143800">
          <w:rPr>
            <w:webHidden/>
          </w:rPr>
          <w:fldChar w:fldCharType="separate"/>
        </w:r>
        <w:r w:rsidR="00143800">
          <w:rPr>
            <w:webHidden/>
          </w:rPr>
          <w:t>9</w:t>
        </w:r>
        <w:r w:rsidR="00143800">
          <w:rPr>
            <w:webHidden/>
          </w:rPr>
          <w:fldChar w:fldCharType="end"/>
        </w:r>
      </w:hyperlink>
    </w:p>
    <w:p w14:paraId="5F0731E5" w14:textId="31060E86" w:rsidR="00143800" w:rsidRDefault="00D7482A">
      <w:pPr>
        <w:pStyle w:val="Inhopg2"/>
        <w:rPr>
          <w:rFonts w:asciiTheme="minorHAnsi" w:eastAsiaTheme="minorEastAsia" w:hAnsiTheme="minorHAnsi" w:cstheme="minorBidi"/>
          <w:sz w:val="22"/>
          <w:szCs w:val="22"/>
        </w:rPr>
      </w:pPr>
      <w:hyperlink w:anchor="_Toc47287205" w:history="1">
        <w:r w:rsidR="00143800" w:rsidRPr="00A04111">
          <w:rPr>
            <w:rStyle w:val="Hyperlink"/>
            <w:rFonts w:ascii="Verdana" w:hAnsi="Verdana"/>
          </w:rPr>
          <w:t>2.7</w:t>
        </w:r>
        <w:r w:rsidR="00143800">
          <w:rPr>
            <w:rFonts w:asciiTheme="minorHAnsi" w:eastAsiaTheme="minorEastAsia" w:hAnsiTheme="minorHAnsi" w:cstheme="minorBidi"/>
            <w:sz w:val="22"/>
            <w:szCs w:val="22"/>
          </w:rPr>
          <w:tab/>
        </w:r>
        <w:r w:rsidR="00143800" w:rsidRPr="00A04111">
          <w:rPr>
            <w:rStyle w:val="Hyperlink"/>
            <w:rFonts w:ascii="Verdana" w:hAnsi="Verdana"/>
          </w:rPr>
          <w:t>Aangeleverde gegevens</w:t>
        </w:r>
        <w:r w:rsidR="00143800">
          <w:rPr>
            <w:webHidden/>
          </w:rPr>
          <w:tab/>
        </w:r>
        <w:r w:rsidR="00143800">
          <w:rPr>
            <w:webHidden/>
          </w:rPr>
          <w:fldChar w:fldCharType="begin"/>
        </w:r>
        <w:r w:rsidR="00143800">
          <w:rPr>
            <w:webHidden/>
          </w:rPr>
          <w:instrText xml:space="preserve"> PAGEREF _Toc47287205 \h </w:instrText>
        </w:r>
        <w:r w:rsidR="00143800">
          <w:rPr>
            <w:webHidden/>
          </w:rPr>
        </w:r>
        <w:r w:rsidR="00143800">
          <w:rPr>
            <w:webHidden/>
          </w:rPr>
          <w:fldChar w:fldCharType="separate"/>
        </w:r>
        <w:r w:rsidR="00143800">
          <w:rPr>
            <w:webHidden/>
          </w:rPr>
          <w:t>9</w:t>
        </w:r>
        <w:r w:rsidR="00143800">
          <w:rPr>
            <w:webHidden/>
          </w:rPr>
          <w:fldChar w:fldCharType="end"/>
        </w:r>
      </w:hyperlink>
    </w:p>
    <w:p w14:paraId="321203A5" w14:textId="3EBD39A4" w:rsidR="00143800" w:rsidRDefault="00D7482A">
      <w:pPr>
        <w:pStyle w:val="Inhopg2"/>
        <w:rPr>
          <w:rFonts w:asciiTheme="minorHAnsi" w:eastAsiaTheme="minorEastAsia" w:hAnsiTheme="minorHAnsi" w:cstheme="minorBidi"/>
          <w:sz w:val="22"/>
          <w:szCs w:val="22"/>
        </w:rPr>
      </w:pPr>
      <w:hyperlink w:anchor="_Toc47287206" w:history="1">
        <w:r w:rsidR="00143800" w:rsidRPr="00A04111">
          <w:rPr>
            <w:rStyle w:val="Hyperlink"/>
            <w:rFonts w:ascii="Verdana" w:hAnsi="Verdana"/>
          </w:rPr>
          <w:t>2.8</w:t>
        </w:r>
        <w:r w:rsidR="00143800">
          <w:rPr>
            <w:rFonts w:asciiTheme="minorHAnsi" w:eastAsiaTheme="minorEastAsia" w:hAnsiTheme="minorHAnsi" w:cstheme="minorBidi"/>
            <w:sz w:val="22"/>
            <w:szCs w:val="22"/>
          </w:rPr>
          <w:tab/>
        </w:r>
        <w:r w:rsidR="00143800" w:rsidRPr="00A04111">
          <w:rPr>
            <w:rStyle w:val="Hyperlink"/>
            <w:rFonts w:ascii="Verdana" w:hAnsi="Verdana"/>
          </w:rPr>
          <w:t>Status informatie</w:t>
        </w:r>
        <w:r w:rsidR="00143800">
          <w:rPr>
            <w:webHidden/>
          </w:rPr>
          <w:tab/>
        </w:r>
        <w:r w:rsidR="00143800">
          <w:rPr>
            <w:webHidden/>
          </w:rPr>
          <w:fldChar w:fldCharType="begin"/>
        </w:r>
        <w:r w:rsidR="00143800">
          <w:rPr>
            <w:webHidden/>
          </w:rPr>
          <w:instrText xml:space="preserve"> PAGEREF _Toc47287206 \h </w:instrText>
        </w:r>
        <w:r w:rsidR="00143800">
          <w:rPr>
            <w:webHidden/>
          </w:rPr>
        </w:r>
        <w:r w:rsidR="00143800">
          <w:rPr>
            <w:webHidden/>
          </w:rPr>
          <w:fldChar w:fldCharType="separate"/>
        </w:r>
        <w:r w:rsidR="00143800">
          <w:rPr>
            <w:webHidden/>
          </w:rPr>
          <w:t>9</w:t>
        </w:r>
        <w:r w:rsidR="00143800">
          <w:rPr>
            <w:webHidden/>
          </w:rPr>
          <w:fldChar w:fldCharType="end"/>
        </w:r>
      </w:hyperlink>
    </w:p>
    <w:p w14:paraId="7822A888" w14:textId="00675F9C" w:rsidR="00143800" w:rsidRDefault="00D7482A">
      <w:pPr>
        <w:pStyle w:val="Inhopg2"/>
        <w:rPr>
          <w:rFonts w:asciiTheme="minorHAnsi" w:eastAsiaTheme="minorEastAsia" w:hAnsiTheme="minorHAnsi" w:cstheme="minorBidi"/>
          <w:sz w:val="22"/>
          <w:szCs w:val="22"/>
        </w:rPr>
      </w:pPr>
      <w:hyperlink w:anchor="_Toc47287207" w:history="1">
        <w:r w:rsidR="00143800" w:rsidRPr="00A04111">
          <w:rPr>
            <w:rStyle w:val="Hyperlink"/>
            <w:rFonts w:ascii="Verdana" w:hAnsi="Verdana"/>
          </w:rPr>
          <w:t>2.9</w:t>
        </w:r>
        <w:r w:rsidR="00143800">
          <w:rPr>
            <w:rFonts w:asciiTheme="minorHAnsi" w:eastAsiaTheme="minorEastAsia" w:hAnsiTheme="minorHAnsi" w:cstheme="minorBidi"/>
            <w:sz w:val="22"/>
            <w:szCs w:val="22"/>
          </w:rPr>
          <w:tab/>
        </w:r>
        <w:r w:rsidR="00143800" w:rsidRPr="00A04111">
          <w:rPr>
            <w:rStyle w:val="Hyperlink"/>
            <w:rFonts w:ascii="Verdana" w:hAnsi="Verdana"/>
          </w:rPr>
          <w:t>Melding onregelmatigheden</w:t>
        </w:r>
        <w:r w:rsidR="00143800">
          <w:rPr>
            <w:webHidden/>
          </w:rPr>
          <w:tab/>
        </w:r>
        <w:r w:rsidR="00143800">
          <w:rPr>
            <w:webHidden/>
          </w:rPr>
          <w:fldChar w:fldCharType="begin"/>
        </w:r>
        <w:r w:rsidR="00143800">
          <w:rPr>
            <w:webHidden/>
          </w:rPr>
          <w:instrText xml:space="preserve"> PAGEREF _Toc47287207 \h </w:instrText>
        </w:r>
        <w:r w:rsidR="00143800">
          <w:rPr>
            <w:webHidden/>
          </w:rPr>
        </w:r>
        <w:r w:rsidR="00143800">
          <w:rPr>
            <w:webHidden/>
          </w:rPr>
          <w:fldChar w:fldCharType="separate"/>
        </w:r>
        <w:r w:rsidR="00143800">
          <w:rPr>
            <w:webHidden/>
          </w:rPr>
          <w:t>9</w:t>
        </w:r>
        <w:r w:rsidR="00143800">
          <w:rPr>
            <w:webHidden/>
          </w:rPr>
          <w:fldChar w:fldCharType="end"/>
        </w:r>
      </w:hyperlink>
    </w:p>
    <w:p w14:paraId="64A85035" w14:textId="5DE4519D" w:rsidR="00143800" w:rsidRDefault="00D7482A">
      <w:pPr>
        <w:pStyle w:val="Inhopg2"/>
        <w:rPr>
          <w:rFonts w:asciiTheme="minorHAnsi" w:eastAsiaTheme="minorEastAsia" w:hAnsiTheme="minorHAnsi" w:cstheme="minorBidi"/>
          <w:sz w:val="22"/>
          <w:szCs w:val="22"/>
        </w:rPr>
      </w:pPr>
      <w:hyperlink w:anchor="_Toc47287208" w:history="1">
        <w:r w:rsidR="00143800" w:rsidRPr="00A04111">
          <w:rPr>
            <w:rStyle w:val="Hyperlink"/>
            <w:rFonts w:ascii="Verdana" w:hAnsi="Verdana"/>
          </w:rPr>
          <w:t>2.10</w:t>
        </w:r>
        <w:r w:rsidR="00143800">
          <w:rPr>
            <w:rFonts w:asciiTheme="minorHAnsi" w:eastAsiaTheme="minorEastAsia" w:hAnsiTheme="minorHAnsi" w:cstheme="minorBidi"/>
            <w:sz w:val="22"/>
            <w:szCs w:val="22"/>
          </w:rPr>
          <w:tab/>
        </w:r>
        <w:r w:rsidR="00143800" w:rsidRPr="00A04111">
          <w:rPr>
            <w:rStyle w:val="Hyperlink"/>
            <w:rFonts w:ascii="Verdana" w:hAnsi="Verdana"/>
          </w:rPr>
          <w:t>Prioriteit van de documenten</w:t>
        </w:r>
        <w:r w:rsidR="00143800">
          <w:rPr>
            <w:webHidden/>
          </w:rPr>
          <w:tab/>
        </w:r>
        <w:r w:rsidR="00143800">
          <w:rPr>
            <w:webHidden/>
          </w:rPr>
          <w:fldChar w:fldCharType="begin"/>
        </w:r>
        <w:r w:rsidR="00143800">
          <w:rPr>
            <w:webHidden/>
          </w:rPr>
          <w:instrText xml:space="preserve"> PAGEREF _Toc47287208 \h </w:instrText>
        </w:r>
        <w:r w:rsidR="00143800">
          <w:rPr>
            <w:webHidden/>
          </w:rPr>
        </w:r>
        <w:r w:rsidR="00143800">
          <w:rPr>
            <w:webHidden/>
          </w:rPr>
          <w:fldChar w:fldCharType="separate"/>
        </w:r>
        <w:r w:rsidR="00143800">
          <w:rPr>
            <w:webHidden/>
          </w:rPr>
          <w:t>9</w:t>
        </w:r>
        <w:r w:rsidR="00143800">
          <w:rPr>
            <w:webHidden/>
          </w:rPr>
          <w:fldChar w:fldCharType="end"/>
        </w:r>
      </w:hyperlink>
    </w:p>
    <w:p w14:paraId="2819E330" w14:textId="6B7A8C07" w:rsidR="00143800" w:rsidRDefault="00D7482A">
      <w:pPr>
        <w:pStyle w:val="Inhopg1"/>
        <w:rPr>
          <w:rFonts w:asciiTheme="minorHAnsi" w:eastAsiaTheme="minorEastAsia" w:hAnsiTheme="minorHAnsi" w:cstheme="minorBidi"/>
          <w:sz w:val="22"/>
          <w:szCs w:val="22"/>
        </w:rPr>
      </w:pPr>
      <w:hyperlink w:anchor="_Toc47287209" w:history="1">
        <w:r w:rsidR="00143800" w:rsidRPr="00A04111">
          <w:rPr>
            <w:rStyle w:val="Hyperlink"/>
            <w:rFonts w:ascii="Verdana" w:hAnsi="Verdana"/>
            <w:b/>
          </w:rPr>
          <w:t>3</w:t>
        </w:r>
        <w:r w:rsidR="00143800">
          <w:rPr>
            <w:rFonts w:asciiTheme="minorHAnsi" w:eastAsiaTheme="minorEastAsia" w:hAnsiTheme="minorHAnsi" w:cstheme="minorBidi"/>
            <w:sz w:val="22"/>
            <w:szCs w:val="22"/>
          </w:rPr>
          <w:tab/>
        </w:r>
        <w:r w:rsidR="00143800" w:rsidRPr="00A04111">
          <w:rPr>
            <w:rStyle w:val="Hyperlink"/>
            <w:rFonts w:ascii="Verdana" w:hAnsi="Verdana"/>
            <w:b/>
          </w:rPr>
          <w:t>Onderwerp marktconsultatie</w:t>
        </w:r>
        <w:r w:rsidR="00143800">
          <w:rPr>
            <w:webHidden/>
          </w:rPr>
          <w:tab/>
        </w:r>
        <w:r w:rsidR="00143800">
          <w:rPr>
            <w:webHidden/>
          </w:rPr>
          <w:fldChar w:fldCharType="begin"/>
        </w:r>
        <w:r w:rsidR="00143800">
          <w:rPr>
            <w:webHidden/>
          </w:rPr>
          <w:instrText xml:space="preserve"> PAGEREF _Toc47287209 \h </w:instrText>
        </w:r>
        <w:r w:rsidR="00143800">
          <w:rPr>
            <w:webHidden/>
          </w:rPr>
        </w:r>
        <w:r w:rsidR="00143800">
          <w:rPr>
            <w:webHidden/>
          </w:rPr>
          <w:fldChar w:fldCharType="separate"/>
        </w:r>
        <w:r w:rsidR="00143800">
          <w:rPr>
            <w:webHidden/>
          </w:rPr>
          <w:t>10</w:t>
        </w:r>
        <w:r w:rsidR="00143800">
          <w:rPr>
            <w:webHidden/>
          </w:rPr>
          <w:fldChar w:fldCharType="end"/>
        </w:r>
      </w:hyperlink>
    </w:p>
    <w:p w14:paraId="042D6B6D" w14:textId="34130D19" w:rsidR="00143800" w:rsidRDefault="00D7482A">
      <w:pPr>
        <w:pStyle w:val="Inhopg2"/>
        <w:rPr>
          <w:rFonts w:asciiTheme="minorHAnsi" w:eastAsiaTheme="minorEastAsia" w:hAnsiTheme="minorHAnsi" w:cstheme="minorBidi"/>
          <w:sz w:val="22"/>
          <w:szCs w:val="22"/>
        </w:rPr>
      </w:pPr>
      <w:hyperlink w:anchor="_Toc47287210" w:history="1">
        <w:r w:rsidR="00143800" w:rsidRPr="00A04111">
          <w:rPr>
            <w:rStyle w:val="Hyperlink"/>
            <w:rFonts w:ascii="Verdana" w:hAnsi="Verdana"/>
          </w:rPr>
          <w:t>3.1</w:t>
        </w:r>
        <w:r w:rsidR="00143800">
          <w:rPr>
            <w:rFonts w:asciiTheme="minorHAnsi" w:eastAsiaTheme="minorEastAsia" w:hAnsiTheme="minorHAnsi" w:cstheme="minorBidi"/>
            <w:sz w:val="22"/>
            <w:szCs w:val="22"/>
          </w:rPr>
          <w:tab/>
        </w:r>
        <w:r w:rsidR="00143800" w:rsidRPr="00A04111">
          <w:rPr>
            <w:rStyle w:val="Hyperlink"/>
            <w:rFonts w:ascii="Verdana" w:hAnsi="Verdana"/>
          </w:rPr>
          <w:t>Huidige situatie</w:t>
        </w:r>
        <w:r w:rsidR="00143800">
          <w:rPr>
            <w:webHidden/>
          </w:rPr>
          <w:tab/>
        </w:r>
        <w:r w:rsidR="00143800">
          <w:rPr>
            <w:webHidden/>
          </w:rPr>
          <w:fldChar w:fldCharType="begin"/>
        </w:r>
        <w:r w:rsidR="00143800">
          <w:rPr>
            <w:webHidden/>
          </w:rPr>
          <w:instrText xml:space="preserve"> PAGEREF _Toc47287210 \h </w:instrText>
        </w:r>
        <w:r w:rsidR="00143800">
          <w:rPr>
            <w:webHidden/>
          </w:rPr>
        </w:r>
        <w:r w:rsidR="00143800">
          <w:rPr>
            <w:webHidden/>
          </w:rPr>
          <w:fldChar w:fldCharType="separate"/>
        </w:r>
        <w:r w:rsidR="00143800">
          <w:rPr>
            <w:webHidden/>
          </w:rPr>
          <w:t>10</w:t>
        </w:r>
        <w:r w:rsidR="00143800">
          <w:rPr>
            <w:webHidden/>
          </w:rPr>
          <w:fldChar w:fldCharType="end"/>
        </w:r>
      </w:hyperlink>
    </w:p>
    <w:p w14:paraId="5D7EF6E8" w14:textId="2153F6C4" w:rsidR="00143800" w:rsidRDefault="00D7482A">
      <w:pPr>
        <w:pStyle w:val="Inhopg2"/>
        <w:rPr>
          <w:rFonts w:asciiTheme="minorHAnsi" w:eastAsiaTheme="minorEastAsia" w:hAnsiTheme="minorHAnsi" w:cstheme="minorBidi"/>
          <w:sz w:val="22"/>
          <w:szCs w:val="22"/>
        </w:rPr>
      </w:pPr>
      <w:hyperlink w:anchor="_Toc47287211" w:history="1">
        <w:r w:rsidR="00143800" w:rsidRPr="00A04111">
          <w:rPr>
            <w:rStyle w:val="Hyperlink"/>
            <w:rFonts w:ascii="Verdana" w:hAnsi="Verdana"/>
          </w:rPr>
          <w:t>3.2</w:t>
        </w:r>
        <w:r w:rsidR="00143800">
          <w:rPr>
            <w:rFonts w:asciiTheme="minorHAnsi" w:eastAsiaTheme="minorEastAsia" w:hAnsiTheme="minorHAnsi" w:cstheme="minorBidi"/>
            <w:sz w:val="22"/>
            <w:szCs w:val="22"/>
          </w:rPr>
          <w:tab/>
        </w:r>
        <w:r w:rsidR="00143800" w:rsidRPr="00A04111">
          <w:rPr>
            <w:rStyle w:val="Hyperlink"/>
            <w:rFonts w:ascii="Verdana" w:hAnsi="Verdana"/>
          </w:rPr>
          <w:t>Scope bepaling</w:t>
        </w:r>
        <w:r w:rsidR="00143800">
          <w:rPr>
            <w:webHidden/>
          </w:rPr>
          <w:tab/>
        </w:r>
        <w:r w:rsidR="00143800">
          <w:rPr>
            <w:webHidden/>
          </w:rPr>
          <w:fldChar w:fldCharType="begin"/>
        </w:r>
        <w:r w:rsidR="00143800">
          <w:rPr>
            <w:webHidden/>
          </w:rPr>
          <w:instrText xml:space="preserve"> PAGEREF _Toc47287211 \h </w:instrText>
        </w:r>
        <w:r w:rsidR="00143800">
          <w:rPr>
            <w:webHidden/>
          </w:rPr>
        </w:r>
        <w:r w:rsidR="00143800">
          <w:rPr>
            <w:webHidden/>
          </w:rPr>
          <w:fldChar w:fldCharType="separate"/>
        </w:r>
        <w:r w:rsidR="00143800">
          <w:rPr>
            <w:webHidden/>
          </w:rPr>
          <w:t>10</w:t>
        </w:r>
        <w:r w:rsidR="00143800">
          <w:rPr>
            <w:webHidden/>
          </w:rPr>
          <w:fldChar w:fldCharType="end"/>
        </w:r>
      </w:hyperlink>
    </w:p>
    <w:p w14:paraId="6AD318F7" w14:textId="391F269E" w:rsidR="00143800" w:rsidRDefault="00D7482A">
      <w:pPr>
        <w:pStyle w:val="Inhopg1"/>
        <w:rPr>
          <w:rFonts w:asciiTheme="minorHAnsi" w:eastAsiaTheme="minorEastAsia" w:hAnsiTheme="minorHAnsi" w:cstheme="minorBidi"/>
          <w:sz w:val="22"/>
          <w:szCs w:val="22"/>
        </w:rPr>
      </w:pPr>
      <w:hyperlink w:anchor="_Toc47287212" w:history="1">
        <w:r w:rsidR="00143800" w:rsidRPr="00A04111">
          <w:rPr>
            <w:rStyle w:val="Hyperlink"/>
            <w:rFonts w:ascii="Verdana" w:hAnsi="Verdana"/>
            <w:b/>
          </w:rPr>
          <w:t>4</w:t>
        </w:r>
        <w:r w:rsidR="00143800">
          <w:rPr>
            <w:rFonts w:asciiTheme="minorHAnsi" w:eastAsiaTheme="minorEastAsia" w:hAnsiTheme="minorHAnsi" w:cstheme="minorBidi"/>
            <w:sz w:val="22"/>
            <w:szCs w:val="22"/>
          </w:rPr>
          <w:tab/>
        </w:r>
        <w:r w:rsidR="00143800" w:rsidRPr="00A04111">
          <w:rPr>
            <w:rStyle w:val="Hyperlink"/>
            <w:rFonts w:ascii="Verdana" w:hAnsi="Verdana"/>
            <w:b/>
          </w:rPr>
          <w:t>Vragen marktconsultatie</w:t>
        </w:r>
        <w:r w:rsidR="00143800">
          <w:rPr>
            <w:webHidden/>
          </w:rPr>
          <w:tab/>
        </w:r>
        <w:r w:rsidR="00143800">
          <w:rPr>
            <w:webHidden/>
          </w:rPr>
          <w:fldChar w:fldCharType="begin"/>
        </w:r>
        <w:r w:rsidR="00143800">
          <w:rPr>
            <w:webHidden/>
          </w:rPr>
          <w:instrText xml:space="preserve"> PAGEREF _Toc47287212 \h </w:instrText>
        </w:r>
        <w:r w:rsidR="00143800">
          <w:rPr>
            <w:webHidden/>
          </w:rPr>
        </w:r>
        <w:r w:rsidR="00143800">
          <w:rPr>
            <w:webHidden/>
          </w:rPr>
          <w:fldChar w:fldCharType="separate"/>
        </w:r>
        <w:r w:rsidR="00143800">
          <w:rPr>
            <w:webHidden/>
          </w:rPr>
          <w:t>11</w:t>
        </w:r>
        <w:r w:rsidR="00143800">
          <w:rPr>
            <w:webHidden/>
          </w:rPr>
          <w:fldChar w:fldCharType="end"/>
        </w:r>
      </w:hyperlink>
    </w:p>
    <w:p w14:paraId="3F71B125" w14:textId="32B71A04" w:rsidR="00143800" w:rsidRDefault="00D7482A">
      <w:pPr>
        <w:pStyle w:val="Inhopg3"/>
        <w:rPr>
          <w:rFonts w:asciiTheme="minorHAnsi" w:eastAsiaTheme="minorEastAsia" w:hAnsiTheme="minorHAnsi" w:cstheme="minorBidi"/>
          <w:sz w:val="22"/>
          <w:szCs w:val="22"/>
        </w:rPr>
      </w:pPr>
      <w:hyperlink w:anchor="_Toc47287213" w:history="1">
        <w:r w:rsidR="00143800" w:rsidRPr="00A04111">
          <w:rPr>
            <w:rStyle w:val="Hyperlink"/>
            <w:bCs/>
          </w:rPr>
          <w:t>Vragen met betrekking tot belangstelling van uw onderneming voor deze opdracht.</w:t>
        </w:r>
        <w:r w:rsidR="00143800">
          <w:rPr>
            <w:webHidden/>
          </w:rPr>
          <w:tab/>
        </w:r>
        <w:r w:rsidR="00143800">
          <w:rPr>
            <w:webHidden/>
          </w:rPr>
          <w:fldChar w:fldCharType="begin"/>
        </w:r>
        <w:r w:rsidR="00143800">
          <w:rPr>
            <w:webHidden/>
          </w:rPr>
          <w:instrText xml:space="preserve"> PAGEREF _Toc47287213 \h </w:instrText>
        </w:r>
        <w:r w:rsidR="00143800">
          <w:rPr>
            <w:webHidden/>
          </w:rPr>
        </w:r>
        <w:r w:rsidR="00143800">
          <w:rPr>
            <w:webHidden/>
          </w:rPr>
          <w:fldChar w:fldCharType="separate"/>
        </w:r>
        <w:r w:rsidR="00143800">
          <w:rPr>
            <w:webHidden/>
          </w:rPr>
          <w:t>14</w:t>
        </w:r>
        <w:r w:rsidR="00143800">
          <w:rPr>
            <w:webHidden/>
          </w:rPr>
          <w:fldChar w:fldCharType="end"/>
        </w:r>
      </w:hyperlink>
    </w:p>
    <w:p w14:paraId="2FDC1BBC" w14:textId="28D5F36E" w:rsidR="000767E6" w:rsidRPr="00FD1883" w:rsidRDefault="000767E6">
      <w:pPr>
        <w:rPr>
          <w:rFonts w:ascii="Verdana" w:hAnsi="Verdana"/>
        </w:rPr>
      </w:pPr>
      <w:r w:rsidRPr="00B85B11">
        <w:rPr>
          <w:rFonts w:ascii="Verdana" w:hAnsi="Verdana"/>
          <w:b/>
          <w:bCs/>
        </w:rPr>
        <w:fldChar w:fldCharType="end"/>
      </w:r>
    </w:p>
    <w:p w14:paraId="2A20D463" w14:textId="77777777" w:rsidR="00092CC0" w:rsidRPr="00FD1883" w:rsidRDefault="00092CC0" w:rsidP="00406276">
      <w:pPr>
        <w:rPr>
          <w:rFonts w:ascii="Verdana" w:hAnsi="Verdana"/>
        </w:rPr>
      </w:pPr>
    </w:p>
    <w:bookmarkEnd w:id="4"/>
    <w:p w14:paraId="4880B2AE" w14:textId="77777777" w:rsidR="008A2F2C" w:rsidRPr="00B85B11" w:rsidRDefault="00992F9A" w:rsidP="007455FA">
      <w:pPr>
        <w:pStyle w:val="Kop1"/>
        <w:numPr>
          <w:ilvl w:val="0"/>
          <w:numId w:val="0"/>
        </w:numPr>
        <w:tabs>
          <w:tab w:val="num" w:pos="851"/>
        </w:tabs>
        <w:ind w:left="1134" w:hanging="1134"/>
        <w:rPr>
          <w:rFonts w:ascii="Verdana" w:hAnsi="Verdana"/>
          <w:b/>
          <w:sz w:val="28"/>
          <w:szCs w:val="28"/>
        </w:rPr>
      </w:pPr>
      <w:r w:rsidRPr="00FD1883">
        <w:rPr>
          <w:rFonts w:ascii="Verdana" w:hAnsi="Verdana"/>
        </w:rPr>
        <w:br w:type="page"/>
      </w:r>
      <w:bookmarkStart w:id="5" w:name="Start"/>
      <w:bookmarkStart w:id="6" w:name="_Toc47287188"/>
      <w:bookmarkEnd w:id="5"/>
      <w:r w:rsidR="008A2F2C" w:rsidRPr="00B85B11">
        <w:rPr>
          <w:rFonts w:ascii="Verdana" w:hAnsi="Verdana"/>
          <w:b/>
          <w:sz w:val="28"/>
          <w:szCs w:val="28"/>
        </w:rPr>
        <w:lastRenderedPageBreak/>
        <w:t>Leeswijzer</w:t>
      </w:r>
      <w:bookmarkEnd w:id="6"/>
    </w:p>
    <w:p w14:paraId="0C539973" w14:textId="77777777" w:rsidR="008A2F2C" w:rsidRPr="00170F6B" w:rsidRDefault="008A2F2C" w:rsidP="008A2F2C">
      <w:pPr>
        <w:rPr>
          <w:rFonts w:ascii="Verdana" w:hAnsi="Verdana"/>
        </w:rPr>
      </w:pPr>
      <w:r w:rsidRPr="00FD1883">
        <w:rPr>
          <w:rFonts w:ascii="Verdana" w:hAnsi="Verdana"/>
        </w:rPr>
        <w:t>Voor u ligt het marktconsultati</w:t>
      </w:r>
      <w:r w:rsidR="00166962">
        <w:rPr>
          <w:rFonts w:ascii="Verdana" w:hAnsi="Verdana"/>
        </w:rPr>
        <w:t xml:space="preserve">edocument met </w:t>
      </w:r>
      <w:r w:rsidR="00166962" w:rsidRPr="00170F6B">
        <w:rPr>
          <w:rFonts w:ascii="Verdana" w:hAnsi="Verdana"/>
        </w:rPr>
        <w:t xml:space="preserve">betrekking tot </w:t>
      </w:r>
      <w:r w:rsidR="00170F6B" w:rsidRPr="00170F6B">
        <w:rPr>
          <w:rFonts w:ascii="Verdana" w:hAnsi="Verdana"/>
        </w:rPr>
        <w:t>de dakrenovatie van de Tramremise Lekstraat van GVB.</w:t>
      </w:r>
    </w:p>
    <w:p w14:paraId="7E329B41" w14:textId="77777777" w:rsidR="008A2F2C" w:rsidRPr="00FD1883" w:rsidRDefault="008A2F2C" w:rsidP="008A2F2C">
      <w:pPr>
        <w:rPr>
          <w:rFonts w:ascii="Verdana" w:hAnsi="Verdana"/>
        </w:rPr>
      </w:pPr>
    </w:p>
    <w:p w14:paraId="767AFB94" w14:textId="77777777" w:rsidR="008A2F2C" w:rsidRPr="00FD1883" w:rsidRDefault="008A2F2C" w:rsidP="008A2F2C">
      <w:pPr>
        <w:rPr>
          <w:rFonts w:ascii="Verdana" w:hAnsi="Verdana"/>
        </w:rPr>
      </w:pPr>
      <w:r w:rsidRPr="00FD1883">
        <w:rPr>
          <w:rFonts w:ascii="Verdana" w:hAnsi="Verdana"/>
        </w:rPr>
        <w:t>Dit document bevat de volgende hoofdstukken:</w:t>
      </w:r>
    </w:p>
    <w:p w14:paraId="67125D6A" w14:textId="77777777" w:rsidR="008A2F2C" w:rsidRPr="00FD1883" w:rsidRDefault="008A2F2C" w:rsidP="008A2F2C">
      <w:pPr>
        <w:rPr>
          <w:rFonts w:ascii="Verdana" w:hAnsi="Verdana"/>
        </w:rPr>
      </w:pPr>
    </w:p>
    <w:p w14:paraId="4696A711" w14:textId="77777777"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1</w:t>
      </w:r>
      <w:r w:rsidRPr="00FD1883">
        <w:rPr>
          <w:rFonts w:ascii="Verdana" w:hAnsi="Verdana"/>
          <w:b/>
        </w:rPr>
        <w:t>:</w:t>
      </w:r>
      <w:r w:rsidRPr="00FD1883">
        <w:rPr>
          <w:rFonts w:ascii="Verdana" w:hAnsi="Verdana"/>
        </w:rPr>
        <w:t xml:space="preserve"> Hier treft u algemene informatie aan over </w:t>
      </w:r>
      <w:r w:rsidR="00166962">
        <w:rPr>
          <w:rFonts w:ascii="Verdana" w:hAnsi="Verdana"/>
        </w:rPr>
        <w:t xml:space="preserve">GVB, over </w:t>
      </w:r>
      <w:r w:rsidRPr="00FD1883">
        <w:rPr>
          <w:rFonts w:ascii="Verdana" w:hAnsi="Verdana"/>
        </w:rPr>
        <w:t xml:space="preserve">deze marktconsultatie en over </w:t>
      </w:r>
      <w:r w:rsidR="00166962">
        <w:rPr>
          <w:rFonts w:ascii="Verdana" w:hAnsi="Verdana"/>
        </w:rPr>
        <w:t>de planning.</w:t>
      </w:r>
    </w:p>
    <w:p w14:paraId="1C93FECF" w14:textId="77777777" w:rsidR="008A2F2C" w:rsidRPr="00FD1883" w:rsidRDefault="008A2F2C" w:rsidP="008A2F2C">
      <w:pPr>
        <w:rPr>
          <w:rFonts w:ascii="Verdana" w:hAnsi="Verdana"/>
        </w:rPr>
      </w:pPr>
    </w:p>
    <w:p w14:paraId="74A3178C" w14:textId="77777777"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2</w:t>
      </w:r>
      <w:r w:rsidRPr="00FD1883">
        <w:rPr>
          <w:rFonts w:ascii="Verdana" w:hAnsi="Verdana"/>
          <w:b/>
        </w:rPr>
        <w:t>:</w:t>
      </w:r>
      <w:r w:rsidRPr="00FD1883">
        <w:rPr>
          <w:rFonts w:ascii="Verdana" w:hAnsi="Verdana"/>
        </w:rPr>
        <w:t xml:space="preserve"> Hier treft u </w:t>
      </w:r>
      <w:r w:rsidR="00166962">
        <w:rPr>
          <w:rFonts w:ascii="Verdana" w:hAnsi="Verdana"/>
        </w:rPr>
        <w:t xml:space="preserve">de administratieve voorwaarden </w:t>
      </w:r>
      <w:r w:rsidRPr="00FD1883">
        <w:rPr>
          <w:rFonts w:ascii="Verdana" w:hAnsi="Verdana"/>
        </w:rPr>
        <w:t xml:space="preserve">aan die </w:t>
      </w:r>
      <w:r w:rsidR="00166962">
        <w:rPr>
          <w:rFonts w:ascii="Verdana" w:hAnsi="Verdana"/>
        </w:rPr>
        <w:t>van toepassing zijn op</w:t>
      </w:r>
      <w:r w:rsidRPr="00FD1883">
        <w:rPr>
          <w:rFonts w:ascii="Verdana" w:hAnsi="Verdana"/>
        </w:rPr>
        <w:t xml:space="preserve"> deze </w:t>
      </w:r>
      <w:r w:rsidR="00166962">
        <w:rPr>
          <w:rFonts w:ascii="Verdana" w:hAnsi="Verdana"/>
        </w:rPr>
        <w:t>marktconsultatie</w:t>
      </w:r>
      <w:r w:rsidRPr="00FD1883">
        <w:rPr>
          <w:rFonts w:ascii="Verdana" w:hAnsi="Verdana"/>
        </w:rPr>
        <w:t>.</w:t>
      </w:r>
    </w:p>
    <w:p w14:paraId="2FCB5996" w14:textId="77777777" w:rsidR="008A2F2C" w:rsidRPr="00FD1883" w:rsidRDefault="008A2F2C" w:rsidP="008A2F2C">
      <w:pPr>
        <w:rPr>
          <w:rFonts w:ascii="Verdana" w:hAnsi="Verdana"/>
        </w:rPr>
      </w:pPr>
    </w:p>
    <w:p w14:paraId="27388F8F" w14:textId="77777777" w:rsidR="008A2F2C" w:rsidRPr="00FD1883" w:rsidRDefault="00B85B11" w:rsidP="008A2F2C">
      <w:pPr>
        <w:rPr>
          <w:rFonts w:ascii="Verdana" w:hAnsi="Verdana"/>
        </w:rPr>
      </w:pPr>
      <w:r>
        <w:rPr>
          <w:rFonts w:ascii="Verdana" w:hAnsi="Verdana"/>
          <w:b/>
        </w:rPr>
        <w:t>Hoofdstuk 3</w:t>
      </w:r>
      <w:r w:rsidR="008A2F2C" w:rsidRPr="00FD1883">
        <w:rPr>
          <w:rFonts w:ascii="Verdana" w:hAnsi="Verdana"/>
          <w:b/>
        </w:rPr>
        <w:t>:</w:t>
      </w:r>
      <w:r w:rsidR="008A2F2C" w:rsidRPr="00FD1883">
        <w:rPr>
          <w:rFonts w:ascii="Verdana" w:hAnsi="Verdana"/>
        </w:rPr>
        <w:t xml:space="preserve"> Hier treft u een korte beschrijv</w:t>
      </w:r>
      <w:r w:rsidR="0030299F">
        <w:rPr>
          <w:rFonts w:ascii="Verdana" w:hAnsi="Verdana"/>
        </w:rPr>
        <w:t>ing aan van de huidige situatie en een visie op de toekomst.</w:t>
      </w:r>
    </w:p>
    <w:p w14:paraId="3FE8200A" w14:textId="77777777" w:rsidR="008A2F2C" w:rsidRPr="00FD1883" w:rsidRDefault="008A2F2C" w:rsidP="008A2F2C">
      <w:pPr>
        <w:rPr>
          <w:rFonts w:ascii="Verdana" w:hAnsi="Verdana"/>
        </w:rPr>
      </w:pPr>
    </w:p>
    <w:p w14:paraId="4721F739" w14:textId="77777777" w:rsidR="008A2F2C" w:rsidRPr="00FD1883" w:rsidRDefault="008A2F2C" w:rsidP="008A2F2C">
      <w:pPr>
        <w:rPr>
          <w:rFonts w:ascii="Verdana" w:hAnsi="Verdana"/>
        </w:rPr>
      </w:pPr>
      <w:r w:rsidRPr="00FD1883">
        <w:rPr>
          <w:rFonts w:ascii="Verdana" w:hAnsi="Verdana"/>
          <w:b/>
        </w:rPr>
        <w:t xml:space="preserve">Hoofdstuk </w:t>
      </w:r>
      <w:r w:rsidR="00B85B11">
        <w:rPr>
          <w:rFonts w:ascii="Verdana" w:hAnsi="Verdana"/>
          <w:b/>
        </w:rPr>
        <w:t>4</w:t>
      </w:r>
      <w:r w:rsidRPr="00FD1883">
        <w:rPr>
          <w:rFonts w:ascii="Verdana" w:hAnsi="Verdana"/>
          <w:b/>
        </w:rPr>
        <w:t>:</w:t>
      </w:r>
      <w:r w:rsidRPr="00FD1883">
        <w:rPr>
          <w:rFonts w:ascii="Verdana" w:hAnsi="Verdana"/>
        </w:rPr>
        <w:t xml:space="preserve"> Hier treft u de vragen aan die </w:t>
      </w:r>
      <w:r w:rsidR="00166962">
        <w:rPr>
          <w:rFonts w:ascii="Verdana" w:hAnsi="Verdana"/>
        </w:rPr>
        <w:t>GVB</w:t>
      </w:r>
      <w:r w:rsidRPr="00FD1883">
        <w:rPr>
          <w:rFonts w:ascii="Verdana" w:hAnsi="Verdana"/>
        </w:rPr>
        <w:t xml:space="preserve"> in het kader van de marktconsultatie aan de markt heeft. </w:t>
      </w:r>
    </w:p>
    <w:p w14:paraId="7D162C81" w14:textId="77777777" w:rsidR="008A2F2C" w:rsidRDefault="008A2F2C" w:rsidP="008A2F2C">
      <w:pPr>
        <w:rPr>
          <w:rFonts w:ascii="Verdana" w:hAnsi="Verdana"/>
        </w:rPr>
      </w:pPr>
    </w:p>
    <w:p w14:paraId="56B65928" w14:textId="77777777" w:rsidR="00B85B11" w:rsidRDefault="00B85B11" w:rsidP="008A2F2C">
      <w:pPr>
        <w:rPr>
          <w:rFonts w:ascii="Verdana" w:hAnsi="Verdana"/>
        </w:rPr>
      </w:pPr>
    </w:p>
    <w:p w14:paraId="2C873CF5" w14:textId="77777777" w:rsidR="00B85B11" w:rsidRPr="00FD1883" w:rsidRDefault="00B85B11" w:rsidP="008A2F2C">
      <w:pPr>
        <w:rPr>
          <w:rFonts w:ascii="Verdana" w:hAnsi="Verdana"/>
        </w:rPr>
      </w:pPr>
    </w:p>
    <w:p w14:paraId="5B3A4C48" w14:textId="77777777" w:rsidR="008A2F2C" w:rsidRPr="00FD1883" w:rsidRDefault="008A2F2C" w:rsidP="008A2F2C">
      <w:pPr>
        <w:rPr>
          <w:rFonts w:ascii="Verdana" w:hAnsi="Verdana"/>
          <w:b/>
        </w:rPr>
      </w:pPr>
      <w:r w:rsidRPr="00FD1883">
        <w:rPr>
          <w:rFonts w:ascii="Verdana" w:hAnsi="Verdana"/>
          <w:b/>
        </w:rPr>
        <w:t>Begripsbepalingen</w:t>
      </w:r>
    </w:p>
    <w:p w14:paraId="668D58B8" w14:textId="77777777" w:rsidR="008A2F2C" w:rsidRPr="00FD1883" w:rsidRDefault="008A2F2C" w:rsidP="00BB71C3">
      <w:pPr>
        <w:pStyle w:val="Lijstalinea"/>
        <w:numPr>
          <w:ilvl w:val="0"/>
          <w:numId w:val="11"/>
        </w:numPr>
        <w:contextualSpacing/>
        <w:rPr>
          <w:rFonts w:ascii="Verdana" w:hAnsi="Verdana"/>
        </w:rPr>
      </w:pPr>
      <w:r w:rsidRPr="00FD1883">
        <w:rPr>
          <w:rFonts w:ascii="Verdana" w:hAnsi="Verdana"/>
        </w:rPr>
        <w:t xml:space="preserve">Belangstellende: de deelnemer aan de marktconsultatie </w:t>
      </w:r>
    </w:p>
    <w:p w14:paraId="579180A1" w14:textId="77777777" w:rsidR="008A2F2C" w:rsidRDefault="008A2F2C" w:rsidP="008A2F2C">
      <w:pPr>
        <w:rPr>
          <w:rFonts w:ascii="Verdana" w:hAnsi="Verdana"/>
          <w:b/>
        </w:rPr>
      </w:pPr>
    </w:p>
    <w:p w14:paraId="04008F03" w14:textId="77777777" w:rsidR="00B85B11" w:rsidRPr="00FD1883" w:rsidRDefault="00B85B11" w:rsidP="008A2F2C">
      <w:pPr>
        <w:rPr>
          <w:rFonts w:ascii="Verdana" w:hAnsi="Verdana"/>
          <w:b/>
        </w:rPr>
      </w:pPr>
    </w:p>
    <w:p w14:paraId="211AC6A7" w14:textId="2E1AB528" w:rsidR="008A2F2C" w:rsidRPr="007F3B0E" w:rsidRDefault="007455FA" w:rsidP="000F53D5">
      <w:pPr>
        <w:pStyle w:val="Kop1"/>
        <w:numPr>
          <w:ilvl w:val="0"/>
          <w:numId w:val="0"/>
        </w:numPr>
        <w:ind w:left="1134" w:hanging="1134"/>
        <w:rPr>
          <w:rFonts w:ascii="Verdana" w:hAnsi="Verdana"/>
          <w:b/>
          <w:sz w:val="28"/>
          <w:szCs w:val="28"/>
        </w:rPr>
      </w:pPr>
      <w:r w:rsidRPr="00FD1883">
        <w:rPr>
          <w:rFonts w:ascii="Verdana" w:hAnsi="Verdana"/>
        </w:rPr>
        <w:br w:type="page"/>
      </w:r>
      <w:bookmarkStart w:id="7" w:name="_Toc47287189"/>
      <w:r w:rsidRPr="007F3B0E">
        <w:rPr>
          <w:rFonts w:ascii="Verdana" w:hAnsi="Verdana"/>
          <w:b/>
          <w:sz w:val="28"/>
          <w:szCs w:val="28"/>
        </w:rPr>
        <w:lastRenderedPageBreak/>
        <w:t>Inleiding</w:t>
      </w:r>
      <w:bookmarkEnd w:id="7"/>
    </w:p>
    <w:p w14:paraId="1B43B735" w14:textId="77777777" w:rsidR="008B428F" w:rsidRDefault="008B428F" w:rsidP="008B428F">
      <w:pPr>
        <w:rPr>
          <w:rFonts w:ascii="Verdana" w:hAnsi="Verdana"/>
        </w:rPr>
      </w:pPr>
      <w:r w:rsidRPr="00FD1883">
        <w:rPr>
          <w:rFonts w:ascii="Verdana" w:hAnsi="Verdana"/>
        </w:rPr>
        <w:t>GVB heeft het voornemen</w:t>
      </w:r>
      <w:r w:rsidR="00170F6B">
        <w:rPr>
          <w:rFonts w:ascii="Verdana" w:hAnsi="Verdana"/>
        </w:rPr>
        <w:t xml:space="preserve"> om het dak van de tramremise aan de Lekstraat geheel te renoveren.</w:t>
      </w:r>
    </w:p>
    <w:p w14:paraId="0FD82B1F" w14:textId="77777777" w:rsidR="008B428F" w:rsidRPr="008B428F" w:rsidRDefault="008B428F" w:rsidP="008B428F">
      <w:pPr>
        <w:rPr>
          <w:rFonts w:ascii="Verdana" w:hAnsi="Verdana"/>
        </w:rPr>
      </w:pPr>
      <w:r w:rsidRPr="00FD1883">
        <w:rPr>
          <w:rFonts w:ascii="Verdana" w:hAnsi="Verdana"/>
          <w:i/>
          <w:color w:val="FF0000"/>
        </w:rPr>
        <w:t xml:space="preserve"> </w:t>
      </w:r>
    </w:p>
    <w:p w14:paraId="72FB06F2" w14:textId="77777777" w:rsidR="008B428F" w:rsidRDefault="008B428F" w:rsidP="008B428F">
      <w:pPr>
        <w:ind w:firstLine="18"/>
        <w:rPr>
          <w:rFonts w:ascii="Verdana" w:hAnsi="Verdana"/>
        </w:rPr>
      </w:pPr>
      <w:r w:rsidRPr="00FD1883">
        <w:rPr>
          <w:rFonts w:ascii="Verdana" w:hAnsi="Verdana"/>
        </w:rPr>
        <w:t xml:space="preserve">Hierop vooruitlopend wenst GVB een consultatieronde uit te voeren met marktpartijen. Voor deze consulatieronde is </w:t>
      </w:r>
      <w:r>
        <w:rPr>
          <w:rFonts w:ascii="Verdana" w:hAnsi="Verdana"/>
        </w:rPr>
        <w:t xml:space="preserve">dit onderhavige </w:t>
      </w:r>
      <w:r w:rsidRPr="00FD1883">
        <w:rPr>
          <w:rFonts w:ascii="Verdana" w:hAnsi="Verdana"/>
        </w:rPr>
        <w:t>document opgesteld.</w:t>
      </w:r>
    </w:p>
    <w:p w14:paraId="23466515" w14:textId="77777777" w:rsidR="008B428F" w:rsidRPr="00FD1883" w:rsidRDefault="008B428F" w:rsidP="008B428F">
      <w:pPr>
        <w:ind w:firstLine="18"/>
        <w:rPr>
          <w:rFonts w:ascii="Verdana" w:hAnsi="Verdana"/>
        </w:rPr>
      </w:pPr>
    </w:p>
    <w:p w14:paraId="5EA09125" w14:textId="77777777" w:rsidR="00FD1883" w:rsidRPr="00166962" w:rsidRDefault="00FD1883" w:rsidP="00166962">
      <w:pPr>
        <w:pStyle w:val="Kop2"/>
        <w:tabs>
          <w:tab w:val="clear" w:pos="1134"/>
          <w:tab w:val="num" w:pos="851"/>
        </w:tabs>
        <w:ind w:left="851" w:hanging="851"/>
        <w:rPr>
          <w:rFonts w:ascii="Verdana" w:hAnsi="Verdana"/>
          <w:sz w:val="20"/>
        </w:rPr>
      </w:pPr>
      <w:bookmarkStart w:id="8" w:name="_Toc47287190"/>
      <w:r w:rsidRPr="00166962">
        <w:rPr>
          <w:rFonts w:ascii="Verdana" w:hAnsi="Verdana"/>
          <w:sz w:val="20"/>
        </w:rPr>
        <w:t>Publicatie</w:t>
      </w:r>
      <w:bookmarkEnd w:id="8"/>
    </w:p>
    <w:p w14:paraId="50ED3353" w14:textId="77777777" w:rsidR="00FD1883" w:rsidRPr="00FD1883" w:rsidRDefault="00FD1883" w:rsidP="00FD1883">
      <w:pPr>
        <w:pStyle w:val="Geenafstand"/>
        <w:spacing w:line="280" w:lineRule="atLeast"/>
        <w:rPr>
          <w:rFonts w:ascii="Verdana" w:hAnsi="Verdana"/>
        </w:rPr>
      </w:pPr>
      <w:r w:rsidRPr="00FD1883">
        <w:rPr>
          <w:rFonts w:ascii="Verdana" w:hAnsi="Verdana"/>
        </w:rPr>
        <w:t xml:space="preserve">Deze </w:t>
      </w:r>
      <w:r>
        <w:rPr>
          <w:rFonts w:ascii="Verdana" w:hAnsi="Verdana"/>
        </w:rPr>
        <w:t>marktconsultatie</w:t>
      </w:r>
      <w:r w:rsidRPr="00FD1883">
        <w:rPr>
          <w:rFonts w:ascii="Verdana" w:hAnsi="Verdana"/>
        </w:rPr>
        <w:t xml:space="preserve"> is gepubliceerd via </w:t>
      </w:r>
      <w:proofErr w:type="spellStart"/>
      <w:r w:rsidRPr="00FD1883">
        <w:rPr>
          <w:rFonts w:ascii="Verdana" w:hAnsi="Verdana"/>
        </w:rPr>
        <w:t>TenderNed</w:t>
      </w:r>
      <w:proofErr w:type="spellEnd"/>
      <w:r>
        <w:rPr>
          <w:rFonts w:ascii="Verdana" w:hAnsi="Verdana"/>
        </w:rPr>
        <w:t xml:space="preserve">, het Nederlandse </w:t>
      </w:r>
      <w:proofErr w:type="spellStart"/>
      <w:r>
        <w:rPr>
          <w:rFonts w:ascii="Verdana" w:hAnsi="Verdana"/>
        </w:rPr>
        <w:t>aanbestedings</w:t>
      </w:r>
      <w:proofErr w:type="spellEnd"/>
      <w:r w:rsidR="00166962">
        <w:rPr>
          <w:rFonts w:ascii="Verdana" w:hAnsi="Verdana"/>
        </w:rPr>
        <w:t>-</w:t>
      </w:r>
      <w:r>
        <w:rPr>
          <w:rFonts w:ascii="Verdana" w:hAnsi="Verdana"/>
        </w:rPr>
        <w:t>platform</w:t>
      </w:r>
      <w:r w:rsidRPr="00FD1883">
        <w:rPr>
          <w:rFonts w:ascii="Verdana" w:hAnsi="Verdana"/>
        </w:rPr>
        <w:t>. Alle in deze publicatie opgenomen bepalingen blijven onverminderd van toepassing en zijn op te vragen via http://ted.europa.eu en www.tenderned.nl.</w:t>
      </w:r>
    </w:p>
    <w:p w14:paraId="36D6CCCC" w14:textId="77777777" w:rsidR="00FD1883" w:rsidRPr="00FD1883" w:rsidRDefault="00FD1883" w:rsidP="00FD1883">
      <w:pPr>
        <w:pStyle w:val="Geenafstand"/>
        <w:spacing w:line="280" w:lineRule="atLeast"/>
        <w:rPr>
          <w:rFonts w:ascii="Verdana" w:hAnsi="Verdana"/>
        </w:rPr>
      </w:pPr>
    </w:p>
    <w:p w14:paraId="697B792F" w14:textId="77777777" w:rsidR="00FD1883" w:rsidRPr="00FD1883" w:rsidRDefault="00FD1883" w:rsidP="00FD1883">
      <w:pPr>
        <w:rPr>
          <w:rFonts w:ascii="Verdana" w:hAnsi="Verdana"/>
        </w:rPr>
      </w:pPr>
      <w:r w:rsidRPr="00FD1883">
        <w:rPr>
          <w:rFonts w:ascii="Verdana" w:hAnsi="Verdana"/>
        </w:rPr>
        <w:t xml:space="preserve">Indien u op de hoogte wenst te blijven over nadere publicaties met betrekking tot deze </w:t>
      </w:r>
      <w:r>
        <w:rPr>
          <w:rFonts w:ascii="Verdana" w:hAnsi="Verdana"/>
        </w:rPr>
        <w:t>marktconsultatie</w:t>
      </w:r>
      <w:r w:rsidR="00166962">
        <w:rPr>
          <w:rFonts w:ascii="Verdana" w:hAnsi="Verdana"/>
        </w:rPr>
        <w:t>, zoals eventuele Nota’s van Inlichtingen,</w:t>
      </w:r>
      <w:r w:rsidRPr="00FD1883">
        <w:rPr>
          <w:rFonts w:ascii="Verdana" w:hAnsi="Verdana"/>
        </w:rPr>
        <w:t xml:space="preserve"> dan dient u zich aan te melden op Tenderned en deze </w:t>
      </w:r>
      <w:r>
        <w:rPr>
          <w:rFonts w:ascii="Verdana" w:hAnsi="Verdana"/>
        </w:rPr>
        <w:t>marktconsultatie</w:t>
      </w:r>
      <w:r w:rsidRPr="00FD1883">
        <w:rPr>
          <w:rFonts w:ascii="Verdana" w:hAnsi="Verdana"/>
        </w:rPr>
        <w:t xml:space="preserve"> toe te voegen aan ‘mijn aanbestedingen’. Zie hiervoor ook de handleiding ondernemers op Tenderned.nl.</w:t>
      </w:r>
      <w:r w:rsidR="000F53D5">
        <w:rPr>
          <w:rFonts w:ascii="Verdana" w:hAnsi="Verdana"/>
        </w:rPr>
        <w:t xml:space="preserve"> </w:t>
      </w:r>
    </w:p>
    <w:p w14:paraId="40E5006D" w14:textId="77777777" w:rsidR="008A0E72" w:rsidRPr="00213839" w:rsidRDefault="007455FA" w:rsidP="008A0E72">
      <w:pPr>
        <w:pStyle w:val="Kop2"/>
        <w:tabs>
          <w:tab w:val="clear" w:pos="1134"/>
          <w:tab w:val="num" w:pos="851"/>
        </w:tabs>
        <w:ind w:left="851" w:hanging="851"/>
        <w:rPr>
          <w:rFonts w:ascii="Verdana" w:hAnsi="Verdana"/>
          <w:sz w:val="20"/>
        </w:rPr>
      </w:pPr>
      <w:bookmarkStart w:id="9" w:name="_Toc47287191"/>
      <w:r w:rsidRPr="00FD1883">
        <w:rPr>
          <w:rFonts w:ascii="Verdana" w:hAnsi="Verdana"/>
          <w:sz w:val="20"/>
        </w:rPr>
        <w:t>D</w:t>
      </w:r>
      <w:r w:rsidR="004543B0" w:rsidRPr="00FD1883">
        <w:rPr>
          <w:rFonts w:ascii="Verdana" w:hAnsi="Verdana"/>
          <w:sz w:val="20"/>
        </w:rPr>
        <w:t>efinitie marktconsultatie</w:t>
      </w:r>
      <w:bookmarkEnd w:id="9"/>
    </w:p>
    <w:p w14:paraId="2C4E3535" w14:textId="77777777" w:rsidR="008A0E72" w:rsidRDefault="008A0E72" w:rsidP="008A0E72">
      <w:pPr>
        <w:rPr>
          <w:rFonts w:ascii="Verdana" w:hAnsi="Verdana"/>
        </w:rPr>
      </w:pPr>
      <w:r>
        <w:rPr>
          <w:rFonts w:ascii="Verdana" w:hAnsi="Verdana"/>
        </w:rPr>
        <w:t xml:space="preserve">Een marktconsultatie wordt uitgeschreven om zoveel mogelijk marktpartijen te bereiken, te interesserenen en te stimuleren tot meedenken. GVB richt zich met deze marktconsultatie tot bedrijven die interesse hebben in de aanbesteding voor </w:t>
      </w:r>
      <w:r w:rsidR="00213839">
        <w:rPr>
          <w:rFonts w:ascii="Verdana" w:hAnsi="Verdana"/>
        </w:rPr>
        <w:t>Dakrenovatie remise Lekstraat</w:t>
      </w:r>
      <w:r>
        <w:rPr>
          <w:rFonts w:ascii="Verdana" w:hAnsi="Verdana"/>
        </w:rPr>
        <w:t>.</w:t>
      </w:r>
    </w:p>
    <w:p w14:paraId="4F5C0367" w14:textId="77777777" w:rsidR="008A0E72" w:rsidRDefault="008A0E72" w:rsidP="008A0E72">
      <w:pPr>
        <w:rPr>
          <w:rFonts w:ascii="Verdana" w:hAnsi="Verdana"/>
        </w:rPr>
      </w:pPr>
      <w:r>
        <w:rPr>
          <w:rFonts w:ascii="Verdana" w:hAnsi="Verdana"/>
        </w:rPr>
        <w:t>Hiermee beoogt GVB om de kwaliteit van het bestek c.q. programma van eisen en het inkoopproces te verbeteren, te toetsen en/of verder invulling aan te geven.</w:t>
      </w:r>
    </w:p>
    <w:p w14:paraId="17FB5565" w14:textId="77777777" w:rsidR="00262529" w:rsidRPr="00FD1883" w:rsidRDefault="00262529" w:rsidP="00406276">
      <w:pPr>
        <w:rPr>
          <w:rFonts w:ascii="Verdana" w:hAnsi="Verdana"/>
        </w:rPr>
      </w:pPr>
    </w:p>
    <w:p w14:paraId="2007C867" w14:textId="77777777" w:rsidR="004543B0" w:rsidRDefault="004543B0" w:rsidP="00406276">
      <w:pPr>
        <w:rPr>
          <w:rFonts w:ascii="Verdana" w:hAnsi="Verdana"/>
        </w:rPr>
      </w:pPr>
      <w:r w:rsidRPr="00FD1883">
        <w:rPr>
          <w:rFonts w:ascii="Verdana" w:hAnsi="Verdana"/>
        </w:rPr>
        <w:t>Door gebruik te maken van de kennis en kunde van partijen</w:t>
      </w:r>
      <w:r w:rsidR="00262529" w:rsidRPr="00FD1883">
        <w:rPr>
          <w:rFonts w:ascii="Verdana" w:hAnsi="Verdana"/>
        </w:rPr>
        <w:t xml:space="preserve"> kan een publieke organisatie een voorgenomen project en de daarbij  behorende randvoorwaarden toetsen op juistheid , volledigheid en haalbaarheid. Hierdoor kan de haalbaarheid van het project beter worden bepaald en de randvoorwaarden -  waaronder het project moet worden uitgevoerd - vast te stellen</w:t>
      </w:r>
      <w:r w:rsidR="005B6560">
        <w:rPr>
          <w:rFonts w:ascii="Verdana" w:hAnsi="Verdana"/>
        </w:rPr>
        <w:t>.</w:t>
      </w:r>
    </w:p>
    <w:p w14:paraId="659FE08C" w14:textId="77777777" w:rsidR="005B6560" w:rsidRDefault="005B6560" w:rsidP="00406276">
      <w:pPr>
        <w:rPr>
          <w:rFonts w:ascii="Verdana" w:hAnsi="Verdana"/>
        </w:rPr>
      </w:pPr>
    </w:p>
    <w:p w14:paraId="41763F7D" w14:textId="77777777" w:rsidR="00947AF5" w:rsidRPr="00FD1883" w:rsidRDefault="00947AF5" w:rsidP="00406276">
      <w:pPr>
        <w:rPr>
          <w:rFonts w:ascii="Verdana" w:hAnsi="Verdana"/>
        </w:rPr>
      </w:pPr>
    </w:p>
    <w:p w14:paraId="706E7613" w14:textId="77777777" w:rsidR="00947AF5" w:rsidRPr="00FD1883" w:rsidRDefault="00947AF5" w:rsidP="00406276">
      <w:pPr>
        <w:rPr>
          <w:rFonts w:ascii="Verdana" w:hAnsi="Verdana"/>
        </w:rPr>
      </w:pPr>
      <w:r w:rsidRPr="00FD1883">
        <w:rPr>
          <w:rFonts w:ascii="Verdana" w:hAnsi="Verdana"/>
          <w:iCs/>
        </w:rPr>
        <w:t>De marktconsultatie is een separaat proces dat wordt uitgevoerd voorafgaand aan een formeel aanbestedingsproces. De marktconsultatie is g</w:t>
      </w:r>
      <w:r w:rsidR="00DD5E71" w:rsidRPr="00FD1883">
        <w:rPr>
          <w:rFonts w:ascii="Verdana" w:hAnsi="Verdana"/>
          <w:iCs/>
        </w:rPr>
        <w:t>éé</w:t>
      </w:r>
      <w:r w:rsidRPr="00FD1883">
        <w:rPr>
          <w:rFonts w:ascii="Verdana" w:hAnsi="Verdana"/>
          <w:iCs/>
        </w:rPr>
        <w:t>n oproep tot deelname en maakt g</w:t>
      </w:r>
      <w:r w:rsidR="00DD5E71" w:rsidRPr="00FD1883">
        <w:rPr>
          <w:rFonts w:ascii="Verdana" w:hAnsi="Verdana"/>
          <w:iCs/>
        </w:rPr>
        <w:t>éé</w:t>
      </w:r>
      <w:r w:rsidRPr="00FD1883">
        <w:rPr>
          <w:rFonts w:ascii="Verdana" w:hAnsi="Verdana"/>
          <w:iCs/>
        </w:rPr>
        <w:t xml:space="preserve">n deel uit van een pre-kwalificatie procedure. De informatie afkomstig uit de marktconsultatie </w:t>
      </w:r>
      <w:r w:rsidR="00DD5E71" w:rsidRPr="00FD1883">
        <w:rPr>
          <w:rFonts w:ascii="Verdana" w:hAnsi="Verdana"/>
          <w:iCs/>
        </w:rPr>
        <w:t xml:space="preserve">kan </w:t>
      </w:r>
      <w:r w:rsidRPr="00FD1883">
        <w:rPr>
          <w:rFonts w:ascii="Verdana" w:hAnsi="Verdana"/>
          <w:iCs/>
        </w:rPr>
        <w:t>word</w:t>
      </w:r>
      <w:r w:rsidR="00DD5E71" w:rsidRPr="00FD1883">
        <w:rPr>
          <w:rFonts w:ascii="Verdana" w:hAnsi="Verdana"/>
          <w:iCs/>
        </w:rPr>
        <w:t>en</w:t>
      </w:r>
      <w:r w:rsidRPr="00FD1883">
        <w:rPr>
          <w:rFonts w:ascii="Verdana" w:hAnsi="Verdana"/>
          <w:iCs/>
        </w:rPr>
        <w:t xml:space="preserve"> gebruikt om een goed aanbestedingsproces te kunnen doorlopen. Door middel van het doorlopen van een goed aanbestedingsproces is de kans </w:t>
      </w:r>
      <w:r w:rsidR="00DD5E71" w:rsidRPr="00FD1883">
        <w:rPr>
          <w:rFonts w:ascii="Verdana" w:hAnsi="Verdana"/>
          <w:iCs/>
        </w:rPr>
        <w:t xml:space="preserve">op een passende aanbieding </w:t>
      </w:r>
      <w:r w:rsidRPr="00FD1883">
        <w:rPr>
          <w:rFonts w:ascii="Verdana" w:hAnsi="Verdana"/>
          <w:iCs/>
        </w:rPr>
        <w:t>voor GVB groter.</w:t>
      </w:r>
    </w:p>
    <w:p w14:paraId="58B4A4AC" w14:textId="06816AF2" w:rsidR="008B428F" w:rsidRDefault="008B428F" w:rsidP="00406276">
      <w:pPr>
        <w:rPr>
          <w:rFonts w:ascii="Verdana" w:hAnsi="Verdana"/>
        </w:rPr>
      </w:pPr>
    </w:p>
    <w:p w14:paraId="2DF0701A" w14:textId="77777777" w:rsidR="00345E36" w:rsidRDefault="00345E36" w:rsidP="00406276">
      <w:pPr>
        <w:rPr>
          <w:rFonts w:ascii="Verdana" w:hAnsi="Verdana"/>
        </w:rPr>
      </w:pPr>
    </w:p>
    <w:p w14:paraId="251E385F" w14:textId="77777777" w:rsidR="00406276" w:rsidRPr="00FD1883" w:rsidRDefault="00C0787C" w:rsidP="00D66B32">
      <w:pPr>
        <w:pStyle w:val="Kop2"/>
        <w:tabs>
          <w:tab w:val="clear" w:pos="1134"/>
          <w:tab w:val="num" w:pos="851"/>
        </w:tabs>
        <w:ind w:left="851" w:hanging="851"/>
        <w:rPr>
          <w:rFonts w:ascii="Verdana" w:hAnsi="Verdana"/>
          <w:sz w:val="20"/>
        </w:rPr>
      </w:pPr>
      <w:bookmarkStart w:id="10" w:name="_Toc47287192"/>
      <w:r>
        <w:rPr>
          <w:rFonts w:ascii="Verdana" w:hAnsi="Verdana"/>
          <w:sz w:val="20"/>
        </w:rPr>
        <w:lastRenderedPageBreak/>
        <w:t>O</w:t>
      </w:r>
      <w:r w:rsidR="00406276" w:rsidRPr="00FD1883">
        <w:rPr>
          <w:rFonts w:ascii="Verdana" w:hAnsi="Verdana"/>
          <w:sz w:val="20"/>
        </w:rPr>
        <w:t>pdrachtgever</w:t>
      </w:r>
      <w:bookmarkEnd w:id="10"/>
      <w:r w:rsidR="00406276" w:rsidRPr="00FD1883">
        <w:rPr>
          <w:rFonts w:ascii="Verdana" w:hAnsi="Verdana"/>
          <w:sz w:val="20"/>
        </w:rPr>
        <w:t xml:space="preserve"> </w:t>
      </w:r>
    </w:p>
    <w:p w14:paraId="13655ED8" w14:textId="77777777" w:rsidR="00166962" w:rsidRDefault="00406276" w:rsidP="00406276">
      <w:pPr>
        <w:rPr>
          <w:rFonts w:ascii="Verdana" w:hAnsi="Verdana"/>
        </w:rPr>
      </w:pPr>
      <w:r w:rsidRPr="00FD1883">
        <w:rPr>
          <w:rFonts w:ascii="Verdana" w:hAnsi="Verdana"/>
        </w:rPr>
        <w:t>Deze marktconsultatie wordt uitgevoerd door GVB</w:t>
      </w:r>
    </w:p>
    <w:p w14:paraId="32F43F24" w14:textId="77777777" w:rsidR="00622CA1" w:rsidRDefault="00622CA1" w:rsidP="00406276">
      <w:pPr>
        <w:rPr>
          <w:rFonts w:ascii="Verdana" w:hAnsi="Verdana"/>
        </w:rPr>
      </w:pPr>
    </w:p>
    <w:p w14:paraId="5F27042B" w14:textId="77777777" w:rsidR="00166962" w:rsidRDefault="00166962" w:rsidP="00622CA1">
      <w:pPr>
        <w:rPr>
          <w:rFonts w:ascii="Verdana" w:hAnsi="Verdana"/>
        </w:rPr>
      </w:pPr>
      <w:r w:rsidRPr="00622CA1">
        <w:rPr>
          <w:rFonts w:ascii="Verdana" w:hAnsi="Verdana"/>
        </w:rPr>
        <w:t xml:space="preserve">GVB verzorgt het openbaar vervoer met tram, bus, metro en veren in en rond Amsterdam. De organisatie telt circa 3.750 medewerkers. </w:t>
      </w:r>
      <w:r w:rsidRPr="00CA42E4">
        <w:rPr>
          <w:rFonts w:ascii="Verdana" w:hAnsi="Verdana"/>
        </w:rPr>
        <w:t xml:space="preserve">GVB vervoert reizigers met 56 buslijnen (waarvan 12 nachtlijnen), 16 tramlijnen, 4 metrolijnen en 8 veerverbindingen. </w:t>
      </w:r>
      <w:r w:rsidRPr="00CA42E4">
        <w:rPr>
          <w:rFonts w:ascii="Verdana" w:hAnsi="Verdana"/>
        </w:rPr>
        <w:br/>
        <w:t>Gemiddeld verzorgt GVB zo'n 740.000 reizigersritten per dag. Reizigers willen op tijd hun bestemming bereiken, geïnformeerd zijn en zich veilig voelen. De reizigers staan ce</w:t>
      </w:r>
      <w:r w:rsidR="00622CA1">
        <w:rPr>
          <w:rFonts w:ascii="Verdana" w:hAnsi="Verdana"/>
        </w:rPr>
        <w:t>ntraal in het handelen van GVB.</w:t>
      </w:r>
    </w:p>
    <w:p w14:paraId="76D7D962" w14:textId="77777777" w:rsidR="00622CA1" w:rsidRPr="00CA42E4" w:rsidRDefault="00622CA1" w:rsidP="00622CA1">
      <w:pPr>
        <w:rPr>
          <w:rFonts w:ascii="Verdana" w:hAnsi="Verdana"/>
        </w:rPr>
      </w:pPr>
    </w:p>
    <w:p w14:paraId="51BB76CB" w14:textId="77777777" w:rsidR="00166962" w:rsidRDefault="00166962" w:rsidP="00622CA1">
      <w:pPr>
        <w:rPr>
          <w:rFonts w:ascii="Verdana" w:hAnsi="Verdana"/>
        </w:rPr>
      </w:pPr>
      <w:r w:rsidRPr="00CA42E4">
        <w:rPr>
          <w:rFonts w:ascii="Verdana" w:hAnsi="Verdana"/>
        </w:rPr>
        <w:t>Naast de exploitatie is ook het beheer en onderhoud van het materieel en van de railinfrastructuur in de stad in handen van GVB. De eigen bedrijven Railmaterieel en Rail Services zorgen vo</w:t>
      </w:r>
      <w:r w:rsidR="00622CA1">
        <w:rPr>
          <w:rFonts w:ascii="Verdana" w:hAnsi="Verdana"/>
        </w:rPr>
        <w:t>or de uitvoering.</w:t>
      </w:r>
    </w:p>
    <w:p w14:paraId="1FC91CB2" w14:textId="77777777" w:rsidR="00622CA1" w:rsidRPr="00CA42E4" w:rsidRDefault="00622CA1" w:rsidP="00622CA1">
      <w:pPr>
        <w:rPr>
          <w:rFonts w:ascii="Verdana" w:hAnsi="Verdana"/>
        </w:rPr>
      </w:pPr>
    </w:p>
    <w:p w14:paraId="015E8F11" w14:textId="77777777" w:rsidR="00166962" w:rsidRDefault="00166962" w:rsidP="00622CA1">
      <w:pPr>
        <w:rPr>
          <w:rFonts w:ascii="Verdana" w:hAnsi="Verdana"/>
        </w:rPr>
      </w:pPr>
      <w:r w:rsidRPr="00CA42E4">
        <w:rPr>
          <w:rFonts w:ascii="Verdana" w:hAnsi="Verdana"/>
        </w:rPr>
        <w:t>GVB ziet graag dat zijn reizigers en medewerkers zich thuis voelen: in de voertuigen, maar ook voor en na de reis. Daarom is</w:t>
      </w:r>
      <w:r w:rsidR="00471B24">
        <w:rPr>
          <w:rFonts w:ascii="Verdana" w:hAnsi="Verdana"/>
        </w:rPr>
        <w:t xml:space="preserve"> zijn</w:t>
      </w:r>
      <w:r w:rsidRPr="00CA42E4">
        <w:rPr>
          <w:rFonts w:ascii="Verdana" w:hAnsi="Verdana"/>
        </w:rPr>
        <w:t xml:space="preserve"> sociale veiligheid </w:t>
      </w:r>
      <w:r w:rsidR="00471B24">
        <w:rPr>
          <w:rFonts w:ascii="Verdana" w:hAnsi="Verdana"/>
        </w:rPr>
        <w:t xml:space="preserve">en actuele reisinformatie </w:t>
      </w:r>
      <w:r w:rsidRPr="00CA42E4">
        <w:rPr>
          <w:rFonts w:ascii="Verdana" w:hAnsi="Verdana"/>
        </w:rPr>
        <w:t>belangrijk, zeker in een drukke metropool als Amsterdam. Naast de voertuigen is het van belang dat ook de omgeving veilig en schoon is en uitnodigt om gebruik te maken van openbaar vervoer.</w:t>
      </w:r>
    </w:p>
    <w:p w14:paraId="23A32DB5" w14:textId="77777777" w:rsidR="00622CA1" w:rsidRDefault="00622CA1" w:rsidP="00622CA1">
      <w:pPr>
        <w:rPr>
          <w:rFonts w:ascii="Verdana" w:hAnsi="Verdana"/>
        </w:rPr>
      </w:pPr>
    </w:p>
    <w:p w14:paraId="461D4AE0" w14:textId="77777777" w:rsidR="00406276" w:rsidRPr="00FD1883" w:rsidRDefault="00406276" w:rsidP="00406276">
      <w:pPr>
        <w:rPr>
          <w:rFonts w:ascii="Verdana" w:hAnsi="Verdana"/>
        </w:rPr>
      </w:pPr>
      <w:r w:rsidRPr="00FD1883">
        <w:rPr>
          <w:rFonts w:ascii="Verdana" w:hAnsi="Verdana"/>
        </w:rPr>
        <w:t xml:space="preserve">Voor meer informatie over GVB is de website </w:t>
      </w:r>
      <w:r w:rsidR="00D66B32" w:rsidRPr="00FD1883">
        <w:rPr>
          <w:rFonts w:ascii="Verdana" w:hAnsi="Verdana"/>
        </w:rPr>
        <w:t>www.gvb.</w:t>
      </w:r>
      <w:r w:rsidRPr="00FD1883">
        <w:rPr>
          <w:rFonts w:ascii="Verdana" w:hAnsi="Verdana"/>
        </w:rPr>
        <w:t>nl te raadplegen.</w:t>
      </w:r>
    </w:p>
    <w:p w14:paraId="6CCE5BB6" w14:textId="77777777" w:rsidR="00D66B32" w:rsidRPr="00FD1883" w:rsidRDefault="00D66B32" w:rsidP="00406276">
      <w:pPr>
        <w:rPr>
          <w:rFonts w:ascii="Verdana" w:hAnsi="Verdana"/>
        </w:rPr>
      </w:pPr>
    </w:p>
    <w:p w14:paraId="43A13FAA" w14:textId="77777777" w:rsidR="00537257" w:rsidRPr="00FD1883" w:rsidRDefault="00537257" w:rsidP="00D66B32">
      <w:pPr>
        <w:pStyle w:val="Kop2"/>
        <w:tabs>
          <w:tab w:val="clear" w:pos="1134"/>
          <w:tab w:val="num" w:pos="851"/>
        </w:tabs>
        <w:ind w:left="851" w:hanging="851"/>
        <w:rPr>
          <w:rFonts w:ascii="Verdana" w:hAnsi="Verdana"/>
          <w:sz w:val="20"/>
        </w:rPr>
      </w:pPr>
      <w:bookmarkStart w:id="11" w:name="_Toc47287193"/>
      <w:r w:rsidRPr="00FD1883">
        <w:rPr>
          <w:rFonts w:ascii="Verdana" w:hAnsi="Verdana"/>
          <w:sz w:val="20"/>
        </w:rPr>
        <w:t>Doel</w:t>
      </w:r>
      <w:r w:rsidR="008B428F">
        <w:rPr>
          <w:rFonts w:ascii="Verdana" w:hAnsi="Verdana"/>
          <w:sz w:val="20"/>
        </w:rPr>
        <w:t xml:space="preserve"> marktconsultatie</w:t>
      </w:r>
      <w:bookmarkEnd w:id="11"/>
    </w:p>
    <w:p w14:paraId="1C1441FD" w14:textId="77777777" w:rsidR="00183267" w:rsidRPr="00FD1883" w:rsidRDefault="00537257" w:rsidP="00406276">
      <w:pPr>
        <w:rPr>
          <w:rFonts w:ascii="Verdana" w:hAnsi="Verdana"/>
        </w:rPr>
      </w:pPr>
      <w:r w:rsidRPr="00FD1883">
        <w:rPr>
          <w:rFonts w:ascii="Verdana" w:hAnsi="Verdana"/>
        </w:rPr>
        <w:t>Het doel van deze marktconsultatie is</w:t>
      </w:r>
      <w:r w:rsidR="00183267" w:rsidRPr="00FD1883">
        <w:rPr>
          <w:rFonts w:ascii="Verdana" w:hAnsi="Verdana"/>
        </w:rPr>
        <w:t>:</w:t>
      </w:r>
    </w:p>
    <w:p w14:paraId="50344998" w14:textId="77777777" w:rsidR="00537257" w:rsidRPr="00FD1883" w:rsidRDefault="00537257" w:rsidP="00BB71C3">
      <w:pPr>
        <w:numPr>
          <w:ilvl w:val="0"/>
          <w:numId w:val="8"/>
        </w:numPr>
        <w:ind w:left="567" w:hanging="567"/>
        <w:rPr>
          <w:rFonts w:ascii="Verdana" w:hAnsi="Verdana"/>
        </w:rPr>
      </w:pPr>
      <w:r w:rsidRPr="00FD1883">
        <w:rPr>
          <w:rFonts w:ascii="Verdana" w:hAnsi="Verdana"/>
        </w:rPr>
        <w:t xml:space="preserve">belanghebbenden vroegtijdig te betrekken bij de inrichting van bovengenoemde aanbesteding </w:t>
      </w:r>
      <w:r w:rsidR="00183267" w:rsidRPr="00FD1883">
        <w:rPr>
          <w:rFonts w:ascii="Verdana" w:hAnsi="Verdana"/>
        </w:rPr>
        <w:t>c.q. af te sluiten overeenkomst;</w:t>
      </w:r>
    </w:p>
    <w:p w14:paraId="00F83F63" w14:textId="77777777" w:rsidR="00183267" w:rsidRPr="00FD1883" w:rsidRDefault="00183267" w:rsidP="00BB71C3">
      <w:pPr>
        <w:numPr>
          <w:ilvl w:val="0"/>
          <w:numId w:val="8"/>
        </w:numPr>
        <w:ind w:left="567" w:hanging="567"/>
        <w:rPr>
          <w:rFonts w:ascii="Verdana" w:hAnsi="Verdana"/>
        </w:rPr>
      </w:pPr>
      <w:r w:rsidRPr="00FD1883">
        <w:rPr>
          <w:rFonts w:ascii="Verdana" w:hAnsi="Verdana"/>
        </w:rPr>
        <w:t>de markt te consulteren met betrekking tot het onderzoek van de mogelijkhed</w:t>
      </w:r>
      <w:r w:rsidR="008B428F">
        <w:rPr>
          <w:rFonts w:ascii="Verdana" w:hAnsi="Verdana"/>
        </w:rPr>
        <w:t>en</w:t>
      </w:r>
      <w:r w:rsidRPr="00FD1883">
        <w:rPr>
          <w:rFonts w:ascii="Verdana" w:hAnsi="Verdana"/>
        </w:rPr>
        <w:t xml:space="preserve"> om </w:t>
      </w:r>
      <w:r w:rsidR="008B428F">
        <w:rPr>
          <w:rFonts w:ascii="Verdana" w:hAnsi="Verdana"/>
        </w:rPr>
        <w:t xml:space="preserve"> aan</w:t>
      </w:r>
      <w:r w:rsidRPr="00FD1883">
        <w:rPr>
          <w:rFonts w:ascii="Verdana" w:hAnsi="Verdana"/>
        </w:rPr>
        <w:t xml:space="preserve"> </w:t>
      </w:r>
      <w:r w:rsidR="008B428F">
        <w:rPr>
          <w:rFonts w:ascii="Verdana" w:hAnsi="Verdana"/>
        </w:rPr>
        <w:t xml:space="preserve">te </w:t>
      </w:r>
      <w:r w:rsidRPr="00FD1883">
        <w:rPr>
          <w:rFonts w:ascii="Verdana" w:hAnsi="Verdana"/>
        </w:rPr>
        <w:t>besteden;</w:t>
      </w:r>
    </w:p>
    <w:p w14:paraId="4EA47369" w14:textId="77777777" w:rsidR="00537257" w:rsidRPr="00FD1883" w:rsidRDefault="00183267" w:rsidP="00BB71C3">
      <w:pPr>
        <w:numPr>
          <w:ilvl w:val="0"/>
          <w:numId w:val="8"/>
        </w:numPr>
        <w:ind w:left="567" w:hanging="567"/>
        <w:rPr>
          <w:rFonts w:ascii="Verdana" w:hAnsi="Verdana"/>
        </w:rPr>
      </w:pPr>
      <w:r w:rsidRPr="00FD1883">
        <w:rPr>
          <w:rFonts w:ascii="Verdana" w:hAnsi="Verdana"/>
        </w:rPr>
        <w:t>naast het beantwoorden van de gestelde vragen worden b</w:t>
      </w:r>
      <w:r w:rsidR="00537257" w:rsidRPr="00FD1883">
        <w:rPr>
          <w:rFonts w:ascii="Verdana" w:hAnsi="Verdana"/>
        </w:rPr>
        <w:t xml:space="preserve">elanghebbende </w:t>
      </w:r>
      <w:r w:rsidRPr="00FD1883">
        <w:rPr>
          <w:rFonts w:ascii="Verdana" w:hAnsi="Verdana"/>
        </w:rPr>
        <w:t>ook</w:t>
      </w:r>
      <w:r w:rsidR="00537257" w:rsidRPr="00FD1883">
        <w:rPr>
          <w:rFonts w:ascii="Verdana" w:hAnsi="Verdana"/>
        </w:rPr>
        <w:t xml:space="preserve"> in de gelegenheid gesteld om suggesties en ideeën in te dienen</w:t>
      </w:r>
      <w:r w:rsidRPr="00FD1883">
        <w:rPr>
          <w:rFonts w:ascii="Verdana" w:hAnsi="Verdana"/>
        </w:rPr>
        <w:t>.</w:t>
      </w:r>
    </w:p>
    <w:p w14:paraId="15EC50B3" w14:textId="77777777" w:rsidR="004C794F" w:rsidRPr="00FD1883" w:rsidRDefault="004C794F" w:rsidP="00406276">
      <w:pPr>
        <w:rPr>
          <w:rFonts w:ascii="Verdana" w:hAnsi="Verdana"/>
        </w:rPr>
      </w:pPr>
    </w:p>
    <w:p w14:paraId="25E0A1E5" w14:textId="77777777" w:rsidR="004C794F" w:rsidRPr="00FD1883" w:rsidRDefault="004C794F" w:rsidP="00406276">
      <w:pPr>
        <w:rPr>
          <w:rFonts w:ascii="Verdana" w:hAnsi="Verdana"/>
        </w:rPr>
      </w:pPr>
      <w:r w:rsidRPr="00FD1883">
        <w:rPr>
          <w:rFonts w:ascii="Verdana" w:hAnsi="Verdana"/>
        </w:rPr>
        <w:t xml:space="preserve">GVB hoopt op deze wijze een </w:t>
      </w:r>
      <w:r w:rsidR="009517F8" w:rsidRPr="00FD1883">
        <w:rPr>
          <w:rFonts w:ascii="Verdana" w:hAnsi="Verdana"/>
        </w:rPr>
        <w:t xml:space="preserve">eventuele </w:t>
      </w:r>
      <w:r w:rsidRPr="00FD1883">
        <w:rPr>
          <w:rFonts w:ascii="Verdana" w:hAnsi="Verdana"/>
        </w:rPr>
        <w:t>aanbesteding te organiseren en een overeenkomst af te kunnen sluiten die zo goed mogelijk is afgestemd op de markt.</w:t>
      </w:r>
    </w:p>
    <w:p w14:paraId="35AF90E1" w14:textId="77777777" w:rsidR="008B428F" w:rsidRDefault="008B428F" w:rsidP="00406276">
      <w:pPr>
        <w:rPr>
          <w:rFonts w:ascii="Verdana" w:hAnsi="Verdana"/>
        </w:rPr>
      </w:pPr>
    </w:p>
    <w:p w14:paraId="2B55D48B" w14:textId="77777777" w:rsidR="008B428F" w:rsidRPr="00FD1883" w:rsidRDefault="008B428F" w:rsidP="008B428F">
      <w:pPr>
        <w:pStyle w:val="Kop2"/>
        <w:tabs>
          <w:tab w:val="clear" w:pos="1134"/>
          <w:tab w:val="num" w:pos="851"/>
        </w:tabs>
        <w:ind w:left="851" w:hanging="851"/>
        <w:rPr>
          <w:rFonts w:ascii="Verdana" w:hAnsi="Verdana"/>
        </w:rPr>
      </w:pPr>
      <w:bookmarkStart w:id="12" w:name="_Toc47287194"/>
      <w:r>
        <w:rPr>
          <w:rFonts w:ascii="Verdana" w:hAnsi="Verdana"/>
          <w:sz w:val="20"/>
        </w:rPr>
        <w:t>Fasering</w:t>
      </w:r>
      <w:bookmarkEnd w:id="12"/>
    </w:p>
    <w:p w14:paraId="16C792F1" w14:textId="77777777" w:rsidR="008B428F" w:rsidRPr="00FD1883" w:rsidRDefault="008B428F" w:rsidP="008B428F">
      <w:pPr>
        <w:ind w:firstLine="18"/>
        <w:rPr>
          <w:rFonts w:ascii="Verdana" w:hAnsi="Verdana"/>
        </w:rPr>
      </w:pPr>
      <w:r w:rsidRPr="00FD1883">
        <w:rPr>
          <w:rFonts w:ascii="Verdana" w:hAnsi="Verdana"/>
        </w:rPr>
        <w:t xml:space="preserve">De marktconsultatie is verdeeld over </w:t>
      </w:r>
      <w:r w:rsidR="007B7194" w:rsidRPr="009C569F">
        <w:rPr>
          <w:rFonts w:ascii="Verdana" w:hAnsi="Verdana"/>
        </w:rPr>
        <w:t>2</w:t>
      </w:r>
      <w:r w:rsidRPr="00FD1883">
        <w:rPr>
          <w:rFonts w:ascii="Verdana" w:hAnsi="Verdana"/>
        </w:rPr>
        <w:t xml:space="preserve"> fasen :</w:t>
      </w:r>
    </w:p>
    <w:p w14:paraId="015CF51B" w14:textId="77777777" w:rsidR="008B428F" w:rsidRPr="00FD1883" w:rsidRDefault="008B428F" w:rsidP="00BB71C3">
      <w:pPr>
        <w:numPr>
          <w:ilvl w:val="0"/>
          <w:numId w:val="7"/>
        </w:numPr>
        <w:ind w:left="567" w:hanging="567"/>
        <w:rPr>
          <w:rFonts w:ascii="Verdana" w:hAnsi="Verdana"/>
        </w:rPr>
      </w:pPr>
      <w:r w:rsidRPr="00FD1883">
        <w:rPr>
          <w:rFonts w:ascii="Verdana" w:hAnsi="Verdana"/>
        </w:rPr>
        <w:t xml:space="preserve">Een schriftelijke reactie op de </w:t>
      </w:r>
      <w:r w:rsidR="00437DD9">
        <w:rPr>
          <w:rFonts w:ascii="Verdana" w:hAnsi="Verdana"/>
        </w:rPr>
        <w:t xml:space="preserve">door GVB </w:t>
      </w:r>
      <w:r w:rsidRPr="00FD1883">
        <w:rPr>
          <w:rFonts w:ascii="Verdana" w:hAnsi="Verdana"/>
        </w:rPr>
        <w:t>gestelde vragen;</w:t>
      </w:r>
    </w:p>
    <w:p w14:paraId="6633C035" w14:textId="77777777" w:rsidR="008B428F" w:rsidRPr="00FD1883" w:rsidRDefault="008B428F" w:rsidP="00BB71C3">
      <w:pPr>
        <w:numPr>
          <w:ilvl w:val="0"/>
          <w:numId w:val="7"/>
        </w:numPr>
        <w:ind w:left="567" w:hanging="567"/>
        <w:rPr>
          <w:rFonts w:ascii="Verdana" w:hAnsi="Verdana"/>
        </w:rPr>
      </w:pPr>
      <w:r w:rsidRPr="00FD1883">
        <w:rPr>
          <w:rFonts w:ascii="Verdana" w:hAnsi="Verdana"/>
        </w:rPr>
        <w:t>Een mondelingen toelichting op de gestelde vragen met de daarbij behorende antwoorden; dit vindt plaats op basis van individuele gesprekken. Zie ook artikel 1.</w:t>
      </w:r>
      <w:r>
        <w:rPr>
          <w:rFonts w:ascii="Verdana" w:hAnsi="Verdana"/>
        </w:rPr>
        <w:t>7</w:t>
      </w:r>
      <w:r w:rsidRPr="00FD1883">
        <w:rPr>
          <w:rFonts w:ascii="Verdana" w:hAnsi="Verdana"/>
        </w:rPr>
        <w:t>; deze fase is optioneel en is geheel afhankelijk van de uitkomst c.q. conclu</w:t>
      </w:r>
      <w:r>
        <w:rPr>
          <w:rFonts w:ascii="Verdana" w:hAnsi="Verdana"/>
        </w:rPr>
        <w:t>s</w:t>
      </w:r>
      <w:r w:rsidRPr="00FD1883">
        <w:rPr>
          <w:rFonts w:ascii="Verdana" w:hAnsi="Verdana"/>
        </w:rPr>
        <w:t>ie aan de hand van de gegeven antwoorden op de gestelde vragen.</w:t>
      </w:r>
    </w:p>
    <w:p w14:paraId="6A61A252" w14:textId="77777777" w:rsidR="008B428F" w:rsidRPr="00FD1883" w:rsidRDefault="008B428F" w:rsidP="00406276">
      <w:pPr>
        <w:rPr>
          <w:rFonts w:ascii="Verdana" w:hAnsi="Verdana"/>
        </w:rPr>
      </w:pPr>
    </w:p>
    <w:p w14:paraId="3E9D0CC4" w14:textId="77777777" w:rsidR="004C794F" w:rsidRPr="00FD1883" w:rsidRDefault="004C794F" w:rsidP="00D66B32">
      <w:pPr>
        <w:pStyle w:val="Kop2"/>
        <w:tabs>
          <w:tab w:val="clear" w:pos="1134"/>
          <w:tab w:val="num" w:pos="851"/>
        </w:tabs>
        <w:ind w:left="851" w:hanging="851"/>
        <w:rPr>
          <w:rFonts w:ascii="Verdana" w:hAnsi="Verdana"/>
          <w:sz w:val="20"/>
        </w:rPr>
      </w:pPr>
      <w:bookmarkStart w:id="13" w:name="_Toc47287195"/>
      <w:r w:rsidRPr="00FD1883">
        <w:rPr>
          <w:rFonts w:ascii="Verdana" w:hAnsi="Verdana"/>
          <w:sz w:val="20"/>
        </w:rPr>
        <w:lastRenderedPageBreak/>
        <w:t>Voorbehoud</w:t>
      </w:r>
      <w:bookmarkEnd w:id="13"/>
    </w:p>
    <w:p w14:paraId="29FF810A" w14:textId="77777777" w:rsidR="004C794F" w:rsidRPr="00FD1883" w:rsidRDefault="004C794F" w:rsidP="00406276">
      <w:pPr>
        <w:rPr>
          <w:rFonts w:ascii="Verdana" w:hAnsi="Verdana"/>
        </w:rPr>
      </w:pPr>
      <w:r w:rsidRPr="00FD1883">
        <w:rPr>
          <w:rFonts w:ascii="Verdana" w:hAnsi="Verdana"/>
        </w:rPr>
        <w:t>GVB stelt de volgende voorwaarden die door de belanghebbende automatisch worden geaccepteerd bij deelname aan deze consulatie:</w:t>
      </w:r>
    </w:p>
    <w:p w14:paraId="4A061B33" w14:textId="77777777" w:rsidR="004C794F" w:rsidRPr="00FD1883" w:rsidRDefault="004C794F" w:rsidP="00BB71C3">
      <w:pPr>
        <w:numPr>
          <w:ilvl w:val="0"/>
          <w:numId w:val="6"/>
        </w:numPr>
        <w:ind w:left="567" w:hanging="567"/>
        <w:rPr>
          <w:rFonts w:ascii="Verdana" w:hAnsi="Verdana"/>
        </w:rPr>
      </w:pPr>
      <w:r w:rsidRPr="00FD1883">
        <w:rPr>
          <w:rFonts w:ascii="Verdana" w:hAnsi="Verdana"/>
        </w:rPr>
        <w:t>GVB vergoedt op geen enkele wijze kosten verbonden aan deze marktconsultatie;</w:t>
      </w:r>
    </w:p>
    <w:p w14:paraId="674E40B4" w14:textId="77777777" w:rsidR="004C794F" w:rsidRPr="00FD1883" w:rsidRDefault="004C794F" w:rsidP="00BB71C3">
      <w:pPr>
        <w:numPr>
          <w:ilvl w:val="0"/>
          <w:numId w:val="6"/>
        </w:numPr>
        <w:ind w:left="567" w:hanging="567"/>
        <w:rPr>
          <w:rFonts w:ascii="Verdana" w:hAnsi="Verdana"/>
        </w:rPr>
      </w:pPr>
      <w:r w:rsidRPr="00FD1883">
        <w:rPr>
          <w:rFonts w:ascii="Verdana" w:hAnsi="Verdana"/>
        </w:rPr>
        <w:t>GVB behoudt zicht het recht voor om geen vervolg te geven aan deze marktconsultatie;</w:t>
      </w:r>
    </w:p>
    <w:p w14:paraId="401516AD" w14:textId="77777777" w:rsidR="004C794F" w:rsidRPr="00FD1883" w:rsidRDefault="004C794F" w:rsidP="00BB71C3">
      <w:pPr>
        <w:numPr>
          <w:ilvl w:val="0"/>
          <w:numId w:val="6"/>
        </w:numPr>
        <w:ind w:left="567" w:hanging="567"/>
        <w:rPr>
          <w:rFonts w:ascii="Verdana" w:hAnsi="Verdana"/>
        </w:rPr>
      </w:pPr>
      <w:r w:rsidRPr="00FD1883">
        <w:rPr>
          <w:rFonts w:ascii="Verdana" w:hAnsi="Verdana"/>
        </w:rPr>
        <w:t>GVB behoudt zich het recht voor om afhankelijk van deze consultatie een voor haar juiste en passende inkoopstrategie te kiezen.</w:t>
      </w:r>
    </w:p>
    <w:p w14:paraId="0413CA29" w14:textId="77777777" w:rsidR="008A2F2C" w:rsidRPr="00FD1883" w:rsidRDefault="008A2F2C" w:rsidP="00BB71C3">
      <w:pPr>
        <w:numPr>
          <w:ilvl w:val="0"/>
          <w:numId w:val="6"/>
        </w:numPr>
        <w:ind w:left="567" w:hanging="567"/>
        <w:rPr>
          <w:rFonts w:ascii="Verdana" w:hAnsi="Verdana"/>
        </w:rPr>
      </w:pPr>
      <w:r w:rsidRPr="00FD1883">
        <w:rPr>
          <w:rFonts w:ascii="Verdana" w:hAnsi="Verdana"/>
        </w:rPr>
        <w:t>De verschafte informatie kan door GVB vrijelijk worden ingezet</w:t>
      </w:r>
      <w:r w:rsidR="00E66AB8">
        <w:rPr>
          <w:rFonts w:ascii="Verdana" w:hAnsi="Verdana"/>
        </w:rPr>
        <w:t>.</w:t>
      </w:r>
    </w:p>
    <w:p w14:paraId="063F3C2C" w14:textId="77777777" w:rsidR="00537257" w:rsidRPr="00FD1883" w:rsidRDefault="00537257" w:rsidP="00406276">
      <w:pPr>
        <w:ind w:firstLine="18"/>
        <w:rPr>
          <w:rFonts w:ascii="Verdana" w:hAnsi="Verdana"/>
        </w:rPr>
      </w:pPr>
    </w:p>
    <w:p w14:paraId="42F41D14" w14:textId="77777777" w:rsidR="00537257" w:rsidRPr="00FD1883" w:rsidRDefault="004543B0" w:rsidP="00D66B32">
      <w:pPr>
        <w:pStyle w:val="Kop2"/>
        <w:tabs>
          <w:tab w:val="clear" w:pos="1134"/>
          <w:tab w:val="num" w:pos="851"/>
        </w:tabs>
        <w:ind w:left="851" w:hanging="851"/>
        <w:rPr>
          <w:rFonts w:ascii="Verdana" w:hAnsi="Verdana"/>
          <w:sz w:val="20"/>
        </w:rPr>
      </w:pPr>
      <w:bookmarkStart w:id="14" w:name="_Toc47287196"/>
      <w:r w:rsidRPr="00FD1883">
        <w:rPr>
          <w:rFonts w:ascii="Verdana" w:hAnsi="Verdana"/>
          <w:sz w:val="20"/>
        </w:rPr>
        <w:t>Proces marktconsultatie</w:t>
      </w:r>
      <w:bookmarkEnd w:id="14"/>
    </w:p>
    <w:p w14:paraId="2A0C71D7" w14:textId="77777777" w:rsidR="00DB1A8C" w:rsidRPr="00FD1883" w:rsidRDefault="00DB1A8C" w:rsidP="00406276">
      <w:pPr>
        <w:rPr>
          <w:rFonts w:ascii="Verdana" w:hAnsi="Verdana"/>
        </w:rPr>
      </w:pPr>
      <w:r w:rsidRPr="00FD1883">
        <w:rPr>
          <w:rFonts w:ascii="Verdana" w:hAnsi="Verdana"/>
        </w:rPr>
        <w:t>De aankondiging van de</w:t>
      </w:r>
      <w:r w:rsidR="00183267" w:rsidRPr="00FD1883">
        <w:rPr>
          <w:rFonts w:ascii="Verdana" w:hAnsi="Verdana"/>
        </w:rPr>
        <w:t>ze</w:t>
      </w:r>
      <w:r w:rsidRPr="00FD1883">
        <w:rPr>
          <w:rFonts w:ascii="Verdana" w:hAnsi="Verdana"/>
        </w:rPr>
        <w:t xml:space="preserve"> marktconsultatie </w:t>
      </w:r>
      <w:r w:rsidR="00183267" w:rsidRPr="00FD1883">
        <w:rPr>
          <w:rFonts w:ascii="Verdana" w:hAnsi="Verdana"/>
        </w:rPr>
        <w:t>“</w:t>
      </w:r>
      <w:r w:rsidR="009C569F">
        <w:rPr>
          <w:rFonts w:ascii="Verdana" w:hAnsi="Verdana"/>
        </w:rPr>
        <w:t>Dakrenovatie Remise Lekstraat</w:t>
      </w:r>
      <w:r w:rsidR="00183267" w:rsidRPr="00FD1883">
        <w:rPr>
          <w:rFonts w:ascii="Verdana" w:hAnsi="Verdana"/>
        </w:rPr>
        <w:t>”</w:t>
      </w:r>
      <w:r w:rsidR="0094388B" w:rsidRPr="00FD1883">
        <w:rPr>
          <w:rFonts w:ascii="Verdana" w:hAnsi="Verdana"/>
        </w:rPr>
        <w:t xml:space="preserve"> met de daarbij behorende documenten</w:t>
      </w:r>
      <w:r w:rsidRPr="00FD1883">
        <w:rPr>
          <w:rFonts w:ascii="Verdana" w:hAnsi="Verdana"/>
        </w:rPr>
        <w:t xml:space="preserve"> </w:t>
      </w:r>
      <w:r w:rsidR="00183267" w:rsidRPr="00FD1883">
        <w:rPr>
          <w:rFonts w:ascii="Verdana" w:hAnsi="Verdana"/>
        </w:rPr>
        <w:t xml:space="preserve"> is</w:t>
      </w:r>
      <w:r w:rsidR="00E5004E" w:rsidRPr="00FD1883">
        <w:rPr>
          <w:rFonts w:ascii="Verdana" w:hAnsi="Verdana"/>
        </w:rPr>
        <w:t xml:space="preserve"> </w:t>
      </w:r>
      <w:r w:rsidR="000A1E0E">
        <w:rPr>
          <w:rFonts w:ascii="Verdana" w:hAnsi="Verdana"/>
        </w:rPr>
        <w:t xml:space="preserve">conform de planning uit paragraaf 1.8 </w:t>
      </w:r>
      <w:r w:rsidR="00E5004E" w:rsidRPr="00FD1883">
        <w:rPr>
          <w:rFonts w:ascii="Verdana" w:hAnsi="Verdana"/>
        </w:rPr>
        <w:t>gepubliceerd</w:t>
      </w:r>
      <w:r w:rsidR="008B428F">
        <w:rPr>
          <w:rFonts w:ascii="Verdana" w:hAnsi="Verdana"/>
        </w:rPr>
        <w:t xml:space="preserve"> </w:t>
      </w:r>
      <w:r w:rsidR="0094388B" w:rsidRPr="008B428F">
        <w:rPr>
          <w:rFonts w:ascii="Verdana" w:hAnsi="Verdana"/>
        </w:rPr>
        <w:t xml:space="preserve">via </w:t>
      </w:r>
      <w:r w:rsidR="008B428F" w:rsidRPr="008B428F">
        <w:rPr>
          <w:rFonts w:ascii="Verdana" w:hAnsi="Verdana"/>
        </w:rPr>
        <w:t>Tenderned</w:t>
      </w:r>
      <w:r w:rsidR="009C569F">
        <w:rPr>
          <w:rFonts w:ascii="Verdana" w:hAnsi="Verdana"/>
        </w:rPr>
        <w:t>.</w:t>
      </w:r>
      <w:r w:rsidR="000F53D5">
        <w:rPr>
          <w:rFonts w:ascii="Verdana" w:hAnsi="Verdana"/>
        </w:rPr>
        <w:t xml:space="preserve"> </w:t>
      </w:r>
      <w:r w:rsidRPr="00FD1883">
        <w:rPr>
          <w:rFonts w:ascii="Verdana" w:hAnsi="Verdana"/>
        </w:rPr>
        <w:t>Alle geïnteresseerde partijen krijgen op deze wijze de mogelijkheid om deel te nemen aan deze marktconsultatie.</w:t>
      </w:r>
    </w:p>
    <w:p w14:paraId="3A781C53" w14:textId="77777777" w:rsidR="00B53CEF" w:rsidRDefault="00B53CEF" w:rsidP="00406276">
      <w:pPr>
        <w:rPr>
          <w:rFonts w:ascii="Verdana" w:hAnsi="Verdana"/>
        </w:rPr>
      </w:pPr>
    </w:p>
    <w:p w14:paraId="2CE3601D" w14:textId="77777777" w:rsidR="00437DD9" w:rsidRDefault="00437DD9" w:rsidP="00406276">
      <w:pPr>
        <w:rPr>
          <w:rFonts w:ascii="Verdana" w:hAnsi="Verdana"/>
        </w:rPr>
      </w:pPr>
      <w:r>
        <w:rPr>
          <w:rFonts w:ascii="Verdana" w:hAnsi="Verdana"/>
        </w:rPr>
        <w:t>Vervolgens is er</w:t>
      </w:r>
      <w:r w:rsidR="001207D7">
        <w:rPr>
          <w:rFonts w:ascii="Verdana" w:hAnsi="Verdana"/>
        </w:rPr>
        <w:t>, tot het in de planning aangegeven moment,</w:t>
      </w:r>
      <w:r>
        <w:rPr>
          <w:rFonts w:ascii="Verdana" w:hAnsi="Verdana"/>
        </w:rPr>
        <w:t xml:space="preserve"> een mogelijkheid tot het schriftelijk</w:t>
      </w:r>
      <w:r w:rsidR="001207D7">
        <w:rPr>
          <w:rFonts w:ascii="Verdana" w:hAnsi="Verdana"/>
        </w:rPr>
        <w:t xml:space="preserve"> </w:t>
      </w:r>
      <w:r>
        <w:rPr>
          <w:rFonts w:ascii="Verdana" w:hAnsi="Verdana"/>
        </w:rPr>
        <w:t>stellen van vragen ter verduidelijking van de marktconsultatie</w:t>
      </w:r>
      <w:r w:rsidR="001207D7">
        <w:rPr>
          <w:rFonts w:ascii="Verdana" w:hAnsi="Verdana"/>
        </w:rPr>
        <w:t>, waarvan een Nota van Inlichtingen zal worden opgemaakt.</w:t>
      </w:r>
    </w:p>
    <w:p w14:paraId="29EB08B6" w14:textId="77777777" w:rsidR="00437DD9" w:rsidRPr="00FD1883" w:rsidRDefault="00437DD9" w:rsidP="00406276">
      <w:pPr>
        <w:rPr>
          <w:rFonts w:ascii="Verdana" w:hAnsi="Verdana"/>
        </w:rPr>
      </w:pPr>
    </w:p>
    <w:p w14:paraId="38B9EF3B" w14:textId="453F88D1" w:rsidR="00183267" w:rsidRPr="00FD1883" w:rsidRDefault="00183267" w:rsidP="00406276">
      <w:pPr>
        <w:rPr>
          <w:rFonts w:ascii="Verdana" w:hAnsi="Verdana"/>
        </w:rPr>
      </w:pPr>
      <w:r w:rsidRPr="00FD1883">
        <w:rPr>
          <w:rFonts w:ascii="Verdana" w:hAnsi="Verdana"/>
        </w:rPr>
        <w:t xml:space="preserve">GVB ontvangt </w:t>
      </w:r>
      <w:r w:rsidR="000A1E0E">
        <w:rPr>
          <w:rFonts w:ascii="Verdana" w:hAnsi="Verdana"/>
        </w:rPr>
        <w:t xml:space="preserve">daarna </w:t>
      </w:r>
      <w:r w:rsidRPr="00FD1883">
        <w:rPr>
          <w:rFonts w:ascii="Verdana" w:hAnsi="Verdana"/>
        </w:rPr>
        <w:t xml:space="preserve">graag schriftelijk antwoord op de gestelde vragen, welke te vinden zijn in </w:t>
      </w:r>
      <w:r w:rsidR="00437DD9">
        <w:rPr>
          <w:rFonts w:ascii="Verdana" w:hAnsi="Verdana"/>
        </w:rPr>
        <w:t xml:space="preserve">het </w:t>
      </w:r>
      <w:r w:rsidR="008B428F">
        <w:rPr>
          <w:rFonts w:ascii="Verdana" w:hAnsi="Verdana"/>
        </w:rPr>
        <w:t xml:space="preserve">hoofdstuk </w:t>
      </w:r>
      <w:r w:rsidR="00437DD9">
        <w:rPr>
          <w:rFonts w:ascii="Verdana" w:hAnsi="Verdana"/>
        </w:rPr>
        <w:t>“Vragen marktconsultatie”</w:t>
      </w:r>
      <w:r w:rsidR="008B428F">
        <w:rPr>
          <w:rFonts w:ascii="Verdana" w:hAnsi="Verdana"/>
        </w:rPr>
        <w:t xml:space="preserve">. </w:t>
      </w:r>
      <w:r w:rsidRPr="00FD1883">
        <w:rPr>
          <w:rFonts w:ascii="Verdana" w:hAnsi="Verdana"/>
        </w:rPr>
        <w:t>De antwoorde</w:t>
      </w:r>
      <w:r w:rsidR="001207D7">
        <w:rPr>
          <w:rFonts w:ascii="Verdana" w:hAnsi="Verdana"/>
        </w:rPr>
        <w:t>n op de</w:t>
      </w:r>
      <w:r w:rsidRPr="00FD1883">
        <w:rPr>
          <w:rFonts w:ascii="Verdana" w:hAnsi="Verdana"/>
        </w:rPr>
        <w:t xml:space="preserve"> vrag</w:t>
      </w:r>
      <w:r w:rsidR="0080355F" w:rsidRPr="00FD1883">
        <w:rPr>
          <w:rFonts w:ascii="Verdana" w:hAnsi="Verdana"/>
        </w:rPr>
        <w:t xml:space="preserve">en kunnen </w:t>
      </w:r>
      <w:r w:rsidR="0080355F" w:rsidRPr="00AF29A8">
        <w:rPr>
          <w:rFonts w:ascii="Verdana" w:hAnsi="Verdana"/>
        </w:rPr>
        <w:t xml:space="preserve">worden ingediend tot </w:t>
      </w:r>
      <w:r w:rsidR="001207D7" w:rsidRPr="00AF29A8">
        <w:rPr>
          <w:rFonts w:ascii="Verdana" w:hAnsi="Verdana"/>
        </w:rPr>
        <w:t xml:space="preserve">het moment zoals aangegeven in de planning. Indiening geschiedt </w:t>
      </w:r>
      <w:r w:rsidR="008B428F" w:rsidRPr="00AF29A8">
        <w:rPr>
          <w:rFonts w:ascii="Verdana" w:hAnsi="Verdana"/>
        </w:rPr>
        <w:t xml:space="preserve">via </w:t>
      </w:r>
      <w:r w:rsidR="007F3B0E" w:rsidRPr="00AF29A8">
        <w:rPr>
          <w:rFonts w:ascii="Verdana" w:hAnsi="Verdana"/>
        </w:rPr>
        <w:t xml:space="preserve">het berichtenverkeer in </w:t>
      </w:r>
      <w:r w:rsidR="008B428F" w:rsidRPr="00AF29A8">
        <w:rPr>
          <w:rFonts w:ascii="Verdana" w:hAnsi="Verdana"/>
        </w:rPr>
        <w:t>Tenderned.</w:t>
      </w:r>
    </w:p>
    <w:p w14:paraId="501B7E5A" w14:textId="77777777" w:rsidR="00072082" w:rsidRPr="00FD1883" w:rsidRDefault="00072082" w:rsidP="00406276">
      <w:pPr>
        <w:rPr>
          <w:rFonts w:ascii="Verdana" w:hAnsi="Verdana"/>
        </w:rPr>
      </w:pPr>
    </w:p>
    <w:p w14:paraId="49CB2D51" w14:textId="77777777" w:rsidR="00A1097D" w:rsidRPr="00FD1883" w:rsidRDefault="00A1097D" w:rsidP="00406276">
      <w:pPr>
        <w:rPr>
          <w:rFonts w:ascii="Verdana" w:hAnsi="Verdana"/>
        </w:rPr>
      </w:pPr>
      <w:r w:rsidRPr="00FD1883">
        <w:rPr>
          <w:rFonts w:ascii="Verdana" w:hAnsi="Verdana"/>
        </w:rPr>
        <w:t>Naar aanleiding van deze schriftelijke vragen en/of opmerkingen kan GVB overgaan tot het vragen van nadere toelichting.</w:t>
      </w:r>
      <w:r w:rsidR="00622CA1">
        <w:rPr>
          <w:rFonts w:ascii="Verdana" w:hAnsi="Verdana"/>
        </w:rPr>
        <w:t xml:space="preserve"> </w:t>
      </w:r>
      <w:r w:rsidRPr="00FD1883">
        <w:rPr>
          <w:rFonts w:ascii="Verdana" w:hAnsi="Verdana"/>
        </w:rPr>
        <w:t>Dit kan plaatsvinden door schriftelijke vragen of bestaan uit nadere overleggen, maar is daar niet toe gehouden.</w:t>
      </w:r>
    </w:p>
    <w:p w14:paraId="1296687A" w14:textId="77777777" w:rsidR="00A1097D" w:rsidRPr="00FD1883" w:rsidRDefault="00A1097D" w:rsidP="00406276">
      <w:pPr>
        <w:rPr>
          <w:rFonts w:ascii="Verdana" w:hAnsi="Verdana"/>
        </w:rPr>
      </w:pPr>
    </w:p>
    <w:p w14:paraId="2F32C0F3" w14:textId="77777777" w:rsidR="00A1097D" w:rsidRPr="00FD1883" w:rsidRDefault="00A1097D" w:rsidP="00406276">
      <w:pPr>
        <w:rPr>
          <w:rFonts w:ascii="Verdana" w:hAnsi="Verdana"/>
        </w:rPr>
      </w:pPr>
      <w:r w:rsidRPr="00FD1883">
        <w:rPr>
          <w:rFonts w:ascii="Verdana" w:hAnsi="Verdana"/>
        </w:rPr>
        <w:t xml:space="preserve">Overleg met partijen </w:t>
      </w:r>
      <w:r w:rsidR="00E64163" w:rsidRPr="00FD1883">
        <w:rPr>
          <w:rFonts w:ascii="Verdana" w:hAnsi="Verdana"/>
        </w:rPr>
        <w:t xml:space="preserve">zullen </w:t>
      </w:r>
      <w:r w:rsidRPr="00FD1883">
        <w:rPr>
          <w:rFonts w:ascii="Verdana" w:hAnsi="Verdana"/>
        </w:rPr>
        <w:t>zijn gericht op wederzijdse uitwisseling van informatie.</w:t>
      </w:r>
      <w:r w:rsidR="00E64163" w:rsidRPr="00FD1883">
        <w:rPr>
          <w:rFonts w:ascii="Verdana" w:hAnsi="Verdana"/>
        </w:rPr>
        <w:t xml:space="preserve"> De betrokken partijen kunnen hun ideeën aandragen betreffende het onderwerp van de marktconsultatie.</w:t>
      </w:r>
    </w:p>
    <w:p w14:paraId="4920FFB2" w14:textId="77777777" w:rsidR="00E64163" w:rsidRPr="00FD1883" w:rsidRDefault="00E64163" w:rsidP="00406276">
      <w:pPr>
        <w:rPr>
          <w:rFonts w:ascii="Verdana" w:hAnsi="Verdana"/>
        </w:rPr>
      </w:pPr>
      <w:r w:rsidRPr="00FD1883">
        <w:rPr>
          <w:rFonts w:ascii="Verdana" w:hAnsi="Verdana"/>
        </w:rPr>
        <w:t>Van elk overleg wordt een vertrouwelijk verslag opgesteld dat ter goedkeuring aan de betreffende partij zal worden voorgelegd.</w:t>
      </w:r>
      <w:r w:rsidR="00B53CEF">
        <w:rPr>
          <w:rFonts w:ascii="Verdana" w:hAnsi="Verdana"/>
        </w:rPr>
        <w:t xml:space="preserve"> </w:t>
      </w:r>
      <w:r w:rsidRPr="00FD1883">
        <w:rPr>
          <w:rFonts w:ascii="Verdana" w:hAnsi="Verdana"/>
        </w:rPr>
        <w:t>GVB is niet gehouden om een gedetailleerde terugkoppeling te geven aan de deelnemende partijen.</w:t>
      </w:r>
    </w:p>
    <w:p w14:paraId="11FE2C34" w14:textId="77777777" w:rsidR="00183267" w:rsidRPr="00FD1883" w:rsidRDefault="00183267" w:rsidP="00406276">
      <w:pPr>
        <w:rPr>
          <w:rFonts w:ascii="Verdana" w:hAnsi="Verdana"/>
        </w:rPr>
      </w:pPr>
    </w:p>
    <w:p w14:paraId="5EF286E1" w14:textId="77777777" w:rsidR="00183267" w:rsidRPr="00FD1883" w:rsidRDefault="00214BD6" w:rsidP="00406276">
      <w:pPr>
        <w:rPr>
          <w:rFonts w:ascii="Verdana" w:hAnsi="Verdana"/>
        </w:rPr>
      </w:pPr>
      <w:r w:rsidRPr="00FD1883">
        <w:rPr>
          <w:rFonts w:ascii="Verdana" w:hAnsi="Verdana"/>
        </w:rPr>
        <w:t xml:space="preserve">Namens GVB zullen </w:t>
      </w:r>
      <w:r w:rsidR="005504D9">
        <w:rPr>
          <w:rFonts w:ascii="Verdana" w:hAnsi="Verdana"/>
        </w:rPr>
        <w:t xml:space="preserve">o.a. </w:t>
      </w:r>
      <w:r w:rsidRPr="00FD1883">
        <w:rPr>
          <w:rFonts w:ascii="Verdana" w:hAnsi="Verdana"/>
        </w:rPr>
        <w:t>de volgende personen aanwezig zijn:</w:t>
      </w:r>
    </w:p>
    <w:p w14:paraId="192D443A" w14:textId="117079FF" w:rsidR="00E64163" w:rsidRPr="00E05CF1" w:rsidRDefault="00F1304C" w:rsidP="007B7194">
      <w:pPr>
        <w:numPr>
          <w:ilvl w:val="0"/>
          <w:numId w:val="24"/>
        </w:numPr>
        <w:rPr>
          <w:rFonts w:ascii="Verdana" w:hAnsi="Verdana"/>
        </w:rPr>
      </w:pPr>
      <w:r w:rsidRPr="00E05CF1">
        <w:rPr>
          <w:rFonts w:ascii="Verdana" w:hAnsi="Verdana"/>
        </w:rPr>
        <w:t>Bart Warnaar Projectleider GVB</w:t>
      </w:r>
    </w:p>
    <w:p w14:paraId="2304ECAD" w14:textId="2F5849C1" w:rsidR="00F1304C" w:rsidRPr="00E05CF1" w:rsidRDefault="00F1304C" w:rsidP="007B7194">
      <w:pPr>
        <w:numPr>
          <w:ilvl w:val="0"/>
          <w:numId w:val="24"/>
        </w:numPr>
        <w:rPr>
          <w:rFonts w:ascii="Verdana" w:hAnsi="Verdana"/>
        </w:rPr>
      </w:pPr>
      <w:r w:rsidRPr="00E05CF1">
        <w:rPr>
          <w:rFonts w:ascii="Verdana" w:hAnsi="Verdana"/>
        </w:rPr>
        <w:t>Pieter Boot Adviseur Movares</w:t>
      </w:r>
    </w:p>
    <w:p w14:paraId="69124DB9" w14:textId="38878087" w:rsidR="00F1304C" w:rsidRPr="00E05CF1" w:rsidRDefault="00F1304C" w:rsidP="007B7194">
      <w:pPr>
        <w:numPr>
          <w:ilvl w:val="0"/>
          <w:numId w:val="24"/>
        </w:numPr>
        <w:rPr>
          <w:rFonts w:ascii="Verdana" w:hAnsi="Verdana"/>
        </w:rPr>
      </w:pPr>
      <w:r w:rsidRPr="00E05CF1">
        <w:rPr>
          <w:rFonts w:ascii="Verdana" w:hAnsi="Verdana"/>
        </w:rPr>
        <w:t>Livio Tahamata Inkoper GVB</w:t>
      </w:r>
    </w:p>
    <w:p w14:paraId="789F1A6B" w14:textId="77777777" w:rsidR="007B7194" w:rsidRPr="007904B5" w:rsidRDefault="007B7194" w:rsidP="00406276">
      <w:pPr>
        <w:rPr>
          <w:rFonts w:ascii="Verdana" w:hAnsi="Verdana"/>
        </w:rPr>
      </w:pPr>
    </w:p>
    <w:p w14:paraId="0AC5614D" w14:textId="77777777" w:rsidR="004543B0" w:rsidRPr="00FD1883" w:rsidRDefault="00E64163" w:rsidP="00406276">
      <w:pPr>
        <w:rPr>
          <w:rFonts w:ascii="Verdana" w:hAnsi="Verdana"/>
        </w:rPr>
      </w:pPr>
      <w:r w:rsidRPr="00FD1883">
        <w:rPr>
          <w:rFonts w:ascii="Verdana" w:hAnsi="Verdana"/>
        </w:rPr>
        <w:t xml:space="preserve">Afsluitend aan de marktconsultatie stelt GVB een geanonimiseerd verslag op waarin in hoofdlijnen de bevindingen worden beschreven. Dit verslag zal ook worden gepubliceerd op </w:t>
      </w:r>
      <w:r w:rsidR="00622CA1">
        <w:rPr>
          <w:rFonts w:ascii="Verdana" w:hAnsi="Verdana"/>
        </w:rPr>
        <w:t>T</w:t>
      </w:r>
      <w:r w:rsidR="007D17DE" w:rsidRPr="00FD1883">
        <w:rPr>
          <w:rFonts w:ascii="Verdana" w:hAnsi="Verdana"/>
        </w:rPr>
        <w:t>enderned.nl</w:t>
      </w:r>
      <w:r w:rsidRPr="00FD1883">
        <w:rPr>
          <w:rFonts w:ascii="Verdana" w:hAnsi="Verdana"/>
        </w:rPr>
        <w:t>.</w:t>
      </w:r>
      <w:r w:rsidR="00622CA1">
        <w:rPr>
          <w:rFonts w:ascii="Verdana" w:hAnsi="Verdana"/>
        </w:rPr>
        <w:t xml:space="preserve"> </w:t>
      </w:r>
      <w:r w:rsidRPr="00FD1883">
        <w:rPr>
          <w:rFonts w:ascii="Verdana" w:hAnsi="Verdana"/>
        </w:rPr>
        <w:t>De bevindingen vloeien voort uit de antwoorden op gestelde vragen en uit de gehouden overleggen.</w:t>
      </w:r>
    </w:p>
    <w:p w14:paraId="51328623" w14:textId="77777777" w:rsidR="004543B0" w:rsidRPr="00FD1883" w:rsidRDefault="004543B0" w:rsidP="00406276">
      <w:pPr>
        <w:rPr>
          <w:rFonts w:ascii="Verdana" w:hAnsi="Verdana"/>
        </w:rPr>
      </w:pPr>
    </w:p>
    <w:p w14:paraId="1A50CB47" w14:textId="77777777" w:rsidR="004543B0" w:rsidRPr="00FD1883" w:rsidRDefault="004543B0" w:rsidP="00D66B32">
      <w:pPr>
        <w:pStyle w:val="Kop2"/>
        <w:tabs>
          <w:tab w:val="clear" w:pos="1134"/>
          <w:tab w:val="num" w:pos="851"/>
        </w:tabs>
        <w:ind w:left="851" w:hanging="851"/>
        <w:rPr>
          <w:rFonts w:ascii="Verdana" w:hAnsi="Verdana"/>
        </w:rPr>
      </w:pPr>
      <w:bookmarkStart w:id="15" w:name="_Toc47287197"/>
      <w:r w:rsidRPr="00FD1883">
        <w:rPr>
          <w:rFonts w:ascii="Verdana" w:hAnsi="Verdana"/>
          <w:sz w:val="20"/>
        </w:rPr>
        <w:t>Planning marktconsultatie</w:t>
      </w:r>
      <w:bookmarkEnd w:id="15"/>
    </w:p>
    <w:p w14:paraId="28931F1D" w14:textId="77777777" w:rsidR="00622CA1" w:rsidRPr="00CA42E4" w:rsidRDefault="00622CA1" w:rsidP="00622CA1">
      <w:pPr>
        <w:pStyle w:val="Plattetekst"/>
        <w:spacing w:after="0"/>
        <w:rPr>
          <w:rFonts w:ascii="Verdana" w:hAnsi="Verdana"/>
          <w:lang w:eastAsia="nl-NL"/>
        </w:rPr>
      </w:pPr>
      <w:r w:rsidRPr="00CA42E4">
        <w:rPr>
          <w:rFonts w:ascii="Verdana" w:hAnsi="Verdana"/>
          <w:lang w:eastAsia="nl-NL"/>
        </w:rPr>
        <w:t xml:space="preserve">Hieronder </w:t>
      </w:r>
      <w:r>
        <w:rPr>
          <w:rFonts w:ascii="Verdana" w:hAnsi="Verdana"/>
          <w:lang w:eastAsia="nl-NL"/>
        </w:rPr>
        <w:t xml:space="preserve">treft u de planning aan </w:t>
      </w:r>
      <w:r w:rsidRPr="00CA42E4">
        <w:rPr>
          <w:rFonts w:ascii="Verdana" w:hAnsi="Verdana"/>
          <w:lang w:eastAsia="nl-NL"/>
        </w:rPr>
        <w:t xml:space="preserve">van de </w:t>
      </w:r>
      <w:r>
        <w:rPr>
          <w:rFonts w:ascii="Verdana" w:hAnsi="Verdana"/>
          <w:lang w:eastAsia="nl-NL"/>
        </w:rPr>
        <w:t>marktconsultatie-procedure</w:t>
      </w:r>
      <w:r w:rsidRPr="00CA42E4">
        <w:rPr>
          <w:rFonts w:ascii="Verdana" w:hAnsi="Verdana"/>
          <w:lang w:eastAsia="nl-NL"/>
        </w:rPr>
        <w:t xml:space="preserve">. Door GVB is een aankondiging voor deze </w:t>
      </w:r>
      <w:r>
        <w:rPr>
          <w:rFonts w:ascii="Verdana" w:hAnsi="Verdana"/>
          <w:lang w:eastAsia="nl-NL"/>
        </w:rPr>
        <w:t>marktconsultatie</w:t>
      </w:r>
      <w:r w:rsidRPr="00CA42E4">
        <w:rPr>
          <w:rFonts w:ascii="Verdana" w:hAnsi="Verdana"/>
          <w:lang w:eastAsia="nl-NL"/>
        </w:rPr>
        <w:t xml:space="preserve"> geplaatst op </w:t>
      </w:r>
      <w:proofErr w:type="spellStart"/>
      <w:r w:rsidRPr="00CA42E4">
        <w:rPr>
          <w:rFonts w:ascii="Verdana" w:hAnsi="Verdana"/>
          <w:lang w:eastAsia="nl-NL"/>
        </w:rPr>
        <w:t>TenderNed</w:t>
      </w:r>
      <w:proofErr w:type="spellEnd"/>
      <w:r w:rsidRPr="00CA42E4">
        <w:rPr>
          <w:rFonts w:ascii="Verdana" w:hAnsi="Verdana"/>
          <w:lang w:eastAsia="nl-NL"/>
        </w:rPr>
        <w:t xml:space="preserve">. Hiermee is de </w:t>
      </w:r>
      <w:r>
        <w:rPr>
          <w:rFonts w:ascii="Verdana" w:hAnsi="Verdana"/>
          <w:lang w:eastAsia="nl-NL"/>
        </w:rPr>
        <w:t>marktconsultatie</w:t>
      </w:r>
      <w:r w:rsidRPr="00CA42E4">
        <w:rPr>
          <w:rFonts w:ascii="Verdana" w:hAnsi="Verdana"/>
          <w:lang w:eastAsia="nl-NL"/>
        </w:rPr>
        <w:t xml:space="preserve"> formeel van start gegaan.</w:t>
      </w:r>
    </w:p>
    <w:p w14:paraId="2F1D577B" w14:textId="77777777" w:rsidR="00622CA1" w:rsidRPr="00CA42E4" w:rsidRDefault="00622CA1" w:rsidP="00622CA1">
      <w:pPr>
        <w:pStyle w:val="Plattetekst"/>
        <w:spacing w:after="0"/>
        <w:rPr>
          <w:rFonts w:ascii="Verdana" w:hAnsi="Verdana"/>
          <w:lang w:eastAsia="nl-NL"/>
        </w:rPr>
      </w:pPr>
    </w:p>
    <w:p w14:paraId="13B1C927" w14:textId="0DC5437F" w:rsidR="00622CA1" w:rsidRPr="00CA42E4" w:rsidRDefault="00622CA1" w:rsidP="00622CA1">
      <w:pPr>
        <w:pStyle w:val="Plattetekst"/>
        <w:spacing w:after="0"/>
        <w:rPr>
          <w:rFonts w:ascii="Verdana" w:hAnsi="Verdana"/>
          <w:lang w:eastAsia="nl-NL"/>
        </w:rPr>
      </w:pPr>
      <w:r>
        <w:rPr>
          <w:rFonts w:ascii="Verdana" w:hAnsi="Verdana"/>
          <w:lang w:eastAsia="nl-NL"/>
        </w:rPr>
        <w:t>GVB</w:t>
      </w:r>
      <w:r w:rsidRPr="00CA42E4">
        <w:rPr>
          <w:rFonts w:ascii="Verdana" w:hAnsi="Verdana"/>
          <w:lang w:eastAsia="nl-NL"/>
        </w:rPr>
        <w:t xml:space="preserve"> behoudt zich het recht voor wijzigingen in de planning aan te brengen c.q. van de planning af te wijken; in dergelijke gevallen vindt communicatie richting alle geïnteresseerden plaats</w:t>
      </w:r>
      <w:r>
        <w:rPr>
          <w:rFonts w:ascii="Verdana" w:hAnsi="Verdana"/>
          <w:lang w:eastAsia="nl-NL"/>
        </w:rPr>
        <w:t xml:space="preserve"> via </w:t>
      </w:r>
      <w:r w:rsidR="00B1058D">
        <w:rPr>
          <w:rFonts w:ascii="Verdana" w:hAnsi="Verdana"/>
          <w:lang w:eastAsia="nl-NL"/>
        </w:rPr>
        <w:t>T</w:t>
      </w:r>
      <w:r>
        <w:rPr>
          <w:rFonts w:ascii="Verdana" w:hAnsi="Verdana"/>
          <w:lang w:eastAsia="nl-NL"/>
        </w:rPr>
        <w:t>enderned</w:t>
      </w:r>
      <w:r w:rsidRPr="00CA42E4">
        <w:rPr>
          <w:rFonts w:ascii="Verdana" w:hAnsi="Verdana"/>
          <w:lang w:eastAsia="nl-NL"/>
        </w:rPr>
        <w:t>.</w:t>
      </w:r>
    </w:p>
    <w:p w14:paraId="267E8AE0" w14:textId="77777777" w:rsidR="00622CA1" w:rsidRPr="00FD1883" w:rsidRDefault="00622CA1" w:rsidP="00406276">
      <w:pPr>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6253"/>
        <w:gridCol w:w="1967"/>
      </w:tblGrid>
      <w:tr w:rsidR="0080355F" w:rsidRPr="00FD1883" w14:paraId="5A9A0111" w14:textId="77777777" w:rsidTr="00622CA1">
        <w:tc>
          <w:tcPr>
            <w:tcW w:w="0" w:type="auto"/>
          </w:tcPr>
          <w:p w14:paraId="5FA28592" w14:textId="77777777" w:rsidR="0080355F" w:rsidRPr="00FD1883" w:rsidRDefault="0080355F" w:rsidP="00406276">
            <w:pPr>
              <w:rPr>
                <w:rFonts w:ascii="Verdana" w:hAnsi="Verdana"/>
                <w:b/>
              </w:rPr>
            </w:pPr>
            <w:r w:rsidRPr="00FD1883">
              <w:rPr>
                <w:rFonts w:ascii="Verdana" w:hAnsi="Verdana"/>
                <w:b/>
              </w:rPr>
              <w:t>Fase</w:t>
            </w:r>
          </w:p>
        </w:tc>
        <w:tc>
          <w:tcPr>
            <w:tcW w:w="0" w:type="auto"/>
            <w:shd w:val="clear" w:color="auto" w:fill="auto"/>
          </w:tcPr>
          <w:p w14:paraId="78EB15D7" w14:textId="77777777" w:rsidR="0080355F" w:rsidRPr="00FD1883" w:rsidRDefault="0080355F" w:rsidP="00406276">
            <w:pPr>
              <w:rPr>
                <w:rFonts w:ascii="Verdana" w:hAnsi="Verdana"/>
                <w:b/>
              </w:rPr>
            </w:pPr>
            <w:r w:rsidRPr="00FD1883">
              <w:rPr>
                <w:rFonts w:ascii="Verdana" w:hAnsi="Verdana"/>
                <w:b/>
              </w:rPr>
              <w:t>Mijlpaal</w:t>
            </w:r>
          </w:p>
        </w:tc>
        <w:tc>
          <w:tcPr>
            <w:tcW w:w="0" w:type="auto"/>
            <w:shd w:val="clear" w:color="auto" w:fill="auto"/>
          </w:tcPr>
          <w:p w14:paraId="6DB1D735" w14:textId="77777777" w:rsidR="0080355F" w:rsidRPr="00FD1883" w:rsidRDefault="0080355F" w:rsidP="00406276">
            <w:pPr>
              <w:rPr>
                <w:rFonts w:ascii="Verdana" w:hAnsi="Verdana"/>
                <w:b/>
              </w:rPr>
            </w:pPr>
            <w:r w:rsidRPr="00FD1883">
              <w:rPr>
                <w:rFonts w:ascii="Verdana" w:hAnsi="Verdana"/>
                <w:b/>
              </w:rPr>
              <w:t>Datum</w:t>
            </w:r>
          </w:p>
        </w:tc>
      </w:tr>
      <w:tr w:rsidR="0080355F" w:rsidRPr="00FD1883" w14:paraId="6807FD55" w14:textId="77777777" w:rsidTr="00622CA1">
        <w:tc>
          <w:tcPr>
            <w:tcW w:w="0" w:type="auto"/>
          </w:tcPr>
          <w:p w14:paraId="6127C9E8" w14:textId="77777777" w:rsidR="0080355F" w:rsidRPr="00FD1883" w:rsidRDefault="0080355F" w:rsidP="00406276">
            <w:pPr>
              <w:rPr>
                <w:rFonts w:ascii="Verdana" w:hAnsi="Verdana"/>
              </w:rPr>
            </w:pPr>
            <w:r w:rsidRPr="00FD1883">
              <w:rPr>
                <w:rFonts w:ascii="Verdana" w:hAnsi="Verdana"/>
              </w:rPr>
              <w:t>1</w:t>
            </w:r>
          </w:p>
        </w:tc>
        <w:tc>
          <w:tcPr>
            <w:tcW w:w="0" w:type="auto"/>
            <w:shd w:val="clear" w:color="auto" w:fill="auto"/>
          </w:tcPr>
          <w:p w14:paraId="4E79B63A" w14:textId="77777777" w:rsidR="0080355F" w:rsidRPr="00204AF1" w:rsidRDefault="0080355F" w:rsidP="00406276">
            <w:pPr>
              <w:rPr>
                <w:rFonts w:ascii="Verdana" w:hAnsi="Verdana"/>
              </w:rPr>
            </w:pPr>
            <w:r w:rsidRPr="00204AF1">
              <w:rPr>
                <w:rFonts w:ascii="Verdana" w:hAnsi="Verdana"/>
              </w:rPr>
              <w:t>Publicatie aankondiging</w:t>
            </w:r>
          </w:p>
        </w:tc>
        <w:tc>
          <w:tcPr>
            <w:tcW w:w="0" w:type="auto"/>
            <w:shd w:val="clear" w:color="auto" w:fill="auto"/>
          </w:tcPr>
          <w:p w14:paraId="2E50ACF5" w14:textId="2DF71380" w:rsidR="0080355F" w:rsidRPr="00204AF1" w:rsidRDefault="00345E36" w:rsidP="00406276">
            <w:pPr>
              <w:rPr>
                <w:rFonts w:ascii="Verdana" w:hAnsi="Verdana"/>
              </w:rPr>
            </w:pPr>
            <w:r>
              <w:rPr>
                <w:rFonts w:ascii="Verdana" w:hAnsi="Verdana"/>
              </w:rPr>
              <w:t>03</w:t>
            </w:r>
            <w:r w:rsidR="00C63469" w:rsidRPr="00204AF1">
              <w:rPr>
                <w:rFonts w:ascii="Verdana" w:hAnsi="Verdana"/>
              </w:rPr>
              <w:t xml:space="preserve"> </w:t>
            </w:r>
            <w:r>
              <w:rPr>
                <w:rFonts w:ascii="Verdana" w:hAnsi="Verdana"/>
              </w:rPr>
              <w:t>augustus</w:t>
            </w:r>
            <w:r w:rsidR="00C63469" w:rsidRPr="00204AF1">
              <w:rPr>
                <w:rFonts w:ascii="Verdana" w:hAnsi="Verdana"/>
              </w:rPr>
              <w:t xml:space="preserve"> 2020</w:t>
            </w:r>
          </w:p>
        </w:tc>
      </w:tr>
      <w:tr w:rsidR="0080355F" w:rsidRPr="00FD1883" w14:paraId="37038DA9" w14:textId="77777777" w:rsidTr="00622CA1">
        <w:tc>
          <w:tcPr>
            <w:tcW w:w="0" w:type="auto"/>
          </w:tcPr>
          <w:p w14:paraId="158E86EA" w14:textId="77777777" w:rsidR="0080355F" w:rsidRPr="00FD1883" w:rsidRDefault="0080355F" w:rsidP="00406276">
            <w:pPr>
              <w:rPr>
                <w:rFonts w:ascii="Verdana" w:hAnsi="Verdana"/>
              </w:rPr>
            </w:pPr>
            <w:r w:rsidRPr="00FD1883">
              <w:rPr>
                <w:rFonts w:ascii="Verdana" w:hAnsi="Verdana"/>
              </w:rPr>
              <w:t>2</w:t>
            </w:r>
          </w:p>
        </w:tc>
        <w:tc>
          <w:tcPr>
            <w:tcW w:w="0" w:type="auto"/>
            <w:shd w:val="clear" w:color="auto" w:fill="auto"/>
          </w:tcPr>
          <w:p w14:paraId="17DA7B1A" w14:textId="77777777" w:rsidR="0080355F" w:rsidRPr="00204AF1" w:rsidRDefault="0080355F" w:rsidP="00406276">
            <w:pPr>
              <w:rPr>
                <w:rFonts w:ascii="Verdana" w:hAnsi="Verdana"/>
              </w:rPr>
            </w:pPr>
            <w:r w:rsidRPr="00204AF1">
              <w:rPr>
                <w:rFonts w:ascii="Verdana" w:hAnsi="Verdana"/>
              </w:rPr>
              <w:t>Indienen vragen ter verduidelijking marktconsultatiedocument</w:t>
            </w:r>
          </w:p>
        </w:tc>
        <w:tc>
          <w:tcPr>
            <w:tcW w:w="0" w:type="auto"/>
            <w:shd w:val="clear" w:color="auto" w:fill="auto"/>
          </w:tcPr>
          <w:p w14:paraId="33B161D9" w14:textId="1D513BDD" w:rsidR="0080355F" w:rsidRPr="00204AF1" w:rsidRDefault="00C63469" w:rsidP="00406276">
            <w:pPr>
              <w:rPr>
                <w:rFonts w:ascii="Verdana" w:hAnsi="Verdana"/>
              </w:rPr>
            </w:pPr>
            <w:r w:rsidRPr="00204AF1">
              <w:rPr>
                <w:rFonts w:ascii="Verdana" w:hAnsi="Verdana"/>
              </w:rPr>
              <w:t>1</w:t>
            </w:r>
            <w:r w:rsidR="00EE13AB">
              <w:rPr>
                <w:rFonts w:ascii="Verdana" w:hAnsi="Verdana"/>
              </w:rPr>
              <w:t>9</w:t>
            </w:r>
            <w:r w:rsidRPr="00204AF1">
              <w:rPr>
                <w:rFonts w:ascii="Verdana" w:hAnsi="Verdana"/>
              </w:rPr>
              <w:t xml:space="preserve"> augustus 2020</w:t>
            </w:r>
          </w:p>
        </w:tc>
      </w:tr>
      <w:tr w:rsidR="0080355F" w:rsidRPr="00FD1883" w14:paraId="3998EF68" w14:textId="77777777" w:rsidTr="00622CA1">
        <w:tc>
          <w:tcPr>
            <w:tcW w:w="0" w:type="auto"/>
          </w:tcPr>
          <w:p w14:paraId="0A3A83BD" w14:textId="77777777" w:rsidR="0080355F" w:rsidRPr="00FD1883" w:rsidRDefault="00437DD9" w:rsidP="00406276">
            <w:pPr>
              <w:rPr>
                <w:rFonts w:ascii="Verdana" w:hAnsi="Verdana"/>
              </w:rPr>
            </w:pPr>
            <w:r>
              <w:rPr>
                <w:rFonts w:ascii="Verdana" w:hAnsi="Verdana"/>
              </w:rPr>
              <w:t>4</w:t>
            </w:r>
          </w:p>
        </w:tc>
        <w:tc>
          <w:tcPr>
            <w:tcW w:w="0" w:type="auto"/>
            <w:shd w:val="clear" w:color="auto" w:fill="auto"/>
          </w:tcPr>
          <w:p w14:paraId="01DC9F2A" w14:textId="77777777" w:rsidR="0080355F" w:rsidRPr="00204AF1" w:rsidRDefault="0080355F" w:rsidP="00406276">
            <w:pPr>
              <w:rPr>
                <w:rFonts w:ascii="Verdana" w:hAnsi="Verdana"/>
              </w:rPr>
            </w:pPr>
            <w:r w:rsidRPr="00204AF1">
              <w:rPr>
                <w:rFonts w:ascii="Verdana" w:hAnsi="Verdana"/>
              </w:rPr>
              <w:t>Opstellen en versturen Nota van Inlichtingen</w:t>
            </w:r>
          </w:p>
        </w:tc>
        <w:tc>
          <w:tcPr>
            <w:tcW w:w="0" w:type="auto"/>
            <w:shd w:val="clear" w:color="auto" w:fill="auto"/>
          </w:tcPr>
          <w:p w14:paraId="07D2B5E6" w14:textId="73BBFBD9" w:rsidR="0080355F" w:rsidRPr="00204AF1" w:rsidRDefault="00EE13AB" w:rsidP="00406276">
            <w:pPr>
              <w:rPr>
                <w:rFonts w:ascii="Verdana" w:hAnsi="Verdana"/>
              </w:rPr>
            </w:pPr>
            <w:r>
              <w:rPr>
                <w:rFonts w:ascii="Verdana" w:hAnsi="Verdana"/>
              </w:rPr>
              <w:t>24</w:t>
            </w:r>
            <w:r w:rsidR="00C63469" w:rsidRPr="00204AF1">
              <w:rPr>
                <w:rFonts w:ascii="Verdana" w:hAnsi="Verdana"/>
              </w:rPr>
              <w:t xml:space="preserve"> augustus 2020</w:t>
            </w:r>
          </w:p>
        </w:tc>
      </w:tr>
      <w:tr w:rsidR="0080355F" w:rsidRPr="00FD1883" w14:paraId="172A515A" w14:textId="77777777" w:rsidTr="00622CA1">
        <w:tc>
          <w:tcPr>
            <w:tcW w:w="0" w:type="auto"/>
          </w:tcPr>
          <w:p w14:paraId="3B2531C1" w14:textId="77777777" w:rsidR="0080355F" w:rsidRPr="00FD1883" w:rsidRDefault="00437DD9" w:rsidP="00406276">
            <w:pPr>
              <w:rPr>
                <w:rFonts w:ascii="Verdana" w:hAnsi="Verdana"/>
              </w:rPr>
            </w:pPr>
            <w:r>
              <w:rPr>
                <w:rFonts w:ascii="Verdana" w:hAnsi="Verdana"/>
              </w:rPr>
              <w:t>5</w:t>
            </w:r>
          </w:p>
        </w:tc>
        <w:tc>
          <w:tcPr>
            <w:tcW w:w="0" w:type="auto"/>
            <w:shd w:val="clear" w:color="auto" w:fill="auto"/>
          </w:tcPr>
          <w:p w14:paraId="1CF28086" w14:textId="77777777" w:rsidR="0080355F" w:rsidRPr="00204AF1" w:rsidRDefault="0080355F" w:rsidP="00406276">
            <w:pPr>
              <w:rPr>
                <w:rFonts w:ascii="Verdana" w:hAnsi="Verdana"/>
              </w:rPr>
            </w:pPr>
            <w:r w:rsidRPr="00204AF1">
              <w:rPr>
                <w:rFonts w:ascii="Verdana" w:hAnsi="Verdana"/>
              </w:rPr>
              <w:t xml:space="preserve">Indienen </w:t>
            </w:r>
            <w:r w:rsidR="00B1058D" w:rsidRPr="00204AF1">
              <w:rPr>
                <w:rFonts w:ascii="Verdana" w:hAnsi="Verdana"/>
              </w:rPr>
              <w:t xml:space="preserve">antwoorden, </w:t>
            </w:r>
            <w:r w:rsidRPr="00204AF1">
              <w:rPr>
                <w:rFonts w:ascii="Verdana" w:hAnsi="Verdana"/>
              </w:rPr>
              <w:t xml:space="preserve">ideeën en opmerkingen </w:t>
            </w:r>
          </w:p>
        </w:tc>
        <w:tc>
          <w:tcPr>
            <w:tcW w:w="0" w:type="auto"/>
            <w:shd w:val="clear" w:color="auto" w:fill="auto"/>
          </w:tcPr>
          <w:p w14:paraId="1E394C21" w14:textId="277917D0" w:rsidR="0080355F" w:rsidRPr="00204AF1" w:rsidRDefault="00DD0F33" w:rsidP="00406276">
            <w:pPr>
              <w:rPr>
                <w:rFonts w:ascii="Verdana" w:hAnsi="Verdana"/>
              </w:rPr>
            </w:pPr>
            <w:r w:rsidRPr="00204AF1">
              <w:rPr>
                <w:rFonts w:ascii="Verdana" w:hAnsi="Verdana"/>
              </w:rPr>
              <w:t>2</w:t>
            </w:r>
            <w:r w:rsidR="00EE13AB">
              <w:rPr>
                <w:rFonts w:ascii="Verdana" w:hAnsi="Verdana"/>
              </w:rPr>
              <w:t>8</w:t>
            </w:r>
            <w:r w:rsidRPr="00204AF1">
              <w:rPr>
                <w:rFonts w:ascii="Verdana" w:hAnsi="Verdana"/>
              </w:rPr>
              <w:t xml:space="preserve"> augustus 2020</w:t>
            </w:r>
          </w:p>
        </w:tc>
      </w:tr>
      <w:tr w:rsidR="0080355F" w:rsidRPr="00FD1883" w14:paraId="19BCFC14" w14:textId="77777777" w:rsidTr="00622CA1">
        <w:tc>
          <w:tcPr>
            <w:tcW w:w="0" w:type="auto"/>
          </w:tcPr>
          <w:p w14:paraId="4D7FA87C" w14:textId="77777777" w:rsidR="0080355F" w:rsidRPr="00FD1883" w:rsidRDefault="0080355F" w:rsidP="00406276">
            <w:pPr>
              <w:rPr>
                <w:rFonts w:ascii="Verdana" w:hAnsi="Verdana"/>
              </w:rPr>
            </w:pPr>
            <w:r w:rsidRPr="00FD1883">
              <w:rPr>
                <w:rFonts w:ascii="Verdana" w:hAnsi="Verdana"/>
              </w:rPr>
              <w:t>6</w:t>
            </w:r>
          </w:p>
        </w:tc>
        <w:tc>
          <w:tcPr>
            <w:tcW w:w="0" w:type="auto"/>
            <w:shd w:val="clear" w:color="auto" w:fill="auto"/>
          </w:tcPr>
          <w:p w14:paraId="356F7F21" w14:textId="77777777" w:rsidR="0080355F" w:rsidRPr="00FD1883" w:rsidRDefault="0080355F" w:rsidP="00406276">
            <w:pPr>
              <w:rPr>
                <w:rFonts w:ascii="Verdana" w:hAnsi="Verdana"/>
              </w:rPr>
            </w:pPr>
            <w:r w:rsidRPr="00FD1883">
              <w:rPr>
                <w:rFonts w:ascii="Verdana" w:hAnsi="Verdana"/>
              </w:rPr>
              <w:t>Overleg</w:t>
            </w:r>
            <w:r w:rsidR="001207D7">
              <w:rPr>
                <w:rFonts w:ascii="Verdana" w:hAnsi="Verdana"/>
              </w:rPr>
              <w:t>rondes</w:t>
            </w:r>
          </w:p>
        </w:tc>
        <w:tc>
          <w:tcPr>
            <w:tcW w:w="0" w:type="auto"/>
            <w:shd w:val="clear" w:color="auto" w:fill="auto"/>
          </w:tcPr>
          <w:p w14:paraId="116CE5EA" w14:textId="68D92248" w:rsidR="0080355F" w:rsidRPr="00FD1883" w:rsidRDefault="00DD0F33" w:rsidP="00406276">
            <w:pPr>
              <w:rPr>
                <w:rFonts w:ascii="Verdana" w:hAnsi="Verdana"/>
              </w:rPr>
            </w:pPr>
            <w:r>
              <w:rPr>
                <w:rFonts w:ascii="Verdana" w:hAnsi="Verdana"/>
              </w:rPr>
              <w:t>In week 3</w:t>
            </w:r>
            <w:r w:rsidR="00A56230">
              <w:rPr>
                <w:rFonts w:ascii="Verdana" w:hAnsi="Verdana"/>
              </w:rPr>
              <w:t>7</w:t>
            </w:r>
          </w:p>
        </w:tc>
      </w:tr>
      <w:tr w:rsidR="0080355F" w:rsidRPr="00FD1883" w14:paraId="7F27BC65" w14:textId="77777777" w:rsidTr="00622CA1">
        <w:tc>
          <w:tcPr>
            <w:tcW w:w="0" w:type="auto"/>
          </w:tcPr>
          <w:p w14:paraId="021F5C58" w14:textId="77777777" w:rsidR="0080355F" w:rsidRPr="00FD1883" w:rsidRDefault="0080355F" w:rsidP="00406276">
            <w:pPr>
              <w:rPr>
                <w:rFonts w:ascii="Verdana" w:hAnsi="Verdana"/>
              </w:rPr>
            </w:pPr>
            <w:r w:rsidRPr="00FD1883">
              <w:rPr>
                <w:rFonts w:ascii="Verdana" w:hAnsi="Verdana"/>
              </w:rPr>
              <w:t>7</w:t>
            </w:r>
          </w:p>
        </w:tc>
        <w:tc>
          <w:tcPr>
            <w:tcW w:w="0" w:type="auto"/>
            <w:shd w:val="clear" w:color="auto" w:fill="auto"/>
          </w:tcPr>
          <w:p w14:paraId="08263D9E" w14:textId="77777777" w:rsidR="0080355F" w:rsidRPr="00FD1883" w:rsidRDefault="0080355F" w:rsidP="00406276">
            <w:pPr>
              <w:rPr>
                <w:rFonts w:ascii="Verdana" w:hAnsi="Verdana"/>
              </w:rPr>
            </w:pPr>
            <w:r w:rsidRPr="00FD1883">
              <w:rPr>
                <w:rFonts w:ascii="Verdana" w:hAnsi="Verdana"/>
              </w:rPr>
              <w:t>Afronding overleggen</w:t>
            </w:r>
          </w:p>
        </w:tc>
        <w:tc>
          <w:tcPr>
            <w:tcW w:w="0" w:type="auto"/>
            <w:shd w:val="clear" w:color="auto" w:fill="auto"/>
          </w:tcPr>
          <w:p w14:paraId="3E1678DE" w14:textId="75AA791F" w:rsidR="0080355F" w:rsidRPr="00FD1883" w:rsidRDefault="00DD0F33" w:rsidP="00406276">
            <w:pPr>
              <w:rPr>
                <w:rFonts w:ascii="Verdana" w:hAnsi="Verdana"/>
              </w:rPr>
            </w:pPr>
            <w:r>
              <w:rPr>
                <w:rFonts w:ascii="Verdana" w:hAnsi="Verdana"/>
              </w:rPr>
              <w:t>In week 3</w:t>
            </w:r>
            <w:r w:rsidR="00A56230">
              <w:rPr>
                <w:rFonts w:ascii="Verdana" w:hAnsi="Verdana"/>
              </w:rPr>
              <w:t>8</w:t>
            </w:r>
          </w:p>
        </w:tc>
      </w:tr>
      <w:tr w:rsidR="0080355F" w:rsidRPr="00FD1883" w14:paraId="5824BCCB" w14:textId="77777777" w:rsidTr="00622CA1">
        <w:tc>
          <w:tcPr>
            <w:tcW w:w="0" w:type="auto"/>
          </w:tcPr>
          <w:p w14:paraId="327364DB" w14:textId="77777777" w:rsidR="0080355F" w:rsidRPr="00FD1883" w:rsidRDefault="0080355F" w:rsidP="00406276">
            <w:pPr>
              <w:rPr>
                <w:rFonts w:ascii="Verdana" w:hAnsi="Verdana"/>
              </w:rPr>
            </w:pPr>
            <w:r w:rsidRPr="00FD1883">
              <w:rPr>
                <w:rFonts w:ascii="Verdana" w:hAnsi="Verdana"/>
              </w:rPr>
              <w:t>8</w:t>
            </w:r>
          </w:p>
        </w:tc>
        <w:tc>
          <w:tcPr>
            <w:tcW w:w="0" w:type="auto"/>
            <w:shd w:val="clear" w:color="auto" w:fill="auto"/>
          </w:tcPr>
          <w:p w14:paraId="0FF0EA45" w14:textId="04FAAFD6" w:rsidR="0080355F" w:rsidRPr="00FD1883" w:rsidRDefault="0080355F" w:rsidP="00406276">
            <w:pPr>
              <w:rPr>
                <w:rFonts w:ascii="Verdana" w:hAnsi="Verdana"/>
              </w:rPr>
            </w:pPr>
            <w:r w:rsidRPr="00FD1883">
              <w:rPr>
                <w:rFonts w:ascii="Verdana" w:hAnsi="Verdana"/>
              </w:rPr>
              <w:t>Afronden marktconsultatie</w:t>
            </w:r>
            <w:r w:rsidR="00DD0F33">
              <w:rPr>
                <w:rFonts w:ascii="Verdana" w:hAnsi="Verdana"/>
              </w:rPr>
              <w:t xml:space="preserve"> en publiceren eindrapport</w:t>
            </w:r>
          </w:p>
        </w:tc>
        <w:tc>
          <w:tcPr>
            <w:tcW w:w="0" w:type="auto"/>
            <w:shd w:val="clear" w:color="auto" w:fill="auto"/>
          </w:tcPr>
          <w:p w14:paraId="28582233" w14:textId="1A1C8737" w:rsidR="0080355F" w:rsidRPr="00FD1883" w:rsidRDefault="00DD0F33" w:rsidP="00406276">
            <w:pPr>
              <w:rPr>
                <w:rFonts w:ascii="Verdana" w:hAnsi="Verdana"/>
              </w:rPr>
            </w:pPr>
            <w:r>
              <w:rPr>
                <w:rFonts w:ascii="Verdana" w:hAnsi="Verdana"/>
              </w:rPr>
              <w:t>In week 3</w:t>
            </w:r>
            <w:r w:rsidR="00A56230">
              <w:rPr>
                <w:rFonts w:ascii="Verdana" w:hAnsi="Verdana"/>
              </w:rPr>
              <w:t>9</w:t>
            </w:r>
          </w:p>
        </w:tc>
      </w:tr>
    </w:tbl>
    <w:p w14:paraId="61411E75" w14:textId="77777777" w:rsidR="00D66B32" w:rsidRPr="00FD1883" w:rsidRDefault="00D66B32" w:rsidP="00D66B32">
      <w:pPr>
        <w:ind w:left="567"/>
        <w:rPr>
          <w:rFonts w:ascii="Verdana" w:hAnsi="Verdana"/>
        </w:rPr>
      </w:pPr>
    </w:p>
    <w:p w14:paraId="6576A5B8" w14:textId="77777777" w:rsidR="004543B0" w:rsidRPr="00FD1883" w:rsidRDefault="004543B0" w:rsidP="00406276">
      <w:pPr>
        <w:rPr>
          <w:rFonts w:ascii="Verdana" w:hAnsi="Verdana"/>
        </w:rPr>
      </w:pPr>
    </w:p>
    <w:p w14:paraId="13C07C08" w14:textId="77777777" w:rsidR="004543B0" w:rsidRPr="00FD1883" w:rsidRDefault="004543B0" w:rsidP="00406276">
      <w:pPr>
        <w:rPr>
          <w:rFonts w:ascii="Verdana" w:hAnsi="Verdana"/>
        </w:rPr>
      </w:pPr>
    </w:p>
    <w:p w14:paraId="5A62FFDE" w14:textId="77777777" w:rsidR="004543B0" w:rsidRPr="007F3B0E" w:rsidRDefault="00214BD6" w:rsidP="000F53D5">
      <w:pPr>
        <w:pStyle w:val="Kop1"/>
        <w:rPr>
          <w:rFonts w:ascii="Verdana" w:hAnsi="Verdana"/>
          <w:b/>
          <w:sz w:val="28"/>
          <w:szCs w:val="28"/>
        </w:rPr>
      </w:pPr>
      <w:r w:rsidRPr="00FD1883">
        <w:rPr>
          <w:rFonts w:ascii="Verdana" w:hAnsi="Verdana"/>
        </w:rPr>
        <w:br w:type="page"/>
      </w:r>
      <w:r w:rsidR="004543B0" w:rsidRPr="007F3B0E">
        <w:rPr>
          <w:rFonts w:ascii="Verdana" w:hAnsi="Verdana"/>
          <w:b/>
          <w:sz w:val="28"/>
          <w:szCs w:val="28"/>
        </w:rPr>
        <w:lastRenderedPageBreak/>
        <w:t xml:space="preserve"> </w:t>
      </w:r>
      <w:bookmarkStart w:id="16" w:name="_Toc47287198"/>
      <w:r w:rsidR="004543B0" w:rsidRPr="007F3B0E">
        <w:rPr>
          <w:rFonts w:ascii="Verdana" w:hAnsi="Verdana"/>
          <w:b/>
          <w:sz w:val="28"/>
          <w:szCs w:val="28"/>
        </w:rPr>
        <w:t>Administratieve voorwaarden</w:t>
      </w:r>
      <w:bookmarkEnd w:id="16"/>
    </w:p>
    <w:p w14:paraId="22FED3FF" w14:textId="77777777" w:rsidR="004543B0" w:rsidRPr="00FD1883" w:rsidRDefault="004543B0" w:rsidP="00FD1883">
      <w:pPr>
        <w:pStyle w:val="Kop2"/>
        <w:tabs>
          <w:tab w:val="clear" w:pos="1134"/>
          <w:tab w:val="num" w:pos="851"/>
        </w:tabs>
        <w:ind w:left="851" w:hanging="851"/>
        <w:rPr>
          <w:rFonts w:ascii="Verdana" w:hAnsi="Verdana"/>
        </w:rPr>
      </w:pPr>
      <w:bookmarkStart w:id="17" w:name="_Toc47287199"/>
      <w:r w:rsidRPr="00FD1883">
        <w:rPr>
          <w:rFonts w:ascii="Verdana" w:hAnsi="Verdana"/>
          <w:sz w:val="20"/>
        </w:rPr>
        <w:t>Correspondentie</w:t>
      </w:r>
      <w:bookmarkEnd w:id="17"/>
    </w:p>
    <w:p w14:paraId="2517AA24" w14:textId="7743EDC8" w:rsidR="004543B0" w:rsidRPr="00FD1883" w:rsidRDefault="00FC3C60" w:rsidP="00406276">
      <w:pPr>
        <w:rPr>
          <w:rFonts w:ascii="Verdana" w:hAnsi="Verdana"/>
        </w:rPr>
      </w:pPr>
      <w:r w:rsidRPr="00E05CF1">
        <w:rPr>
          <w:rFonts w:ascii="Verdana" w:hAnsi="Verdana"/>
        </w:rPr>
        <w:t>De communicatie inzake deze marktconsultatie dient te allen tijde schriftelijke</w:t>
      </w:r>
      <w:r w:rsidR="00622CA1" w:rsidRPr="00E05CF1">
        <w:rPr>
          <w:rFonts w:ascii="Verdana" w:hAnsi="Verdana"/>
        </w:rPr>
        <w:t xml:space="preserve"> via </w:t>
      </w:r>
      <w:r w:rsidR="007F3B0E" w:rsidRPr="00E05CF1">
        <w:rPr>
          <w:rFonts w:ascii="Verdana" w:hAnsi="Verdana"/>
        </w:rPr>
        <w:t xml:space="preserve">het berichtenverkeer in </w:t>
      </w:r>
      <w:r w:rsidR="00E05CF1" w:rsidRPr="00E05CF1">
        <w:rPr>
          <w:rFonts w:ascii="Verdana" w:hAnsi="Verdana"/>
        </w:rPr>
        <w:t>T</w:t>
      </w:r>
      <w:r w:rsidR="00622CA1" w:rsidRPr="00E05CF1">
        <w:rPr>
          <w:rFonts w:ascii="Verdana" w:hAnsi="Verdana"/>
        </w:rPr>
        <w:t>ender</w:t>
      </w:r>
      <w:r w:rsidR="00E05CF1" w:rsidRPr="00E05CF1">
        <w:rPr>
          <w:rFonts w:ascii="Verdana" w:hAnsi="Verdana"/>
        </w:rPr>
        <w:t>N</w:t>
      </w:r>
      <w:r w:rsidR="00622CA1" w:rsidRPr="00E05CF1">
        <w:rPr>
          <w:rFonts w:ascii="Verdana" w:hAnsi="Verdana"/>
        </w:rPr>
        <w:t>ed</w:t>
      </w:r>
      <w:r w:rsidRPr="00E05CF1">
        <w:rPr>
          <w:rFonts w:ascii="Verdana" w:hAnsi="Verdana"/>
        </w:rPr>
        <w:t xml:space="preserve"> te geschieden onder vermelding van </w:t>
      </w:r>
      <w:r w:rsidR="00E05CF1" w:rsidRPr="00E05CF1">
        <w:rPr>
          <w:rFonts w:ascii="Verdana" w:hAnsi="Verdana"/>
        </w:rPr>
        <w:t>Marktconsultatie Renovatie Lekstraat.</w:t>
      </w:r>
      <w:r w:rsidR="00214BD6" w:rsidRPr="00FD1883">
        <w:rPr>
          <w:rFonts w:ascii="Verdana" w:hAnsi="Verdana"/>
          <w:b/>
          <w:u w:val="single"/>
        </w:rPr>
        <w:t xml:space="preserve"> </w:t>
      </w:r>
    </w:p>
    <w:p w14:paraId="17E6EC04" w14:textId="77777777" w:rsidR="00FC3C60" w:rsidRPr="00FD1883" w:rsidRDefault="00FC3C60" w:rsidP="00406276">
      <w:pPr>
        <w:rPr>
          <w:rFonts w:ascii="Verdana" w:hAnsi="Verdana"/>
        </w:rPr>
      </w:pPr>
    </w:p>
    <w:p w14:paraId="10F90D21" w14:textId="77777777" w:rsidR="00622CA1" w:rsidRPr="00622CA1" w:rsidRDefault="00622CA1" w:rsidP="00622CA1">
      <w:pPr>
        <w:rPr>
          <w:rFonts w:ascii="Verdana" w:hAnsi="Verdana"/>
        </w:rPr>
      </w:pPr>
      <w:r w:rsidRPr="00622CA1">
        <w:rPr>
          <w:rFonts w:ascii="Verdana" w:hAnsi="Verdana"/>
        </w:rPr>
        <w:t>Vanuit GVB is de volgende contactpersoon aangewezen voor deze aanbesteding:</w:t>
      </w:r>
    </w:p>
    <w:p w14:paraId="3D795CE4" w14:textId="77777777" w:rsidR="00622CA1" w:rsidRPr="00622CA1" w:rsidRDefault="00622CA1" w:rsidP="00622CA1">
      <w:pPr>
        <w:rPr>
          <w:rFonts w:ascii="Verdana" w:hAnsi="Verdana"/>
        </w:rPr>
      </w:pPr>
      <w:r w:rsidRPr="00622CA1">
        <w:rPr>
          <w:rFonts w:ascii="Verdana" w:hAnsi="Verdana"/>
        </w:rPr>
        <w:t>Afdeling Inkoop</w:t>
      </w:r>
    </w:p>
    <w:p w14:paraId="73ED6F9E" w14:textId="068E8505" w:rsidR="00622CA1" w:rsidRPr="00622CA1" w:rsidRDefault="00622CA1" w:rsidP="00622CA1">
      <w:pPr>
        <w:rPr>
          <w:rFonts w:ascii="Verdana" w:hAnsi="Verdana"/>
        </w:rPr>
      </w:pPr>
      <w:r w:rsidRPr="00622CA1">
        <w:rPr>
          <w:rFonts w:ascii="Verdana" w:hAnsi="Verdana"/>
        </w:rPr>
        <w:t xml:space="preserve">T.a.v. </w:t>
      </w:r>
      <w:r w:rsidRPr="00622CA1">
        <w:rPr>
          <w:rFonts w:ascii="Verdana" w:hAnsi="Verdana"/>
        </w:rPr>
        <w:tab/>
      </w:r>
      <w:r w:rsidRPr="00622CA1">
        <w:rPr>
          <w:rFonts w:ascii="Verdana" w:hAnsi="Verdana"/>
        </w:rPr>
        <w:tab/>
      </w:r>
      <w:r w:rsidRPr="00622CA1">
        <w:rPr>
          <w:rFonts w:ascii="Verdana" w:hAnsi="Verdana"/>
        </w:rPr>
        <w:tab/>
      </w:r>
      <w:r w:rsidR="00E05CF1">
        <w:rPr>
          <w:rFonts w:ascii="Verdana" w:hAnsi="Verdana"/>
        </w:rPr>
        <w:t>L. Tahamata,</w:t>
      </w:r>
      <w:r w:rsidRPr="00622CA1">
        <w:rPr>
          <w:rFonts w:ascii="Verdana" w:hAnsi="Verdana"/>
        </w:rPr>
        <w:t xml:space="preserve"> Senior Inkoper </w:t>
      </w:r>
    </w:p>
    <w:p w14:paraId="76DFE39A" w14:textId="77777777" w:rsidR="00622CA1" w:rsidRPr="00622CA1" w:rsidRDefault="00622CA1" w:rsidP="00622CA1">
      <w:pPr>
        <w:rPr>
          <w:rFonts w:ascii="Verdana" w:hAnsi="Verdana"/>
        </w:rPr>
      </w:pPr>
      <w:r w:rsidRPr="00622CA1">
        <w:rPr>
          <w:rFonts w:ascii="Verdana" w:hAnsi="Verdana"/>
        </w:rPr>
        <w:t xml:space="preserve">Postadres: </w:t>
      </w:r>
      <w:r w:rsidRPr="00622CA1">
        <w:rPr>
          <w:rFonts w:ascii="Verdana" w:hAnsi="Verdana"/>
        </w:rPr>
        <w:tab/>
      </w:r>
      <w:r w:rsidRPr="00622CA1">
        <w:rPr>
          <w:rFonts w:ascii="Verdana" w:hAnsi="Verdana"/>
        </w:rPr>
        <w:tab/>
        <w:t>Postbus 2131, 1000 CC Amsterdam</w:t>
      </w:r>
    </w:p>
    <w:p w14:paraId="062B77AC" w14:textId="77777777" w:rsidR="00622CA1" w:rsidRPr="00622CA1" w:rsidRDefault="00622CA1" w:rsidP="00622CA1">
      <w:pPr>
        <w:rPr>
          <w:rFonts w:ascii="Verdana" w:hAnsi="Verdana"/>
        </w:rPr>
      </w:pPr>
      <w:r w:rsidRPr="00622CA1">
        <w:rPr>
          <w:rFonts w:ascii="Verdana" w:hAnsi="Verdana"/>
        </w:rPr>
        <w:t>Bezoekadres:</w:t>
      </w:r>
      <w:r w:rsidRPr="00622CA1">
        <w:rPr>
          <w:rFonts w:ascii="Verdana" w:hAnsi="Verdana"/>
        </w:rPr>
        <w:tab/>
      </w:r>
      <w:r w:rsidRPr="00622CA1">
        <w:rPr>
          <w:rFonts w:ascii="Verdana" w:hAnsi="Verdana"/>
        </w:rPr>
        <w:tab/>
        <w:t>Arlandaweg 10</w:t>
      </w:r>
      <w:r w:rsidR="00DF1E2B">
        <w:rPr>
          <w:rFonts w:ascii="Verdana" w:hAnsi="Verdana"/>
        </w:rPr>
        <w:t>6, 1043 HP Amsterdam</w:t>
      </w:r>
    </w:p>
    <w:p w14:paraId="4C9AA42D" w14:textId="7B8EBDBD" w:rsidR="00622CA1" w:rsidRPr="00E05CF1" w:rsidRDefault="00622CA1" w:rsidP="00622CA1">
      <w:pPr>
        <w:rPr>
          <w:rFonts w:ascii="Verdana" w:hAnsi="Verdana"/>
        </w:rPr>
      </w:pPr>
      <w:r w:rsidRPr="00622CA1">
        <w:rPr>
          <w:rFonts w:ascii="Verdana" w:hAnsi="Verdana"/>
        </w:rPr>
        <w:t>E-mailadres:</w:t>
      </w:r>
      <w:r w:rsidRPr="00622CA1">
        <w:rPr>
          <w:rFonts w:ascii="Verdana" w:hAnsi="Verdana"/>
        </w:rPr>
        <w:tab/>
      </w:r>
      <w:r w:rsidRPr="00622CA1">
        <w:rPr>
          <w:rFonts w:ascii="Verdana" w:hAnsi="Verdana"/>
        </w:rPr>
        <w:tab/>
      </w:r>
      <w:r w:rsidR="00E05CF1" w:rsidRPr="00E05CF1">
        <w:rPr>
          <w:rFonts w:ascii="Verdana" w:hAnsi="Verdana"/>
        </w:rPr>
        <w:t>Livio.Tahamata</w:t>
      </w:r>
      <w:r w:rsidRPr="00E05CF1">
        <w:rPr>
          <w:rFonts w:ascii="Verdana" w:hAnsi="Verdana"/>
        </w:rPr>
        <w:t>@gvb.nl</w:t>
      </w:r>
    </w:p>
    <w:p w14:paraId="06D39884" w14:textId="1AA0FEF4" w:rsidR="004543B0" w:rsidRDefault="00622CA1" w:rsidP="00622CA1">
      <w:pPr>
        <w:rPr>
          <w:rFonts w:ascii="Verdana" w:hAnsi="Verdana"/>
        </w:rPr>
      </w:pPr>
      <w:r w:rsidRPr="00E05CF1">
        <w:rPr>
          <w:rFonts w:ascii="Verdana" w:hAnsi="Verdana"/>
        </w:rPr>
        <w:t>Mobiel:</w:t>
      </w:r>
      <w:r w:rsidRPr="00E05CF1">
        <w:rPr>
          <w:rFonts w:ascii="Verdana" w:hAnsi="Verdana"/>
        </w:rPr>
        <w:tab/>
      </w:r>
      <w:r w:rsidRPr="00E05CF1">
        <w:rPr>
          <w:rFonts w:ascii="Verdana" w:hAnsi="Verdana"/>
        </w:rPr>
        <w:tab/>
        <w:t xml:space="preserve">+31 (0)6 </w:t>
      </w:r>
      <w:r w:rsidR="00E05CF1" w:rsidRPr="00E05CF1">
        <w:rPr>
          <w:rFonts w:ascii="Verdana" w:hAnsi="Verdana"/>
        </w:rPr>
        <w:t>52 42 8 338</w:t>
      </w:r>
    </w:p>
    <w:p w14:paraId="7E8EC6FB" w14:textId="77777777" w:rsidR="00DF1E2B" w:rsidRPr="00FD1883" w:rsidRDefault="00DF1E2B" w:rsidP="00622CA1">
      <w:pPr>
        <w:rPr>
          <w:rFonts w:ascii="Verdana" w:hAnsi="Verdana"/>
        </w:rPr>
      </w:pPr>
    </w:p>
    <w:p w14:paraId="467492E1" w14:textId="77777777" w:rsidR="004543B0" w:rsidRPr="00FD1883" w:rsidRDefault="004543B0" w:rsidP="00D66B32">
      <w:pPr>
        <w:pStyle w:val="Kop2"/>
        <w:tabs>
          <w:tab w:val="clear" w:pos="1134"/>
          <w:tab w:val="num" w:pos="851"/>
        </w:tabs>
        <w:ind w:left="851" w:hanging="851"/>
        <w:rPr>
          <w:rFonts w:ascii="Verdana" w:hAnsi="Verdana"/>
          <w:sz w:val="20"/>
        </w:rPr>
      </w:pPr>
      <w:bookmarkStart w:id="18" w:name="_Toc47287200"/>
      <w:r w:rsidRPr="00FD1883">
        <w:rPr>
          <w:rFonts w:ascii="Verdana" w:hAnsi="Verdana"/>
          <w:sz w:val="20"/>
        </w:rPr>
        <w:t>Nota van Inlichtingen</w:t>
      </w:r>
      <w:bookmarkEnd w:id="18"/>
    </w:p>
    <w:p w14:paraId="013399C8" w14:textId="77777777" w:rsidR="009570B1" w:rsidRPr="00FD1883" w:rsidRDefault="00FC3C60" w:rsidP="00406276">
      <w:pPr>
        <w:rPr>
          <w:rFonts w:ascii="Verdana" w:hAnsi="Verdana"/>
        </w:rPr>
      </w:pPr>
      <w:r w:rsidRPr="00FD1883">
        <w:rPr>
          <w:rFonts w:ascii="Verdana" w:hAnsi="Verdana"/>
        </w:rPr>
        <w:t xml:space="preserve">Eventuele vragen ter verduidelijking van dit document kunnen worden ingediend tot </w:t>
      </w:r>
    </w:p>
    <w:p w14:paraId="339F518B" w14:textId="5DBAF2F2" w:rsidR="004543B0" w:rsidRPr="00FD1883" w:rsidRDefault="007B7194" w:rsidP="00406276">
      <w:pPr>
        <w:rPr>
          <w:rFonts w:ascii="Verdana" w:hAnsi="Verdana"/>
        </w:rPr>
      </w:pPr>
      <w:r>
        <w:rPr>
          <w:rFonts w:ascii="Verdana" w:hAnsi="Verdana"/>
        </w:rPr>
        <w:t>d</w:t>
      </w:r>
      <w:r w:rsidR="00622CA1">
        <w:rPr>
          <w:rFonts w:ascii="Verdana" w:hAnsi="Verdana"/>
        </w:rPr>
        <w:t>e in de planning genoemde termijn</w:t>
      </w:r>
      <w:r w:rsidR="000A1E0E">
        <w:rPr>
          <w:rFonts w:ascii="Verdana" w:hAnsi="Verdana"/>
        </w:rPr>
        <w:t>.</w:t>
      </w:r>
      <w:r w:rsidR="00FC3C60" w:rsidRPr="00FD1883">
        <w:rPr>
          <w:rFonts w:ascii="Verdana" w:hAnsi="Verdana"/>
        </w:rPr>
        <w:t xml:space="preserve"> Voor het indienen van de vragen dient u gebruik te maken van </w:t>
      </w:r>
      <w:r w:rsidR="00143800">
        <w:rPr>
          <w:rFonts w:ascii="Verdana" w:hAnsi="Verdana"/>
        </w:rPr>
        <w:t>de vragen module van TenderNed</w:t>
      </w:r>
      <w:r w:rsidR="000A1E0E">
        <w:rPr>
          <w:rFonts w:ascii="Verdana" w:hAnsi="Verdana"/>
        </w:rPr>
        <w:t>.</w:t>
      </w:r>
    </w:p>
    <w:p w14:paraId="02080AB5" w14:textId="384DF619" w:rsidR="00FC3C60" w:rsidRDefault="00FC3C60" w:rsidP="00406276">
      <w:pPr>
        <w:rPr>
          <w:rFonts w:ascii="Verdana" w:hAnsi="Verdana"/>
        </w:rPr>
      </w:pPr>
      <w:r w:rsidRPr="00FD1883">
        <w:rPr>
          <w:rFonts w:ascii="Verdana" w:hAnsi="Verdana"/>
        </w:rPr>
        <w:t>Deze vragen zullen in de vorm van een Nota van Inlichtingen wo</w:t>
      </w:r>
      <w:r w:rsidR="00622CA1">
        <w:rPr>
          <w:rFonts w:ascii="Verdana" w:hAnsi="Verdana"/>
        </w:rPr>
        <w:t>r</w:t>
      </w:r>
      <w:r w:rsidRPr="00FD1883">
        <w:rPr>
          <w:rFonts w:ascii="Verdana" w:hAnsi="Verdana"/>
        </w:rPr>
        <w:t>den geanonimiseerd en beantwoord.</w:t>
      </w:r>
      <w:r w:rsidR="00622CA1">
        <w:rPr>
          <w:rFonts w:ascii="Verdana" w:hAnsi="Verdana"/>
        </w:rPr>
        <w:t xml:space="preserve"> </w:t>
      </w:r>
      <w:r w:rsidRPr="00FD1883">
        <w:rPr>
          <w:rFonts w:ascii="Verdana" w:hAnsi="Verdana"/>
        </w:rPr>
        <w:t xml:space="preserve">GVB zal de Nota van </w:t>
      </w:r>
      <w:r w:rsidRPr="003E78CF">
        <w:rPr>
          <w:rFonts w:ascii="Verdana" w:hAnsi="Verdana"/>
        </w:rPr>
        <w:t xml:space="preserve">Inlichtingen plaatsen </w:t>
      </w:r>
      <w:r w:rsidR="00622CA1" w:rsidRPr="003E78CF">
        <w:rPr>
          <w:rFonts w:ascii="Verdana" w:hAnsi="Verdana"/>
        </w:rPr>
        <w:t>op Tenderned</w:t>
      </w:r>
      <w:r w:rsidRPr="003E78CF">
        <w:rPr>
          <w:rFonts w:ascii="Verdana" w:hAnsi="Verdana"/>
        </w:rPr>
        <w:t xml:space="preserve"> en</w:t>
      </w:r>
      <w:r w:rsidRPr="00FD1883">
        <w:rPr>
          <w:rFonts w:ascii="Verdana" w:hAnsi="Verdana"/>
        </w:rPr>
        <w:t xml:space="preserve"> zal een intergraal onderdeel vormen van de eindrapportage.</w:t>
      </w:r>
    </w:p>
    <w:p w14:paraId="098F6C21" w14:textId="77777777" w:rsidR="00DF1E2B" w:rsidRPr="00FD1883" w:rsidRDefault="00DF1E2B" w:rsidP="00406276">
      <w:pPr>
        <w:rPr>
          <w:rFonts w:ascii="Verdana" w:hAnsi="Verdana"/>
        </w:rPr>
      </w:pPr>
    </w:p>
    <w:p w14:paraId="5E33E9D2" w14:textId="0A66341A" w:rsidR="004543B0" w:rsidRPr="005F21E6" w:rsidRDefault="001207D7" w:rsidP="00D66B32">
      <w:pPr>
        <w:pStyle w:val="Kop2"/>
        <w:tabs>
          <w:tab w:val="clear" w:pos="1134"/>
          <w:tab w:val="num" w:pos="851"/>
        </w:tabs>
        <w:ind w:left="851" w:hanging="851"/>
        <w:rPr>
          <w:rFonts w:ascii="Verdana" w:hAnsi="Verdana"/>
        </w:rPr>
      </w:pPr>
      <w:bookmarkStart w:id="19" w:name="_Toc47287201"/>
      <w:r w:rsidRPr="005F21E6">
        <w:rPr>
          <w:rFonts w:ascii="Verdana" w:hAnsi="Verdana"/>
          <w:sz w:val="20"/>
        </w:rPr>
        <w:t>Overlegrondes</w:t>
      </w:r>
      <w:bookmarkEnd w:id="19"/>
    </w:p>
    <w:p w14:paraId="05EC69F8" w14:textId="77777777" w:rsidR="00143800" w:rsidRDefault="001207D7" w:rsidP="00406276">
      <w:pPr>
        <w:pStyle w:val="Lijstalinea"/>
        <w:ind w:left="0"/>
      </w:pPr>
      <w:r w:rsidRPr="005F21E6">
        <w:rPr>
          <w:rFonts w:ascii="Verdana" w:hAnsi="Verdana"/>
        </w:rPr>
        <w:t>De</w:t>
      </w:r>
      <w:r w:rsidR="007D17DE" w:rsidRPr="005F21E6">
        <w:rPr>
          <w:rFonts w:ascii="Verdana" w:hAnsi="Verdana"/>
        </w:rPr>
        <w:t xml:space="preserve"> overleg</w:t>
      </w:r>
      <w:r w:rsidRPr="005F21E6">
        <w:rPr>
          <w:rFonts w:ascii="Verdana" w:hAnsi="Verdana"/>
        </w:rPr>
        <w:t>rondes</w:t>
      </w:r>
      <w:r w:rsidR="00B53CEF" w:rsidRPr="005F21E6">
        <w:rPr>
          <w:rFonts w:ascii="Verdana" w:hAnsi="Verdana"/>
        </w:rPr>
        <w:t xml:space="preserve"> </w:t>
      </w:r>
      <w:r w:rsidR="00FC3C60" w:rsidRPr="005F21E6">
        <w:rPr>
          <w:rFonts w:ascii="Verdana" w:hAnsi="Verdana"/>
        </w:rPr>
        <w:t>z</w:t>
      </w:r>
      <w:r w:rsidRPr="005F21E6">
        <w:rPr>
          <w:rFonts w:ascii="Verdana" w:hAnsi="Verdana"/>
        </w:rPr>
        <w:t>ullen</w:t>
      </w:r>
      <w:r w:rsidR="00FC3C60" w:rsidRPr="005F21E6">
        <w:rPr>
          <w:rFonts w:ascii="Verdana" w:hAnsi="Verdana"/>
        </w:rPr>
        <w:t xml:space="preserve"> plaatsvinden op locatie</w:t>
      </w:r>
      <w:r w:rsidR="00DF1E2B" w:rsidRPr="005F21E6">
        <w:rPr>
          <w:rFonts w:ascii="Verdana" w:hAnsi="Verdana"/>
        </w:rPr>
        <w:t xml:space="preserve"> </w:t>
      </w:r>
      <w:r w:rsidR="0010030C" w:rsidRPr="005F21E6">
        <w:rPr>
          <w:rFonts w:ascii="Verdana" w:hAnsi="Verdana"/>
        </w:rPr>
        <w:t xml:space="preserve">van GVB, </w:t>
      </w:r>
      <w:r w:rsidR="00EF0AE2" w:rsidRPr="005F21E6">
        <w:rPr>
          <w:rFonts w:ascii="Verdana" w:hAnsi="Verdana"/>
        </w:rPr>
        <w:t>Kromme Mijdrechtstraat 25</w:t>
      </w:r>
      <w:r w:rsidR="0010030C" w:rsidRPr="005F21E6">
        <w:rPr>
          <w:rFonts w:ascii="Verdana" w:hAnsi="Verdana"/>
        </w:rPr>
        <w:t>, 10</w:t>
      </w:r>
      <w:r w:rsidR="00EF0AE2" w:rsidRPr="005F21E6">
        <w:rPr>
          <w:rFonts w:ascii="Verdana" w:hAnsi="Verdana"/>
        </w:rPr>
        <w:t>79</w:t>
      </w:r>
      <w:r w:rsidR="0010030C" w:rsidRPr="005F21E6">
        <w:rPr>
          <w:rFonts w:ascii="Verdana" w:hAnsi="Verdana"/>
        </w:rPr>
        <w:t xml:space="preserve"> </w:t>
      </w:r>
      <w:r w:rsidR="00EF0AE2" w:rsidRPr="005F21E6">
        <w:rPr>
          <w:rFonts w:ascii="Verdana" w:hAnsi="Verdana"/>
        </w:rPr>
        <w:t>KN</w:t>
      </w:r>
      <w:r w:rsidR="00DF1E2B" w:rsidRPr="005F21E6">
        <w:rPr>
          <w:rFonts w:ascii="Verdana" w:hAnsi="Verdana"/>
        </w:rPr>
        <w:t xml:space="preserve"> te Amsterdam.</w:t>
      </w:r>
      <w:r w:rsidR="00143800">
        <w:rPr>
          <w:rFonts w:ascii="Verdana" w:hAnsi="Verdana"/>
        </w:rPr>
        <w:t xml:space="preserve"> </w:t>
      </w:r>
      <w:hyperlink r:id="rId8" w:history="1">
        <w:r w:rsidR="00143800">
          <w:rPr>
            <w:rStyle w:val="Hyperlink"/>
          </w:rPr>
          <w:t>https://www.google.nl/maps/place/Kromme+Mijdrechtstraat+25,+18,+1079+KN+Amsterdam/@52.3458345,4.9067151,17z/data=!3m1!4b1!4m5!3m4!1s0x47c609876a34fc6f:0xed23e5e69da5a7b3!8m2!3d52.3458345!4d4.9089038</w:t>
        </w:r>
      </w:hyperlink>
    </w:p>
    <w:p w14:paraId="089DFC7B" w14:textId="2E0DF9B4" w:rsidR="004543B0" w:rsidRDefault="00A56230" w:rsidP="00406276">
      <w:pPr>
        <w:pStyle w:val="Lijstalinea"/>
        <w:ind w:left="0"/>
        <w:rPr>
          <w:rFonts w:ascii="Verdana" w:hAnsi="Verdana"/>
        </w:rPr>
      </w:pPr>
      <w:r w:rsidRPr="005F21E6">
        <w:rPr>
          <w:rFonts w:ascii="Verdana" w:hAnsi="Verdana"/>
        </w:rPr>
        <w:t>Indien GVB nadere afstemming wenst n.a.v. uw beantwoording dan nodigt GVB u uit voor een overleg van</w:t>
      </w:r>
      <w:r w:rsidR="005F21E6" w:rsidRPr="005F21E6">
        <w:rPr>
          <w:rFonts w:ascii="Verdana" w:hAnsi="Verdana"/>
        </w:rPr>
        <w:t xml:space="preserve"> max. </w:t>
      </w:r>
      <w:r w:rsidRPr="005F21E6">
        <w:rPr>
          <w:rFonts w:ascii="Verdana" w:hAnsi="Verdana"/>
        </w:rPr>
        <w:t xml:space="preserve"> 1 uur</w:t>
      </w:r>
      <w:r w:rsidR="005F5784">
        <w:rPr>
          <w:rFonts w:ascii="Verdana" w:hAnsi="Verdana"/>
        </w:rPr>
        <w:t>,</w:t>
      </w:r>
      <w:r w:rsidRPr="005F21E6">
        <w:rPr>
          <w:rFonts w:ascii="Verdana" w:hAnsi="Verdana"/>
        </w:rPr>
        <w:t xml:space="preserve"> </w:t>
      </w:r>
      <w:r w:rsidR="005F21E6" w:rsidRPr="005F21E6">
        <w:rPr>
          <w:rFonts w:ascii="Verdana" w:hAnsi="Verdana"/>
        </w:rPr>
        <w:t xml:space="preserve">in week </w:t>
      </w:r>
      <w:r w:rsidRPr="005F21E6">
        <w:rPr>
          <w:rFonts w:ascii="Verdana" w:hAnsi="Verdana"/>
        </w:rPr>
        <w:t>37</w:t>
      </w:r>
      <w:r w:rsidR="005F21E6" w:rsidRPr="005F21E6">
        <w:rPr>
          <w:rFonts w:ascii="Verdana" w:hAnsi="Verdana"/>
        </w:rPr>
        <w:t xml:space="preserve">. </w:t>
      </w:r>
      <w:r w:rsidRPr="005F21E6">
        <w:rPr>
          <w:rFonts w:ascii="Verdana" w:hAnsi="Verdana"/>
        </w:rPr>
        <w:t xml:space="preserve"> </w:t>
      </w:r>
      <w:r w:rsidR="005F21E6" w:rsidRPr="005F21E6">
        <w:rPr>
          <w:rFonts w:ascii="Verdana" w:hAnsi="Verdana"/>
        </w:rPr>
        <w:t xml:space="preserve">U </w:t>
      </w:r>
      <w:r w:rsidR="001207D7" w:rsidRPr="005F21E6">
        <w:rPr>
          <w:rFonts w:ascii="Verdana" w:hAnsi="Verdana"/>
        </w:rPr>
        <w:t xml:space="preserve">wordt verzocht tijdig </w:t>
      </w:r>
      <w:r w:rsidR="007F3B0E" w:rsidRPr="005F21E6">
        <w:rPr>
          <w:rFonts w:ascii="Verdana" w:hAnsi="Verdana"/>
        </w:rPr>
        <w:t xml:space="preserve">via het berichtenverkeer in Tenderned </w:t>
      </w:r>
      <w:r w:rsidR="001207D7" w:rsidRPr="005F21E6">
        <w:rPr>
          <w:rFonts w:ascii="Verdana" w:hAnsi="Verdana"/>
        </w:rPr>
        <w:t xml:space="preserve">aan te geven of en zo ja met wie u aanwezig zult zijn op </w:t>
      </w:r>
      <w:r w:rsidR="005F21E6" w:rsidRPr="005F21E6">
        <w:rPr>
          <w:rFonts w:ascii="Verdana" w:hAnsi="Verdana"/>
        </w:rPr>
        <w:t>bij het overleg</w:t>
      </w:r>
      <w:r w:rsidR="001207D7" w:rsidRPr="005F21E6">
        <w:rPr>
          <w:rFonts w:ascii="Verdana" w:hAnsi="Verdana"/>
        </w:rPr>
        <w:t>. Per belangstellende kunnen maximaal 3 personen aanwezig zijn.</w:t>
      </w:r>
    </w:p>
    <w:p w14:paraId="2FEBA971" w14:textId="77777777" w:rsidR="00DF1E2B" w:rsidRPr="00FD1883" w:rsidRDefault="00DF1E2B" w:rsidP="00406276">
      <w:pPr>
        <w:pStyle w:val="Lijstalinea"/>
        <w:ind w:left="0"/>
        <w:rPr>
          <w:rFonts w:ascii="Verdana" w:hAnsi="Verdana"/>
        </w:rPr>
      </w:pPr>
    </w:p>
    <w:p w14:paraId="7ED014B6" w14:textId="77777777" w:rsidR="00433A92" w:rsidRPr="00DF1E2B" w:rsidRDefault="00433A92" w:rsidP="00DF1E2B">
      <w:pPr>
        <w:pStyle w:val="Kop2"/>
        <w:tabs>
          <w:tab w:val="clear" w:pos="1134"/>
          <w:tab w:val="num" w:pos="851"/>
        </w:tabs>
        <w:ind w:left="851" w:hanging="851"/>
        <w:rPr>
          <w:rFonts w:ascii="Verdana" w:hAnsi="Verdana"/>
          <w:sz w:val="20"/>
        </w:rPr>
      </w:pPr>
      <w:bookmarkStart w:id="20" w:name="_Toc47287202"/>
      <w:r w:rsidRPr="00FD1883">
        <w:rPr>
          <w:rFonts w:ascii="Verdana" w:hAnsi="Verdana"/>
          <w:sz w:val="20"/>
        </w:rPr>
        <w:t>Gelijke</w:t>
      </w:r>
      <w:r w:rsidRPr="00DF1E2B">
        <w:rPr>
          <w:rFonts w:ascii="Verdana" w:hAnsi="Verdana"/>
          <w:sz w:val="20"/>
        </w:rPr>
        <w:t xml:space="preserve"> informatie</w:t>
      </w:r>
      <w:bookmarkEnd w:id="20"/>
    </w:p>
    <w:p w14:paraId="0FB780F5" w14:textId="77777777" w:rsidR="00433A92" w:rsidRPr="00FD1883" w:rsidRDefault="00433A92" w:rsidP="00406276">
      <w:pPr>
        <w:pStyle w:val="Lijstalinea"/>
        <w:ind w:left="0"/>
        <w:rPr>
          <w:rFonts w:ascii="Verdana" w:hAnsi="Verdana"/>
        </w:rPr>
      </w:pPr>
      <w:r w:rsidRPr="00FD1883">
        <w:rPr>
          <w:rFonts w:ascii="Verdana" w:hAnsi="Verdana"/>
        </w:rPr>
        <w:t xml:space="preserve">Alle partijen hebben toegang tot dezelfde informatie. De publicatie van deze </w:t>
      </w:r>
      <w:r w:rsidR="00DF1E2B">
        <w:rPr>
          <w:rFonts w:ascii="Verdana" w:hAnsi="Verdana"/>
        </w:rPr>
        <w:t>m</w:t>
      </w:r>
      <w:r w:rsidRPr="00FD1883">
        <w:rPr>
          <w:rFonts w:ascii="Verdana" w:hAnsi="Verdana"/>
        </w:rPr>
        <w:t>arktconsultatie en de bijbehorende documenten – marktconsultatiedo</w:t>
      </w:r>
      <w:r w:rsidR="007D17DE" w:rsidRPr="00FD1883">
        <w:rPr>
          <w:rFonts w:ascii="Verdana" w:hAnsi="Verdana"/>
        </w:rPr>
        <w:t xml:space="preserve">cument, </w:t>
      </w:r>
      <w:r w:rsidRPr="00FD1883">
        <w:rPr>
          <w:rFonts w:ascii="Verdana" w:hAnsi="Verdana"/>
        </w:rPr>
        <w:t xml:space="preserve">Nota van Inlichtingen en het eindrapport -  worden geplaatst op </w:t>
      </w:r>
      <w:r w:rsidR="00DF1E2B">
        <w:rPr>
          <w:rFonts w:ascii="Verdana" w:hAnsi="Verdana"/>
        </w:rPr>
        <w:t>Tenderned</w:t>
      </w:r>
      <w:r w:rsidRPr="00FD1883">
        <w:rPr>
          <w:rFonts w:ascii="Verdana" w:hAnsi="Verdana"/>
        </w:rPr>
        <w:t>.</w:t>
      </w:r>
    </w:p>
    <w:p w14:paraId="0DDAEDC8" w14:textId="77777777" w:rsidR="00433A92" w:rsidRDefault="00433A92" w:rsidP="00406276">
      <w:pPr>
        <w:pStyle w:val="Lijstalinea"/>
        <w:ind w:left="0"/>
        <w:rPr>
          <w:rFonts w:ascii="Verdana" w:hAnsi="Verdana"/>
        </w:rPr>
      </w:pPr>
      <w:r w:rsidRPr="00FD1883">
        <w:rPr>
          <w:rFonts w:ascii="Verdana" w:hAnsi="Verdana"/>
        </w:rPr>
        <w:t>Bij een eventuele aanbesteding worden bovengenoemde documenten met alle gegadigden gedeeld.</w:t>
      </w:r>
    </w:p>
    <w:p w14:paraId="22E0BCAB" w14:textId="77777777" w:rsidR="00DF1E2B" w:rsidRPr="00FD1883" w:rsidRDefault="00DF1E2B" w:rsidP="00406276">
      <w:pPr>
        <w:pStyle w:val="Lijstalinea"/>
        <w:ind w:left="0"/>
        <w:rPr>
          <w:rFonts w:ascii="Verdana" w:hAnsi="Verdana"/>
        </w:rPr>
      </w:pPr>
    </w:p>
    <w:p w14:paraId="22B2A9A4" w14:textId="77777777" w:rsidR="004543B0" w:rsidRPr="00FD1883" w:rsidRDefault="004543B0" w:rsidP="00D66B32">
      <w:pPr>
        <w:pStyle w:val="Kop2"/>
        <w:tabs>
          <w:tab w:val="clear" w:pos="1134"/>
          <w:tab w:val="num" w:pos="851"/>
        </w:tabs>
        <w:ind w:left="851" w:hanging="851"/>
        <w:rPr>
          <w:rFonts w:ascii="Verdana" w:hAnsi="Verdana"/>
          <w:sz w:val="20"/>
        </w:rPr>
      </w:pPr>
      <w:bookmarkStart w:id="21" w:name="_Toc47287203"/>
      <w:r w:rsidRPr="00FD1883">
        <w:rPr>
          <w:rFonts w:ascii="Verdana" w:hAnsi="Verdana"/>
          <w:sz w:val="20"/>
        </w:rPr>
        <w:t>Taal</w:t>
      </w:r>
      <w:bookmarkEnd w:id="21"/>
    </w:p>
    <w:p w14:paraId="3B22B0ED" w14:textId="6458B1B6" w:rsidR="004543B0" w:rsidRPr="00FD1883" w:rsidRDefault="00433A92" w:rsidP="00406276">
      <w:pPr>
        <w:pStyle w:val="Lijstalinea"/>
        <w:ind w:left="0"/>
        <w:rPr>
          <w:rFonts w:ascii="Verdana" w:hAnsi="Verdana"/>
        </w:rPr>
      </w:pPr>
      <w:r w:rsidRPr="00FD1883">
        <w:rPr>
          <w:rFonts w:ascii="Verdana" w:hAnsi="Verdana"/>
        </w:rPr>
        <w:t>De taal die in deze marktconsultatie zal worden gebruikt is de Nederlandse.</w:t>
      </w:r>
    </w:p>
    <w:p w14:paraId="3CEA3E5A" w14:textId="77777777" w:rsidR="004543B0" w:rsidRPr="00FD1883" w:rsidRDefault="004543B0" w:rsidP="00D66B32">
      <w:pPr>
        <w:pStyle w:val="Kop2"/>
        <w:tabs>
          <w:tab w:val="clear" w:pos="1134"/>
          <w:tab w:val="num" w:pos="851"/>
        </w:tabs>
        <w:ind w:left="851" w:hanging="851"/>
        <w:rPr>
          <w:rFonts w:ascii="Verdana" w:hAnsi="Verdana"/>
          <w:sz w:val="20"/>
        </w:rPr>
      </w:pPr>
      <w:bookmarkStart w:id="22" w:name="_Toc47287204"/>
      <w:r w:rsidRPr="00FD1883">
        <w:rPr>
          <w:rFonts w:ascii="Verdana" w:hAnsi="Verdana"/>
          <w:sz w:val="20"/>
        </w:rPr>
        <w:t>Rechten</w:t>
      </w:r>
      <w:bookmarkEnd w:id="22"/>
    </w:p>
    <w:p w14:paraId="0166DCC3" w14:textId="77777777" w:rsidR="00DF1E2B" w:rsidRDefault="00433A92" w:rsidP="00406276">
      <w:pPr>
        <w:rPr>
          <w:rFonts w:ascii="Verdana" w:hAnsi="Verdana"/>
        </w:rPr>
      </w:pPr>
      <w:r w:rsidRPr="00FD1883">
        <w:rPr>
          <w:rFonts w:ascii="Verdana" w:hAnsi="Verdana"/>
        </w:rPr>
        <w:t>Er kunnen geen rechten worden ontleend aan de informatie die wordt verstrekt in de context van deze marktconsultatie.</w:t>
      </w:r>
      <w:r w:rsidR="00DF1E2B">
        <w:rPr>
          <w:rFonts w:ascii="Verdana" w:hAnsi="Verdana"/>
        </w:rPr>
        <w:t xml:space="preserve"> </w:t>
      </w:r>
      <w:r w:rsidRPr="00FD1883">
        <w:rPr>
          <w:rFonts w:ascii="Verdana" w:hAnsi="Verdana"/>
        </w:rPr>
        <w:t>Alle mondelinge en schriftelijke communicatie moet worden gezien als algemene mogelijkheden voor de inkoopprocedure en de aanpak door GVB.</w:t>
      </w:r>
    </w:p>
    <w:p w14:paraId="744A8E58" w14:textId="77777777" w:rsidR="00DF1E2B" w:rsidRPr="00DF1E2B" w:rsidRDefault="00DF1E2B" w:rsidP="00DF1E2B">
      <w:pPr>
        <w:pStyle w:val="Kop2"/>
        <w:tabs>
          <w:tab w:val="clear" w:pos="1134"/>
          <w:tab w:val="num" w:pos="851"/>
        </w:tabs>
        <w:ind w:left="851" w:hanging="851"/>
        <w:rPr>
          <w:rFonts w:ascii="Verdana" w:hAnsi="Verdana"/>
          <w:sz w:val="20"/>
        </w:rPr>
      </w:pPr>
      <w:bookmarkStart w:id="23" w:name="_Toc47287205"/>
      <w:r w:rsidRPr="00DF1E2B">
        <w:rPr>
          <w:rFonts w:ascii="Verdana" w:hAnsi="Verdana"/>
          <w:sz w:val="20"/>
        </w:rPr>
        <w:t>Aangeleverde gegevens</w:t>
      </w:r>
      <w:bookmarkEnd w:id="23"/>
    </w:p>
    <w:p w14:paraId="6B43CBDD" w14:textId="604B11E1" w:rsidR="00DF1E2B" w:rsidRDefault="00DF1E2B" w:rsidP="00DF1E2B">
      <w:pPr>
        <w:rPr>
          <w:rFonts w:ascii="Verdana" w:hAnsi="Verdana"/>
        </w:rPr>
      </w:pPr>
      <w:r w:rsidRPr="00DF1E2B">
        <w:rPr>
          <w:rFonts w:ascii="Verdana" w:hAnsi="Verdana"/>
        </w:rPr>
        <w:t xml:space="preserve">Zoals aangegeven </w:t>
      </w:r>
      <w:r>
        <w:rPr>
          <w:rFonts w:ascii="Verdana" w:hAnsi="Verdana"/>
        </w:rPr>
        <w:t>kan</w:t>
      </w:r>
      <w:r w:rsidRPr="00DF1E2B">
        <w:rPr>
          <w:rFonts w:ascii="Verdana" w:hAnsi="Verdana"/>
        </w:rPr>
        <w:t xml:space="preserve"> GVB de </w:t>
      </w:r>
      <w:r>
        <w:rPr>
          <w:rFonts w:ascii="Verdana" w:hAnsi="Verdana"/>
        </w:rPr>
        <w:t xml:space="preserve">uit deze marktconsultatie verkregen informatie </w:t>
      </w:r>
      <w:r w:rsidRPr="00DF1E2B">
        <w:rPr>
          <w:rFonts w:ascii="Verdana" w:hAnsi="Verdana"/>
        </w:rPr>
        <w:t xml:space="preserve">gaan gebruiken om de </w:t>
      </w:r>
      <w:r>
        <w:rPr>
          <w:rFonts w:ascii="Verdana" w:hAnsi="Verdana"/>
        </w:rPr>
        <w:t xml:space="preserve">aanbesteding voor </w:t>
      </w:r>
      <w:r w:rsidR="003A7D7C">
        <w:rPr>
          <w:rFonts w:ascii="Verdana" w:hAnsi="Verdana"/>
        </w:rPr>
        <w:t>“Dakrenovatie remise Lekstraat”</w:t>
      </w:r>
      <w:r w:rsidRPr="00DF1E2B">
        <w:rPr>
          <w:rFonts w:ascii="Verdana" w:hAnsi="Verdana"/>
        </w:rPr>
        <w:t xml:space="preserve"> in de markt te gaan zetten. Derhalve worden of zijn alle </w:t>
      </w:r>
      <w:r>
        <w:rPr>
          <w:rFonts w:ascii="Verdana" w:hAnsi="Verdana"/>
        </w:rPr>
        <w:t>antwoorden</w:t>
      </w:r>
      <w:r w:rsidRPr="00DF1E2B">
        <w:rPr>
          <w:rFonts w:ascii="Verdana" w:hAnsi="Verdana"/>
        </w:rPr>
        <w:t xml:space="preserve"> die </w:t>
      </w:r>
      <w:r>
        <w:rPr>
          <w:rFonts w:ascii="Verdana" w:hAnsi="Verdana"/>
        </w:rPr>
        <w:t xml:space="preserve">door marktpartijen </w:t>
      </w:r>
      <w:r w:rsidRPr="00DF1E2B">
        <w:rPr>
          <w:rFonts w:ascii="Verdana" w:hAnsi="Verdana"/>
        </w:rPr>
        <w:t xml:space="preserve">worden </w:t>
      </w:r>
      <w:r>
        <w:rPr>
          <w:rFonts w:ascii="Verdana" w:hAnsi="Verdana"/>
        </w:rPr>
        <w:t>ingediend</w:t>
      </w:r>
      <w:r w:rsidRPr="00DF1E2B">
        <w:rPr>
          <w:rFonts w:ascii="Verdana" w:hAnsi="Verdana"/>
        </w:rPr>
        <w:t xml:space="preserve"> bij </w:t>
      </w:r>
      <w:r>
        <w:rPr>
          <w:rFonts w:ascii="Verdana" w:hAnsi="Verdana"/>
        </w:rPr>
        <w:t>in het kader van deze marktconsultatie</w:t>
      </w:r>
      <w:r w:rsidRPr="00DF1E2B">
        <w:rPr>
          <w:rFonts w:ascii="Verdana" w:hAnsi="Verdana"/>
        </w:rPr>
        <w:t xml:space="preserve"> eigendom van GVB. </w:t>
      </w:r>
      <w:r>
        <w:rPr>
          <w:rFonts w:ascii="Verdana" w:hAnsi="Verdana"/>
        </w:rPr>
        <w:t>GVB mag derhalve vrijelijk met deze informatie omgaan.</w:t>
      </w:r>
      <w:r w:rsidR="008B7291">
        <w:rPr>
          <w:rFonts w:ascii="Verdana" w:hAnsi="Verdana"/>
        </w:rPr>
        <w:t xml:space="preserve"> GVB stelt het zeer op prijs indien alle vragen worden voorzien van een antwoord.</w:t>
      </w:r>
    </w:p>
    <w:p w14:paraId="22F0CDE8" w14:textId="77777777" w:rsidR="00DF1E2B" w:rsidRPr="00FD1883" w:rsidRDefault="00DF1E2B" w:rsidP="00DF1E2B">
      <w:pPr>
        <w:rPr>
          <w:rFonts w:ascii="Verdana" w:hAnsi="Verdana"/>
        </w:rPr>
      </w:pPr>
    </w:p>
    <w:p w14:paraId="0B17F10F" w14:textId="77777777" w:rsidR="004543B0" w:rsidRPr="00FD1883" w:rsidRDefault="00DF1E2B" w:rsidP="00D66B32">
      <w:pPr>
        <w:pStyle w:val="Kop2"/>
        <w:tabs>
          <w:tab w:val="clear" w:pos="1134"/>
          <w:tab w:val="num" w:pos="851"/>
        </w:tabs>
        <w:ind w:left="851" w:hanging="851"/>
        <w:rPr>
          <w:rFonts w:ascii="Verdana" w:hAnsi="Verdana"/>
        </w:rPr>
      </w:pPr>
      <w:bookmarkStart w:id="24" w:name="_Toc47287206"/>
      <w:r>
        <w:rPr>
          <w:rFonts w:ascii="Verdana" w:hAnsi="Verdana"/>
          <w:sz w:val="20"/>
        </w:rPr>
        <w:t>S</w:t>
      </w:r>
      <w:r w:rsidR="004543B0" w:rsidRPr="00FD1883">
        <w:rPr>
          <w:rFonts w:ascii="Verdana" w:hAnsi="Verdana"/>
          <w:sz w:val="20"/>
        </w:rPr>
        <w:t>tatus informatie</w:t>
      </w:r>
      <w:bookmarkEnd w:id="24"/>
    </w:p>
    <w:p w14:paraId="308793A2" w14:textId="77777777" w:rsidR="004543B0" w:rsidRDefault="00433A92" w:rsidP="00406276">
      <w:pPr>
        <w:pStyle w:val="Lijstalinea"/>
        <w:ind w:left="0"/>
        <w:rPr>
          <w:rFonts w:ascii="Verdana" w:hAnsi="Verdana"/>
          <w:b/>
          <w:u w:val="single"/>
        </w:rPr>
      </w:pPr>
      <w:r w:rsidRPr="00FD1883">
        <w:rPr>
          <w:rFonts w:ascii="Verdana" w:hAnsi="Verdana"/>
        </w:rPr>
        <w:t xml:space="preserve">De status van de informatie is </w:t>
      </w:r>
      <w:r w:rsidRPr="00FD1883">
        <w:rPr>
          <w:rFonts w:ascii="Verdana" w:hAnsi="Verdana"/>
          <w:b/>
          <w:u w:val="single"/>
        </w:rPr>
        <w:t>indicatief.</w:t>
      </w:r>
    </w:p>
    <w:p w14:paraId="5C3776C1" w14:textId="77777777" w:rsidR="00DF1E2B" w:rsidRPr="00FD1883" w:rsidRDefault="00DF1E2B" w:rsidP="00406276">
      <w:pPr>
        <w:pStyle w:val="Lijstalinea"/>
        <w:ind w:left="0"/>
        <w:rPr>
          <w:rFonts w:ascii="Verdana" w:hAnsi="Verdana"/>
        </w:rPr>
      </w:pPr>
    </w:p>
    <w:p w14:paraId="56D3C033" w14:textId="77777777" w:rsidR="004543B0" w:rsidRPr="00FD1883" w:rsidRDefault="001A6748" w:rsidP="00D66B32">
      <w:pPr>
        <w:pStyle w:val="Kop2"/>
        <w:tabs>
          <w:tab w:val="clear" w:pos="1134"/>
          <w:tab w:val="num" w:pos="851"/>
        </w:tabs>
        <w:ind w:left="851" w:hanging="851"/>
        <w:rPr>
          <w:rFonts w:ascii="Verdana" w:hAnsi="Verdana"/>
          <w:sz w:val="20"/>
        </w:rPr>
      </w:pPr>
      <w:bookmarkStart w:id="25" w:name="_Toc47287207"/>
      <w:r w:rsidRPr="00FD1883">
        <w:rPr>
          <w:rFonts w:ascii="Verdana" w:hAnsi="Verdana"/>
          <w:sz w:val="20"/>
        </w:rPr>
        <w:t>Melding onregelmatigheden</w:t>
      </w:r>
      <w:bookmarkEnd w:id="25"/>
    </w:p>
    <w:p w14:paraId="1481488F" w14:textId="77777777" w:rsidR="00F3019F" w:rsidRPr="00FD1883" w:rsidRDefault="001A6748" w:rsidP="00406276">
      <w:pPr>
        <w:rPr>
          <w:rFonts w:ascii="Verdana" w:hAnsi="Verdana"/>
        </w:rPr>
      </w:pPr>
      <w:r w:rsidRPr="00FD1883">
        <w:rPr>
          <w:rFonts w:ascii="Verdana" w:hAnsi="Verdana"/>
        </w:rPr>
        <w:t xml:space="preserve">Indien een deelnemende marktpartij meent dat informatie en/of een bepaling in het voorliggende marktconsultatiedocument en/of andere documenten onjuist, onrechtmatig of op andere wijze onregelmatig is, dan dient de deelnemende marktpartij binnen vijftien dagen na ontvangst van het desbetreffende marktconsultatiedocument </w:t>
      </w:r>
      <w:r w:rsidR="00F3019F" w:rsidRPr="00FD1883">
        <w:rPr>
          <w:rFonts w:ascii="Verdana" w:hAnsi="Verdana"/>
        </w:rPr>
        <w:t>GVB</w:t>
      </w:r>
      <w:r w:rsidRPr="00FD1883">
        <w:rPr>
          <w:rFonts w:ascii="Verdana" w:hAnsi="Verdana"/>
        </w:rPr>
        <w:t xml:space="preserve"> schriftelijk te attenderen op die vermeende onjuistheid, onrechtmatigheid of onregelmatigheid. </w:t>
      </w:r>
    </w:p>
    <w:p w14:paraId="3EC95C3B" w14:textId="77777777" w:rsidR="00F3019F" w:rsidRPr="00FD1883" w:rsidRDefault="00F3019F" w:rsidP="00406276">
      <w:pPr>
        <w:rPr>
          <w:rFonts w:ascii="Verdana" w:hAnsi="Verdana"/>
        </w:rPr>
      </w:pPr>
    </w:p>
    <w:p w14:paraId="4DE42BCF" w14:textId="77777777" w:rsidR="001A6748" w:rsidRDefault="001A6748" w:rsidP="00406276">
      <w:pPr>
        <w:rPr>
          <w:rFonts w:ascii="Verdana" w:hAnsi="Verdana"/>
        </w:rPr>
      </w:pPr>
      <w:r w:rsidRPr="00FD1883">
        <w:rPr>
          <w:rFonts w:ascii="Verdana" w:hAnsi="Verdana"/>
        </w:rPr>
        <w:t xml:space="preserve">Als een deelnemende marktpartij niet tijdig op de voorgeschreven wijze </w:t>
      </w:r>
      <w:r w:rsidR="00F3019F" w:rsidRPr="00FD1883">
        <w:rPr>
          <w:rFonts w:ascii="Verdana" w:hAnsi="Verdana"/>
        </w:rPr>
        <w:t>GVB</w:t>
      </w:r>
      <w:r w:rsidRPr="00FD1883">
        <w:rPr>
          <w:rFonts w:ascii="Verdana" w:hAnsi="Verdana"/>
        </w:rPr>
        <w:t xml:space="preserve"> aldus heeft geattendeerd, dan heeft die deelnemende marktpartij daarmee ieder recht jegens </w:t>
      </w:r>
      <w:r w:rsidR="00F3019F" w:rsidRPr="00FD1883">
        <w:rPr>
          <w:rFonts w:ascii="Verdana" w:hAnsi="Verdana"/>
        </w:rPr>
        <w:t>GVB</w:t>
      </w:r>
      <w:r w:rsidRPr="00FD1883">
        <w:rPr>
          <w:rFonts w:ascii="Verdana" w:hAnsi="Verdana"/>
        </w:rPr>
        <w:t xml:space="preserve"> verwerkt voor zover verband houdende met de vermeende onjuistheid, onrechtmatigheid of onregelmatigheid.</w:t>
      </w:r>
    </w:p>
    <w:p w14:paraId="45717F03" w14:textId="77777777" w:rsidR="00DF1E2B" w:rsidRPr="00FD1883" w:rsidRDefault="00DF1E2B" w:rsidP="00406276">
      <w:pPr>
        <w:rPr>
          <w:rFonts w:ascii="Verdana" w:hAnsi="Verdana"/>
        </w:rPr>
      </w:pPr>
    </w:p>
    <w:p w14:paraId="2E2275A0" w14:textId="77777777" w:rsidR="00F3019F" w:rsidRPr="00FD1883" w:rsidRDefault="00F3019F" w:rsidP="00D66B32">
      <w:pPr>
        <w:pStyle w:val="Kop2"/>
        <w:tabs>
          <w:tab w:val="clear" w:pos="1134"/>
          <w:tab w:val="num" w:pos="851"/>
        </w:tabs>
        <w:ind w:left="851" w:hanging="851"/>
        <w:rPr>
          <w:rFonts w:ascii="Verdana" w:hAnsi="Verdana"/>
          <w:sz w:val="20"/>
        </w:rPr>
      </w:pPr>
      <w:bookmarkStart w:id="26" w:name="_Toc47287208"/>
      <w:r w:rsidRPr="00FD1883">
        <w:rPr>
          <w:rFonts w:ascii="Verdana" w:hAnsi="Verdana"/>
          <w:sz w:val="20"/>
        </w:rPr>
        <w:t>Prioriteit van de documenten</w:t>
      </w:r>
      <w:bookmarkEnd w:id="26"/>
    </w:p>
    <w:p w14:paraId="7B07454D" w14:textId="77777777" w:rsidR="001A6748" w:rsidRPr="00FD1883" w:rsidRDefault="001A6748" w:rsidP="00406276">
      <w:pPr>
        <w:rPr>
          <w:rFonts w:ascii="Verdana" w:hAnsi="Verdana"/>
        </w:rPr>
      </w:pPr>
      <w:r w:rsidRPr="00FD1883">
        <w:rPr>
          <w:rFonts w:ascii="Verdana" w:hAnsi="Verdana"/>
        </w:rPr>
        <w:t>In geval van strijdigheid tussen de aankondiging van de marktconsultatie en voorliggend</w:t>
      </w:r>
    </w:p>
    <w:p w14:paraId="60FA946E" w14:textId="77777777" w:rsidR="001A6748" w:rsidRDefault="001A6748" w:rsidP="00406276">
      <w:pPr>
        <w:rPr>
          <w:rFonts w:ascii="Verdana" w:hAnsi="Verdana"/>
        </w:rPr>
      </w:pPr>
      <w:r w:rsidRPr="00FD1883">
        <w:rPr>
          <w:rFonts w:ascii="Verdana" w:hAnsi="Verdana"/>
        </w:rPr>
        <w:t>marktconsultatiedocument, dan prevaleert voorliggend marktconsultatiedocument</w:t>
      </w:r>
      <w:r w:rsidR="00DF1E2B">
        <w:rPr>
          <w:rFonts w:ascii="Verdana" w:hAnsi="Verdana"/>
        </w:rPr>
        <w:t>.</w:t>
      </w:r>
    </w:p>
    <w:p w14:paraId="081D2ABD" w14:textId="77777777" w:rsidR="00DF1E2B" w:rsidRPr="00FD1883" w:rsidRDefault="00DF1E2B" w:rsidP="00406276">
      <w:pPr>
        <w:rPr>
          <w:rFonts w:ascii="Verdana" w:hAnsi="Verdana"/>
        </w:rPr>
      </w:pPr>
    </w:p>
    <w:p w14:paraId="2795FB75" w14:textId="5421E07C" w:rsidR="00D245FA" w:rsidRPr="00443C37" w:rsidRDefault="00B41780" w:rsidP="00E01CBB">
      <w:pPr>
        <w:pStyle w:val="Kop1"/>
        <w:rPr>
          <w:rFonts w:ascii="Verdana" w:hAnsi="Verdana"/>
          <w:b/>
          <w:sz w:val="28"/>
          <w:szCs w:val="28"/>
        </w:rPr>
      </w:pPr>
      <w:r w:rsidRPr="00FD1883">
        <w:rPr>
          <w:rFonts w:ascii="Verdana" w:hAnsi="Verdana"/>
        </w:rPr>
        <w:br w:type="page"/>
      </w:r>
      <w:bookmarkStart w:id="27" w:name="_Toc47287209"/>
      <w:r w:rsidR="00691825" w:rsidRPr="00443C37">
        <w:rPr>
          <w:rFonts w:ascii="Verdana" w:hAnsi="Verdana"/>
          <w:b/>
          <w:sz w:val="28"/>
          <w:szCs w:val="28"/>
        </w:rPr>
        <w:lastRenderedPageBreak/>
        <w:t>Onderwerp marktconsultatie</w:t>
      </w:r>
      <w:bookmarkEnd w:id="27"/>
    </w:p>
    <w:p w14:paraId="3FDC74A5" w14:textId="77777777" w:rsidR="00570598" w:rsidRPr="007F3B0E" w:rsidRDefault="00570598" w:rsidP="007F3B0E">
      <w:pPr>
        <w:pStyle w:val="Kop2"/>
        <w:tabs>
          <w:tab w:val="clear" w:pos="1134"/>
          <w:tab w:val="num" w:pos="851"/>
        </w:tabs>
        <w:ind w:left="851" w:hanging="851"/>
        <w:rPr>
          <w:rFonts w:ascii="Verdana" w:hAnsi="Verdana"/>
          <w:sz w:val="20"/>
        </w:rPr>
      </w:pPr>
      <w:bookmarkStart w:id="28" w:name="_Toc47287210"/>
      <w:r w:rsidRPr="007F3B0E">
        <w:rPr>
          <w:rFonts w:ascii="Verdana" w:hAnsi="Verdana"/>
          <w:sz w:val="20"/>
        </w:rPr>
        <w:t>Huidige situatie</w:t>
      </w:r>
      <w:bookmarkEnd w:id="28"/>
    </w:p>
    <w:p w14:paraId="0C36B3F4" w14:textId="77777777" w:rsidR="00B67973" w:rsidRDefault="00B67973" w:rsidP="00443C37">
      <w:pPr>
        <w:rPr>
          <w:rFonts w:ascii="Verdana" w:hAnsi="Verdana" w:cs="Arial"/>
        </w:rPr>
      </w:pPr>
    </w:p>
    <w:p w14:paraId="517385CD" w14:textId="03C73486" w:rsidR="00443C37" w:rsidRDefault="00443C37" w:rsidP="00443C37">
      <w:pPr>
        <w:rPr>
          <w:rFonts w:ascii="Verdana" w:hAnsi="Verdana" w:cs="Arial"/>
        </w:rPr>
      </w:pPr>
      <w:r w:rsidRPr="00443C37">
        <w:rPr>
          <w:rFonts w:ascii="Verdana" w:hAnsi="Verdana" w:cs="Arial"/>
        </w:rPr>
        <w:t>Het dak van de tramremise aan de Lekstraat is vanwege einde levensduur toe aan gehele vervanging (renovatie) zowel dakconstructie als de dakbedekking. Momenteel vallen van de dakplaten segmenten af in de remise. Als tijdelijke maatregel wordt dit opgevangen door vangnetten te plaatsen op enkele plekken in de hal.</w:t>
      </w:r>
    </w:p>
    <w:p w14:paraId="4920C41A" w14:textId="77777777" w:rsidR="00443C37" w:rsidRDefault="00443C37" w:rsidP="00443C37">
      <w:pPr>
        <w:rPr>
          <w:rFonts w:ascii="Verdana" w:hAnsi="Verdana" w:cs="Arial"/>
        </w:rPr>
      </w:pPr>
    </w:p>
    <w:p w14:paraId="45CC73FB" w14:textId="77777777" w:rsidR="00443C37" w:rsidRDefault="00443C37" w:rsidP="00443C37">
      <w:pPr>
        <w:rPr>
          <w:rFonts w:ascii="Verdana" w:hAnsi="Verdana" w:cs="Arial"/>
        </w:rPr>
      </w:pPr>
      <w:r w:rsidRPr="00443C37">
        <w:rPr>
          <w:rFonts w:ascii="Verdana" w:hAnsi="Verdana" w:cs="Arial"/>
        </w:rPr>
        <w:t xml:space="preserve">De renovatie is een complexe opdracht doordat de tramremise midden in een lastig toegankelijke woonwijk en drukke hoofdweg ligt, wat de aan en afvoer bemoeilijkt van bouwstoffen. Tevens dient de tramremise volledig in gebruik te blijven tijdens de renovatiewerkzaamheden. </w:t>
      </w:r>
    </w:p>
    <w:p w14:paraId="079C6549" w14:textId="77777777" w:rsidR="00443C37" w:rsidRDefault="00443C37" w:rsidP="00443C37">
      <w:pPr>
        <w:rPr>
          <w:rFonts w:ascii="Verdana" w:hAnsi="Verdana" w:cs="Arial"/>
        </w:rPr>
      </w:pPr>
    </w:p>
    <w:p w14:paraId="0A0ABEB5" w14:textId="4F8A4C42" w:rsidR="00443C37" w:rsidRPr="00443C37" w:rsidRDefault="00443C37" w:rsidP="00443C37">
      <w:pPr>
        <w:rPr>
          <w:rFonts w:ascii="Verdana" w:hAnsi="Verdana" w:cs="Arial"/>
        </w:rPr>
      </w:pPr>
      <w:r w:rsidRPr="00443C37">
        <w:rPr>
          <w:rFonts w:ascii="Verdana" w:hAnsi="Verdana" w:cs="Arial"/>
        </w:rPr>
        <w:t>Daarbij is de werkruimte beperkt om de dakplaten en de dakbedekking te vervangen, vanwege de aanwezigheid van de bovenleidingen en de beperkte werkhoogte in het pand.</w:t>
      </w:r>
    </w:p>
    <w:p w14:paraId="7CB77C2B" w14:textId="77777777" w:rsidR="00443C37" w:rsidRPr="00691825" w:rsidRDefault="00443C37" w:rsidP="00570598">
      <w:pPr>
        <w:rPr>
          <w:rFonts w:ascii="Verdana" w:hAnsi="Verdana"/>
          <w:highlight w:val="yellow"/>
        </w:rPr>
      </w:pPr>
    </w:p>
    <w:p w14:paraId="7EA036D7" w14:textId="77777777" w:rsidR="009718AD" w:rsidRPr="007F3B0E" w:rsidRDefault="005C2457" w:rsidP="007F3B0E">
      <w:pPr>
        <w:pStyle w:val="Kop2"/>
        <w:tabs>
          <w:tab w:val="clear" w:pos="1134"/>
          <w:tab w:val="num" w:pos="851"/>
        </w:tabs>
        <w:ind w:left="851" w:hanging="851"/>
        <w:rPr>
          <w:rFonts w:ascii="Verdana" w:hAnsi="Verdana"/>
          <w:sz w:val="20"/>
        </w:rPr>
      </w:pPr>
      <w:bookmarkStart w:id="29" w:name="_Toc47287211"/>
      <w:r w:rsidRPr="007F3B0E">
        <w:rPr>
          <w:rFonts w:ascii="Verdana" w:hAnsi="Verdana"/>
          <w:sz w:val="20"/>
        </w:rPr>
        <w:t>Scope bepaling</w:t>
      </w:r>
      <w:bookmarkEnd w:id="29"/>
    </w:p>
    <w:p w14:paraId="6364D4A8" w14:textId="77777777" w:rsidR="005C2457" w:rsidRPr="00691825" w:rsidRDefault="005C2457" w:rsidP="005C2457">
      <w:pPr>
        <w:rPr>
          <w:highlight w:val="yellow"/>
          <w:lang w:val="en-US"/>
        </w:rPr>
      </w:pPr>
    </w:p>
    <w:p w14:paraId="04C9F4E8" w14:textId="39A0E968" w:rsidR="00937608" w:rsidRPr="00937608" w:rsidRDefault="00937608" w:rsidP="00937608">
      <w:pPr>
        <w:rPr>
          <w:rFonts w:ascii="Verdana" w:hAnsi="Verdana" w:cs="Arial"/>
        </w:rPr>
      </w:pPr>
      <w:r w:rsidRPr="00937608">
        <w:rPr>
          <w:rFonts w:ascii="Verdana" w:hAnsi="Verdana" w:cs="Arial"/>
        </w:rPr>
        <w:t>Er wordt een nieuw dak opgeleverd, met een gegarandeerde levensduur van minimaal 40</w:t>
      </w:r>
      <w:r w:rsidR="005F21E6">
        <w:rPr>
          <w:rFonts w:ascii="Verdana" w:hAnsi="Verdana" w:cs="Arial"/>
        </w:rPr>
        <w:t xml:space="preserve"> </w:t>
      </w:r>
      <w:r w:rsidRPr="00937608">
        <w:rPr>
          <w:rFonts w:ascii="Verdana" w:hAnsi="Verdana" w:cs="Arial"/>
        </w:rPr>
        <w:t>jaar en met een minimale isolatiewaarde van Rc = 2,5. Ook de bestaande dakplaten van BIM’s beton dienen vervangen te worden. Tevens wil GVB als optie het pand verduurzamen door zonnepanelen te plaatsen op het dak.</w:t>
      </w:r>
    </w:p>
    <w:p w14:paraId="52C50DAB" w14:textId="77777777" w:rsidR="00937608" w:rsidRPr="00937608" w:rsidRDefault="00937608" w:rsidP="00937608">
      <w:pPr>
        <w:rPr>
          <w:rFonts w:ascii="Verdana" w:hAnsi="Verdana" w:cs="Arial"/>
        </w:rPr>
      </w:pPr>
    </w:p>
    <w:p w14:paraId="6CAA4B76" w14:textId="77777777" w:rsidR="00937608" w:rsidRPr="00937608" w:rsidRDefault="00937608" w:rsidP="00937608">
      <w:pPr>
        <w:rPr>
          <w:rFonts w:ascii="Verdana" w:hAnsi="Verdana" w:cs="Arial"/>
        </w:rPr>
      </w:pPr>
      <w:r w:rsidRPr="00937608">
        <w:rPr>
          <w:rFonts w:ascii="Verdana" w:hAnsi="Verdana" w:cs="Arial"/>
        </w:rPr>
        <w:t>Tijdens de voorbereiding van het project wordt de scope vastgesteld, onder meer wordt bezien of aanpassing van dakgoten en dak doorvoeren, herstel van klimijzers en overige werkzaamheden aan gevels en schoorstenen van het pand, tegelijk met deze werkzaamheden worden uitgevoerd.</w:t>
      </w:r>
    </w:p>
    <w:p w14:paraId="5C1DCEC0" w14:textId="77777777" w:rsidR="00937608" w:rsidRPr="00937608" w:rsidRDefault="00937608" w:rsidP="00937608">
      <w:pPr>
        <w:rPr>
          <w:rFonts w:ascii="Verdana" w:hAnsi="Verdana" w:cs="Arial"/>
        </w:rPr>
      </w:pPr>
      <w:r w:rsidRPr="00937608">
        <w:rPr>
          <w:rFonts w:ascii="Verdana" w:hAnsi="Verdana" w:cs="Arial"/>
        </w:rPr>
        <w:t>Tegelijk met de werkzaamheden aan het dak worden ook de monumentale erfafscheidingsmuren hersteld en worden de twee daarin opgenomen spanmasten weer in originele toestand en functie teruggebracht.</w:t>
      </w:r>
    </w:p>
    <w:p w14:paraId="7E917057" w14:textId="77777777" w:rsidR="00937608" w:rsidRPr="00937608" w:rsidRDefault="00937608" w:rsidP="00937608">
      <w:pPr>
        <w:rPr>
          <w:rFonts w:ascii="Verdana" w:hAnsi="Verdana" w:cs="Arial"/>
        </w:rPr>
      </w:pPr>
    </w:p>
    <w:p w14:paraId="481FEA2D" w14:textId="7B58A92D" w:rsidR="00691825" w:rsidRPr="00937608" w:rsidRDefault="00937608" w:rsidP="00937608">
      <w:pPr>
        <w:rPr>
          <w:rFonts w:ascii="Verdana" w:hAnsi="Verdana" w:cs="Arial"/>
        </w:rPr>
      </w:pPr>
      <w:r w:rsidRPr="00937608">
        <w:rPr>
          <w:rFonts w:ascii="Verdana" w:hAnsi="Verdana" w:cs="Arial"/>
        </w:rPr>
        <w:t>Ook wordt een faseringsplan gemaakt en afgestemd met de gebruikers van het pand, opdat de processen in de kantoren, stalling en werkplaats kunnen worden voortgezet tijdens de werkzaamheden. Er wordt een veiligheidsplan gemaakt om de werkzaamheden aan het dak veilig uit te kunnen voeren, met inachtneming van de in het pand aanwezige gebruikers en installaties, zoals de bovenleiding</w:t>
      </w:r>
      <w:r>
        <w:rPr>
          <w:rFonts w:ascii="Verdana" w:hAnsi="Verdana" w:cs="Arial"/>
        </w:rPr>
        <w:t>.</w:t>
      </w:r>
    </w:p>
    <w:p w14:paraId="0B67A894" w14:textId="135F232E" w:rsidR="00691825" w:rsidRDefault="00691825" w:rsidP="005C2457">
      <w:pPr>
        <w:rPr>
          <w:highlight w:val="yellow"/>
        </w:rPr>
      </w:pPr>
    </w:p>
    <w:p w14:paraId="43D54AB1" w14:textId="768682A5" w:rsidR="00937608" w:rsidRPr="00937608" w:rsidRDefault="00937608" w:rsidP="005C2457">
      <w:pPr>
        <w:rPr>
          <w:rFonts w:ascii="Verdana" w:hAnsi="Verdana" w:cs="Arial"/>
        </w:rPr>
      </w:pPr>
      <w:r w:rsidRPr="00937608">
        <w:rPr>
          <w:rFonts w:ascii="Verdana" w:hAnsi="Verdana" w:cs="Arial"/>
        </w:rPr>
        <w:t>Nadere informatie staat in bijlage 1</w:t>
      </w:r>
      <w:r>
        <w:rPr>
          <w:rFonts w:ascii="Verdana" w:hAnsi="Verdana" w:cs="Arial"/>
        </w:rPr>
        <w:t>.</w:t>
      </w:r>
    </w:p>
    <w:p w14:paraId="22BADC48" w14:textId="77777777" w:rsidR="00691825" w:rsidRPr="00937608" w:rsidRDefault="00691825" w:rsidP="005C2457">
      <w:pPr>
        <w:rPr>
          <w:highlight w:val="yellow"/>
        </w:rPr>
      </w:pPr>
    </w:p>
    <w:p w14:paraId="759406BB" w14:textId="77777777" w:rsidR="00691825" w:rsidRPr="00937608" w:rsidRDefault="00691825" w:rsidP="005C2457"/>
    <w:p w14:paraId="4AD3217A" w14:textId="77777777" w:rsidR="00691825" w:rsidRPr="00937608" w:rsidRDefault="00691825" w:rsidP="005C2457"/>
    <w:p w14:paraId="20B834BE" w14:textId="77777777" w:rsidR="00B41780" w:rsidRPr="007F3B0E" w:rsidRDefault="00B41780" w:rsidP="00847F34">
      <w:pPr>
        <w:pStyle w:val="Kop1"/>
        <w:rPr>
          <w:rFonts w:ascii="Verdana" w:hAnsi="Verdana"/>
          <w:b/>
          <w:sz w:val="28"/>
          <w:szCs w:val="28"/>
        </w:rPr>
      </w:pPr>
      <w:bookmarkStart w:id="30" w:name="_Toc47287212"/>
      <w:r w:rsidRPr="007F3B0E">
        <w:rPr>
          <w:rFonts w:ascii="Verdana" w:hAnsi="Verdana"/>
          <w:b/>
          <w:sz w:val="28"/>
          <w:szCs w:val="28"/>
        </w:rPr>
        <w:t>Vragen</w:t>
      </w:r>
      <w:r w:rsidR="00FD1883" w:rsidRPr="007F3B0E">
        <w:rPr>
          <w:rFonts w:ascii="Verdana" w:hAnsi="Verdana"/>
          <w:b/>
          <w:sz w:val="28"/>
          <w:szCs w:val="28"/>
        </w:rPr>
        <w:t xml:space="preserve"> marktconsultatie</w:t>
      </w:r>
      <w:bookmarkEnd w:id="30"/>
    </w:p>
    <w:p w14:paraId="55CC1452" w14:textId="77777777" w:rsidR="000767E6" w:rsidRPr="00FD1883" w:rsidRDefault="000767E6" w:rsidP="00D50342">
      <w:pPr>
        <w:rPr>
          <w:rFonts w:ascii="Verdana" w:hAnsi="Verdana" w:cs="Arial"/>
        </w:rPr>
      </w:pPr>
      <w:r w:rsidRPr="00FD1883">
        <w:rPr>
          <w:rFonts w:ascii="Verdana" w:hAnsi="Verdana" w:cs="Arial"/>
        </w:rPr>
        <w:t>Het verzoek is om onderstaande vragen te be</w:t>
      </w:r>
      <w:r w:rsidR="00FD1883">
        <w:rPr>
          <w:rFonts w:ascii="Verdana" w:hAnsi="Verdana" w:cs="Arial"/>
        </w:rPr>
        <w:t>antwoorden</w:t>
      </w:r>
      <w:r w:rsidRPr="00FD1883">
        <w:rPr>
          <w:rFonts w:ascii="Verdana" w:hAnsi="Verdana" w:cs="Arial"/>
        </w:rPr>
        <w:t xml:space="preserve">. Deze zien toe op </w:t>
      </w:r>
      <w:r w:rsidR="00FD1883">
        <w:rPr>
          <w:rFonts w:ascii="Verdana" w:hAnsi="Verdana" w:cs="Arial"/>
        </w:rPr>
        <w:t>meerdere</w:t>
      </w:r>
      <w:r w:rsidRPr="00FD1883">
        <w:rPr>
          <w:rFonts w:ascii="Verdana" w:hAnsi="Verdana" w:cs="Arial"/>
        </w:rPr>
        <w:t xml:space="preserve"> zaken. Allereerst ontvangt GVB graag informatie over uw bedrijf</w:t>
      </w:r>
      <w:r w:rsidR="00B163C5" w:rsidRPr="00FD1883">
        <w:rPr>
          <w:rFonts w:ascii="Verdana" w:hAnsi="Verdana" w:cs="Arial"/>
        </w:rPr>
        <w:t xml:space="preserve"> </w:t>
      </w:r>
      <w:r w:rsidR="00FD1883">
        <w:rPr>
          <w:rFonts w:ascii="Verdana" w:hAnsi="Verdana" w:cs="Arial"/>
        </w:rPr>
        <w:t xml:space="preserve">en de markt, </w:t>
      </w:r>
      <w:r w:rsidR="00B163C5" w:rsidRPr="00FD1883">
        <w:rPr>
          <w:rFonts w:ascii="Verdana" w:hAnsi="Verdana" w:cs="Arial"/>
        </w:rPr>
        <w:t>bestaande uit contactinformatie en</w:t>
      </w:r>
      <w:r w:rsidRPr="00FD1883">
        <w:rPr>
          <w:rFonts w:ascii="Verdana" w:hAnsi="Verdana" w:cs="Arial"/>
        </w:rPr>
        <w:t xml:space="preserve"> algemene informatie. Daarnaast ontvangt GVB graag antwoorden op de door ons gestelde </w:t>
      </w:r>
      <w:r w:rsidR="00B163C5" w:rsidRPr="00FD1883">
        <w:rPr>
          <w:rFonts w:ascii="Verdana" w:hAnsi="Verdana" w:cs="Arial"/>
        </w:rPr>
        <w:t xml:space="preserve">specifieke </w:t>
      </w:r>
      <w:r w:rsidRPr="00FD1883">
        <w:rPr>
          <w:rFonts w:ascii="Verdana" w:hAnsi="Verdana" w:cs="Arial"/>
        </w:rPr>
        <w:t>vragen. Tot slot wordt u de mogelijkheid geboden om eventuele opmerkingen en/of suggesties aan te leveren.</w:t>
      </w:r>
      <w:r w:rsidR="008B7291">
        <w:rPr>
          <w:rFonts w:ascii="Verdana" w:hAnsi="Verdana" w:cs="Arial"/>
        </w:rPr>
        <w:t xml:space="preserve"> Het is niet verplicht alle vragen te beantwoorden</w:t>
      </w:r>
      <w:r w:rsidR="000A7056">
        <w:rPr>
          <w:rFonts w:ascii="Verdana" w:hAnsi="Verdana" w:cs="Arial"/>
        </w:rPr>
        <w:t xml:space="preserve">, maar volledige beantwoording wordt zeer op prijs gesteld. Volledige beantwoording gaat GVB naar haar idee helpen bij een juiste opdrachtformulering en programma van eisen voor een eventuele </w:t>
      </w:r>
      <w:r w:rsidR="008B7291">
        <w:rPr>
          <w:rFonts w:ascii="Verdana" w:hAnsi="Verdana" w:cs="Arial"/>
        </w:rPr>
        <w:t>aanbesteding.</w:t>
      </w:r>
      <w:r w:rsidR="00F26413">
        <w:rPr>
          <w:rFonts w:ascii="Verdana" w:hAnsi="Verdana" w:cs="Arial"/>
        </w:rPr>
        <w:t xml:space="preserve">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 voor te dragen.</w:t>
      </w:r>
    </w:p>
    <w:p w14:paraId="11346994" w14:textId="77777777" w:rsidR="000767E6" w:rsidRPr="00FD1883" w:rsidRDefault="000767E6" w:rsidP="00D50342">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B163C5" w:rsidRPr="00FD1883" w14:paraId="689C2F04" w14:textId="77777777" w:rsidTr="00B163C5">
        <w:tc>
          <w:tcPr>
            <w:tcW w:w="8647" w:type="dxa"/>
            <w:gridSpan w:val="3"/>
          </w:tcPr>
          <w:p w14:paraId="22C319CD" w14:textId="77777777" w:rsidR="00B163C5" w:rsidRPr="00FD1883" w:rsidRDefault="00B163C5" w:rsidP="00D50342">
            <w:pPr>
              <w:rPr>
                <w:rFonts w:ascii="Verdana" w:hAnsi="Verdana" w:cs="Arial"/>
                <w:b/>
              </w:rPr>
            </w:pPr>
            <w:r w:rsidRPr="00FD1883">
              <w:rPr>
                <w:rFonts w:ascii="Verdana" w:hAnsi="Verdana" w:cs="Arial"/>
                <w:b/>
              </w:rPr>
              <w:t>Contactinformatie</w:t>
            </w:r>
          </w:p>
          <w:p w14:paraId="31C18871" w14:textId="77777777" w:rsidR="009C0114" w:rsidRPr="00FD1883" w:rsidRDefault="009C0114" w:rsidP="00D50342">
            <w:pPr>
              <w:rPr>
                <w:rFonts w:ascii="Verdana" w:hAnsi="Verdana" w:cs="Arial"/>
                <w:color w:val="FF0000"/>
              </w:rPr>
            </w:pPr>
          </w:p>
        </w:tc>
      </w:tr>
      <w:tr w:rsidR="00B163C5" w:rsidRPr="00FD1883" w14:paraId="284EECB1" w14:textId="77777777" w:rsidTr="00B163C5">
        <w:tc>
          <w:tcPr>
            <w:tcW w:w="426" w:type="dxa"/>
          </w:tcPr>
          <w:p w14:paraId="4AC48FBC"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71CAEC9F"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Officiele naam van uw organisatie</w:t>
            </w:r>
          </w:p>
        </w:tc>
        <w:tc>
          <w:tcPr>
            <w:tcW w:w="3544" w:type="dxa"/>
            <w:shd w:val="clear" w:color="auto" w:fill="auto"/>
          </w:tcPr>
          <w:p w14:paraId="10E47AFD" w14:textId="77777777" w:rsidR="00B163C5" w:rsidRPr="00FD1883" w:rsidRDefault="00B163C5" w:rsidP="00D50342">
            <w:pPr>
              <w:rPr>
                <w:rFonts w:ascii="Verdana" w:hAnsi="Verdana" w:cs="Arial"/>
                <w:color w:val="FF0000"/>
              </w:rPr>
            </w:pPr>
          </w:p>
        </w:tc>
      </w:tr>
      <w:tr w:rsidR="00B163C5" w:rsidRPr="00FD1883" w14:paraId="425B2A1C" w14:textId="77777777" w:rsidTr="00B163C5">
        <w:tc>
          <w:tcPr>
            <w:tcW w:w="426" w:type="dxa"/>
          </w:tcPr>
          <w:p w14:paraId="76DAFF4A"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4A80B48A"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Bezoekadres van uw organisatie</w:t>
            </w:r>
          </w:p>
        </w:tc>
        <w:tc>
          <w:tcPr>
            <w:tcW w:w="3544" w:type="dxa"/>
            <w:shd w:val="clear" w:color="auto" w:fill="auto"/>
          </w:tcPr>
          <w:p w14:paraId="469AF94F" w14:textId="77777777" w:rsidR="00B163C5" w:rsidRPr="00FD1883" w:rsidRDefault="00B163C5" w:rsidP="00D50342">
            <w:pPr>
              <w:rPr>
                <w:rFonts w:ascii="Verdana" w:hAnsi="Verdana" w:cs="Arial"/>
                <w:color w:val="FF0000"/>
              </w:rPr>
            </w:pPr>
          </w:p>
        </w:tc>
      </w:tr>
      <w:tr w:rsidR="00B163C5" w:rsidRPr="00FD1883" w14:paraId="736BCBDE" w14:textId="77777777" w:rsidTr="00B163C5">
        <w:tc>
          <w:tcPr>
            <w:tcW w:w="426" w:type="dxa"/>
          </w:tcPr>
          <w:p w14:paraId="3E6B48EB"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34D9238F"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Postadres van uw organisatie</w:t>
            </w:r>
          </w:p>
        </w:tc>
        <w:tc>
          <w:tcPr>
            <w:tcW w:w="3544" w:type="dxa"/>
            <w:shd w:val="clear" w:color="auto" w:fill="auto"/>
          </w:tcPr>
          <w:p w14:paraId="0935E3AB" w14:textId="77777777" w:rsidR="00B163C5" w:rsidRPr="00FD1883" w:rsidRDefault="00B163C5" w:rsidP="00D50342">
            <w:pPr>
              <w:rPr>
                <w:rFonts w:ascii="Verdana" w:hAnsi="Verdana" w:cs="Arial"/>
                <w:color w:val="FF0000"/>
              </w:rPr>
            </w:pPr>
          </w:p>
        </w:tc>
      </w:tr>
      <w:tr w:rsidR="00B163C5" w:rsidRPr="00FD1883" w14:paraId="106CFBC7" w14:textId="77777777" w:rsidTr="00B163C5">
        <w:tc>
          <w:tcPr>
            <w:tcW w:w="426" w:type="dxa"/>
          </w:tcPr>
          <w:p w14:paraId="0978FF0F"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01DD9C39"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Naam contactpersoon van deze RFI</w:t>
            </w:r>
          </w:p>
        </w:tc>
        <w:tc>
          <w:tcPr>
            <w:tcW w:w="3544" w:type="dxa"/>
            <w:shd w:val="clear" w:color="auto" w:fill="auto"/>
          </w:tcPr>
          <w:p w14:paraId="2DBEEBE8" w14:textId="77777777" w:rsidR="00B163C5" w:rsidRPr="00FD1883" w:rsidRDefault="00B163C5" w:rsidP="00D50342">
            <w:pPr>
              <w:rPr>
                <w:rFonts w:ascii="Verdana" w:hAnsi="Verdana" w:cs="Arial"/>
                <w:color w:val="FF0000"/>
              </w:rPr>
            </w:pPr>
          </w:p>
        </w:tc>
      </w:tr>
      <w:tr w:rsidR="00B163C5" w:rsidRPr="00FD1883" w14:paraId="7BBB779C" w14:textId="77777777" w:rsidTr="00B163C5">
        <w:tc>
          <w:tcPr>
            <w:tcW w:w="426" w:type="dxa"/>
          </w:tcPr>
          <w:p w14:paraId="4003B944"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69E7337A"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E-mail van contactpersoon</w:t>
            </w:r>
          </w:p>
        </w:tc>
        <w:tc>
          <w:tcPr>
            <w:tcW w:w="3544" w:type="dxa"/>
            <w:shd w:val="clear" w:color="auto" w:fill="auto"/>
          </w:tcPr>
          <w:p w14:paraId="65AEBDFD" w14:textId="77777777" w:rsidR="00B163C5" w:rsidRPr="00FD1883" w:rsidRDefault="00B163C5" w:rsidP="00D50342">
            <w:pPr>
              <w:rPr>
                <w:rFonts w:ascii="Verdana" w:hAnsi="Verdana" w:cs="Arial"/>
                <w:color w:val="FF0000"/>
              </w:rPr>
            </w:pPr>
          </w:p>
        </w:tc>
      </w:tr>
      <w:tr w:rsidR="00B163C5" w:rsidRPr="00FD1883" w14:paraId="3479BDD8" w14:textId="77777777" w:rsidTr="00B163C5">
        <w:tc>
          <w:tcPr>
            <w:tcW w:w="426" w:type="dxa"/>
          </w:tcPr>
          <w:p w14:paraId="61E8A0AB"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3468A9D9"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 xml:space="preserve">Telefoonnummer contactpersoon </w:t>
            </w:r>
          </w:p>
        </w:tc>
        <w:tc>
          <w:tcPr>
            <w:tcW w:w="3544" w:type="dxa"/>
            <w:shd w:val="clear" w:color="auto" w:fill="auto"/>
          </w:tcPr>
          <w:p w14:paraId="2E48A8A0" w14:textId="77777777" w:rsidR="00B163C5" w:rsidRPr="00FD1883" w:rsidRDefault="00B163C5" w:rsidP="00D50342">
            <w:pPr>
              <w:rPr>
                <w:rFonts w:ascii="Verdana" w:hAnsi="Verdana" w:cs="Arial"/>
                <w:color w:val="FF0000"/>
              </w:rPr>
            </w:pPr>
          </w:p>
        </w:tc>
      </w:tr>
      <w:tr w:rsidR="00B163C5" w:rsidRPr="00FD1883" w14:paraId="391F1204" w14:textId="77777777" w:rsidTr="00B163C5">
        <w:tc>
          <w:tcPr>
            <w:tcW w:w="426" w:type="dxa"/>
          </w:tcPr>
          <w:p w14:paraId="3D74D864"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469E54C3"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Inschrijvingsnummer Kamer van Koophandel</w:t>
            </w:r>
          </w:p>
        </w:tc>
        <w:tc>
          <w:tcPr>
            <w:tcW w:w="3544" w:type="dxa"/>
            <w:shd w:val="clear" w:color="auto" w:fill="auto"/>
          </w:tcPr>
          <w:p w14:paraId="43268DEA" w14:textId="77777777" w:rsidR="00B163C5" w:rsidRPr="00FD1883" w:rsidRDefault="00B163C5" w:rsidP="00D50342">
            <w:pPr>
              <w:rPr>
                <w:rFonts w:ascii="Verdana" w:hAnsi="Verdana" w:cs="Arial"/>
                <w:color w:val="FF0000"/>
              </w:rPr>
            </w:pPr>
          </w:p>
        </w:tc>
      </w:tr>
    </w:tbl>
    <w:p w14:paraId="7802EC48" w14:textId="77777777" w:rsidR="00B41780" w:rsidRPr="00FD1883" w:rsidRDefault="00B41780" w:rsidP="00D50342">
      <w:pPr>
        <w:rPr>
          <w:rFonts w:ascii="Verdana" w:hAnsi="Verdana" w:cs="Arial"/>
        </w:rPr>
      </w:pPr>
    </w:p>
    <w:p w14:paraId="232F7547" w14:textId="77777777" w:rsidR="00B163C5" w:rsidRPr="00FD1883" w:rsidRDefault="00B163C5" w:rsidP="00D50342">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B163C5" w:rsidRPr="00FD1883" w14:paraId="3335B735" w14:textId="77777777" w:rsidTr="00166962">
        <w:tc>
          <w:tcPr>
            <w:tcW w:w="8647" w:type="dxa"/>
            <w:gridSpan w:val="3"/>
          </w:tcPr>
          <w:p w14:paraId="6EB2E6A7" w14:textId="41780FE1" w:rsidR="00B163C5" w:rsidRPr="00FD1883" w:rsidRDefault="00B163C5" w:rsidP="00D50342">
            <w:pPr>
              <w:rPr>
                <w:rFonts w:ascii="Verdana" w:hAnsi="Verdana" w:cs="Arial"/>
                <w:b/>
              </w:rPr>
            </w:pPr>
            <w:r w:rsidRPr="00FD1883">
              <w:rPr>
                <w:rFonts w:ascii="Verdana" w:hAnsi="Verdana" w:cs="Arial"/>
                <w:b/>
              </w:rPr>
              <w:t>Algemene bedrijfs</w:t>
            </w:r>
            <w:r w:rsidR="00FD1883">
              <w:rPr>
                <w:rFonts w:ascii="Verdana" w:hAnsi="Verdana" w:cs="Arial"/>
                <w:b/>
              </w:rPr>
              <w:t>-</w:t>
            </w:r>
            <w:r w:rsidRPr="00FD1883">
              <w:rPr>
                <w:rFonts w:ascii="Verdana" w:hAnsi="Verdana" w:cs="Arial"/>
                <w:b/>
              </w:rPr>
              <w:t xml:space="preserve"> en marktinformatie</w:t>
            </w:r>
          </w:p>
          <w:p w14:paraId="604787E8" w14:textId="77777777" w:rsidR="009C0114" w:rsidRPr="00FD1883" w:rsidRDefault="009C0114" w:rsidP="00D50342">
            <w:pPr>
              <w:rPr>
                <w:rFonts w:ascii="Verdana" w:hAnsi="Verdana" w:cs="Arial"/>
                <w:color w:val="FF0000"/>
              </w:rPr>
            </w:pPr>
          </w:p>
        </w:tc>
      </w:tr>
      <w:tr w:rsidR="005F5784" w:rsidRPr="00FD1883" w14:paraId="0A4C581D" w14:textId="77777777" w:rsidTr="00166962">
        <w:tc>
          <w:tcPr>
            <w:tcW w:w="426" w:type="dxa"/>
          </w:tcPr>
          <w:p w14:paraId="1432D2B9" w14:textId="77777777" w:rsidR="005F5784" w:rsidRPr="005F5784" w:rsidRDefault="005F5784" w:rsidP="005F5784">
            <w:pPr>
              <w:ind w:left="284"/>
              <w:contextualSpacing/>
              <w:rPr>
                <w:rFonts w:ascii="Verdana" w:hAnsi="Verdana" w:cs="Arial"/>
              </w:rPr>
            </w:pPr>
          </w:p>
        </w:tc>
        <w:tc>
          <w:tcPr>
            <w:tcW w:w="4677" w:type="dxa"/>
            <w:shd w:val="clear" w:color="auto" w:fill="auto"/>
          </w:tcPr>
          <w:p w14:paraId="7CCAAC90" w14:textId="5A364EBB" w:rsidR="005F5784" w:rsidRPr="00345E36" w:rsidRDefault="005F5784" w:rsidP="00FD1883">
            <w:pPr>
              <w:pStyle w:val="Lijstalinea"/>
              <w:ind w:left="34"/>
              <w:contextualSpacing/>
              <w:rPr>
                <w:rFonts w:ascii="Verdana" w:hAnsi="Verdana" w:cs="Arial"/>
                <w:b/>
              </w:rPr>
            </w:pPr>
            <w:r>
              <w:rPr>
                <w:rFonts w:ascii="Verdana" w:hAnsi="Verdana" w:cs="Arial"/>
                <w:b/>
              </w:rPr>
              <w:t>VRAAG</w:t>
            </w:r>
          </w:p>
        </w:tc>
        <w:tc>
          <w:tcPr>
            <w:tcW w:w="3544" w:type="dxa"/>
            <w:shd w:val="clear" w:color="auto" w:fill="auto"/>
          </w:tcPr>
          <w:p w14:paraId="064B1AB5" w14:textId="469C9DE8" w:rsidR="005F5784" w:rsidRPr="005F5784" w:rsidRDefault="005F5784" w:rsidP="00D50342">
            <w:pPr>
              <w:rPr>
                <w:rFonts w:ascii="Verdana" w:hAnsi="Verdana" w:cs="Arial"/>
                <w:b/>
                <w:bCs/>
                <w:color w:val="FF0000"/>
              </w:rPr>
            </w:pPr>
            <w:r w:rsidRPr="005F5784">
              <w:rPr>
                <w:rFonts w:ascii="Verdana" w:hAnsi="Verdana" w:cs="Arial"/>
                <w:b/>
                <w:bCs/>
              </w:rPr>
              <w:t>ANTWOORD</w:t>
            </w:r>
          </w:p>
        </w:tc>
      </w:tr>
      <w:tr w:rsidR="00B163C5" w:rsidRPr="00FD1883" w14:paraId="2B676D1E" w14:textId="77777777" w:rsidTr="00166962">
        <w:tc>
          <w:tcPr>
            <w:tcW w:w="426" w:type="dxa"/>
          </w:tcPr>
          <w:p w14:paraId="2EC2439F" w14:textId="77777777" w:rsidR="00B163C5" w:rsidRPr="00FD1883"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6DA8FCA8" w14:textId="77777777" w:rsidR="00B163C5" w:rsidRPr="00345E36" w:rsidRDefault="00B163C5" w:rsidP="00FD1883">
            <w:pPr>
              <w:pStyle w:val="Lijstalinea"/>
              <w:ind w:left="34"/>
              <w:contextualSpacing/>
              <w:rPr>
                <w:rFonts w:ascii="Verdana" w:hAnsi="Verdana" w:cs="Arial"/>
                <w:b/>
              </w:rPr>
            </w:pPr>
            <w:r w:rsidRPr="00345E36">
              <w:rPr>
                <w:rFonts w:ascii="Verdana" w:hAnsi="Verdana" w:cs="Arial"/>
                <w:b/>
              </w:rPr>
              <w:t>Moederbedrijf</w:t>
            </w:r>
          </w:p>
          <w:p w14:paraId="06F1A754" w14:textId="77777777" w:rsidR="00B163C5" w:rsidRPr="00345E36" w:rsidRDefault="00B163C5" w:rsidP="00FD1883">
            <w:pPr>
              <w:pStyle w:val="Lijstalinea"/>
              <w:ind w:left="34"/>
              <w:contextualSpacing/>
              <w:rPr>
                <w:rFonts w:ascii="Verdana" w:hAnsi="Verdana" w:cs="Arial"/>
              </w:rPr>
            </w:pPr>
            <w:r w:rsidRPr="00345E36">
              <w:rPr>
                <w:rFonts w:ascii="Verdana" w:hAnsi="Verdana" w:cs="Arial"/>
              </w:rPr>
              <w:t>Is uw bedrijf onderdeel van een groter overkoepelend bedrijf? Zo ja, welk bedrijf? (eventueel incl. adresgegevens)</w:t>
            </w:r>
          </w:p>
        </w:tc>
        <w:tc>
          <w:tcPr>
            <w:tcW w:w="3544" w:type="dxa"/>
            <w:shd w:val="clear" w:color="auto" w:fill="auto"/>
          </w:tcPr>
          <w:p w14:paraId="7FAD0360" w14:textId="77777777" w:rsidR="00B163C5" w:rsidRPr="00345E36" w:rsidRDefault="00B163C5" w:rsidP="00D50342">
            <w:pPr>
              <w:rPr>
                <w:rFonts w:ascii="Verdana" w:hAnsi="Verdana" w:cs="Arial"/>
                <w:color w:val="FF0000"/>
              </w:rPr>
            </w:pPr>
          </w:p>
        </w:tc>
      </w:tr>
      <w:tr w:rsidR="00B163C5" w:rsidRPr="00FD1883" w14:paraId="378D2172" w14:textId="77777777" w:rsidTr="00166962">
        <w:tc>
          <w:tcPr>
            <w:tcW w:w="426" w:type="dxa"/>
          </w:tcPr>
          <w:p w14:paraId="39D1D976" w14:textId="77777777" w:rsidR="00B163C5" w:rsidRPr="00FD1883"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42905B3C" w14:textId="77777777" w:rsidR="00B163C5" w:rsidRPr="00345E36" w:rsidRDefault="00B163C5" w:rsidP="00FD1883">
            <w:pPr>
              <w:pStyle w:val="Lijstalinea"/>
              <w:ind w:left="34"/>
              <w:contextualSpacing/>
              <w:rPr>
                <w:rFonts w:ascii="Verdana" w:hAnsi="Verdana" w:cs="Arial"/>
                <w:b/>
              </w:rPr>
            </w:pPr>
            <w:r w:rsidRPr="00345E36">
              <w:rPr>
                <w:rFonts w:ascii="Verdana" w:hAnsi="Verdana" w:cs="Arial"/>
                <w:b/>
              </w:rPr>
              <w:t>Datum van oprichting</w:t>
            </w:r>
          </w:p>
          <w:p w14:paraId="3708DEB2" w14:textId="77777777" w:rsidR="00B163C5" w:rsidRPr="00345E36" w:rsidRDefault="00B163C5" w:rsidP="00FD1883">
            <w:pPr>
              <w:pStyle w:val="Lijstalinea"/>
              <w:ind w:left="34"/>
              <w:contextualSpacing/>
              <w:rPr>
                <w:rFonts w:ascii="Verdana" w:hAnsi="Verdana" w:cs="Arial"/>
              </w:rPr>
            </w:pPr>
            <w:r w:rsidRPr="00345E36">
              <w:rPr>
                <w:rFonts w:ascii="Verdana" w:hAnsi="Verdana" w:cs="Arial"/>
              </w:rPr>
              <w:t>Wat is de datum van oprichting van uw bedrijf?</w:t>
            </w:r>
          </w:p>
        </w:tc>
        <w:tc>
          <w:tcPr>
            <w:tcW w:w="3544" w:type="dxa"/>
            <w:shd w:val="clear" w:color="auto" w:fill="auto"/>
          </w:tcPr>
          <w:p w14:paraId="6A541A98" w14:textId="77777777" w:rsidR="00B163C5" w:rsidRPr="00345E36" w:rsidRDefault="00B163C5" w:rsidP="00D50342">
            <w:pPr>
              <w:rPr>
                <w:rFonts w:ascii="Verdana" w:hAnsi="Verdana" w:cs="Arial"/>
                <w:color w:val="FF0000"/>
              </w:rPr>
            </w:pPr>
          </w:p>
        </w:tc>
      </w:tr>
      <w:tr w:rsidR="00B163C5" w:rsidRPr="00FD1883" w14:paraId="74D9CBED" w14:textId="77777777" w:rsidTr="00166962">
        <w:tc>
          <w:tcPr>
            <w:tcW w:w="426" w:type="dxa"/>
          </w:tcPr>
          <w:p w14:paraId="3C48DF4B" w14:textId="77777777" w:rsidR="00B163C5" w:rsidRPr="00FD1883"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52AB01A8" w14:textId="77777777" w:rsidR="00B163C5" w:rsidRPr="00345E36" w:rsidRDefault="00B163C5" w:rsidP="00FD1883">
            <w:pPr>
              <w:pStyle w:val="Lijstalinea"/>
              <w:ind w:left="34"/>
              <w:contextualSpacing/>
              <w:rPr>
                <w:rFonts w:ascii="Verdana" w:hAnsi="Verdana" w:cs="Arial"/>
                <w:b/>
              </w:rPr>
            </w:pPr>
            <w:r w:rsidRPr="00345E36">
              <w:rPr>
                <w:rFonts w:ascii="Verdana" w:hAnsi="Verdana" w:cs="Arial"/>
                <w:b/>
              </w:rPr>
              <w:t>Aantal werknemers</w:t>
            </w:r>
          </w:p>
          <w:p w14:paraId="056B79D4" w14:textId="77777777" w:rsidR="00B163C5" w:rsidRPr="00345E36" w:rsidRDefault="00B163C5" w:rsidP="00FD1883">
            <w:pPr>
              <w:pStyle w:val="Lijstalinea"/>
              <w:ind w:left="34"/>
              <w:contextualSpacing/>
              <w:rPr>
                <w:rFonts w:ascii="Verdana" w:hAnsi="Verdana" w:cs="Arial"/>
              </w:rPr>
            </w:pPr>
            <w:r w:rsidRPr="00345E36">
              <w:rPr>
                <w:rFonts w:ascii="Verdana" w:hAnsi="Verdana" w:cs="Arial"/>
              </w:rPr>
              <w:t>Hoeveel werknemers heeft uw bedrijf</w:t>
            </w:r>
            <w:r w:rsidR="005B5A19" w:rsidRPr="00345E36">
              <w:rPr>
                <w:rFonts w:ascii="Verdana" w:hAnsi="Verdana" w:cs="Arial"/>
              </w:rPr>
              <w:t>, verdeeld over direct en indirect personeel</w:t>
            </w:r>
            <w:r w:rsidRPr="00345E36">
              <w:rPr>
                <w:rFonts w:ascii="Verdana" w:hAnsi="Verdana" w:cs="Arial"/>
              </w:rPr>
              <w:t>?</w:t>
            </w:r>
          </w:p>
        </w:tc>
        <w:tc>
          <w:tcPr>
            <w:tcW w:w="3544" w:type="dxa"/>
            <w:shd w:val="clear" w:color="auto" w:fill="auto"/>
          </w:tcPr>
          <w:p w14:paraId="072D6DCB" w14:textId="77777777" w:rsidR="00B163C5" w:rsidRPr="00345E36" w:rsidRDefault="00B163C5" w:rsidP="00D50342">
            <w:pPr>
              <w:rPr>
                <w:rFonts w:ascii="Verdana" w:hAnsi="Verdana" w:cs="Arial"/>
                <w:color w:val="FF0000"/>
              </w:rPr>
            </w:pPr>
          </w:p>
        </w:tc>
      </w:tr>
      <w:tr w:rsidR="00B163C5" w:rsidRPr="00FD1883" w14:paraId="024E6A60" w14:textId="77777777" w:rsidTr="00166962">
        <w:tc>
          <w:tcPr>
            <w:tcW w:w="426" w:type="dxa"/>
          </w:tcPr>
          <w:p w14:paraId="6271325D" w14:textId="77777777" w:rsidR="00B163C5" w:rsidRPr="00FD1883"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2BA60FF3" w14:textId="77777777" w:rsidR="00B163C5" w:rsidRPr="00345E36" w:rsidRDefault="00B163C5" w:rsidP="00FD1883">
            <w:pPr>
              <w:pStyle w:val="Lijstalinea"/>
              <w:ind w:left="34"/>
              <w:contextualSpacing/>
              <w:rPr>
                <w:rFonts w:ascii="Verdana" w:hAnsi="Verdana" w:cs="Arial"/>
                <w:b/>
              </w:rPr>
            </w:pPr>
            <w:r w:rsidRPr="00345E36">
              <w:rPr>
                <w:rFonts w:ascii="Verdana" w:hAnsi="Verdana" w:cs="Arial"/>
                <w:b/>
              </w:rPr>
              <w:t>Producten, diensten</w:t>
            </w:r>
          </w:p>
          <w:p w14:paraId="1CBEA1EA" w14:textId="77777777" w:rsidR="00B163C5" w:rsidRPr="00345E36" w:rsidRDefault="00B163C5" w:rsidP="00FD1883">
            <w:pPr>
              <w:pStyle w:val="Lijstalinea"/>
              <w:ind w:left="34"/>
              <w:contextualSpacing/>
              <w:rPr>
                <w:rFonts w:ascii="Verdana" w:hAnsi="Verdana" w:cs="Arial"/>
              </w:rPr>
            </w:pPr>
            <w:r w:rsidRPr="00345E36">
              <w:rPr>
                <w:rFonts w:ascii="Verdana" w:hAnsi="Verdana" w:cs="Arial"/>
              </w:rPr>
              <w:lastRenderedPageBreak/>
              <w:t>Welke producten en diensten levert uw bedrijf?</w:t>
            </w:r>
          </w:p>
        </w:tc>
        <w:tc>
          <w:tcPr>
            <w:tcW w:w="3544" w:type="dxa"/>
            <w:shd w:val="clear" w:color="auto" w:fill="auto"/>
          </w:tcPr>
          <w:p w14:paraId="5856502B" w14:textId="77777777" w:rsidR="00B163C5" w:rsidRPr="00345E36" w:rsidRDefault="00B163C5" w:rsidP="00D50342">
            <w:pPr>
              <w:rPr>
                <w:rFonts w:ascii="Verdana" w:hAnsi="Verdana" w:cs="Arial"/>
                <w:color w:val="FF0000"/>
              </w:rPr>
            </w:pPr>
          </w:p>
        </w:tc>
      </w:tr>
      <w:tr w:rsidR="00B163C5" w:rsidRPr="00FD1883" w14:paraId="3DBD63C1" w14:textId="77777777" w:rsidTr="00166962">
        <w:tc>
          <w:tcPr>
            <w:tcW w:w="426" w:type="dxa"/>
          </w:tcPr>
          <w:p w14:paraId="155395CE" w14:textId="77777777" w:rsidR="00B163C5" w:rsidRPr="00FD1883"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42A6CAC4" w14:textId="77777777" w:rsidR="005B5A19" w:rsidRPr="00345E36" w:rsidRDefault="005B5A19" w:rsidP="00FD1883">
            <w:pPr>
              <w:pStyle w:val="Lijstalinea"/>
              <w:ind w:left="34"/>
              <w:contextualSpacing/>
              <w:rPr>
                <w:rFonts w:ascii="Verdana" w:hAnsi="Verdana" w:cs="Arial"/>
                <w:b/>
              </w:rPr>
            </w:pPr>
            <w:r w:rsidRPr="00345E36">
              <w:rPr>
                <w:rFonts w:ascii="Verdana" w:hAnsi="Verdana" w:cs="Arial"/>
                <w:b/>
              </w:rPr>
              <w:t>Kwaliteitsbewaking managementsysteem</w:t>
            </w:r>
          </w:p>
          <w:p w14:paraId="13BDA443" w14:textId="77777777" w:rsidR="00B163C5" w:rsidRPr="00345E36" w:rsidRDefault="005B5A19" w:rsidP="00FD1883">
            <w:pPr>
              <w:pStyle w:val="Lijstalinea"/>
              <w:ind w:left="34"/>
              <w:contextualSpacing/>
              <w:rPr>
                <w:rFonts w:ascii="Verdana" w:hAnsi="Verdana" w:cs="Arial"/>
              </w:rPr>
            </w:pPr>
            <w:r w:rsidRPr="00345E36">
              <w:rPr>
                <w:rFonts w:ascii="Verdana" w:hAnsi="Verdana" w:cs="Arial"/>
              </w:rPr>
              <w:t>Heeft het bedrijf een kwaliteitsbewakings managementsysteem? Zo ja, volgens welke standaard?</w:t>
            </w:r>
          </w:p>
          <w:p w14:paraId="6D5356C2" w14:textId="77777777" w:rsidR="00B1058D" w:rsidRPr="00345E36" w:rsidRDefault="00B1058D" w:rsidP="00FD1883">
            <w:pPr>
              <w:pStyle w:val="Lijstalinea"/>
              <w:ind w:left="34"/>
              <w:contextualSpacing/>
              <w:rPr>
                <w:rFonts w:ascii="Verdana" w:hAnsi="Verdana" w:cs="Arial"/>
              </w:rPr>
            </w:pPr>
          </w:p>
        </w:tc>
        <w:tc>
          <w:tcPr>
            <w:tcW w:w="3544" w:type="dxa"/>
            <w:shd w:val="clear" w:color="auto" w:fill="auto"/>
          </w:tcPr>
          <w:p w14:paraId="31344810" w14:textId="77777777" w:rsidR="00B163C5" w:rsidRPr="00345E36" w:rsidRDefault="00B163C5" w:rsidP="00D50342">
            <w:pPr>
              <w:rPr>
                <w:rFonts w:ascii="Verdana" w:hAnsi="Verdana" w:cs="Arial"/>
                <w:color w:val="FF0000"/>
              </w:rPr>
            </w:pPr>
          </w:p>
        </w:tc>
      </w:tr>
      <w:tr w:rsidR="005B5A19" w:rsidRPr="00FD1883" w14:paraId="6E703F03" w14:textId="77777777" w:rsidTr="00166962">
        <w:tc>
          <w:tcPr>
            <w:tcW w:w="426" w:type="dxa"/>
          </w:tcPr>
          <w:p w14:paraId="0515CF87" w14:textId="77777777" w:rsidR="005B5A19" w:rsidRPr="00384F9A"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30C7171B" w14:textId="77777777" w:rsidR="0026767A" w:rsidRPr="00384F9A" w:rsidRDefault="0026767A" w:rsidP="00D50342">
            <w:pPr>
              <w:pStyle w:val="Lijstalinea"/>
              <w:ind w:left="33" w:firstLine="1"/>
              <w:contextualSpacing/>
              <w:rPr>
                <w:rFonts w:ascii="Verdana" w:hAnsi="Verdana" w:cs="Arial"/>
                <w:b/>
              </w:rPr>
            </w:pPr>
            <w:r w:rsidRPr="00384F9A">
              <w:rPr>
                <w:rFonts w:ascii="Verdana" w:hAnsi="Verdana" w:cs="Arial"/>
                <w:b/>
              </w:rPr>
              <w:t>Omzet</w:t>
            </w:r>
          </w:p>
          <w:p w14:paraId="60CE2EF6" w14:textId="6753719C" w:rsidR="005B5A19" w:rsidRPr="00384F9A" w:rsidRDefault="005B5A19" w:rsidP="00991653">
            <w:pPr>
              <w:pStyle w:val="Lijstalinea"/>
              <w:ind w:left="33" w:firstLine="1"/>
              <w:contextualSpacing/>
              <w:rPr>
                <w:rFonts w:ascii="Verdana" w:hAnsi="Verdana" w:cs="Arial"/>
              </w:rPr>
            </w:pPr>
            <w:r w:rsidRPr="00384F9A">
              <w:rPr>
                <w:rFonts w:ascii="Verdana" w:hAnsi="Verdana" w:cs="Arial"/>
              </w:rPr>
              <w:t xml:space="preserve">Wat is de door uw bedrijf gerealiseerde omzet in de afgelopen </w:t>
            </w:r>
            <w:r w:rsidR="00991653" w:rsidRPr="00384F9A">
              <w:rPr>
                <w:rFonts w:ascii="Verdana" w:hAnsi="Verdana" w:cs="Arial"/>
              </w:rPr>
              <w:t>5</w:t>
            </w:r>
            <w:r w:rsidRPr="00384F9A">
              <w:rPr>
                <w:rFonts w:ascii="Verdana" w:hAnsi="Verdana" w:cs="Arial"/>
              </w:rPr>
              <w:t xml:space="preserve"> jaren</w:t>
            </w:r>
            <w:r w:rsidR="00B1058D" w:rsidRPr="00384F9A">
              <w:rPr>
                <w:rFonts w:ascii="Verdana" w:hAnsi="Verdana" w:cs="Arial"/>
              </w:rPr>
              <w:t xml:space="preserve"> </w:t>
            </w:r>
            <w:r w:rsidR="00345E36" w:rsidRPr="00384F9A">
              <w:rPr>
                <w:rFonts w:ascii="Verdana" w:hAnsi="Verdana" w:cs="Arial"/>
              </w:rPr>
              <w:t>met</w:t>
            </w:r>
            <w:r w:rsidR="00B1058D" w:rsidRPr="00384F9A">
              <w:rPr>
                <w:rFonts w:ascii="Verdana" w:hAnsi="Verdana" w:cs="Arial"/>
              </w:rPr>
              <w:t xml:space="preserve"> dit soort </w:t>
            </w:r>
            <w:r w:rsidR="00345E36" w:rsidRPr="00384F9A">
              <w:rPr>
                <w:rFonts w:ascii="Verdana" w:hAnsi="Verdana" w:cs="Arial"/>
              </w:rPr>
              <w:t>werkzaamheden</w:t>
            </w:r>
          </w:p>
        </w:tc>
        <w:tc>
          <w:tcPr>
            <w:tcW w:w="3544" w:type="dxa"/>
            <w:shd w:val="clear" w:color="auto" w:fill="auto"/>
          </w:tcPr>
          <w:p w14:paraId="60EC907F" w14:textId="77777777" w:rsidR="005B5A19" w:rsidRPr="00384F9A" w:rsidRDefault="005B5A19" w:rsidP="00D50342">
            <w:pPr>
              <w:rPr>
                <w:rFonts w:ascii="Verdana" w:hAnsi="Verdana" w:cs="Arial"/>
                <w:color w:val="FF0000"/>
              </w:rPr>
            </w:pPr>
          </w:p>
        </w:tc>
      </w:tr>
      <w:tr w:rsidR="005B5A19" w:rsidRPr="00FD1883" w14:paraId="275B598F" w14:textId="77777777" w:rsidTr="00166962">
        <w:tc>
          <w:tcPr>
            <w:tcW w:w="426" w:type="dxa"/>
          </w:tcPr>
          <w:p w14:paraId="632E3EFD" w14:textId="77777777" w:rsidR="005B5A19" w:rsidRPr="00384F9A"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00335524" w14:textId="77777777" w:rsidR="0026767A" w:rsidRPr="00384F9A" w:rsidRDefault="0026767A" w:rsidP="00D50342">
            <w:pPr>
              <w:pStyle w:val="Lijstalinea"/>
              <w:ind w:left="33" w:firstLine="1"/>
              <w:contextualSpacing/>
              <w:rPr>
                <w:rFonts w:ascii="Verdana" w:hAnsi="Verdana" w:cs="Arial"/>
                <w:b/>
              </w:rPr>
            </w:pPr>
            <w:r w:rsidRPr="00384F9A">
              <w:rPr>
                <w:rFonts w:ascii="Verdana" w:hAnsi="Verdana" w:cs="Arial"/>
                <w:b/>
              </w:rPr>
              <w:t>R&amp;D</w:t>
            </w:r>
          </w:p>
          <w:p w14:paraId="4C5608C4" w14:textId="77777777" w:rsidR="005B5A19" w:rsidRPr="00384F9A" w:rsidRDefault="00CC6530" w:rsidP="00D50342">
            <w:pPr>
              <w:pStyle w:val="Lijstalinea"/>
              <w:ind w:left="33" w:firstLine="1"/>
              <w:contextualSpacing/>
              <w:rPr>
                <w:rFonts w:ascii="Verdana" w:hAnsi="Verdana" w:cs="Arial"/>
              </w:rPr>
            </w:pPr>
            <w:r w:rsidRPr="00384F9A">
              <w:rPr>
                <w:rFonts w:ascii="Verdana" w:hAnsi="Verdana" w:cs="Arial"/>
              </w:rPr>
              <w:t xml:space="preserve">Welk percentage van de omzet </w:t>
            </w:r>
            <w:r w:rsidR="005B5A19" w:rsidRPr="00384F9A">
              <w:rPr>
                <w:rFonts w:ascii="Verdana" w:hAnsi="Verdana" w:cs="Arial"/>
              </w:rPr>
              <w:t>heeft uw bedrijf de afgelopen 3 jaren geinvesteerd in onderzoek en ontwikkeling</w:t>
            </w:r>
          </w:p>
        </w:tc>
        <w:tc>
          <w:tcPr>
            <w:tcW w:w="3544" w:type="dxa"/>
            <w:shd w:val="clear" w:color="auto" w:fill="auto"/>
          </w:tcPr>
          <w:p w14:paraId="1B9B1402" w14:textId="77777777" w:rsidR="005B5A19" w:rsidRPr="00384F9A" w:rsidRDefault="005B5A19" w:rsidP="00D50342">
            <w:pPr>
              <w:rPr>
                <w:rFonts w:ascii="Verdana" w:hAnsi="Verdana" w:cs="Arial"/>
                <w:color w:val="FF0000"/>
              </w:rPr>
            </w:pPr>
          </w:p>
        </w:tc>
      </w:tr>
      <w:tr w:rsidR="005B5A19" w:rsidRPr="00FD1883" w14:paraId="07F910C4" w14:textId="77777777" w:rsidTr="00384F9A">
        <w:tc>
          <w:tcPr>
            <w:tcW w:w="426" w:type="dxa"/>
            <w:shd w:val="clear" w:color="auto" w:fill="auto"/>
          </w:tcPr>
          <w:p w14:paraId="16DD7DC1" w14:textId="77777777" w:rsidR="005B5A19" w:rsidRPr="00384F9A"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4A2E037E" w14:textId="77777777" w:rsidR="0026767A" w:rsidRPr="00384F9A" w:rsidRDefault="0026767A" w:rsidP="00D50342">
            <w:pPr>
              <w:pStyle w:val="Lijstalinea"/>
              <w:ind w:left="33" w:firstLine="1"/>
              <w:contextualSpacing/>
              <w:rPr>
                <w:rFonts w:ascii="Verdana" w:hAnsi="Verdana" w:cs="Arial"/>
                <w:b/>
              </w:rPr>
            </w:pPr>
            <w:r w:rsidRPr="00384F9A">
              <w:rPr>
                <w:rFonts w:ascii="Verdana" w:hAnsi="Verdana" w:cs="Arial"/>
                <w:b/>
              </w:rPr>
              <w:t>Marktanalyse 1</w:t>
            </w:r>
          </w:p>
          <w:p w14:paraId="6248E352" w14:textId="5B83613E" w:rsidR="005B5A19" w:rsidRPr="00384F9A" w:rsidRDefault="0026767A" w:rsidP="00991653">
            <w:pPr>
              <w:pStyle w:val="Lijstalinea"/>
              <w:ind w:left="33" w:firstLine="1"/>
              <w:contextualSpacing/>
              <w:rPr>
                <w:rFonts w:ascii="Verdana" w:hAnsi="Verdana" w:cs="Arial"/>
              </w:rPr>
            </w:pPr>
            <w:r w:rsidRPr="00384F9A">
              <w:rPr>
                <w:rFonts w:ascii="Verdana" w:hAnsi="Verdana" w:cs="Arial"/>
              </w:rPr>
              <w:t>Welke andere marktpartijen kunnen</w:t>
            </w:r>
            <w:r w:rsidR="00991653" w:rsidRPr="00384F9A">
              <w:rPr>
                <w:rFonts w:ascii="Verdana" w:hAnsi="Verdana" w:cs="Arial"/>
              </w:rPr>
              <w:t xml:space="preserve"> (naast uw bedrijf)</w:t>
            </w:r>
            <w:r w:rsidRPr="00384F9A">
              <w:rPr>
                <w:rFonts w:ascii="Verdana" w:hAnsi="Verdana" w:cs="Arial"/>
              </w:rPr>
              <w:t xml:space="preserve"> naar uw mening dergelijke </w:t>
            </w:r>
            <w:r w:rsidR="00384F9A" w:rsidRPr="00384F9A">
              <w:rPr>
                <w:rFonts w:ascii="Verdana" w:hAnsi="Verdana" w:cs="Arial"/>
              </w:rPr>
              <w:t>werkzaamheden</w:t>
            </w:r>
            <w:r w:rsidRPr="00384F9A">
              <w:rPr>
                <w:rFonts w:ascii="Verdana" w:hAnsi="Verdana" w:cs="Arial"/>
              </w:rPr>
              <w:t xml:space="preserve"> aanbieden?</w:t>
            </w:r>
          </w:p>
        </w:tc>
        <w:tc>
          <w:tcPr>
            <w:tcW w:w="3544" w:type="dxa"/>
            <w:shd w:val="clear" w:color="auto" w:fill="auto"/>
          </w:tcPr>
          <w:p w14:paraId="2145A5DF" w14:textId="77777777" w:rsidR="005B5A19" w:rsidRPr="00384F9A" w:rsidRDefault="005B5A19" w:rsidP="00D50342">
            <w:pPr>
              <w:rPr>
                <w:rFonts w:ascii="Verdana" w:hAnsi="Verdana" w:cs="Arial"/>
                <w:color w:val="FF0000"/>
              </w:rPr>
            </w:pPr>
          </w:p>
        </w:tc>
      </w:tr>
      <w:tr w:rsidR="005B5A19" w:rsidRPr="00FD1883" w14:paraId="159C5CEC" w14:textId="77777777" w:rsidTr="00384F9A">
        <w:tc>
          <w:tcPr>
            <w:tcW w:w="426" w:type="dxa"/>
            <w:shd w:val="clear" w:color="auto" w:fill="auto"/>
          </w:tcPr>
          <w:p w14:paraId="7904DDE1" w14:textId="77777777" w:rsidR="005B5A19" w:rsidRPr="00384F9A"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4AC10729" w14:textId="77777777" w:rsidR="0026767A" w:rsidRPr="00384F9A" w:rsidRDefault="0026767A" w:rsidP="00D50342">
            <w:pPr>
              <w:pStyle w:val="Lijstalinea"/>
              <w:ind w:left="33" w:firstLine="1"/>
              <w:contextualSpacing/>
              <w:rPr>
                <w:rFonts w:ascii="Verdana" w:hAnsi="Verdana" w:cs="Arial"/>
                <w:b/>
              </w:rPr>
            </w:pPr>
            <w:r w:rsidRPr="00384F9A">
              <w:rPr>
                <w:rFonts w:ascii="Verdana" w:hAnsi="Verdana" w:cs="Arial"/>
                <w:b/>
              </w:rPr>
              <w:t>Marktanalyse 2</w:t>
            </w:r>
          </w:p>
          <w:p w14:paraId="6A3C84A3" w14:textId="77777777" w:rsidR="005B5A19" w:rsidRPr="00384F9A" w:rsidRDefault="0026767A" w:rsidP="00D50342">
            <w:pPr>
              <w:pStyle w:val="Lijstalinea"/>
              <w:ind w:left="33" w:firstLine="1"/>
              <w:contextualSpacing/>
              <w:rPr>
                <w:rFonts w:ascii="Verdana" w:hAnsi="Verdana" w:cs="Arial"/>
              </w:rPr>
            </w:pPr>
            <w:r w:rsidRPr="00384F9A">
              <w:rPr>
                <w:rFonts w:ascii="Verdana" w:hAnsi="Verdana" w:cs="Arial"/>
              </w:rPr>
              <w:t>Wat is naar uw mening uw marktaandeel in dit soort toepasingen?</w:t>
            </w:r>
          </w:p>
        </w:tc>
        <w:tc>
          <w:tcPr>
            <w:tcW w:w="3544" w:type="dxa"/>
            <w:shd w:val="clear" w:color="auto" w:fill="auto"/>
          </w:tcPr>
          <w:p w14:paraId="2EB94BC4" w14:textId="77777777" w:rsidR="005B5A19" w:rsidRPr="00384F9A" w:rsidRDefault="005B5A19" w:rsidP="00D50342">
            <w:pPr>
              <w:rPr>
                <w:rFonts w:ascii="Verdana" w:hAnsi="Verdana" w:cs="Arial"/>
                <w:color w:val="FF0000"/>
              </w:rPr>
            </w:pPr>
          </w:p>
        </w:tc>
      </w:tr>
      <w:tr w:rsidR="00F775CC" w:rsidRPr="00FD1883" w14:paraId="645C0279" w14:textId="77777777" w:rsidTr="00166962">
        <w:tc>
          <w:tcPr>
            <w:tcW w:w="426" w:type="dxa"/>
          </w:tcPr>
          <w:p w14:paraId="60BD738C" w14:textId="77777777" w:rsidR="00F775CC" w:rsidRPr="00384F9A" w:rsidRDefault="00F775CC"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5F06B0E7" w14:textId="77777777" w:rsidR="00F775CC" w:rsidRPr="00384F9A" w:rsidRDefault="00DA2AF5" w:rsidP="00F775CC">
            <w:pPr>
              <w:pStyle w:val="Lijstalinea"/>
              <w:ind w:left="33" w:firstLine="1"/>
              <w:contextualSpacing/>
              <w:rPr>
                <w:rFonts w:ascii="Verdana" w:hAnsi="Verdana" w:cs="Arial"/>
                <w:b/>
              </w:rPr>
            </w:pPr>
            <w:r w:rsidRPr="00384F9A">
              <w:rPr>
                <w:rFonts w:ascii="Verdana" w:hAnsi="Verdana" w:cs="Arial"/>
                <w:b/>
              </w:rPr>
              <w:t>Onderscheiden</w:t>
            </w:r>
            <w:r w:rsidRPr="00384F9A">
              <w:rPr>
                <w:rFonts w:ascii="Verdana" w:hAnsi="Verdana" w:cs="Arial"/>
                <w:b/>
              </w:rPr>
              <w:br/>
            </w:r>
            <w:r w:rsidR="00F775CC" w:rsidRPr="00384F9A">
              <w:rPr>
                <w:rFonts w:ascii="Verdana" w:hAnsi="Verdana" w:cs="Arial"/>
              </w:rPr>
              <w:t>Kunt u aangeven waarin uw bedrijf zich onderscheid ten opzicht van concurrerende bedrijven in de markt? Graag zowel de sterke punten als minder sterke punten van uw bedrijf benoemen.</w:t>
            </w:r>
          </w:p>
        </w:tc>
        <w:tc>
          <w:tcPr>
            <w:tcW w:w="3544" w:type="dxa"/>
            <w:shd w:val="clear" w:color="auto" w:fill="auto"/>
          </w:tcPr>
          <w:p w14:paraId="1EBD6F1A" w14:textId="77777777" w:rsidR="00F775CC" w:rsidRPr="00384F9A" w:rsidRDefault="00F775CC" w:rsidP="00D50342">
            <w:pPr>
              <w:rPr>
                <w:rFonts w:ascii="Verdana" w:hAnsi="Verdana" w:cs="Arial"/>
                <w:color w:val="FF0000"/>
              </w:rPr>
            </w:pPr>
          </w:p>
        </w:tc>
      </w:tr>
      <w:tr w:rsidR="00E31A64" w:rsidRPr="00FD1883" w14:paraId="2E5B5955" w14:textId="77777777" w:rsidTr="00166962">
        <w:tc>
          <w:tcPr>
            <w:tcW w:w="426" w:type="dxa"/>
          </w:tcPr>
          <w:p w14:paraId="38D7C77B" w14:textId="77777777" w:rsidR="00E31A64" w:rsidRPr="00384F9A" w:rsidRDefault="00E31A64"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78BB0B53" w14:textId="77777777" w:rsidR="00E31A64" w:rsidRPr="00384F9A" w:rsidRDefault="00A863D3" w:rsidP="00C74D1F">
            <w:pPr>
              <w:pStyle w:val="Lijstalinea"/>
              <w:ind w:left="33" w:firstLine="1"/>
              <w:contextualSpacing/>
              <w:rPr>
                <w:rFonts w:ascii="Verdana" w:hAnsi="Verdana" w:cs="Arial"/>
                <w:b/>
              </w:rPr>
            </w:pPr>
            <w:r w:rsidRPr="00384F9A">
              <w:rPr>
                <w:rFonts w:ascii="Verdana" w:hAnsi="Verdana" w:cs="Arial"/>
                <w:b/>
              </w:rPr>
              <w:t>Kernactiviteiten</w:t>
            </w:r>
          </w:p>
          <w:p w14:paraId="0087843F" w14:textId="3AF07C7C" w:rsidR="00A863D3" w:rsidRPr="00384F9A" w:rsidRDefault="00A863D3" w:rsidP="00C74D1F">
            <w:pPr>
              <w:pStyle w:val="Lijstalinea"/>
              <w:ind w:left="33" w:firstLine="1"/>
              <w:contextualSpacing/>
              <w:rPr>
                <w:rFonts w:ascii="Verdana" w:hAnsi="Verdana" w:cs="Arial"/>
                <w:bCs/>
              </w:rPr>
            </w:pPr>
            <w:r w:rsidRPr="00384F9A">
              <w:rPr>
                <w:rFonts w:ascii="Verdana" w:hAnsi="Verdana" w:cs="Arial"/>
                <w:bCs/>
              </w:rPr>
              <w:t>Wat zijn uw kernactiviteiten</w:t>
            </w:r>
            <w:r w:rsidR="005B597B" w:rsidRPr="00384F9A">
              <w:rPr>
                <w:rFonts w:ascii="Verdana" w:hAnsi="Verdana" w:cs="Arial"/>
                <w:bCs/>
              </w:rPr>
              <w:t xml:space="preserve"> van uw bedrijf?</w:t>
            </w:r>
          </w:p>
        </w:tc>
        <w:tc>
          <w:tcPr>
            <w:tcW w:w="3544" w:type="dxa"/>
            <w:shd w:val="clear" w:color="auto" w:fill="auto"/>
          </w:tcPr>
          <w:p w14:paraId="69E9186F" w14:textId="77777777" w:rsidR="00E31A64" w:rsidRPr="00384F9A" w:rsidRDefault="00E31A64" w:rsidP="00D50342">
            <w:pPr>
              <w:rPr>
                <w:rFonts w:ascii="Verdana" w:hAnsi="Verdana" w:cs="Arial"/>
                <w:color w:val="FF0000"/>
              </w:rPr>
            </w:pPr>
          </w:p>
        </w:tc>
      </w:tr>
    </w:tbl>
    <w:p w14:paraId="017ECC41" w14:textId="5634F78E" w:rsidR="00B163C5" w:rsidRDefault="00B163C5" w:rsidP="00D50342">
      <w:pPr>
        <w:rPr>
          <w:rFonts w:ascii="Verdana" w:hAnsi="Verdana" w:cs="Arial"/>
        </w:rPr>
      </w:pPr>
    </w:p>
    <w:p w14:paraId="7EC49BAB" w14:textId="5A3681A8" w:rsidR="004B1D18" w:rsidRPr="00384F9A" w:rsidRDefault="004B1D18" w:rsidP="00D50342">
      <w:pPr>
        <w:rPr>
          <w:rFonts w:ascii="Verdana" w:hAnsi="Verdana" w:cs="Arial"/>
          <w:b/>
          <w:bCs/>
        </w:rPr>
      </w:pPr>
    </w:p>
    <w:p w14:paraId="7818E6B7" w14:textId="5C02F96F" w:rsidR="00384F9A" w:rsidRDefault="00384F9A" w:rsidP="00D50342">
      <w:pPr>
        <w:rPr>
          <w:rFonts w:ascii="Verdana" w:hAnsi="Verdana" w:cs="Arial"/>
        </w:rPr>
      </w:pPr>
    </w:p>
    <w:tbl>
      <w:tblPr>
        <w:tblStyle w:val="Tabelraster"/>
        <w:tblW w:w="0" w:type="auto"/>
        <w:tblLook w:val="04A0" w:firstRow="1" w:lastRow="0" w:firstColumn="1" w:lastColumn="0" w:noHBand="0" w:noVBand="1"/>
      </w:tblPr>
      <w:tblGrid>
        <w:gridCol w:w="9060"/>
      </w:tblGrid>
      <w:tr w:rsidR="00720D4F" w14:paraId="1F098AF0" w14:textId="77777777" w:rsidTr="00720D4F">
        <w:tc>
          <w:tcPr>
            <w:tcW w:w="9060" w:type="dxa"/>
          </w:tcPr>
          <w:p w14:paraId="5DEE6E47" w14:textId="792800F8" w:rsidR="00720D4F" w:rsidRDefault="00720D4F" w:rsidP="004B1D18">
            <w:r w:rsidRPr="00384F9A">
              <w:rPr>
                <w:rFonts w:ascii="Verdana" w:hAnsi="Verdana" w:cs="Arial"/>
                <w:b/>
                <w:bCs/>
              </w:rPr>
              <w:t>Opdrachtgerichte vragen</w:t>
            </w:r>
          </w:p>
        </w:tc>
      </w:tr>
      <w:tr w:rsidR="00720D4F" w14:paraId="5DE4BC13" w14:textId="77777777" w:rsidTr="00720D4F">
        <w:tc>
          <w:tcPr>
            <w:tcW w:w="9060" w:type="dxa"/>
          </w:tcPr>
          <w:p w14:paraId="12F4B589" w14:textId="6B095CAD" w:rsidR="00720D4F" w:rsidRDefault="00720D4F" w:rsidP="00720D4F">
            <w:r>
              <w:t>Vraag 1</w:t>
            </w:r>
            <w:r w:rsidR="008C6B85">
              <w:t>2</w:t>
            </w:r>
            <w:r>
              <w:t xml:space="preserve">. </w:t>
            </w:r>
          </w:p>
          <w:p w14:paraId="7D573B6A" w14:textId="13C2BEEB" w:rsidR="00720D4F" w:rsidRDefault="00720D4F" w:rsidP="00720D4F">
            <w:r>
              <w:t>Wat is uw ervaring met het engineren van bouwkundige werkzaamheden omvattende “Vervangen van het dak en dakbedekking en of gevel ” van een gebouw ouder dan 50 jaar en groter dan 5000 m</w:t>
            </w:r>
            <w:r w:rsidRPr="00C8619A">
              <w:rPr>
                <w:vertAlign w:val="superscript"/>
              </w:rPr>
              <w:t>2</w:t>
            </w:r>
            <w:r>
              <w:t>? Welke referentieproject(en) kunt u aantoonbaar overleggen?</w:t>
            </w:r>
          </w:p>
          <w:p w14:paraId="179C2FDC" w14:textId="77777777" w:rsidR="00720D4F" w:rsidRPr="00384F9A" w:rsidRDefault="00720D4F" w:rsidP="004B1D18">
            <w:pPr>
              <w:rPr>
                <w:rFonts w:ascii="Verdana" w:hAnsi="Verdana" w:cs="Arial"/>
                <w:b/>
                <w:bCs/>
              </w:rPr>
            </w:pPr>
          </w:p>
        </w:tc>
      </w:tr>
      <w:tr w:rsidR="00720D4F" w14:paraId="0B294177" w14:textId="77777777" w:rsidTr="00720D4F">
        <w:tc>
          <w:tcPr>
            <w:tcW w:w="9060" w:type="dxa"/>
          </w:tcPr>
          <w:p w14:paraId="3CE2B23A" w14:textId="61355BBF" w:rsidR="00720D4F" w:rsidRDefault="00720D4F" w:rsidP="00720D4F">
            <w:r>
              <w:t>Antwoord vraag 1</w:t>
            </w:r>
            <w:r w:rsidR="008C6B85">
              <w:t>2</w:t>
            </w:r>
            <w:r>
              <w:t>.</w:t>
            </w:r>
          </w:p>
          <w:p w14:paraId="1B5CFD8C" w14:textId="77777777" w:rsidR="00720D4F" w:rsidRDefault="00720D4F" w:rsidP="00720D4F"/>
          <w:p w14:paraId="69CCBEBE" w14:textId="77777777" w:rsidR="00720D4F" w:rsidRDefault="00720D4F" w:rsidP="00720D4F"/>
          <w:p w14:paraId="25CED760" w14:textId="1E2AC4CD" w:rsidR="00720D4F" w:rsidRDefault="00720D4F" w:rsidP="00720D4F"/>
        </w:tc>
      </w:tr>
      <w:tr w:rsidR="00720D4F" w14:paraId="65E70D92" w14:textId="77777777" w:rsidTr="00720D4F">
        <w:tc>
          <w:tcPr>
            <w:tcW w:w="9060" w:type="dxa"/>
          </w:tcPr>
          <w:p w14:paraId="082AFBDC" w14:textId="5082D20B" w:rsidR="00720D4F" w:rsidRDefault="00720D4F" w:rsidP="00720D4F">
            <w:r>
              <w:lastRenderedPageBreak/>
              <w:t xml:space="preserve">Vraag </w:t>
            </w:r>
            <w:r w:rsidR="008C6B85">
              <w:t>13</w:t>
            </w:r>
            <w:r>
              <w:t>.</w:t>
            </w:r>
          </w:p>
          <w:p w14:paraId="740CE017" w14:textId="77777777" w:rsidR="00720D4F" w:rsidRDefault="00720D4F" w:rsidP="00720D4F">
            <w:r>
              <w:t>Wat is uw ervaring met het engineren van bouwkundig werkzaamheden, waarbij het object gedurende de uitvoering van de werkzaamheden,  operationeel moest blijven?</w:t>
            </w:r>
          </w:p>
          <w:p w14:paraId="2CFDC2E6" w14:textId="77777777" w:rsidR="00720D4F" w:rsidRDefault="00720D4F" w:rsidP="00720D4F">
            <w:r>
              <w:t>Welke referentieproject(en) kunt u aantoonbaar overleggen?</w:t>
            </w:r>
          </w:p>
          <w:p w14:paraId="51E1FE56" w14:textId="77777777" w:rsidR="00720D4F" w:rsidRDefault="00720D4F" w:rsidP="00720D4F"/>
        </w:tc>
      </w:tr>
      <w:tr w:rsidR="00720D4F" w14:paraId="22238F7A" w14:textId="77777777" w:rsidTr="00720D4F">
        <w:tc>
          <w:tcPr>
            <w:tcW w:w="9060" w:type="dxa"/>
          </w:tcPr>
          <w:p w14:paraId="19ED8ABB" w14:textId="397592FC" w:rsidR="00720D4F" w:rsidRDefault="00720D4F" w:rsidP="00720D4F">
            <w:r>
              <w:t xml:space="preserve">Antwoord vraag </w:t>
            </w:r>
            <w:r w:rsidR="008C6B85">
              <w:t>13</w:t>
            </w:r>
            <w:r>
              <w:t>.</w:t>
            </w:r>
          </w:p>
          <w:p w14:paraId="38D76DBE" w14:textId="77777777" w:rsidR="00720D4F" w:rsidRDefault="00720D4F" w:rsidP="00720D4F"/>
          <w:p w14:paraId="54ECF167" w14:textId="77777777" w:rsidR="00720D4F" w:rsidRDefault="00720D4F" w:rsidP="00720D4F"/>
          <w:p w14:paraId="14AD56AF" w14:textId="77777777" w:rsidR="00720D4F" w:rsidRDefault="00720D4F" w:rsidP="00720D4F"/>
          <w:p w14:paraId="69A9620E" w14:textId="20F5E70B" w:rsidR="00720D4F" w:rsidRDefault="00720D4F" w:rsidP="00720D4F"/>
        </w:tc>
      </w:tr>
      <w:tr w:rsidR="00720D4F" w14:paraId="7A71CB1F" w14:textId="77777777" w:rsidTr="00720D4F">
        <w:tc>
          <w:tcPr>
            <w:tcW w:w="9060" w:type="dxa"/>
          </w:tcPr>
          <w:p w14:paraId="64566F89" w14:textId="779F2EEF" w:rsidR="00720D4F" w:rsidRPr="00B20CBA" w:rsidRDefault="00720D4F" w:rsidP="00720D4F">
            <w:r>
              <w:t xml:space="preserve">Vraag </w:t>
            </w:r>
            <w:r w:rsidR="008C6B85">
              <w:t>14</w:t>
            </w:r>
            <w:r>
              <w:t>.</w:t>
            </w:r>
          </w:p>
          <w:p w14:paraId="6301C5FD" w14:textId="77777777" w:rsidR="00720D4F" w:rsidRDefault="00720D4F" w:rsidP="00720D4F">
            <w:r>
              <w:t>Wat is uw ervaring met het engineren van bouwkundige werkzaamheden omvattende de bouw en renovatie van bijvoorbeeld het plafond en dak en of gevel van een gebouw met een monumentale status en groter dan 1000 m</w:t>
            </w:r>
            <w:r w:rsidRPr="00FA7432">
              <w:rPr>
                <w:vertAlign w:val="superscript"/>
              </w:rPr>
              <w:t>2</w:t>
            </w:r>
            <w:r>
              <w:t>. Waarbij innovatieve materialen blijvend zichtbaar zijn toegepast en innovatieve hulpconstructies zijn ingezet.</w:t>
            </w:r>
          </w:p>
          <w:p w14:paraId="56157857" w14:textId="77777777" w:rsidR="00720D4F" w:rsidRDefault="00720D4F" w:rsidP="00720D4F">
            <w:r>
              <w:t>Welke referentieproject(en) kunt u aantoonbaar overleggen?</w:t>
            </w:r>
          </w:p>
          <w:p w14:paraId="4DF63C3D" w14:textId="77777777" w:rsidR="00720D4F" w:rsidRDefault="00720D4F" w:rsidP="00720D4F"/>
        </w:tc>
      </w:tr>
      <w:tr w:rsidR="00720D4F" w14:paraId="4FB1C096" w14:textId="77777777" w:rsidTr="00720D4F">
        <w:tc>
          <w:tcPr>
            <w:tcW w:w="9060" w:type="dxa"/>
          </w:tcPr>
          <w:p w14:paraId="14CAA06D" w14:textId="02C94EC8" w:rsidR="00720D4F" w:rsidRDefault="00720D4F" w:rsidP="00720D4F">
            <w:r>
              <w:t xml:space="preserve">Antwoord vraag </w:t>
            </w:r>
            <w:r w:rsidR="008C6B85">
              <w:t>14</w:t>
            </w:r>
            <w:r>
              <w:t>.</w:t>
            </w:r>
          </w:p>
          <w:p w14:paraId="59A17A47" w14:textId="77777777" w:rsidR="00720D4F" w:rsidRDefault="00720D4F" w:rsidP="00720D4F"/>
          <w:p w14:paraId="0E5AF167" w14:textId="77777777" w:rsidR="00720D4F" w:rsidRDefault="00720D4F" w:rsidP="00720D4F"/>
          <w:p w14:paraId="521D3ECF" w14:textId="77777777" w:rsidR="00720D4F" w:rsidRDefault="00720D4F" w:rsidP="00720D4F"/>
          <w:p w14:paraId="514C65DA" w14:textId="77777777" w:rsidR="00720D4F" w:rsidRDefault="00720D4F" w:rsidP="00720D4F"/>
          <w:p w14:paraId="276E5B4F" w14:textId="46FF7586" w:rsidR="00720D4F" w:rsidRDefault="00720D4F" w:rsidP="00720D4F"/>
        </w:tc>
      </w:tr>
      <w:tr w:rsidR="00720D4F" w14:paraId="47342C36" w14:textId="77777777" w:rsidTr="00720D4F">
        <w:tc>
          <w:tcPr>
            <w:tcW w:w="9060" w:type="dxa"/>
          </w:tcPr>
          <w:p w14:paraId="60E4E72B" w14:textId="1D0B4EC4" w:rsidR="00720D4F" w:rsidRPr="00B20CBA" w:rsidRDefault="00720D4F" w:rsidP="00720D4F">
            <w:pPr>
              <w:rPr>
                <w:rFonts w:ascii="Verdana" w:hAnsi="Verdana" w:cs="Arial"/>
              </w:rPr>
            </w:pPr>
            <w:r>
              <w:rPr>
                <w:rFonts w:ascii="Verdana" w:hAnsi="Verdana" w:cs="Arial"/>
              </w:rPr>
              <w:t xml:space="preserve">Vraag </w:t>
            </w:r>
            <w:r w:rsidR="008C6B85">
              <w:rPr>
                <w:rFonts w:ascii="Verdana" w:hAnsi="Verdana" w:cs="Arial"/>
              </w:rPr>
              <w:t>15</w:t>
            </w:r>
            <w:r>
              <w:rPr>
                <w:rFonts w:ascii="Verdana" w:hAnsi="Verdana" w:cs="Arial"/>
              </w:rPr>
              <w:t>.</w:t>
            </w:r>
          </w:p>
          <w:p w14:paraId="488549DE" w14:textId="77777777" w:rsidR="00720D4F" w:rsidRDefault="00720D4F" w:rsidP="00720D4F">
            <w:r>
              <w:t>Wat is uw ervaring met het engineren van bouwkundige werkzaamheden in een bouwteam in een binnenstedelijke omgeving waarbij sprake is van schaarse ruimte, direct omwonenden en andere belanghebbenden waarbij u als opdrachtnemer verantwoordelijk was voor het uitvoeren van het omgevingsmanagement?</w:t>
            </w:r>
          </w:p>
          <w:p w14:paraId="3C6F9D0B" w14:textId="77777777" w:rsidR="00720D4F" w:rsidRDefault="00720D4F" w:rsidP="00720D4F">
            <w:r>
              <w:t>Welke referentieproject(en) kunt u aantoonbaar overleggen?</w:t>
            </w:r>
          </w:p>
          <w:p w14:paraId="449C9CB2" w14:textId="77777777" w:rsidR="00720D4F" w:rsidRDefault="00720D4F" w:rsidP="00720D4F"/>
        </w:tc>
      </w:tr>
      <w:tr w:rsidR="00720D4F" w14:paraId="18EFAF17" w14:textId="77777777" w:rsidTr="00720D4F">
        <w:tc>
          <w:tcPr>
            <w:tcW w:w="9060" w:type="dxa"/>
          </w:tcPr>
          <w:p w14:paraId="3C79239B" w14:textId="44BB4E26" w:rsidR="00720D4F" w:rsidRDefault="00720D4F" w:rsidP="00720D4F">
            <w:r>
              <w:t xml:space="preserve">Antwoord vraag </w:t>
            </w:r>
            <w:r w:rsidR="008C6B85">
              <w:t>15</w:t>
            </w:r>
            <w:r>
              <w:t>.</w:t>
            </w:r>
          </w:p>
          <w:p w14:paraId="5B7122B9" w14:textId="77777777" w:rsidR="00720D4F" w:rsidRDefault="00720D4F" w:rsidP="00720D4F"/>
          <w:p w14:paraId="2F0FF115" w14:textId="77777777" w:rsidR="00720D4F" w:rsidRDefault="00720D4F" w:rsidP="00720D4F"/>
          <w:p w14:paraId="577EA629" w14:textId="77777777" w:rsidR="00720D4F" w:rsidRDefault="00720D4F" w:rsidP="00720D4F"/>
          <w:p w14:paraId="4B3DB258" w14:textId="11A08E45" w:rsidR="00720D4F" w:rsidRDefault="00720D4F" w:rsidP="00720D4F"/>
        </w:tc>
      </w:tr>
    </w:tbl>
    <w:p w14:paraId="15B7872F" w14:textId="07DCDB87" w:rsidR="00DB1748" w:rsidRDefault="00DB1748" w:rsidP="004B1D18"/>
    <w:p w14:paraId="3EDE6E29" w14:textId="7634E37F" w:rsidR="00384F9A" w:rsidRDefault="00384F9A" w:rsidP="004B1D18"/>
    <w:p w14:paraId="66087FB6" w14:textId="77777777" w:rsidR="00384F9A" w:rsidRPr="00384F9A" w:rsidRDefault="00384F9A" w:rsidP="004B1D18">
      <w:pPr>
        <w:rPr>
          <w:b/>
          <w:bCs/>
        </w:rPr>
      </w:pPr>
    </w:p>
    <w:p w14:paraId="7CFF03D0" w14:textId="77777777" w:rsidR="00761A7E" w:rsidRDefault="00761A7E" w:rsidP="00DB1748"/>
    <w:p w14:paraId="681CE870" w14:textId="77777777" w:rsidR="00DB776C" w:rsidRDefault="00DB776C" w:rsidP="00DB1748"/>
    <w:p w14:paraId="360F9B97" w14:textId="4DED79E4" w:rsidR="00DB1748" w:rsidRDefault="00DB1748" w:rsidP="00DB1748"/>
    <w:p w14:paraId="00621773" w14:textId="77777777" w:rsidR="00DE65EE" w:rsidRDefault="00DE65EE" w:rsidP="00DB1748">
      <w:pPr>
        <w:rPr>
          <w:rFonts w:ascii="Verdana" w:hAnsi="Verdana" w:cs="Arial"/>
        </w:rPr>
      </w:pPr>
    </w:p>
    <w:p w14:paraId="4D561D9A" w14:textId="5691483B" w:rsidR="003B456F" w:rsidRDefault="003B456F" w:rsidP="004B1D18"/>
    <w:p w14:paraId="35FE27D0" w14:textId="77777777" w:rsidR="003B456F" w:rsidRDefault="003B456F" w:rsidP="004B1D18"/>
    <w:p w14:paraId="3A8B98C8" w14:textId="77777777" w:rsidR="003B456F" w:rsidRDefault="003B456F" w:rsidP="004B1D18"/>
    <w:p w14:paraId="3AAEA80E" w14:textId="39D4B5AD" w:rsidR="008C6B85" w:rsidRDefault="008C6B85" w:rsidP="008C6B85"/>
    <w:tbl>
      <w:tblPr>
        <w:tblStyle w:val="Tabelraster"/>
        <w:tblW w:w="0" w:type="auto"/>
        <w:tblLook w:val="04A0" w:firstRow="1" w:lastRow="0" w:firstColumn="1" w:lastColumn="0" w:noHBand="0" w:noVBand="1"/>
      </w:tblPr>
      <w:tblGrid>
        <w:gridCol w:w="9060"/>
      </w:tblGrid>
      <w:tr w:rsidR="008C6B85" w14:paraId="16652A21" w14:textId="77777777" w:rsidTr="008C6B85">
        <w:tc>
          <w:tcPr>
            <w:tcW w:w="9060" w:type="dxa"/>
          </w:tcPr>
          <w:p w14:paraId="2F61F5D5" w14:textId="77777777" w:rsidR="008C6B85" w:rsidRDefault="008C6B85" w:rsidP="008C6B85">
            <w:pPr>
              <w:pStyle w:val="Kop3"/>
              <w:numPr>
                <w:ilvl w:val="0"/>
                <w:numId w:val="0"/>
              </w:numPr>
              <w:ind w:left="1134" w:hanging="1134"/>
              <w:outlineLvl w:val="2"/>
              <w:rPr>
                <w:bCs/>
              </w:rPr>
            </w:pPr>
            <w:bookmarkStart w:id="31" w:name="_Toc47287213"/>
            <w:r w:rsidRPr="000C243E">
              <w:rPr>
                <w:bCs/>
              </w:rPr>
              <w:t>Vragen met betrekking tot belangstelling van uw onderneming voor deze opdracht</w:t>
            </w:r>
            <w:r>
              <w:rPr>
                <w:bCs/>
              </w:rPr>
              <w:t>.</w:t>
            </w:r>
            <w:bookmarkEnd w:id="31"/>
          </w:p>
          <w:p w14:paraId="6AC4AE72" w14:textId="77777777" w:rsidR="008C6B85" w:rsidRDefault="008C6B85" w:rsidP="008C6B85"/>
        </w:tc>
      </w:tr>
      <w:tr w:rsidR="008C6B85" w14:paraId="29DA58E3" w14:textId="77777777" w:rsidTr="008C6B85">
        <w:tc>
          <w:tcPr>
            <w:tcW w:w="9060" w:type="dxa"/>
          </w:tcPr>
          <w:p w14:paraId="4CC77001" w14:textId="49BCD094" w:rsidR="008C6B85" w:rsidRDefault="008C6B85" w:rsidP="008C6B85">
            <w:pPr>
              <w:rPr>
                <w:iCs/>
              </w:rPr>
            </w:pPr>
            <w:r>
              <w:rPr>
                <w:iCs/>
              </w:rPr>
              <w:t>Vraag 16</w:t>
            </w:r>
          </w:p>
          <w:p w14:paraId="6982F63F" w14:textId="13AF59BA" w:rsidR="008C6B85" w:rsidRPr="008C6B85" w:rsidRDefault="008C6B85" w:rsidP="008C6B85">
            <w:pPr>
              <w:rPr>
                <w:iCs/>
              </w:rPr>
            </w:pPr>
            <w:r w:rsidRPr="008C6B85">
              <w:rPr>
                <w:iCs/>
              </w:rPr>
              <w:t>Is uw onderneming geïnteresseerd om deze opdracht te verwerven?</w:t>
            </w:r>
          </w:p>
          <w:p w14:paraId="420DE36B" w14:textId="77777777" w:rsidR="008C6B85" w:rsidRDefault="008C6B85" w:rsidP="008C6B85"/>
        </w:tc>
      </w:tr>
      <w:tr w:rsidR="008C6B85" w14:paraId="2643CDFA" w14:textId="77777777" w:rsidTr="008C6B85">
        <w:tc>
          <w:tcPr>
            <w:tcW w:w="9060" w:type="dxa"/>
          </w:tcPr>
          <w:p w14:paraId="474A0C5E" w14:textId="07B71864" w:rsidR="008C6B85" w:rsidRDefault="008C6B85" w:rsidP="008C6B85">
            <w:r>
              <w:t>Antwoord vraag 16</w:t>
            </w:r>
          </w:p>
          <w:p w14:paraId="0BB9F77B" w14:textId="77777777" w:rsidR="008C6B85" w:rsidRDefault="008C6B85" w:rsidP="008C6B85"/>
          <w:p w14:paraId="3890CE36" w14:textId="7EC94DC8" w:rsidR="008C6B85" w:rsidRDefault="008C6B85" w:rsidP="008C6B85"/>
        </w:tc>
      </w:tr>
      <w:tr w:rsidR="008C6B85" w14:paraId="7E868539" w14:textId="77777777" w:rsidTr="008C6B85">
        <w:tc>
          <w:tcPr>
            <w:tcW w:w="9060" w:type="dxa"/>
          </w:tcPr>
          <w:p w14:paraId="30AAAF81" w14:textId="272C1915" w:rsidR="008C6B85" w:rsidRDefault="008C6B85" w:rsidP="008C6B85">
            <w:pPr>
              <w:rPr>
                <w:iCs/>
              </w:rPr>
            </w:pPr>
            <w:r>
              <w:rPr>
                <w:iCs/>
              </w:rPr>
              <w:t>Vraag 17</w:t>
            </w:r>
          </w:p>
          <w:p w14:paraId="3BAB2240" w14:textId="11B816B6" w:rsidR="008C6B85" w:rsidRPr="000C243E" w:rsidRDefault="008C6B85" w:rsidP="008C6B85">
            <w:pPr>
              <w:rPr>
                <w:iCs/>
              </w:rPr>
            </w:pPr>
            <w:r w:rsidRPr="000C243E">
              <w:rPr>
                <w:iCs/>
              </w:rPr>
              <w:t xml:space="preserve">Als het antwoord op vraag </w:t>
            </w:r>
            <w:r>
              <w:rPr>
                <w:iCs/>
              </w:rPr>
              <w:t>16</w:t>
            </w:r>
            <w:r w:rsidRPr="000C243E">
              <w:rPr>
                <w:iCs/>
              </w:rPr>
              <w:t xml:space="preserve"> ja is: bent u in staat zelfstandig deze opdracht uit te voeren of bent u voornemens deze opdracht met onderaannemers en/of in combinatie uit te voeren? Welke delen van de opdracht laat u door een derde uitvoeren of met wat voor soort ondernemingen gaat u een combinatie aan?</w:t>
            </w:r>
          </w:p>
          <w:p w14:paraId="1241B9ED" w14:textId="77777777" w:rsidR="008C6B85" w:rsidRDefault="008C6B85" w:rsidP="008C6B85"/>
        </w:tc>
      </w:tr>
      <w:tr w:rsidR="008C6B85" w14:paraId="04B36966" w14:textId="77777777" w:rsidTr="008C6B85">
        <w:tc>
          <w:tcPr>
            <w:tcW w:w="9060" w:type="dxa"/>
          </w:tcPr>
          <w:p w14:paraId="09C7E93B" w14:textId="63C08D4B" w:rsidR="008C6B85" w:rsidRDefault="008C6B85" w:rsidP="008C6B85">
            <w:r>
              <w:t>Antwoord vraag 17</w:t>
            </w:r>
          </w:p>
          <w:p w14:paraId="415FC4F8" w14:textId="77777777" w:rsidR="008C6B85" w:rsidRDefault="008C6B85" w:rsidP="008C6B85"/>
          <w:p w14:paraId="09B1CA88" w14:textId="554B35E7" w:rsidR="008C6B85" w:rsidRDefault="008C6B85" w:rsidP="008C6B85"/>
        </w:tc>
      </w:tr>
      <w:tr w:rsidR="008C6B85" w14:paraId="189D4A01" w14:textId="77777777" w:rsidTr="008C6B85">
        <w:tc>
          <w:tcPr>
            <w:tcW w:w="9060" w:type="dxa"/>
          </w:tcPr>
          <w:p w14:paraId="4C3387A9" w14:textId="665AAC36" w:rsidR="008C6B85" w:rsidRDefault="008C6B85" w:rsidP="008C6B85">
            <w:pPr>
              <w:rPr>
                <w:iCs/>
              </w:rPr>
            </w:pPr>
            <w:r>
              <w:rPr>
                <w:iCs/>
              </w:rPr>
              <w:t>Vraag 18</w:t>
            </w:r>
          </w:p>
          <w:p w14:paraId="6DBED203" w14:textId="34940262" w:rsidR="008C6B85" w:rsidRPr="000C243E" w:rsidRDefault="008C6B85" w:rsidP="008C6B85">
            <w:pPr>
              <w:rPr>
                <w:i/>
                <w:iCs/>
              </w:rPr>
            </w:pPr>
            <w:r w:rsidRPr="000C243E">
              <w:rPr>
                <w:iCs/>
              </w:rPr>
              <w:t xml:space="preserve">Als het antwoord op vraag </w:t>
            </w:r>
            <w:r>
              <w:rPr>
                <w:iCs/>
              </w:rPr>
              <w:t>5</w:t>
            </w:r>
            <w:r w:rsidRPr="000C243E">
              <w:rPr>
                <w:iCs/>
              </w:rPr>
              <w:t>a nee is kunt u dan aangeven waarom u geen belangstelling voor deze opdracht heeft? K</w:t>
            </w:r>
            <w:r>
              <w:rPr>
                <w:iCs/>
              </w:rPr>
              <w:t xml:space="preserve">an </w:t>
            </w:r>
            <w:r w:rsidRPr="000C243E">
              <w:rPr>
                <w:iCs/>
              </w:rPr>
              <w:t>GVB deze opdracht eventueel op een andere manier in de markt te zetten waardoor deze wel interessant wordt voor uw onderneming? Zo ja welke manier heeft uw voorkeur</w:t>
            </w:r>
            <w:r w:rsidRPr="000C243E">
              <w:rPr>
                <w:i/>
                <w:iCs/>
              </w:rPr>
              <w:t>?</w:t>
            </w:r>
          </w:p>
          <w:p w14:paraId="71DF250D" w14:textId="77777777" w:rsidR="008C6B85" w:rsidRDefault="008C6B85" w:rsidP="008C6B85"/>
        </w:tc>
      </w:tr>
      <w:tr w:rsidR="008C6B85" w14:paraId="28699DCA" w14:textId="77777777" w:rsidTr="008C6B85">
        <w:tc>
          <w:tcPr>
            <w:tcW w:w="9060" w:type="dxa"/>
          </w:tcPr>
          <w:p w14:paraId="2EF74360" w14:textId="5996A697" w:rsidR="008C6B85" w:rsidRDefault="008C6B85" w:rsidP="008C6B85">
            <w:r>
              <w:t>Antwoord vraag 18</w:t>
            </w:r>
          </w:p>
          <w:p w14:paraId="0381D463" w14:textId="77777777" w:rsidR="008C6B85" w:rsidRDefault="008C6B85" w:rsidP="008C6B85"/>
          <w:p w14:paraId="6479543A" w14:textId="77777777" w:rsidR="008C6B85" w:rsidRDefault="008C6B85" w:rsidP="008C6B85">
            <w:pPr>
              <w:rPr>
                <w:iCs/>
              </w:rPr>
            </w:pPr>
          </w:p>
          <w:p w14:paraId="7B5C8BBC" w14:textId="5EE07870" w:rsidR="008C6B85" w:rsidRDefault="008C6B85" w:rsidP="008C6B85">
            <w:pPr>
              <w:rPr>
                <w:iCs/>
              </w:rPr>
            </w:pPr>
          </w:p>
        </w:tc>
      </w:tr>
    </w:tbl>
    <w:p w14:paraId="304A7D20" w14:textId="77777777" w:rsidR="008C6B85" w:rsidRPr="008C6B85" w:rsidRDefault="008C6B85" w:rsidP="008C6B85"/>
    <w:p w14:paraId="47573BDB" w14:textId="77777777" w:rsidR="008C6B85" w:rsidRDefault="008C6B85" w:rsidP="008C6B85">
      <w:pPr>
        <w:rPr>
          <w:iCs/>
        </w:rPr>
      </w:pPr>
    </w:p>
    <w:p w14:paraId="31E503EF" w14:textId="77777777" w:rsidR="008C6B85" w:rsidRDefault="008C6B85" w:rsidP="008C6B85">
      <w:pPr>
        <w:rPr>
          <w:iCs/>
        </w:rPr>
      </w:pPr>
    </w:p>
    <w:p w14:paraId="6F2B1DA4" w14:textId="77777777" w:rsidR="00720D4F" w:rsidRDefault="00720D4F" w:rsidP="00720D4F">
      <w:pPr>
        <w:rPr>
          <w:iCs/>
        </w:rPr>
      </w:pPr>
    </w:p>
    <w:p w14:paraId="23F075B5" w14:textId="77777777" w:rsidR="00720D4F" w:rsidRDefault="00720D4F" w:rsidP="00720D4F">
      <w:pPr>
        <w:rPr>
          <w:iCs/>
        </w:rPr>
      </w:pPr>
    </w:p>
    <w:p w14:paraId="12E59CE0" w14:textId="7857ED0B" w:rsidR="00B8514E" w:rsidRDefault="00B8514E" w:rsidP="00B8514E"/>
    <w:p w14:paraId="602DA426" w14:textId="51FF2809" w:rsidR="008C6B85" w:rsidRDefault="008C6B85" w:rsidP="00B8514E"/>
    <w:p w14:paraId="44AFC021" w14:textId="256A8A2E" w:rsidR="008C6B85" w:rsidRDefault="008C6B85" w:rsidP="00B8514E"/>
    <w:p w14:paraId="0343D889" w14:textId="5CD6C0BB" w:rsidR="008C6B85" w:rsidRDefault="008C6B85" w:rsidP="00B8514E"/>
    <w:p w14:paraId="35ACB248" w14:textId="3D4057A9" w:rsidR="008C6B85" w:rsidRDefault="008C6B85" w:rsidP="00B8514E"/>
    <w:p w14:paraId="686FD0A0" w14:textId="24A368FC" w:rsidR="008C6B85" w:rsidRDefault="008C6B85" w:rsidP="00B8514E"/>
    <w:p w14:paraId="2BFF63BD" w14:textId="7FA21B7A" w:rsidR="008C6B85" w:rsidRDefault="008C6B85" w:rsidP="00B8514E"/>
    <w:p w14:paraId="09052503" w14:textId="2569AA26" w:rsidR="008C6B85" w:rsidRDefault="008C6B85" w:rsidP="00B8514E"/>
    <w:p w14:paraId="61B14746" w14:textId="69082F9B" w:rsidR="008C6B85" w:rsidRDefault="008C6B85" w:rsidP="00B8514E"/>
    <w:p w14:paraId="7A172BB7" w14:textId="65F50696" w:rsidR="008C6B85" w:rsidRDefault="008C6B85" w:rsidP="00B8514E"/>
    <w:p w14:paraId="040A931E" w14:textId="24BAAB95" w:rsidR="008C6B85" w:rsidRDefault="008C6B85" w:rsidP="00B8514E"/>
    <w:p w14:paraId="41BA2125" w14:textId="56E4A917" w:rsidR="009570B1" w:rsidRPr="00055EC4" w:rsidRDefault="009570B1" w:rsidP="00143800">
      <w:pPr>
        <w:pStyle w:val="Kop1"/>
        <w:numPr>
          <w:ilvl w:val="0"/>
          <w:numId w:val="0"/>
        </w:numPr>
        <w:spacing w:after="360"/>
        <w:rPr>
          <w:rStyle w:val="Zwaar"/>
        </w:rPr>
      </w:pPr>
    </w:p>
    <w:sectPr w:rsidR="009570B1" w:rsidRPr="00055EC4" w:rsidSect="00537257">
      <w:headerReference w:type="default" r:id="rId9"/>
      <w:footerReference w:type="default" r:id="rId10"/>
      <w:headerReference w:type="first" r:id="rId11"/>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A50D0" w14:textId="77777777" w:rsidR="00B20CBA" w:rsidRDefault="00B20CBA">
      <w:r>
        <w:separator/>
      </w:r>
    </w:p>
  </w:endnote>
  <w:endnote w:type="continuationSeparator" w:id="0">
    <w:p w14:paraId="413EA5DB" w14:textId="77777777" w:rsidR="00B20CBA" w:rsidRDefault="00B2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57E5F" w14:textId="5C8D4FEB" w:rsidR="00B20CBA" w:rsidRPr="00092CC0" w:rsidRDefault="00345E36">
    <w:pPr>
      <w:pStyle w:val="Voettekst"/>
      <w:tabs>
        <w:tab w:val="left" w:pos="2268"/>
      </w:tabs>
      <w:rPr>
        <w:szCs w:val="16"/>
      </w:rPr>
    </w:pPr>
    <w:r>
      <w:rPr>
        <w:szCs w:val="16"/>
      </w:rPr>
      <w:t>1.0</w:t>
    </w:r>
    <w:r w:rsidR="00B20CBA" w:rsidRPr="00092CC0">
      <w:rPr>
        <w:szCs w:val="16"/>
      </w:rPr>
      <w:tab/>
    </w:r>
    <w:r w:rsidR="00B20CBA">
      <w:rPr>
        <w:szCs w:val="16"/>
      </w:rPr>
      <w:t>concept</w:t>
    </w:r>
    <w:r w:rsidR="00B20CBA" w:rsidRPr="00092CC0">
      <w:rPr>
        <w:szCs w:val="16"/>
      </w:rPr>
      <w:tab/>
    </w:r>
    <w:r w:rsidR="00B20CBA" w:rsidRPr="00092CC0">
      <w:rPr>
        <w:rFonts w:ascii="Arial Black" w:hAnsi="Arial Black"/>
        <w:szCs w:val="16"/>
      </w:rPr>
      <w:fldChar w:fldCharType="begin"/>
    </w:r>
    <w:r w:rsidR="00B20CBA" w:rsidRPr="00092CC0">
      <w:rPr>
        <w:rFonts w:ascii="Arial Black" w:hAnsi="Arial Black"/>
        <w:szCs w:val="16"/>
      </w:rPr>
      <w:instrText xml:space="preserve"> PAGE  \* MERGEFORMAT </w:instrText>
    </w:r>
    <w:r w:rsidR="00B20CBA" w:rsidRPr="00092CC0">
      <w:rPr>
        <w:rFonts w:ascii="Arial Black" w:hAnsi="Arial Black"/>
        <w:szCs w:val="16"/>
      </w:rPr>
      <w:fldChar w:fldCharType="separate"/>
    </w:r>
    <w:r w:rsidR="00B20CBA">
      <w:rPr>
        <w:rFonts w:ascii="Arial Black" w:hAnsi="Arial Black"/>
        <w:szCs w:val="16"/>
      </w:rPr>
      <w:t>15</w:t>
    </w:r>
    <w:r w:rsidR="00B20CBA" w:rsidRPr="00092CC0">
      <w:rPr>
        <w:rFonts w:ascii="Arial Black" w:hAnsi="Arial Black"/>
        <w:szCs w:val="16"/>
      </w:rPr>
      <w:fldChar w:fldCharType="end"/>
    </w:r>
    <w:r w:rsidR="00B20CBA" w:rsidRPr="00092CC0">
      <w:rPr>
        <w:szCs w:val="16"/>
      </w:rPr>
      <w:t>/</w:t>
    </w:r>
    <w:r w:rsidR="00B20CBA" w:rsidRPr="00092CC0">
      <w:rPr>
        <w:szCs w:val="16"/>
      </w:rPr>
      <w:fldChar w:fldCharType="begin"/>
    </w:r>
    <w:r w:rsidR="00B20CBA" w:rsidRPr="00092CC0">
      <w:rPr>
        <w:szCs w:val="16"/>
      </w:rPr>
      <w:instrText xml:space="preserve"> NUMPAGES  \* MERGEFORMAT </w:instrText>
    </w:r>
    <w:r w:rsidR="00B20CBA" w:rsidRPr="00092CC0">
      <w:rPr>
        <w:szCs w:val="16"/>
      </w:rPr>
      <w:fldChar w:fldCharType="separate"/>
    </w:r>
    <w:r w:rsidR="00B20CBA">
      <w:rPr>
        <w:szCs w:val="16"/>
      </w:rPr>
      <w:t>15</w:t>
    </w:r>
    <w:r w:rsidR="00B20CBA"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4C40E" w14:textId="77777777" w:rsidR="00B20CBA" w:rsidRDefault="00B20CBA">
      <w:r>
        <w:separator/>
      </w:r>
    </w:p>
  </w:footnote>
  <w:footnote w:type="continuationSeparator" w:id="0">
    <w:p w14:paraId="0744DA17" w14:textId="77777777" w:rsidR="00B20CBA" w:rsidRDefault="00B2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F45C" w14:textId="04A9EE20" w:rsidR="00B20CBA" w:rsidRDefault="00B20CBA" w:rsidP="00264005">
    <w:pPr>
      <w:pStyle w:val="Koptekst"/>
      <w:framePr w:w="4535" w:h="227" w:hRule="exact" w:hSpace="180" w:wrap="around" w:vAnchor="text" w:hAnchor="text" w:y="91" w:anchorLock="1"/>
    </w:pPr>
    <w:r>
      <w:t>Marktconsultatiedocument Dakrenovatie Remise Lekstraat</w:t>
    </w:r>
  </w:p>
  <w:p w14:paraId="24846370" w14:textId="77777777" w:rsidR="00B20CBA" w:rsidRDefault="00B20CBA">
    <w:r>
      <w:drawing>
        <wp:anchor distT="0" distB="0" distL="114300" distR="114300" simplePos="0" relativeHeight="251656704" behindDoc="1" locked="1" layoutInCell="0" allowOverlap="0" wp14:anchorId="2D18A18C" wp14:editId="24FA3B26">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AC424" w14:textId="77777777" w:rsidR="00B20CBA" w:rsidRDefault="00B20CBA">
    <w:pPr>
      <w:pStyle w:val="Koptekst"/>
      <w:spacing w:line="280" w:lineRule="atLeast"/>
    </w:pPr>
    <w:r>
      <w:drawing>
        <wp:anchor distT="0" distB="0" distL="114300" distR="114300" simplePos="0" relativeHeight="251657728" behindDoc="1" locked="1" layoutInCell="0" allowOverlap="0" wp14:anchorId="2EBBD8A1" wp14:editId="77725853">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665829"/>
    <w:multiLevelType w:val="hybridMultilevel"/>
    <w:tmpl w:val="433A905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91344D"/>
    <w:multiLevelType w:val="hybridMultilevel"/>
    <w:tmpl w:val="EA7AEF1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7" w15:restartNumberingAfterBreak="0">
    <w:nsid w:val="1194007B"/>
    <w:multiLevelType w:val="hybridMultilevel"/>
    <w:tmpl w:val="141024CC"/>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9" w15:restartNumberingAfterBreak="0">
    <w:nsid w:val="1F9C55DA"/>
    <w:multiLevelType w:val="hybridMultilevel"/>
    <w:tmpl w:val="717AC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1"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3"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6" w15:restartNumberingAfterBreak="0">
    <w:nsid w:val="5C2A0320"/>
    <w:multiLevelType w:val="hybridMultilevel"/>
    <w:tmpl w:val="029A4248"/>
    <w:lvl w:ilvl="0" w:tplc="BC86D0FA">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8"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20" w15:restartNumberingAfterBreak="0">
    <w:nsid w:val="67CF4630"/>
    <w:multiLevelType w:val="hybridMultilevel"/>
    <w:tmpl w:val="625E45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3" w15:restartNumberingAfterBreak="0">
    <w:nsid w:val="76E03B18"/>
    <w:multiLevelType w:val="hybridMultilevel"/>
    <w:tmpl w:val="26D643DC"/>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3"/>
  </w:num>
  <w:num w:numId="3">
    <w:abstractNumId w:val="13"/>
  </w:num>
  <w:num w:numId="4">
    <w:abstractNumId w:val="1"/>
  </w:num>
  <w:num w:numId="5">
    <w:abstractNumId w:val="0"/>
  </w:num>
  <w:num w:numId="6">
    <w:abstractNumId w:val="6"/>
  </w:num>
  <w:num w:numId="7">
    <w:abstractNumId w:val="8"/>
  </w:num>
  <w:num w:numId="8">
    <w:abstractNumId w:val="12"/>
  </w:num>
  <w:num w:numId="9">
    <w:abstractNumId w:val="17"/>
  </w:num>
  <w:num w:numId="10">
    <w:abstractNumId w:val="24"/>
  </w:num>
  <w:num w:numId="11">
    <w:abstractNumId w:val="7"/>
  </w:num>
  <w:num w:numId="12">
    <w:abstractNumId w:val="11"/>
  </w:num>
  <w:num w:numId="13">
    <w:abstractNumId w:val="23"/>
  </w:num>
  <w:num w:numId="14">
    <w:abstractNumId w:val="15"/>
  </w:num>
  <w:num w:numId="15">
    <w:abstractNumId w:val="10"/>
  </w:num>
  <w:num w:numId="16">
    <w:abstractNumId w:val="13"/>
  </w:num>
  <w:num w:numId="17">
    <w:abstractNumId w:val="19"/>
  </w:num>
  <w:num w:numId="18">
    <w:abstractNumId w:val="21"/>
  </w:num>
  <w:num w:numId="19">
    <w:abstractNumId w:val="14"/>
  </w:num>
  <w:num w:numId="20">
    <w:abstractNumId w:val="18"/>
  </w:num>
  <w:num w:numId="21">
    <w:abstractNumId w:val="2"/>
  </w:num>
  <w:num w:numId="22">
    <w:abstractNumId w:val="22"/>
  </w:num>
  <w:num w:numId="23">
    <w:abstractNumId w:val="25"/>
  </w:num>
  <w:num w:numId="24">
    <w:abstractNumId w:val="5"/>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3"/>
  </w:num>
  <w:num w:numId="34">
    <w:abstractNumId w:val="3"/>
  </w:num>
  <w:num w:numId="35">
    <w:abstractNumId w:val="16"/>
  </w:num>
  <w:num w:numId="36">
    <w:abstractNumId w:val="9"/>
  </w:num>
  <w:num w:numId="37">
    <w:abstractNumId w:val="4"/>
  </w:num>
  <w:num w:numId="38">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15DC4"/>
    <w:rsid w:val="00025698"/>
    <w:rsid w:val="00041B63"/>
    <w:rsid w:val="0004251E"/>
    <w:rsid w:val="00052699"/>
    <w:rsid w:val="00055EC4"/>
    <w:rsid w:val="00055EC5"/>
    <w:rsid w:val="0005621B"/>
    <w:rsid w:val="0006695C"/>
    <w:rsid w:val="00072082"/>
    <w:rsid w:val="000767E6"/>
    <w:rsid w:val="00082BB8"/>
    <w:rsid w:val="00092CC0"/>
    <w:rsid w:val="000A1E0E"/>
    <w:rsid w:val="000A7056"/>
    <w:rsid w:val="000A7838"/>
    <w:rsid w:val="000B4BA9"/>
    <w:rsid w:val="000E0F72"/>
    <w:rsid w:val="000E3F78"/>
    <w:rsid w:val="000F1ABD"/>
    <w:rsid w:val="000F53D5"/>
    <w:rsid w:val="000F71C2"/>
    <w:rsid w:val="0010030C"/>
    <w:rsid w:val="00102CB2"/>
    <w:rsid w:val="00113252"/>
    <w:rsid w:val="001207D7"/>
    <w:rsid w:val="001344FB"/>
    <w:rsid w:val="00143800"/>
    <w:rsid w:val="00145072"/>
    <w:rsid w:val="00160BD5"/>
    <w:rsid w:val="00162202"/>
    <w:rsid w:val="001636E9"/>
    <w:rsid w:val="00166962"/>
    <w:rsid w:val="00167234"/>
    <w:rsid w:val="00170F6B"/>
    <w:rsid w:val="00183267"/>
    <w:rsid w:val="00191C45"/>
    <w:rsid w:val="001A6748"/>
    <w:rsid w:val="001A753F"/>
    <w:rsid w:val="001B22E0"/>
    <w:rsid w:val="0020366C"/>
    <w:rsid w:val="00204AF1"/>
    <w:rsid w:val="00204F1C"/>
    <w:rsid w:val="00212A8B"/>
    <w:rsid w:val="00213839"/>
    <w:rsid w:val="00214BD6"/>
    <w:rsid w:val="00222A4A"/>
    <w:rsid w:val="00225F34"/>
    <w:rsid w:val="002267A1"/>
    <w:rsid w:val="002404E3"/>
    <w:rsid w:val="00252EF1"/>
    <w:rsid w:val="00262529"/>
    <w:rsid w:val="00264005"/>
    <w:rsid w:val="0026767A"/>
    <w:rsid w:val="00281B56"/>
    <w:rsid w:val="002A5DEA"/>
    <w:rsid w:val="002B0232"/>
    <w:rsid w:val="002C74EB"/>
    <w:rsid w:val="002D637E"/>
    <w:rsid w:val="002F0507"/>
    <w:rsid w:val="002F7C45"/>
    <w:rsid w:val="00300269"/>
    <w:rsid w:val="0030069E"/>
    <w:rsid w:val="0030299F"/>
    <w:rsid w:val="003052AA"/>
    <w:rsid w:val="00340577"/>
    <w:rsid w:val="00345E36"/>
    <w:rsid w:val="003468D6"/>
    <w:rsid w:val="003576DC"/>
    <w:rsid w:val="00362CEE"/>
    <w:rsid w:val="00376947"/>
    <w:rsid w:val="003832F0"/>
    <w:rsid w:val="00384F9A"/>
    <w:rsid w:val="00385B99"/>
    <w:rsid w:val="003A2EF8"/>
    <w:rsid w:val="003A7D7C"/>
    <w:rsid w:val="003B456F"/>
    <w:rsid w:val="003C5B30"/>
    <w:rsid w:val="003D57D9"/>
    <w:rsid w:val="003D5F3E"/>
    <w:rsid w:val="003E78CF"/>
    <w:rsid w:val="003F6051"/>
    <w:rsid w:val="00404310"/>
    <w:rsid w:val="00404566"/>
    <w:rsid w:val="00406276"/>
    <w:rsid w:val="00411DF5"/>
    <w:rsid w:val="00415C47"/>
    <w:rsid w:val="004310A2"/>
    <w:rsid w:val="0043168D"/>
    <w:rsid w:val="00433A92"/>
    <w:rsid w:val="00435018"/>
    <w:rsid w:val="004375DF"/>
    <w:rsid w:val="00437DD9"/>
    <w:rsid w:val="00443C37"/>
    <w:rsid w:val="00445619"/>
    <w:rsid w:val="004543B0"/>
    <w:rsid w:val="0045712C"/>
    <w:rsid w:val="004575AA"/>
    <w:rsid w:val="00460D95"/>
    <w:rsid w:val="0046234F"/>
    <w:rsid w:val="00470A9F"/>
    <w:rsid w:val="00471B24"/>
    <w:rsid w:val="004924AC"/>
    <w:rsid w:val="004A1FF9"/>
    <w:rsid w:val="004A40D7"/>
    <w:rsid w:val="004A7CC1"/>
    <w:rsid w:val="004B1D18"/>
    <w:rsid w:val="004B4940"/>
    <w:rsid w:val="004C2234"/>
    <w:rsid w:val="004C60C1"/>
    <w:rsid w:val="004C794F"/>
    <w:rsid w:val="004D41C6"/>
    <w:rsid w:val="004D442C"/>
    <w:rsid w:val="004D4483"/>
    <w:rsid w:val="004E122C"/>
    <w:rsid w:val="004E7E7C"/>
    <w:rsid w:val="005004D7"/>
    <w:rsid w:val="00500F21"/>
    <w:rsid w:val="00512908"/>
    <w:rsid w:val="00515176"/>
    <w:rsid w:val="00525D80"/>
    <w:rsid w:val="005303AA"/>
    <w:rsid w:val="0053130B"/>
    <w:rsid w:val="0053198D"/>
    <w:rsid w:val="00537257"/>
    <w:rsid w:val="00541E06"/>
    <w:rsid w:val="00547EF7"/>
    <w:rsid w:val="005504D9"/>
    <w:rsid w:val="00551A13"/>
    <w:rsid w:val="00563229"/>
    <w:rsid w:val="005668DA"/>
    <w:rsid w:val="00570598"/>
    <w:rsid w:val="00580D2F"/>
    <w:rsid w:val="005B4C29"/>
    <w:rsid w:val="005B597B"/>
    <w:rsid w:val="005B5A19"/>
    <w:rsid w:val="005B5C91"/>
    <w:rsid w:val="005B6560"/>
    <w:rsid w:val="005C2457"/>
    <w:rsid w:val="005C2A83"/>
    <w:rsid w:val="005D76BB"/>
    <w:rsid w:val="005E1BB3"/>
    <w:rsid w:val="005F18C5"/>
    <w:rsid w:val="005F21E6"/>
    <w:rsid w:val="005F5784"/>
    <w:rsid w:val="00605281"/>
    <w:rsid w:val="006123B0"/>
    <w:rsid w:val="00613D1F"/>
    <w:rsid w:val="00622CA1"/>
    <w:rsid w:val="00626E0E"/>
    <w:rsid w:val="0062780F"/>
    <w:rsid w:val="00636F9D"/>
    <w:rsid w:val="006703CD"/>
    <w:rsid w:val="0068071C"/>
    <w:rsid w:val="006914A6"/>
    <w:rsid w:val="00691825"/>
    <w:rsid w:val="00691B71"/>
    <w:rsid w:val="00697B48"/>
    <w:rsid w:val="006A1856"/>
    <w:rsid w:val="006B7AB2"/>
    <w:rsid w:val="006C1B2C"/>
    <w:rsid w:val="006D2513"/>
    <w:rsid w:val="006F33BE"/>
    <w:rsid w:val="006F7AA2"/>
    <w:rsid w:val="0070290A"/>
    <w:rsid w:val="00702C81"/>
    <w:rsid w:val="0071357F"/>
    <w:rsid w:val="00720D4F"/>
    <w:rsid w:val="007261FF"/>
    <w:rsid w:val="0072743B"/>
    <w:rsid w:val="007455FA"/>
    <w:rsid w:val="00761A7E"/>
    <w:rsid w:val="0076272A"/>
    <w:rsid w:val="00763F9D"/>
    <w:rsid w:val="0077001F"/>
    <w:rsid w:val="007716B1"/>
    <w:rsid w:val="007814EB"/>
    <w:rsid w:val="007865BC"/>
    <w:rsid w:val="007904B5"/>
    <w:rsid w:val="007918D2"/>
    <w:rsid w:val="007A2E98"/>
    <w:rsid w:val="007B7194"/>
    <w:rsid w:val="007C0675"/>
    <w:rsid w:val="007D02A9"/>
    <w:rsid w:val="007D17DE"/>
    <w:rsid w:val="007D7518"/>
    <w:rsid w:val="007F3B0E"/>
    <w:rsid w:val="0080355F"/>
    <w:rsid w:val="00812F00"/>
    <w:rsid w:val="00816EDC"/>
    <w:rsid w:val="008347F3"/>
    <w:rsid w:val="00847F34"/>
    <w:rsid w:val="00866521"/>
    <w:rsid w:val="008712F9"/>
    <w:rsid w:val="00872B3E"/>
    <w:rsid w:val="008A0E72"/>
    <w:rsid w:val="008A2F2C"/>
    <w:rsid w:val="008A47E9"/>
    <w:rsid w:val="008A5681"/>
    <w:rsid w:val="008B428F"/>
    <w:rsid w:val="008B7291"/>
    <w:rsid w:val="008C18EE"/>
    <w:rsid w:val="008C2AD9"/>
    <w:rsid w:val="008C6B85"/>
    <w:rsid w:val="008D4762"/>
    <w:rsid w:val="008E1D3B"/>
    <w:rsid w:val="008E7EAE"/>
    <w:rsid w:val="008F4CD8"/>
    <w:rsid w:val="00905648"/>
    <w:rsid w:val="00907CD2"/>
    <w:rsid w:val="009222B6"/>
    <w:rsid w:val="0093523D"/>
    <w:rsid w:val="009363F7"/>
    <w:rsid w:val="0093668D"/>
    <w:rsid w:val="00937608"/>
    <w:rsid w:val="0094388B"/>
    <w:rsid w:val="0094415B"/>
    <w:rsid w:val="00944215"/>
    <w:rsid w:val="00947AF5"/>
    <w:rsid w:val="009517F8"/>
    <w:rsid w:val="009570B1"/>
    <w:rsid w:val="0096035E"/>
    <w:rsid w:val="00964A03"/>
    <w:rsid w:val="00970368"/>
    <w:rsid w:val="009718AD"/>
    <w:rsid w:val="00971B7F"/>
    <w:rsid w:val="00991653"/>
    <w:rsid w:val="00992F9A"/>
    <w:rsid w:val="009945D2"/>
    <w:rsid w:val="00995A1C"/>
    <w:rsid w:val="009A14B2"/>
    <w:rsid w:val="009A3CF4"/>
    <w:rsid w:val="009C0114"/>
    <w:rsid w:val="009C569F"/>
    <w:rsid w:val="009C5EF9"/>
    <w:rsid w:val="009D1847"/>
    <w:rsid w:val="009F457F"/>
    <w:rsid w:val="00A1097D"/>
    <w:rsid w:val="00A20D18"/>
    <w:rsid w:val="00A43786"/>
    <w:rsid w:val="00A56230"/>
    <w:rsid w:val="00A6045F"/>
    <w:rsid w:val="00A673B1"/>
    <w:rsid w:val="00A7141D"/>
    <w:rsid w:val="00A863D3"/>
    <w:rsid w:val="00A94FAF"/>
    <w:rsid w:val="00A975E1"/>
    <w:rsid w:val="00AA30B9"/>
    <w:rsid w:val="00AB42DF"/>
    <w:rsid w:val="00AB5DF1"/>
    <w:rsid w:val="00AD0C6E"/>
    <w:rsid w:val="00AD6C80"/>
    <w:rsid w:val="00AE095F"/>
    <w:rsid w:val="00AE79EA"/>
    <w:rsid w:val="00AF29A8"/>
    <w:rsid w:val="00AF3E41"/>
    <w:rsid w:val="00AF730F"/>
    <w:rsid w:val="00B03171"/>
    <w:rsid w:val="00B1058D"/>
    <w:rsid w:val="00B13213"/>
    <w:rsid w:val="00B163C5"/>
    <w:rsid w:val="00B20CBA"/>
    <w:rsid w:val="00B41780"/>
    <w:rsid w:val="00B4466F"/>
    <w:rsid w:val="00B45BFC"/>
    <w:rsid w:val="00B46136"/>
    <w:rsid w:val="00B53CEF"/>
    <w:rsid w:val="00B67973"/>
    <w:rsid w:val="00B757EE"/>
    <w:rsid w:val="00B776F2"/>
    <w:rsid w:val="00B8514E"/>
    <w:rsid w:val="00B85B11"/>
    <w:rsid w:val="00BA0DCB"/>
    <w:rsid w:val="00BB1B64"/>
    <w:rsid w:val="00BB31A8"/>
    <w:rsid w:val="00BB71C3"/>
    <w:rsid w:val="00BD2569"/>
    <w:rsid w:val="00C00FDB"/>
    <w:rsid w:val="00C02514"/>
    <w:rsid w:val="00C0787C"/>
    <w:rsid w:val="00C136ED"/>
    <w:rsid w:val="00C2710D"/>
    <w:rsid w:val="00C516FA"/>
    <w:rsid w:val="00C63469"/>
    <w:rsid w:val="00C6457F"/>
    <w:rsid w:val="00C722A5"/>
    <w:rsid w:val="00C733D4"/>
    <w:rsid w:val="00C74D1F"/>
    <w:rsid w:val="00C80FF3"/>
    <w:rsid w:val="00C86101"/>
    <w:rsid w:val="00C8619A"/>
    <w:rsid w:val="00C95098"/>
    <w:rsid w:val="00C96CC2"/>
    <w:rsid w:val="00CA22E1"/>
    <w:rsid w:val="00CA2E8D"/>
    <w:rsid w:val="00CB3434"/>
    <w:rsid w:val="00CB4717"/>
    <w:rsid w:val="00CB48C4"/>
    <w:rsid w:val="00CB5BA5"/>
    <w:rsid w:val="00CB7D95"/>
    <w:rsid w:val="00CC6530"/>
    <w:rsid w:val="00CD3959"/>
    <w:rsid w:val="00CE0C3F"/>
    <w:rsid w:val="00CF0DDE"/>
    <w:rsid w:val="00CF6464"/>
    <w:rsid w:val="00D245FA"/>
    <w:rsid w:val="00D324A4"/>
    <w:rsid w:val="00D50342"/>
    <w:rsid w:val="00D55896"/>
    <w:rsid w:val="00D57B2F"/>
    <w:rsid w:val="00D62A13"/>
    <w:rsid w:val="00D6631D"/>
    <w:rsid w:val="00D66B32"/>
    <w:rsid w:val="00D7482A"/>
    <w:rsid w:val="00D9390F"/>
    <w:rsid w:val="00DA0669"/>
    <w:rsid w:val="00DA2AF5"/>
    <w:rsid w:val="00DB1748"/>
    <w:rsid w:val="00DB1A8C"/>
    <w:rsid w:val="00DB3874"/>
    <w:rsid w:val="00DB43D6"/>
    <w:rsid w:val="00DB776C"/>
    <w:rsid w:val="00DD0B86"/>
    <w:rsid w:val="00DD0F33"/>
    <w:rsid w:val="00DD5E71"/>
    <w:rsid w:val="00DE65EE"/>
    <w:rsid w:val="00DF1E2B"/>
    <w:rsid w:val="00DF2428"/>
    <w:rsid w:val="00E01CBB"/>
    <w:rsid w:val="00E05CF1"/>
    <w:rsid w:val="00E1130B"/>
    <w:rsid w:val="00E1511D"/>
    <w:rsid w:val="00E15C76"/>
    <w:rsid w:val="00E2279A"/>
    <w:rsid w:val="00E3028C"/>
    <w:rsid w:val="00E31A64"/>
    <w:rsid w:val="00E31BF5"/>
    <w:rsid w:val="00E42087"/>
    <w:rsid w:val="00E428B4"/>
    <w:rsid w:val="00E478EA"/>
    <w:rsid w:val="00E5004E"/>
    <w:rsid w:val="00E51453"/>
    <w:rsid w:val="00E64163"/>
    <w:rsid w:val="00E66AB8"/>
    <w:rsid w:val="00E7005D"/>
    <w:rsid w:val="00E947C7"/>
    <w:rsid w:val="00E97B2E"/>
    <w:rsid w:val="00EA3CB7"/>
    <w:rsid w:val="00EC529F"/>
    <w:rsid w:val="00EE13AB"/>
    <w:rsid w:val="00EE55DE"/>
    <w:rsid w:val="00EF0AE2"/>
    <w:rsid w:val="00F01D18"/>
    <w:rsid w:val="00F125EE"/>
    <w:rsid w:val="00F1304C"/>
    <w:rsid w:val="00F14745"/>
    <w:rsid w:val="00F14D76"/>
    <w:rsid w:val="00F17705"/>
    <w:rsid w:val="00F26413"/>
    <w:rsid w:val="00F3019F"/>
    <w:rsid w:val="00F36922"/>
    <w:rsid w:val="00F65DB7"/>
    <w:rsid w:val="00F775CC"/>
    <w:rsid w:val="00F80EFD"/>
    <w:rsid w:val="00FB19E8"/>
    <w:rsid w:val="00FB3953"/>
    <w:rsid w:val="00FC3C60"/>
    <w:rsid w:val="00FD1883"/>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colormru v:ext="edit" colors="#006eb9"/>
    </o:shapedefaults>
    <o:shapelayout v:ext="edit">
      <o:idmap v:ext="edit" data="1"/>
    </o:shapelayout>
  </w:shapeDefaults>
  <w:decimalSymbol w:val=","/>
  <w:listSeparator w:val=";"/>
  <w14:docId w14:val="269991B5"/>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033089">
      <w:bodyDiv w:val="1"/>
      <w:marLeft w:val="0"/>
      <w:marRight w:val="0"/>
      <w:marTop w:val="0"/>
      <w:marBottom w:val="0"/>
      <w:divBdr>
        <w:top w:val="none" w:sz="0" w:space="0" w:color="auto"/>
        <w:left w:val="none" w:sz="0" w:space="0" w:color="auto"/>
        <w:bottom w:val="none" w:sz="0" w:space="0" w:color="auto"/>
        <w:right w:val="none" w:sz="0" w:space="0" w:color="auto"/>
      </w:divBdr>
    </w:div>
    <w:div w:id="1013724386">
      <w:bodyDiv w:val="1"/>
      <w:marLeft w:val="0"/>
      <w:marRight w:val="0"/>
      <w:marTop w:val="0"/>
      <w:marBottom w:val="0"/>
      <w:divBdr>
        <w:top w:val="none" w:sz="0" w:space="0" w:color="auto"/>
        <w:left w:val="none" w:sz="0" w:space="0" w:color="auto"/>
        <w:bottom w:val="none" w:sz="0" w:space="0" w:color="auto"/>
        <w:right w:val="none" w:sz="0" w:space="0" w:color="auto"/>
      </w:divBdr>
    </w:div>
    <w:div w:id="1572082889">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maps/place/Kromme+Mijdrechtstraat+25,+18,+1079+KN+Amsterdam/@52.3458345,4.9067151,17z/data=!3m1!4b1!4m5!3m4!1s0x47c609876a34fc6f:0xed23e5e69da5a7b3!8m2!3d52.3458345!4d4.90890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00925-0FF2-4E35-8A05-262E79A9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14</Pages>
  <Words>2797</Words>
  <Characters>18541</Characters>
  <Application>Microsoft Office Word</Application>
  <DocSecurity>0</DocSecurity>
  <Lines>154</Lines>
  <Paragraphs>42</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Symeko Datasystems bv</Company>
  <LinksUpToDate>false</LinksUpToDate>
  <CharactersWithSpaces>21296</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Plantinga, EJ</dc:creator>
  <cp:keywords/>
  <cp:lastModifiedBy>Tahamata, Livio</cp:lastModifiedBy>
  <cp:revision>3</cp:revision>
  <cp:lastPrinted>2015-06-02T05:08:00Z</cp:lastPrinted>
  <dcterms:created xsi:type="dcterms:W3CDTF">2020-08-03T06:03:00Z</dcterms:created>
  <dcterms:modified xsi:type="dcterms:W3CDTF">2020-08-03T06:14:00Z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