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1"/>
        <w:tblpPr w:leftFromText="141" w:rightFromText="141" w:horzAnchor="margin" w:tblpY="2115"/>
        <w:tblW w:w="8788" w:type="dxa"/>
        <w:tblLook w:val="04A0" w:firstRow="1" w:lastRow="0" w:firstColumn="1" w:lastColumn="0" w:noHBand="0" w:noVBand="1"/>
      </w:tblPr>
      <w:tblGrid>
        <w:gridCol w:w="5386"/>
        <w:gridCol w:w="3402"/>
      </w:tblGrid>
      <w:tr w:rsidR="00374072" w:rsidRPr="00374072" w:rsidTr="00374072">
        <w:tc>
          <w:tcPr>
            <w:tcW w:w="8788" w:type="dxa"/>
            <w:gridSpan w:val="2"/>
            <w:shd w:val="clear" w:color="auto" w:fill="95B3D7" w:themeFill="accent1" w:themeFillTint="99"/>
          </w:tcPr>
          <w:p w:rsidR="00374072" w:rsidRPr="00374072" w:rsidRDefault="00374072" w:rsidP="00374072">
            <w:pPr>
              <w:rPr>
                <w:b/>
              </w:rPr>
            </w:pPr>
            <w:r w:rsidRPr="00374072">
              <w:rPr>
                <w:b/>
              </w:rPr>
              <w:t xml:space="preserve">Selectiefase 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pPr>
              <w:rPr>
                <w:b/>
              </w:rPr>
            </w:pPr>
            <w:r w:rsidRPr="008C0E88">
              <w:rPr>
                <w:b/>
              </w:rPr>
              <w:t>Publiceren Selectieleidraad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  <w:rPr>
                <w:b/>
              </w:rPr>
            </w:pPr>
            <w:r w:rsidRPr="008C0E88">
              <w:rPr>
                <w:b/>
              </w:rPr>
              <w:t>15 september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pPr>
              <w:rPr>
                <w:sz w:val="22"/>
              </w:rPr>
            </w:pPr>
            <w:r w:rsidRPr="008C0E88">
              <w:t xml:space="preserve">Aanmelden ter visie legging 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  <w:rPr>
                <w:sz w:val="22"/>
              </w:rPr>
            </w:pPr>
            <w:r w:rsidRPr="008C0E88">
              <w:rPr>
                <w:sz w:val="22"/>
              </w:rPr>
              <w:t>25 september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r w:rsidRPr="008C0E88">
              <w:t>Ter visie legging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</w:pPr>
            <w:r w:rsidRPr="008C0E88">
              <w:t xml:space="preserve">29 september 2020 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pPr>
              <w:rPr>
                <w:b/>
              </w:rPr>
            </w:pPr>
            <w:r w:rsidRPr="008C0E88">
              <w:rPr>
                <w:b/>
              </w:rPr>
              <w:t>Uiterste datum tot het stellen van vragen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  <w:rPr>
                <w:b/>
              </w:rPr>
            </w:pPr>
            <w:r w:rsidRPr="008C0E88">
              <w:rPr>
                <w:b/>
              </w:rPr>
              <w:t xml:space="preserve">6 oktober 2020 voor </w:t>
            </w:r>
          </w:p>
          <w:p w:rsidR="00374072" w:rsidRPr="008C0E88" w:rsidRDefault="00374072" w:rsidP="00374072">
            <w:pPr>
              <w:jc w:val="right"/>
              <w:rPr>
                <w:b/>
              </w:rPr>
            </w:pPr>
            <w:r w:rsidRPr="008C0E88">
              <w:rPr>
                <w:b/>
              </w:rPr>
              <w:t xml:space="preserve">12:00 uur 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r w:rsidRPr="008C0E88">
              <w:t>Verzenden (laatste) Nota van Inlichtingen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</w:pPr>
            <w:r w:rsidRPr="008C0E88">
              <w:t>16 oktober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pPr>
              <w:rPr>
                <w:b/>
              </w:rPr>
            </w:pPr>
            <w:r w:rsidRPr="008C0E88">
              <w:rPr>
                <w:b/>
              </w:rPr>
              <w:t>Sluitingsdatum indiening Aanmelding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  <w:rPr>
                <w:b/>
              </w:rPr>
            </w:pPr>
            <w:r w:rsidRPr="008C0E88">
              <w:rPr>
                <w:b/>
              </w:rPr>
              <w:t>27 oktober  2020 voor 12:00 uur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r w:rsidRPr="008C0E88">
              <w:t>Mededeling voornemen selectiebeslissing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</w:pPr>
            <w:r w:rsidRPr="008C0E88">
              <w:t>29 oktober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8C0E88" w:rsidRDefault="00374072" w:rsidP="00374072">
            <w:r w:rsidRPr="008C0E88">
              <w:t>Definitieve selectiebeslissing (bezwaartermijn 20 dagen)</w:t>
            </w:r>
          </w:p>
        </w:tc>
        <w:tc>
          <w:tcPr>
            <w:tcW w:w="3402" w:type="dxa"/>
            <w:vAlign w:val="bottom"/>
          </w:tcPr>
          <w:p w:rsidR="00374072" w:rsidRPr="008C0E88" w:rsidRDefault="00374072" w:rsidP="00374072">
            <w:pPr>
              <w:jc w:val="right"/>
            </w:pPr>
            <w:r w:rsidRPr="008C0E88">
              <w:t>9 november 2020</w:t>
            </w:r>
          </w:p>
        </w:tc>
      </w:tr>
      <w:tr w:rsidR="00374072" w:rsidRPr="00374072" w:rsidTr="00374072">
        <w:tc>
          <w:tcPr>
            <w:tcW w:w="8788" w:type="dxa"/>
            <w:gridSpan w:val="2"/>
            <w:shd w:val="clear" w:color="auto" w:fill="95B3D7" w:themeFill="accent1" w:themeFillTint="99"/>
          </w:tcPr>
          <w:p w:rsidR="00374072" w:rsidRPr="00374072" w:rsidRDefault="00374072" w:rsidP="00374072">
            <w:pPr>
              <w:rPr>
                <w:b/>
              </w:rPr>
            </w:pPr>
            <w:r w:rsidRPr="00374072">
              <w:rPr>
                <w:b/>
              </w:rPr>
              <w:t xml:space="preserve">Gunningsfase 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374072" w:rsidRDefault="00374072" w:rsidP="00374072">
            <w:pPr>
              <w:rPr>
                <w:b/>
              </w:rPr>
            </w:pPr>
            <w:r w:rsidRPr="00374072">
              <w:rPr>
                <w:b/>
              </w:rPr>
              <w:t xml:space="preserve">Publiceren Gunningsleidraad </w:t>
            </w:r>
          </w:p>
        </w:tc>
        <w:tc>
          <w:tcPr>
            <w:tcW w:w="3402" w:type="dxa"/>
          </w:tcPr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>24 november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376813" w:rsidRDefault="00374072" w:rsidP="00374072">
            <w:pPr>
              <w:tabs>
                <w:tab w:val="center" w:pos="2585"/>
              </w:tabs>
            </w:pPr>
            <w:r w:rsidRPr="00376813">
              <w:t xml:space="preserve">Aanmelden ter visie legging </w:t>
            </w:r>
            <w:r w:rsidRPr="00376813">
              <w:tab/>
            </w:r>
          </w:p>
        </w:tc>
        <w:tc>
          <w:tcPr>
            <w:tcW w:w="3402" w:type="dxa"/>
          </w:tcPr>
          <w:p w:rsidR="00374072" w:rsidRPr="00376813" w:rsidRDefault="009A41D4" w:rsidP="00374072">
            <w:pPr>
              <w:jc w:val="right"/>
            </w:pPr>
            <w:r>
              <w:t>27 november</w:t>
            </w:r>
            <w:r w:rsidR="00374072" w:rsidRPr="00376813">
              <w:t xml:space="preserve">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376813" w:rsidRDefault="00374072" w:rsidP="00374072">
            <w:pPr>
              <w:tabs>
                <w:tab w:val="center" w:pos="2585"/>
              </w:tabs>
            </w:pPr>
            <w:r w:rsidRPr="00376813">
              <w:t xml:space="preserve">Ter visie legging </w:t>
            </w:r>
          </w:p>
        </w:tc>
        <w:tc>
          <w:tcPr>
            <w:tcW w:w="3402" w:type="dxa"/>
          </w:tcPr>
          <w:p w:rsidR="00374072" w:rsidRPr="00376813" w:rsidRDefault="009A41D4" w:rsidP="00374072">
            <w:pPr>
              <w:jc w:val="right"/>
            </w:pPr>
            <w:r>
              <w:t xml:space="preserve">1 </w:t>
            </w:r>
            <w:r w:rsidR="00374072" w:rsidRPr="00376813">
              <w:t>december 2020</w:t>
            </w:r>
          </w:p>
        </w:tc>
      </w:tr>
      <w:tr w:rsidR="00374072" w:rsidRPr="00374072" w:rsidTr="00374072">
        <w:tc>
          <w:tcPr>
            <w:tcW w:w="5386" w:type="dxa"/>
          </w:tcPr>
          <w:p w:rsidR="00374072" w:rsidRPr="00374072" w:rsidRDefault="00374072" w:rsidP="00374072">
            <w:pPr>
              <w:rPr>
                <w:b/>
              </w:rPr>
            </w:pPr>
            <w:r w:rsidRPr="00374072">
              <w:rPr>
                <w:b/>
              </w:rPr>
              <w:t>Uiterste datum stellen van vragen</w:t>
            </w:r>
          </w:p>
        </w:tc>
        <w:tc>
          <w:tcPr>
            <w:tcW w:w="3402" w:type="dxa"/>
          </w:tcPr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 xml:space="preserve">3 december 2020 voor </w:t>
            </w:r>
          </w:p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 xml:space="preserve">12 uur </w:t>
            </w:r>
          </w:p>
        </w:tc>
      </w:tr>
      <w:tr w:rsidR="00374072" w:rsidRPr="00374072" w:rsidTr="00374072">
        <w:tc>
          <w:tcPr>
            <w:tcW w:w="5386" w:type="dxa"/>
            <w:vAlign w:val="bottom"/>
          </w:tcPr>
          <w:p w:rsidR="00374072" w:rsidRPr="00374072" w:rsidRDefault="00374072" w:rsidP="00374072">
            <w:pPr>
              <w:rPr>
                <w:rFonts w:eastAsiaTheme="minorHAnsi" w:cs="Calibri"/>
                <w:color w:val="000000"/>
              </w:rPr>
            </w:pPr>
            <w:r w:rsidRPr="00374072">
              <w:rPr>
                <w:color w:val="000000"/>
              </w:rPr>
              <w:t xml:space="preserve">Nota van inlichtingen </w:t>
            </w:r>
          </w:p>
        </w:tc>
        <w:tc>
          <w:tcPr>
            <w:tcW w:w="3402" w:type="dxa"/>
          </w:tcPr>
          <w:p w:rsidR="00374072" w:rsidRPr="00374072" w:rsidRDefault="00374072" w:rsidP="00374072">
            <w:pPr>
              <w:jc w:val="right"/>
            </w:pPr>
            <w:r w:rsidRPr="00374072">
              <w:t>10 december 2020</w:t>
            </w:r>
          </w:p>
        </w:tc>
      </w:tr>
      <w:tr w:rsidR="00374072" w:rsidRPr="00374072" w:rsidTr="00374072">
        <w:tc>
          <w:tcPr>
            <w:tcW w:w="5386" w:type="dxa"/>
            <w:vAlign w:val="bottom"/>
          </w:tcPr>
          <w:p w:rsidR="00374072" w:rsidRPr="00374072" w:rsidRDefault="00374072" w:rsidP="00374072">
            <w:pPr>
              <w:rPr>
                <w:rFonts w:eastAsiaTheme="minorHAnsi" w:cs="Calibri"/>
                <w:b/>
                <w:color w:val="000000"/>
              </w:rPr>
            </w:pPr>
            <w:r w:rsidRPr="00374072">
              <w:rPr>
                <w:b/>
                <w:color w:val="000000"/>
              </w:rPr>
              <w:t>Indienen offerte</w:t>
            </w:r>
          </w:p>
        </w:tc>
        <w:tc>
          <w:tcPr>
            <w:tcW w:w="3402" w:type="dxa"/>
          </w:tcPr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 xml:space="preserve">21 december 2020 voor </w:t>
            </w:r>
          </w:p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>12:00 uur</w:t>
            </w:r>
          </w:p>
        </w:tc>
      </w:tr>
      <w:tr w:rsidR="00374072" w:rsidRPr="00374072" w:rsidTr="00374072">
        <w:tc>
          <w:tcPr>
            <w:tcW w:w="5386" w:type="dxa"/>
            <w:vAlign w:val="bottom"/>
          </w:tcPr>
          <w:p w:rsidR="00374072" w:rsidRPr="00374072" w:rsidRDefault="00374072" w:rsidP="00374072">
            <w:pPr>
              <w:rPr>
                <w:rFonts w:eastAsiaTheme="minorHAnsi" w:cs="Calibri"/>
                <w:color w:val="000000"/>
              </w:rPr>
            </w:pPr>
            <w:r w:rsidRPr="00374072">
              <w:rPr>
                <w:color w:val="000000"/>
              </w:rPr>
              <w:t xml:space="preserve">Voorlopige gunning </w:t>
            </w:r>
          </w:p>
        </w:tc>
        <w:tc>
          <w:tcPr>
            <w:tcW w:w="3402" w:type="dxa"/>
            <w:vAlign w:val="bottom"/>
          </w:tcPr>
          <w:p w:rsidR="00374072" w:rsidRPr="00374072" w:rsidRDefault="00374072" w:rsidP="00374072">
            <w:pPr>
              <w:jc w:val="right"/>
            </w:pPr>
            <w:r w:rsidRPr="00374072">
              <w:t>11 januari  2021</w:t>
            </w:r>
          </w:p>
        </w:tc>
      </w:tr>
      <w:tr w:rsidR="00374072" w:rsidRPr="00374072" w:rsidTr="00374072">
        <w:tc>
          <w:tcPr>
            <w:tcW w:w="5386" w:type="dxa"/>
            <w:vAlign w:val="bottom"/>
          </w:tcPr>
          <w:p w:rsidR="00374072" w:rsidRPr="00374072" w:rsidRDefault="00374072" w:rsidP="00374072">
            <w:pPr>
              <w:rPr>
                <w:rFonts w:eastAsiaTheme="minorHAnsi" w:cs="Calibri"/>
                <w:color w:val="000000"/>
              </w:rPr>
            </w:pPr>
            <w:r w:rsidRPr="00374072">
              <w:rPr>
                <w:color w:val="000000"/>
              </w:rPr>
              <w:t xml:space="preserve">Stand </w:t>
            </w:r>
            <w:proofErr w:type="spellStart"/>
            <w:r w:rsidRPr="00374072">
              <w:rPr>
                <w:color w:val="000000"/>
              </w:rPr>
              <w:t>still</w:t>
            </w:r>
            <w:proofErr w:type="spellEnd"/>
          </w:p>
        </w:tc>
        <w:tc>
          <w:tcPr>
            <w:tcW w:w="3402" w:type="dxa"/>
            <w:vAlign w:val="bottom"/>
          </w:tcPr>
          <w:p w:rsidR="00374072" w:rsidRPr="00374072" w:rsidRDefault="00374072" w:rsidP="00374072">
            <w:pPr>
              <w:jc w:val="right"/>
            </w:pPr>
          </w:p>
        </w:tc>
      </w:tr>
      <w:tr w:rsidR="00374072" w:rsidRPr="00374072" w:rsidTr="00374072">
        <w:tc>
          <w:tcPr>
            <w:tcW w:w="5386" w:type="dxa"/>
            <w:vAlign w:val="bottom"/>
          </w:tcPr>
          <w:p w:rsidR="00374072" w:rsidRPr="00374072" w:rsidRDefault="00374072" w:rsidP="00374072">
            <w:pPr>
              <w:rPr>
                <w:rFonts w:eastAsiaTheme="minorHAnsi" w:cs="Calibri"/>
                <w:b/>
                <w:color w:val="000000"/>
              </w:rPr>
            </w:pPr>
            <w:r w:rsidRPr="00374072">
              <w:rPr>
                <w:b/>
                <w:color w:val="000000"/>
              </w:rPr>
              <w:t xml:space="preserve">Definitieve gunning </w:t>
            </w:r>
          </w:p>
        </w:tc>
        <w:tc>
          <w:tcPr>
            <w:tcW w:w="3402" w:type="dxa"/>
            <w:vAlign w:val="bottom"/>
          </w:tcPr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>1 februari 2021</w:t>
            </w:r>
          </w:p>
        </w:tc>
      </w:tr>
      <w:tr w:rsidR="00374072" w:rsidRPr="00374072" w:rsidTr="00374072">
        <w:tc>
          <w:tcPr>
            <w:tcW w:w="5386" w:type="dxa"/>
            <w:vAlign w:val="bottom"/>
          </w:tcPr>
          <w:p w:rsidR="00374072" w:rsidRPr="00374072" w:rsidRDefault="00374072" w:rsidP="00374072">
            <w:pPr>
              <w:rPr>
                <w:b/>
                <w:color w:val="000000"/>
              </w:rPr>
            </w:pPr>
            <w:r w:rsidRPr="00374072">
              <w:rPr>
                <w:b/>
                <w:color w:val="000000"/>
              </w:rPr>
              <w:t xml:space="preserve">Start werk </w:t>
            </w:r>
          </w:p>
        </w:tc>
        <w:tc>
          <w:tcPr>
            <w:tcW w:w="3402" w:type="dxa"/>
            <w:vAlign w:val="bottom"/>
          </w:tcPr>
          <w:p w:rsidR="00374072" w:rsidRPr="00374072" w:rsidRDefault="00374072" w:rsidP="00374072">
            <w:pPr>
              <w:jc w:val="right"/>
              <w:rPr>
                <w:b/>
              </w:rPr>
            </w:pPr>
            <w:r w:rsidRPr="00374072">
              <w:rPr>
                <w:b/>
              </w:rPr>
              <w:t>1 maart 2021</w:t>
            </w:r>
          </w:p>
        </w:tc>
      </w:tr>
    </w:tbl>
    <w:p w:rsidR="00374072" w:rsidRDefault="00374072" w:rsidP="00547D17">
      <w:r>
        <w:t xml:space="preserve">PLANNING GRONDVERWEVRING </w:t>
      </w:r>
    </w:p>
    <w:p w:rsidR="00374072" w:rsidRPr="00374072" w:rsidRDefault="00374072" w:rsidP="00374072"/>
    <w:p w:rsidR="00374072" w:rsidRPr="00374072" w:rsidRDefault="00374072" w:rsidP="00374072"/>
    <w:p w:rsidR="00374072" w:rsidRDefault="00374072" w:rsidP="00374072"/>
    <w:p w:rsidR="00374072" w:rsidRDefault="00374072" w:rsidP="00374072">
      <w:pPr>
        <w:tabs>
          <w:tab w:val="left" w:pos="3675"/>
        </w:tabs>
      </w:pPr>
    </w:p>
    <w:p w:rsidR="00374072" w:rsidRDefault="00374072" w:rsidP="00374072">
      <w:pPr>
        <w:tabs>
          <w:tab w:val="left" w:pos="3675"/>
        </w:tabs>
      </w:pPr>
      <w:bookmarkStart w:id="0" w:name="_GoBack"/>
      <w:bookmarkEnd w:id="0"/>
    </w:p>
    <w:p w:rsidR="00374072" w:rsidRDefault="00374072" w:rsidP="00374072">
      <w:pPr>
        <w:tabs>
          <w:tab w:val="left" w:pos="3675"/>
        </w:tabs>
      </w:pPr>
    </w:p>
    <w:p w:rsidR="00374072" w:rsidRDefault="00374072" w:rsidP="00374072">
      <w:pPr>
        <w:tabs>
          <w:tab w:val="left" w:pos="3675"/>
        </w:tabs>
      </w:pPr>
    </w:p>
    <w:p w:rsidR="003500C4" w:rsidRPr="00374072" w:rsidRDefault="00374072" w:rsidP="00374072">
      <w:pPr>
        <w:tabs>
          <w:tab w:val="left" w:pos="3675"/>
        </w:tabs>
      </w:pPr>
      <w:r>
        <w:tab/>
      </w:r>
    </w:p>
    <w:sectPr w:rsidR="003500C4" w:rsidRPr="00374072" w:rsidSect="00C73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276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072" w:rsidRDefault="00374072" w:rsidP="00A2680D">
      <w:r>
        <w:separator/>
      </w:r>
    </w:p>
  </w:endnote>
  <w:endnote w:type="continuationSeparator" w:id="0">
    <w:p w:rsidR="00374072" w:rsidRDefault="00374072" w:rsidP="00A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072" w:rsidRDefault="003740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072" w:rsidRDefault="00374072" w:rsidP="007D3971">
    <w:pPr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fldSimple w:instr=" NUMPAGES ">
      <w:r>
        <w:rPr>
          <w:noProof/>
        </w:rPr>
        <w:t>1</w:t>
      </w:r>
    </w:fldSimple>
  </w:p>
  <w:p w:rsidR="00A2680D" w:rsidRPr="00C734A5" w:rsidRDefault="00A2680D" w:rsidP="00C734A5">
    <w:pPr>
      <w:pStyle w:val="Voetteks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072" w:rsidRDefault="00374072" w:rsidP="0066540C">
    <w:pPr>
      <w:pStyle w:val="Voettekst"/>
      <w:jc w:val="center"/>
    </w:pPr>
    <w:r>
      <w:rPr>
        <w:noProof/>
      </w:rPr>
      <w:drawing>
        <wp:inline distT="0" distB="0" distL="0" distR="0" wp14:anchorId="116A4C73" wp14:editId="3603820A">
          <wp:extent cx="2486025" cy="590550"/>
          <wp:effectExtent l="0" t="0" r="9525" b="0"/>
          <wp:docPr id="2" name="Afbeelding 2" descr="SenK_Slogan+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nK_Slogan+ww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34A5" w:rsidRDefault="00C734A5" w:rsidP="00C734A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072" w:rsidRDefault="00374072" w:rsidP="00A2680D">
      <w:r>
        <w:separator/>
      </w:r>
    </w:p>
  </w:footnote>
  <w:footnote w:type="continuationSeparator" w:id="0">
    <w:p w:rsidR="00374072" w:rsidRDefault="00374072" w:rsidP="00A2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072" w:rsidRDefault="003740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072" w:rsidRDefault="0037407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4A5" w:rsidRDefault="001A4A0E" w:rsidP="00C734A5">
    <w:r>
      <w:rPr>
        <w:noProof/>
      </w:rPr>
      <w:drawing>
        <wp:inline distT="0" distB="0" distL="0" distR="0" wp14:anchorId="6C8793DD" wp14:editId="28407AC6">
          <wp:extent cx="5760720" cy="976002"/>
          <wp:effectExtent l="0" t="0" r="0" b="0"/>
          <wp:docPr id="21" name="Afbeelding 21" descr="SenK_Logo+Adres3 zonder 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nK_Logo+Adres3 zonder fax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9"/>
                  <a:stretch/>
                </pic:blipFill>
                <pic:spPr bwMode="auto">
                  <a:xfrm>
                    <a:off x="0" y="0"/>
                    <a:ext cx="5760720" cy="9760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4539"/>
      <w:gridCol w:w="5097"/>
    </w:tblGrid>
    <w:tr w:rsidR="00323C4A" w:rsidTr="00323C4A">
      <w:tc>
        <w:tcPr>
          <w:tcW w:w="4539" w:type="dxa"/>
          <w:tcBorders>
            <w:top w:val="nil"/>
            <w:left w:val="nil"/>
            <w:bottom w:val="nil"/>
            <w:right w:val="nil"/>
          </w:tcBorders>
        </w:tcPr>
        <w:p w:rsidR="00323C4A" w:rsidRDefault="00374072" w:rsidP="00374072">
          <w:pPr>
            <w:tabs>
              <w:tab w:val="left" w:pos="1020"/>
            </w:tabs>
          </w:pPr>
          <w:r>
            <w:tab/>
          </w:r>
        </w:p>
      </w:tc>
      <w:tc>
        <w:tcPr>
          <w:tcW w:w="5097" w:type="dxa"/>
          <w:tcBorders>
            <w:top w:val="nil"/>
            <w:left w:val="nil"/>
            <w:bottom w:val="nil"/>
            <w:right w:val="nil"/>
          </w:tcBorders>
        </w:tcPr>
        <w:p w:rsidR="00323C4A" w:rsidRDefault="00323C4A" w:rsidP="00C734A5"/>
      </w:tc>
    </w:tr>
  </w:tbl>
  <w:p w:rsidR="00323C4A" w:rsidRDefault="00323C4A" w:rsidP="00C734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49E4"/>
    <w:multiLevelType w:val="multilevel"/>
    <w:tmpl w:val="8FB8F20C"/>
    <w:styleLink w:val="HHSKOpsomming"/>
    <w:lvl w:ilvl="0">
      <w:start w:val="1"/>
      <w:numFmt w:val="decimal"/>
      <w:pStyle w:val="Subparagraaf"/>
      <w:lvlText w:val="%1."/>
      <w:lvlJc w:val="left"/>
      <w:pPr>
        <w:ind w:left="360" w:hanging="360"/>
      </w:pPr>
      <w:rPr>
        <w:rFonts w:ascii="Verdana" w:hAnsi="Verdana"/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hAnsi="Verdana"/>
        <w:b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004E38"/>
    <w:multiLevelType w:val="multilevel"/>
    <w:tmpl w:val="8FB8F20C"/>
    <w:numStyleLink w:val="HHSKOpsomming"/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MYCORSA"/>
    <w:docVar w:name="DocAuthor" w:val="Ruud Test Brok"/>
    <w:docVar w:name="DocDuplex" w:val="DUPLEX_DEFAULT"/>
    <w:docVar w:name="DocIndex" w:val="0050"/>
    <w:docVar w:name="DocPrinter" w:val="NOPRINTER"/>
    <w:docVar w:name="DocReg" w:val="0"/>
    <w:docVar w:name="DocType" w:val="UIT"/>
    <w:docVar w:name="DocumentLanguage" w:val="nl-NL"/>
    <w:docVar w:name="IW_Generated" w:val="True"/>
    <w:docVar w:name="KingAsync" w:val="none"/>
    <w:docVar w:name="KingWizard" w:val="0"/>
    <w:docVar w:name="mitStyleTemplates" w:val="HHSK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10.0.19461"/>
  </w:docVars>
  <w:rsids>
    <w:rsidRoot w:val="00374072"/>
    <w:rsid w:val="00087A14"/>
    <w:rsid w:val="001A4A0E"/>
    <w:rsid w:val="00323C4A"/>
    <w:rsid w:val="003500C4"/>
    <w:rsid w:val="00374072"/>
    <w:rsid w:val="00376813"/>
    <w:rsid w:val="003A5025"/>
    <w:rsid w:val="004F54C3"/>
    <w:rsid w:val="00547D17"/>
    <w:rsid w:val="005E1E9B"/>
    <w:rsid w:val="005F57AA"/>
    <w:rsid w:val="00621088"/>
    <w:rsid w:val="007A1AE8"/>
    <w:rsid w:val="00826104"/>
    <w:rsid w:val="008C0E88"/>
    <w:rsid w:val="009A41D4"/>
    <w:rsid w:val="00A2680D"/>
    <w:rsid w:val="00A82305"/>
    <w:rsid w:val="00C03EA4"/>
    <w:rsid w:val="00C51970"/>
    <w:rsid w:val="00C734A5"/>
    <w:rsid w:val="00CC1A96"/>
    <w:rsid w:val="00CC354D"/>
    <w:rsid w:val="00D05F61"/>
    <w:rsid w:val="00DC5D47"/>
    <w:rsid w:val="00DE22F1"/>
    <w:rsid w:val="00E47A1D"/>
    <w:rsid w:val="00EC2A9E"/>
    <w:rsid w:val="00E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2F83CB"/>
  <w15:docId w15:val="{86AC3D6F-E1BB-4489-B4C2-EF36DB99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uiPriority w:val="99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99"/>
    <w:rsid w:val="00374072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ban\AppData\Local\Temp\12\IWRITER\Blanco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FA9C-EE81-4489-8480-BC75BEBF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</Template>
  <TotalTime>25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Farisha Koerban</dc:creator>
  <cp:lastModifiedBy>Koerban, Farisha</cp:lastModifiedBy>
  <cp:revision>4</cp:revision>
  <dcterms:created xsi:type="dcterms:W3CDTF">2020-10-09T12:02:00Z</dcterms:created>
  <dcterms:modified xsi:type="dcterms:W3CDTF">2020-10-12T14:21:00Z</dcterms:modified>
</cp:coreProperties>
</file>