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C4" w:rsidRPr="002F2124" w:rsidRDefault="00E85137" w:rsidP="00A2680D">
      <w:pPr>
        <w:rPr>
          <w:b/>
          <w:sz w:val="24"/>
        </w:rPr>
      </w:pPr>
      <w:r>
        <w:rPr>
          <w:b/>
          <w:sz w:val="24"/>
        </w:rPr>
        <w:t>Bijlage 4</w:t>
      </w:r>
      <w:r w:rsidR="007733BD" w:rsidRPr="002F2124">
        <w:rPr>
          <w:b/>
          <w:sz w:val="24"/>
        </w:rPr>
        <w:t xml:space="preserve"> Format </w:t>
      </w:r>
      <w:r w:rsidR="0022519B">
        <w:rPr>
          <w:b/>
          <w:sz w:val="24"/>
        </w:rPr>
        <w:t>referenties</w:t>
      </w:r>
    </w:p>
    <w:p w:rsidR="007733BD" w:rsidRPr="002F2124" w:rsidRDefault="007733BD" w:rsidP="00A2680D">
      <w:pPr>
        <w:rPr>
          <w:sz w:val="24"/>
        </w:rPr>
      </w:pPr>
    </w:p>
    <w:p w:rsidR="007733BD" w:rsidRDefault="007733BD" w:rsidP="00A2680D">
      <w:r>
        <w:t xml:space="preserve">De Gegadigde dient referenties te overleggen waaruit blijkt dat de Gegadigde voldoet aan de </w:t>
      </w:r>
      <w:r w:rsidR="00E85137">
        <w:t>technische en beroepsbekwaamheid</w:t>
      </w:r>
      <w:r>
        <w:t xml:space="preserve"> gesteld in paragraaf </w:t>
      </w:r>
      <w:r w:rsidR="00345E81">
        <w:t>5</w:t>
      </w:r>
      <w:r>
        <w:t>.2.</w:t>
      </w:r>
      <w:r w:rsidR="00E85137">
        <w:t>2</w:t>
      </w:r>
      <w:r w:rsidR="00B649F0">
        <w:t xml:space="preserve"> van de Selectieleidraad </w:t>
      </w:r>
      <w:r w:rsidR="00B649F0">
        <w:rPr>
          <w:rFonts w:eastAsia="Times New Roman" w:cs="Times New Roman"/>
          <w:szCs w:val="24"/>
          <w:lang w:eastAsia="en-US"/>
        </w:rPr>
        <w:t>“Grondverwerving KIJK”, HHSK 2020.08218</w:t>
      </w:r>
      <w:bookmarkStart w:id="0" w:name="_GoBack"/>
      <w:bookmarkEnd w:id="0"/>
    </w:p>
    <w:p w:rsidR="007733BD" w:rsidRDefault="007733BD" w:rsidP="00A2680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976"/>
      </w:tblGrid>
      <w:tr w:rsidR="001F7C45" w:rsidTr="007521FB">
        <w:tc>
          <w:tcPr>
            <w:tcW w:w="9636" w:type="dxa"/>
            <w:gridSpan w:val="2"/>
            <w:shd w:val="clear" w:color="auto" w:fill="B8CCE4" w:themeFill="accent1" w:themeFillTint="66"/>
          </w:tcPr>
          <w:p w:rsidR="001F7C45" w:rsidRDefault="00E85137" w:rsidP="00345032">
            <w:pPr>
              <w:tabs>
                <w:tab w:val="left" w:pos="2055"/>
              </w:tabs>
              <w:spacing w:after="200" w:line="276" w:lineRule="auto"/>
            </w:pPr>
            <w:r>
              <w:t>Referentie 1</w:t>
            </w:r>
          </w:p>
          <w:p w:rsidR="00976EDE" w:rsidRDefault="00976EDE" w:rsidP="00A2680D"/>
        </w:tc>
      </w:tr>
      <w:tr w:rsidR="001F7C45" w:rsidTr="007521FB">
        <w:tc>
          <w:tcPr>
            <w:tcW w:w="2660" w:type="dxa"/>
          </w:tcPr>
          <w:p w:rsidR="00976EDE" w:rsidRDefault="00976EDE" w:rsidP="00A2680D">
            <w:r>
              <w:t xml:space="preserve">Naam project </w:t>
            </w:r>
          </w:p>
          <w:p w:rsidR="00976EDE" w:rsidRDefault="00976EDE" w:rsidP="00A2680D"/>
        </w:tc>
        <w:tc>
          <w:tcPr>
            <w:tcW w:w="6976" w:type="dxa"/>
          </w:tcPr>
          <w:p w:rsidR="001F7C45" w:rsidRDefault="001F7C45" w:rsidP="00A2680D"/>
        </w:tc>
      </w:tr>
      <w:tr w:rsidR="001F7C45" w:rsidTr="007521FB">
        <w:trPr>
          <w:trHeight w:val="1006"/>
        </w:trPr>
        <w:tc>
          <w:tcPr>
            <w:tcW w:w="2660" w:type="dxa"/>
          </w:tcPr>
          <w:p w:rsidR="001F7C45" w:rsidRDefault="00634C73" w:rsidP="00A2680D">
            <w:r>
              <w:t xml:space="preserve">Naam Opdrachtgever </w:t>
            </w:r>
          </w:p>
        </w:tc>
        <w:tc>
          <w:tcPr>
            <w:tcW w:w="6976" w:type="dxa"/>
          </w:tcPr>
          <w:p w:rsidR="001F7C45" w:rsidRPr="00A0710F" w:rsidRDefault="00634C73" w:rsidP="00A2680D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 xml:space="preserve">&lt;naam, </w:t>
            </w:r>
            <w:r w:rsidR="009E084E">
              <w:rPr>
                <w:sz w:val="18"/>
                <w:highlight w:val="lightGray"/>
              </w:rPr>
              <w:t xml:space="preserve">contactpersoon, </w:t>
            </w:r>
            <w:r w:rsidRPr="00A0710F">
              <w:rPr>
                <w:sz w:val="18"/>
                <w:highlight w:val="lightGray"/>
              </w:rPr>
              <w:t>adres, plaats, telefoonnummer, email&gt;</w:t>
            </w:r>
          </w:p>
          <w:p w:rsidR="00634C73" w:rsidRPr="00A0710F" w:rsidRDefault="00634C73" w:rsidP="00A2680D">
            <w:pPr>
              <w:rPr>
                <w:sz w:val="18"/>
              </w:rPr>
            </w:pPr>
          </w:p>
          <w:p w:rsidR="00634C73" w:rsidRDefault="00634C73" w:rsidP="00A2680D"/>
          <w:p w:rsidR="00634C73" w:rsidRDefault="00634C73" w:rsidP="00A2680D"/>
          <w:p w:rsidR="00634C73" w:rsidRDefault="00634C73" w:rsidP="00A2680D"/>
        </w:tc>
      </w:tr>
      <w:tr w:rsidR="001F7C45" w:rsidTr="007521FB">
        <w:tc>
          <w:tcPr>
            <w:tcW w:w="2660" w:type="dxa"/>
          </w:tcPr>
          <w:p w:rsidR="001F7C45" w:rsidRDefault="00634C73" w:rsidP="00A2680D">
            <w:r>
              <w:t>Naam Gegadigde ( of naam derde in geval van een beroep op derde)</w:t>
            </w:r>
          </w:p>
          <w:p w:rsidR="00634C73" w:rsidRDefault="00634C73" w:rsidP="00A2680D"/>
        </w:tc>
        <w:tc>
          <w:tcPr>
            <w:tcW w:w="6976" w:type="dxa"/>
          </w:tcPr>
          <w:p w:rsidR="00A0710F" w:rsidRPr="00A0710F" w:rsidRDefault="00A0710F" w:rsidP="00A0710F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>&lt;naam, adres, plaats, telefoonnummer, email&gt;</w:t>
            </w:r>
          </w:p>
          <w:p w:rsidR="001F7C45" w:rsidRPr="00A0710F" w:rsidRDefault="001F7C45" w:rsidP="00A2680D">
            <w:pPr>
              <w:rPr>
                <w:sz w:val="18"/>
              </w:rPr>
            </w:pPr>
          </w:p>
        </w:tc>
      </w:tr>
      <w:tr w:rsidR="001F7C45" w:rsidTr="007521FB">
        <w:tc>
          <w:tcPr>
            <w:tcW w:w="2660" w:type="dxa"/>
          </w:tcPr>
          <w:p w:rsidR="001F7C45" w:rsidRDefault="00634C73" w:rsidP="00A2680D">
            <w:r>
              <w:t>Opdrachtwaarde in € (</w:t>
            </w:r>
            <w:proofErr w:type="spellStart"/>
            <w:r>
              <w:t>excl</w:t>
            </w:r>
            <w:proofErr w:type="spellEnd"/>
            <w:r>
              <w:t xml:space="preserve"> btw)</w:t>
            </w:r>
          </w:p>
          <w:p w:rsidR="00634C73" w:rsidRDefault="00634C73" w:rsidP="00A2680D"/>
        </w:tc>
        <w:tc>
          <w:tcPr>
            <w:tcW w:w="6976" w:type="dxa"/>
          </w:tcPr>
          <w:p w:rsidR="001F7C45" w:rsidRDefault="001F7C45" w:rsidP="00A2680D"/>
        </w:tc>
      </w:tr>
      <w:tr w:rsidR="00A0710F" w:rsidTr="007521FB">
        <w:tc>
          <w:tcPr>
            <w:tcW w:w="2660" w:type="dxa"/>
          </w:tcPr>
          <w:p w:rsidR="00A0710F" w:rsidRDefault="00A0710F" w:rsidP="00A2680D">
            <w:r>
              <w:t xml:space="preserve">Looptijd van de opdracht </w:t>
            </w:r>
          </w:p>
          <w:p w:rsidR="00F10BE0" w:rsidRDefault="00F10BE0" w:rsidP="00A2680D"/>
        </w:tc>
        <w:tc>
          <w:tcPr>
            <w:tcW w:w="6976" w:type="dxa"/>
          </w:tcPr>
          <w:p w:rsidR="00A0710F" w:rsidRDefault="00A0710F" w:rsidP="00A2680D">
            <w:r w:rsidRPr="00A0710F">
              <w:rPr>
                <w:sz w:val="18"/>
                <w:highlight w:val="lightGray"/>
              </w:rPr>
              <w:t>&lt;startdatum van de opdracht en einddatum&gt;</w:t>
            </w:r>
          </w:p>
        </w:tc>
      </w:tr>
      <w:tr w:rsidR="001F7C45" w:rsidTr="00E85137">
        <w:trPr>
          <w:trHeight w:val="2236"/>
        </w:trPr>
        <w:tc>
          <w:tcPr>
            <w:tcW w:w="2660" w:type="dxa"/>
          </w:tcPr>
          <w:p w:rsidR="001F7C45" w:rsidRDefault="00A0710F" w:rsidP="00A0710F">
            <w:r>
              <w:t xml:space="preserve">Beschrijving van het project </w:t>
            </w:r>
          </w:p>
        </w:tc>
        <w:tc>
          <w:tcPr>
            <w:tcW w:w="6976" w:type="dxa"/>
          </w:tcPr>
          <w:p w:rsidR="001F7C45" w:rsidRDefault="001F7C45" w:rsidP="00A2680D"/>
          <w:p w:rsidR="00A0710F" w:rsidRPr="00A0710F" w:rsidRDefault="00E85137" w:rsidP="00A2680D">
            <w:pPr>
              <w:rPr>
                <w:sz w:val="18"/>
              </w:rPr>
            </w:pPr>
            <w:r>
              <w:rPr>
                <w:sz w:val="18"/>
                <w:highlight w:val="lightGray"/>
              </w:rPr>
              <w:t xml:space="preserve">&lt;max 1 </w:t>
            </w:r>
            <w:r w:rsidR="003E143D">
              <w:rPr>
                <w:sz w:val="18"/>
                <w:highlight w:val="lightGray"/>
              </w:rPr>
              <w:t>A</w:t>
            </w:r>
            <w:r w:rsidR="00A0710F" w:rsidRPr="00A0710F">
              <w:rPr>
                <w:sz w:val="18"/>
                <w:highlight w:val="lightGray"/>
              </w:rPr>
              <w:t xml:space="preserve">4 , inclusief afbeeldingen, lettertype </w:t>
            </w:r>
            <w:proofErr w:type="spellStart"/>
            <w:r w:rsidR="00A0710F" w:rsidRPr="00A0710F">
              <w:rPr>
                <w:sz w:val="18"/>
                <w:highlight w:val="lightGray"/>
              </w:rPr>
              <w:t>Verdana</w:t>
            </w:r>
            <w:proofErr w:type="spellEnd"/>
            <w:r w:rsidR="00A0710F" w:rsidRPr="00A0710F">
              <w:rPr>
                <w:sz w:val="18"/>
                <w:highlight w:val="lightGray"/>
              </w:rPr>
              <w:t xml:space="preserve"> 9&gt;</w:t>
            </w:r>
          </w:p>
          <w:p w:rsidR="00A0710F" w:rsidRPr="00A0710F" w:rsidRDefault="00A0710F" w:rsidP="00A2680D">
            <w:pPr>
              <w:rPr>
                <w:sz w:val="18"/>
              </w:rPr>
            </w:pPr>
          </w:p>
          <w:p w:rsidR="00A0710F" w:rsidRDefault="00A0710F" w:rsidP="00A2680D"/>
          <w:p w:rsidR="001E72E4" w:rsidRPr="00A0710F" w:rsidRDefault="001E72E4" w:rsidP="001E72E4">
            <w:pPr>
              <w:rPr>
                <w:sz w:val="18"/>
              </w:rPr>
            </w:pPr>
            <w:r w:rsidRPr="001E72E4">
              <w:rPr>
                <w:sz w:val="18"/>
                <w:highlight w:val="lightGray"/>
              </w:rPr>
              <w:t>&lt;indien uitgevoerd in combinatie het aandeel in de combinatie van Gegadigde en een omschrijving van de feitelijke door Gegadigde uitgevoerde werkzaamheden&gt;</w:t>
            </w:r>
            <w:r>
              <w:rPr>
                <w:sz w:val="18"/>
              </w:rPr>
              <w:t xml:space="preserve"> </w:t>
            </w:r>
          </w:p>
          <w:p w:rsidR="00A0710F" w:rsidRDefault="00A0710F" w:rsidP="00A2680D"/>
        </w:tc>
      </w:tr>
      <w:tr w:rsidR="00E85137" w:rsidTr="007521FB">
        <w:tc>
          <w:tcPr>
            <w:tcW w:w="2660" w:type="dxa"/>
          </w:tcPr>
          <w:p w:rsidR="00E85137" w:rsidRDefault="00E85137" w:rsidP="00A0710F">
            <w:r>
              <w:t xml:space="preserve">Referentie heeft betrekking op de volgende </w:t>
            </w:r>
            <w:r w:rsidR="0022519B">
              <w:t>kern</w:t>
            </w:r>
            <w:r>
              <w:t>competenties</w:t>
            </w:r>
          </w:p>
        </w:tc>
        <w:tc>
          <w:tcPr>
            <w:tcW w:w="6976" w:type="dxa"/>
          </w:tcPr>
          <w:p w:rsidR="00E85137" w:rsidRDefault="00E85137" w:rsidP="00E85137"/>
          <w:p w:rsidR="00E85137" w:rsidRPr="00A0710F" w:rsidRDefault="00E85137" w:rsidP="00E85137">
            <w:pPr>
              <w:rPr>
                <w:sz w:val="18"/>
              </w:rPr>
            </w:pPr>
            <w:r w:rsidRPr="001E72E4">
              <w:rPr>
                <w:sz w:val="18"/>
                <w:highlight w:val="lightGray"/>
              </w:rPr>
              <w:t>&lt;</w:t>
            </w:r>
            <w:r>
              <w:rPr>
                <w:sz w:val="18"/>
                <w:highlight w:val="lightGray"/>
              </w:rPr>
              <w:t>aangeven welke competentie van toepassing zijn op</w:t>
            </w:r>
            <w:r w:rsidR="009E084E">
              <w:rPr>
                <w:sz w:val="18"/>
                <w:highlight w:val="lightGray"/>
              </w:rPr>
              <w:t xml:space="preserve"> deze referentie (B1, B2, B3,</w:t>
            </w:r>
            <w:r w:rsidRPr="001E72E4">
              <w:rPr>
                <w:sz w:val="18"/>
                <w:highlight w:val="lightGray"/>
              </w:rPr>
              <w:t>&gt;</w:t>
            </w:r>
            <w:r>
              <w:rPr>
                <w:sz w:val="18"/>
              </w:rPr>
              <w:t xml:space="preserve"> </w:t>
            </w:r>
          </w:p>
          <w:p w:rsidR="00E85137" w:rsidRDefault="00E85137" w:rsidP="00A2680D"/>
          <w:p w:rsidR="00E85137" w:rsidRDefault="00E85137" w:rsidP="00A2680D"/>
          <w:p w:rsidR="00E85137" w:rsidRDefault="00E85137" w:rsidP="00A2680D"/>
          <w:p w:rsidR="00E85137" w:rsidRDefault="00E85137" w:rsidP="00A2680D"/>
        </w:tc>
      </w:tr>
    </w:tbl>
    <w:p w:rsidR="007733BD" w:rsidRPr="007733BD" w:rsidRDefault="007733BD" w:rsidP="00A2680D"/>
    <w:p w:rsidR="007733BD" w:rsidRDefault="007733BD" w:rsidP="00A2680D">
      <w:pPr>
        <w:rPr>
          <w:b/>
        </w:rPr>
      </w:pPr>
    </w:p>
    <w:p w:rsidR="007733BD" w:rsidRPr="007733BD" w:rsidRDefault="007733BD" w:rsidP="00A2680D">
      <w:pPr>
        <w:rPr>
          <w:b/>
        </w:rPr>
      </w:pPr>
    </w:p>
    <w:p w:rsidR="003500C4" w:rsidRPr="003500C4" w:rsidRDefault="003500C4" w:rsidP="003500C4"/>
    <w:p w:rsidR="003500C4" w:rsidRPr="003500C4" w:rsidRDefault="003500C4" w:rsidP="003500C4"/>
    <w:p w:rsidR="003500C4" w:rsidRPr="003500C4" w:rsidRDefault="003500C4" w:rsidP="003500C4"/>
    <w:p w:rsidR="003500C4" w:rsidRPr="003500C4" w:rsidRDefault="003500C4" w:rsidP="003500C4"/>
    <w:p w:rsidR="003500C4" w:rsidRPr="003500C4" w:rsidRDefault="003500C4" w:rsidP="003500C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976"/>
      </w:tblGrid>
      <w:tr w:rsidR="00E85137" w:rsidTr="001E6121">
        <w:tc>
          <w:tcPr>
            <w:tcW w:w="9636" w:type="dxa"/>
            <w:gridSpan w:val="2"/>
            <w:shd w:val="clear" w:color="auto" w:fill="B8CCE4" w:themeFill="accent1" w:themeFillTint="66"/>
          </w:tcPr>
          <w:p w:rsidR="00E85137" w:rsidRDefault="00E85137" w:rsidP="001E6121">
            <w:pPr>
              <w:tabs>
                <w:tab w:val="left" w:pos="2055"/>
              </w:tabs>
              <w:spacing w:after="200" w:line="276" w:lineRule="auto"/>
            </w:pPr>
            <w:r>
              <w:lastRenderedPageBreak/>
              <w:t>Referentie 2</w:t>
            </w:r>
          </w:p>
          <w:p w:rsidR="00E85137" w:rsidRDefault="00E85137" w:rsidP="001E6121"/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 xml:space="preserve">Naam project 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Default="00E85137" w:rsidP="001E6121"/>
        </w:tc>
      </w:tr>
      <w:tr w:rsidR="00E85137" w:rsidTr="001E6121">
        <w:trPr>
          <w:trHeight w:val="1006"/>
        </w:trPr>
        <w:tc>
          <w:tcPr>
            <w:tcW w:w="2660" w:type="dxa"/>
          </w:tcPr>
          <w:p w:rsidR="00E85137" w:rsidRDefault="00E85137" w:rsidP="001E6121">
            <w:r>
              <w:t xml:space="preserve">Naam Opdrachtgever </w:t>
            </w:r>
          </w:p>
        </w:tc>
        <w:tc>
          <w:tcPr>
            <w:tcW w:w="6976" w:type="dxa"/>
          </w:tcPr>
          <w:p w:rsidR="00E85137" w:rsidRPr="00A0710F" w:rsidRDefault="00E85137" w:rsidP="001E6121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 xml:space="preserve">&lt;naam, </w:t>
            </w:r>
            <w:r w:rsidR="00F9480D">
              <w:rPr>
                <w:sz w:val="18"/>
                <w:highlight w:val="lightGray"/>
              </w:rPr>
              <w:t xml:space="preserve">contactpersoon, </w:t>
            </w:r>
            <w:r w:rsidRPr="00A0710F">
              <w:rPr>
                <w:sz w:val="18"/>
                <w:highlight w:val="lightGray"/>
              </w:rPr>
              <w:t>adres, plaats, telefoonnummer, email&gt;</w:t>
            </w:r>
          </w:p>
          <w:p w:rsidR="00E85137" w:rsidRPr="00A0710F" w:rsidRDefault="00E85137" w:rsidP="001E6121">
            <w:pPr>
              <w:rPr>
                <w:sz w:val="18"/>
              </w:rPr>
            </w:pPr>
          </w:p>
          <w:p w:rsidR="00E85137" w:rsidRDefault="00E85137" w:rsidP="001E6121"/>
          <w:p w:rsidR="00E85137" w:rsidRDefault="00E85137" w:rsidP="001E6121"/>
          <w:p w:rsidR="00E85137" w:rsidRDefault="00E85137" w:rsidP="001E6121"/>
        </w:tc>
      </w:tr>
      <w:tr w:rsidR="00E85137" w:rsidRPr="00A0710F" w:rsidTr="001E6121">
        <w:tc>
          <w:tcPr>
            <w:tcW w:w="2660" w:type="dxa"/>
          </w:tcPr>
          <w:p w:rsidR="00E85137" w:rsidRDefault="00E85137" w:rsidP="001E6121">
            <w:r>
              <w:t>Naam Gegadigde ( of naam derde in geval van een beroep op derde)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Pr="00A0710F" w:rsidRDefault="00E85137" w:rsidP="001E6121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>&lt;naam, adres, plaats, telefoonnummer, email&gt;</w:t>
            </w:r>
          </w:p>
          <w:p w:rsidR="00E85137" w:rsidRPr="00A0710F" w:rsidRDefault="00E85137" w:rsidP="001E6121">
            <w:pPr>
              <w:rPr>
                <w:sz w:val="18"/>
              </w:rPr>
            </w:pPr>
          </w:p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>Opdrachtwaarde in € (</w:t>
            </w:r>
            <w:proofErr w:type="spellStart"/>
            <w:r>
              <w:t>excl</w:t>
            </w:r>
            <w:proofErr w:type="spellEnd"/>
            <w:r>
              <w:t xml:space="preserve"> btw)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Default="00E85137" w:rsidP="001E6121"/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 xml:space="preserve">Looptijd van de opdracht 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Default="00E85137" w:rsidP="001E6121">
            <w:r w:rsidRPr="00A0710F">
              <w:rPr>
                <w:sz w:val="18"/>
                <w:highlight w:val="lightGray"/>
              </w:rPr>
              <w:t>&lt;startdatum van de opdracht en einddatum&gt;</w:t>
            </w:r>
          </w:p>
        </w:tc>
      </w:tr>
      <w:tr w:rsidR="00E85137" w:rsidTr="001E6121">
        <w:trPr>
          <w:trHeight w:val="2236"/>
        </w:trPr>
        <w:tc>
          <w:tcPr>
            <w:tcW w:w="2660" w:type="dxa"/>
          </w:tcPr>
          <w:p w:rsidR="00E85137" w:rsidRDefault="00E85137" w:rsidP="001E6121">
            <w:r>
              <w:t xml:space="preserve">Beschrijving van het project </w:t>
            </w:r>
          </w:p>
        </w:tc>
        <w:tc>
          <w:tcPr>
            <w:tcW w:w="6976" w:type="dxa"/>
          </w:tcPr>
          <w:p w:rsidR="00E85137" w:rsidRDefault="00E85137" w:rsidP="001E6121"/>
          <w:p w:rsidR="00E85137" w:rsidRPr="00A0710F" w:rsidRDefault="00E85137" w:rsidP="001E6121">
            <w:pPr>
              <w:rPr>
                <w:sz w:val="18"/>
              </w:rPr>
            </w:pPr>
            <w:r>
              <w:rPr>
                <w:sz w:val="18"/>
                <w:highlight w:val="lightGray"/>
              </w:rPr>
              <w:t>&lt;max 1 A</w:t>
            </w:r>
            <w:r w:rsidRPr="00A0710F">
              <w:rPr>
                <w:sz w:val="18"/>
                <w:highlight w:val="lightGray"/>
              </w:rPr>
              <w:t xml:space="preserve">4 , inclusief afbeeldingen, lettertype </w:t>
            </w:r>
            <w:proofErr w:type="spellStart"/>
            <w:r w:rsidRPr="00A0710F">
              <w:rPr>
                <w:sz w:val="18"/>
                <w:highlight w:val="lightGray"/>
              </w:rPr>
              <w:t>Verdana</w:t>
            </w:r>
            <w:proofErr w:type="spellEnd"/>
            <w:r w:rsidRPr="00A0710F">
              <w:rPr>
                <w:sz w:val="18"/>
                <w:highlight w:val="lightGray"/>
              </w:rPr>
              <w:t xml:space="preserve"> 9&gt;</w:t>
            </w:r>
          </w:p>
          <w:p w:rsidR="00E85137" w:rsidRPr="00A0710F" w:rsidRDefault="00E85137" w:rsidP="001E6121">
            <w:pPr>
              <w:rPr>
                <w:sz w:val="18"/>
              </w:rPr>
            </w:pPr>
          </w:p>
          <w:p w:rsidR="00E85137" w:rsidRDefault="00E85137" w:rsidP="001E6121"/>
          <w:p w:rsidR="00E85137" w:rsidRPr="00A0710F" w:rsidRDefault="00E85137" w:rsidP="001E6121">
            <w:pPr>
              <w:rPr>
                <w:sz w:val="18"/>
              </w:rPr>
            </w:pPr>
            <w:r w:rsidRPr="001E72E4">
              <w:rPr>
                <w:sz w:val="18"/>
                <w:highlight w:val="lightGray"/>
              </w:rPr>
              <w:t>&lt;indien uitgevoerd in combinatie het aandeel in de combinatie van Gegadigde en een omschrijving van de feitelijke door Gegadigde uitgevoerde werkzaamheden&gt;</w:t>
            </w:r>
            <w:r>
              <w:rPr>
                <w:sz w:val="18"/>
              </w:rPr>
              <w:t xml:space="preserve"> </w:t>
            </w:r>
          </w:p>
          <w:p w:rsidR="00E85137" w:rsidRDefault="00E85137" w:rsidP="001E6121"/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 xml:space="preserve">Referentie heeft betrekking op de volgende </w:t>
            </w:r>
            <w:r w:rsidR="0022519B">
              <w:t>kern</w:t>
            </w:r>
            <w:r>
              <w:t>competenties</w:t>
            </w:r>
          </w:p>
        </w:tc>
        <w:tc>
          <w:tcPr>
            <w:tcW w:w="6976" w:type="dxa"/>
          </w:tcPr>
          <w:p w:rsidR="00E85137" w:rsidRDefault="00E85137" w:rsidP="001E6121"/>
          <w:p w:rsidR="00E85137" w:rsidRPr="00A0710F" w:rsidRDefault="00E85137" w:rsidP="001E6121">
            <w:pPr>
              <w:rPr>
                <w:sz w:val="18"/>
              </w:rPr>
            </w:pPr>
            <w:r w:rsidRPr="001E72E4">
              <w:rPr>
                <w:sz w:val="18"/>
                <w:highlight w:val="lightGray"/>
              </w:rPr>
              <w:t>&lt;</w:t>
            </w:r>
            <w:r>
              <w:rPr>
                <w:sz w:val="18"/>
                <w:highlight w:val="lightGray"/>
              </w:rPr>
              <w:t>aangeven welke competentie van toepassing zijn op</w:t>
            </w:r>
            <w:r w:rsidR="00F9480D">
              <w:rPr>
                <w:sz w:val="18"/>
                <w:highlight w:val="lightGray"/>
              </w:rPr>
              <w:t xml:space="preserve"> deze referentie (B1, B2, B3</w:t>
            </w:r>
            <w:r w:rsidRPr="001E72E4">
              <w:rPr>
                <w:sz w:val="18"/>
                <w:highlight w:val="lightGray"/>
              </w:rPr>
              <w:t>&gt;</w:t>
            </w:r>
            <w:r>
              <w:rPr>
                <w:sz w:val="18"/>
              </w:rPr>
              <w:t xml:space="preserve"> </w:t>
            </w:r>
          </w:p>
          <w:p w:rsidR="00E85137" w:rsidRDefault="00E85137" w:rsidP="001E6121"/>
          <w:p w:rsidR="00E85137" w:rsidRDefault="00E85137" w:rsidP="001E6121"/>
          <w:p w:rsidR="00E85137" w:rsidRDefault="00E85137" w:rsidP="001E6121"/>
          <w:p w:rsidR="00E85137" w:rsidRDefault="00E85137" w:rsidP="001E6121"/>
        </w:tc>
      </w:tr>
    </w:tbl>
    <w:p w:rsidR="003500C4" w:rsidRDefault="003500C4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p w:rsidR="004A469C" w:rsidRDefault="004A469C" w:rsidP="003500C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976"/>
      </w:tblGrid>
      <w:tr w:rsidR="00E85137" w:rsidTr="001E6121">
        <w:tc>
          <w:tcPr>
            <w:tcW w:w="9636" w:type="dxa"/>
            <w:gridSpan w:val="2"/>
            <w:shd w:val="clear" w:color="auto" w:fill="B8CCE4" w:themeFill="accent1" w:themeFillTint="66"/>
          </w:tcPr>
          <w:p w:rsidR="00E85137" w:rsidRDefault="00E85137" w:rsidP="001E6121">
            <w:pPr>
              <w:tabs>
                <w:tab w:val="left" w:pos="2055"/>
              </w:tabs>
              <w:spacing w:after="200" w:line="276" w:lineRule="auto"/>
            </w:pPr>
            <w:r>
              <w:lastRenderedPageBreak/>
              <w:t>Referentie 3</w:t>
            </w:r>
          </w:p>
          <w:p w:rsidR="00E85137" w:rsidRDefault="00E85137" w:rsidP="001E6121"/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 xml:space="preserve">Naam project 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Default="00E85137" w:rsidP="001E6121"/>
        </w:tc>
      </w:tr>
      <w:tr w:rsidR="00E85137" w:rsidTr="001E6121">
        <w:trPr>
          <w:trHeight w:val="1006"/>
        </w:trPr>
        <w:tc>
          <w:tcPr>
            <w:tcW w:w="2660" w:type="dxa"/>
          </w:tcPr>
          <w:p w:rsidR="00E85137" w:rsidRDefault="00E85137" w:rsidP="001E6121">
            <w:r>
              <w:t xml:space="preserve">Naam Opdrachtgever </w:t>
            </w:r>
          </w:p>
        </w:tc>
        <w:tc>
          <w:tcPr>
            <w:tcW w:w="6976" w:type="dxa"/>
          </w:tcPr>
          <w:p w:rsidR="00E85137" w:rsidRPr="00A0710F" w:rsidRDefault="00E85137" w:rsidP="001E6121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 xml:space="preserve">&lt;naam, </w:t>
            </w:r>
            <w:proofErr w:type="spellStart"/>
            <w:r w:rsidR="00F9480D">
              <w:rPr>
                <w:sz w:val="18"/>
                <w:highlight w:val="lightGray"/>
              </w:rPr>
              <w:t>contactpersoon,</w:t>
            </w:r>
            <w:r w:rsidRPr="00A0710F">
              <w:rPr>
                <w:sz w:val="18"/>
                <w:highlight w:val="lightGray"/>
              </w:rPr>
              <w:t>adres</w:t>
            </w:r>
            <w:proofErr w:type="spellEnd"/>
            <w:r w:rsidRPr="00A0710F">
              <w:rPr>
                <w:sz w:val="18"/>
                <w:highlight w:val="lightGray"/>
              </w:rPr>
              <w:t>, plaats, telefoonnummer, email&gt;</w:t>
            </w:r>
          </w:p>
          <w:p w:rsidR="00E85137" w:rsidRPr="00A0710F" w:rsidRDefault="00E85137" w:rsidP="001E6121">
            <w:pPr>
              <w:rPr>
                <w:sz w:val="18"/>
              </w:rPr>
            </w:pPr>
          </w:p>
          <w:p w:rsidR="00E85137" w:rsidRDefault="00E85137" w:rsidP="001E6121"/>
          <w:p w:rsidR="00E85137" w:rsidRDefault="00E85137" w:rsidP="001E6121"/>
          <w:p w:rsidR="00E85137" w:rsidRDefault="00E85137" w:rsidP="001E6121"/>
        </w:tc>
      </w:tr>
      <w:tr w:rsidR="00E85137" w:rsidRPr="00A0710F" w:rsidTr="001E6121">
        <w:tc>
          <w:tcPr>
            <w:tcW w:w="2660" w:type="dxa"/>
          </w:tcPr>
          <w:p w:rsidR="00E85137" w:rsidRDefault="00E85137" w:rsidP="001E6121">
            <w:r>
              <w:t>Naam Gegadigde ( of naam derde in geval van een beroep op derde)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Pr="00A0710F" w:rsidRDefault="00E85137" w:rsidP="001E6121">
            <w:pPr>
              <w:rPr>
                <w:sz w:val="18"/>
              </w:rPr>
            </w:pPr>
            <w:r w:rsidRPr="00A0710F">
              <w:rPr>
                <w:sz w:val="18"/>
                <w:highlight w:val="lightGray"/>
              </w:rPr>
              <w:t>&lt;naam, adres, plaats, telefoonnummer, email&gt;</w:t>
            </w:r>
          </w:p>
          <w:p w:rsidR="00E85137" w:rsidRPr="00A0710F" w:rsidRDefault="00E85137" w:rsidP="001E6121">
            <w:pPr>
              <w:rPr>
                <w:sz w:val="18"/>
              </w:rPr>
            </w:pPr>
          </w:p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>Opdrachtwaarde in € (</w:t>
            </w:r>
            <w:proofErr w:type="spellStart"/>
            <w:r>
              <w:t>excl</w:t>
            </w:r>
            <w:proofErr w:type="spellEnd"/>
            <w:r>
              <w:t xml:space="preserve"> btw)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Default="00E85137" w:rsidP="001E6121"/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 xml:space="preserve">Looptijd van de opdracht </w:t>
            </w:r>
          </w:p>
          <w:p w:rsidR="00E85137" w:rsidRDefault="00E85137" w:rsidP="001E6121"/>
        </w:tc>
        <w:tc>
          <w:tcPr>
            <w:tcW w:w="6976" w:type="dxa"/>
          </w:tcPr>
          <w:p w:rsidR="00E85137" w:rsidRDefault="00E85137" w:rsidP="001E6121">
            <w:r w:rsidRPr="00A0710F">
              <w:rPr>
                <w:sz w:val="18"/>
                <w:highlight w:val="lightGray"/>
              </w:rPr>
              <w:t>&lt;startdatum van de opdracht en einddatum&gt;</w:t>
            </w:r>
          </w:p>
        </w:tc>
      </w:tr>
      <w:tr w:rsidR="00E85137" w:rsidTr="001E6121">
        <w:trPr>
          <w:trHeight w:val="2236"/>
        </w:trPr>
        <w:tc>
          <w:tcPr>
            <w:tcW w:w="2660" w:type="dxa"/>
          </w:tcPr>
          <w:p w:rsidR="00E85137" w:rsidRDefault="00E85137" w:rsidP="001E6121">
            <w:r>
              <w:t xml:space="preserve">Beschrijving van het project </w:t>
            </w:r>
          </w:p>
        </w:tc>
        <w:tc>
          <w:tcPr>
            <w:tcW w:w="6976" w:type="dxa"/>
          </w:tcPr>
          <w:p w:rsidR="00E85137" w:rsidRDefault="00E85137" w:rsidP="001E6121"/>
          <w:p w:rsidR="00E85137" w:rsidRPr="00A0710F" w:rsidRDefault="00E85137" w:rsidP="001E6121">
            <w:pPr>
              <w:rPr>
                <w:sz w:val="18"/>
              </w:rPr>
            </w:pPr>
            <w:r>
              <w:rPr>
                <w:sz w:val="18"/>
                <w:highlight w:val="lightGray"/>
              </w:rPr>
              <w:t>&lt;max 1 A</w:t>
            </w:r>
            <w:r w:rsidRPr="00A0710F">
              <w:rPr>
                <w:sz w:val="18"/>
                <w:highlight w:val="lightGray"/>
              </w:rPr>
              <w:t xml:space="preserve">4 , inclusief afbeeldingen, lettertype </w:t>
            </w:r>
            <w:proofErr w:type="spellStart"/>
            <w:r w:rsidRPr="00A0710F">
              <w:rPr>
                <w:sz w:val="18"/>
                <w:highlight w:val="lightGray"/>
              </w:rPr>
              <w:t>Verdana</w:t>
            </w:r>
            <w:proofErr w:type="spellEnd"/>
            <w:r w:rsidRPr="00A0710F">
              <w:rPr>
                <w:sz w:val="18"/>
                <w:highlight w:val="lightGray"/>
              </w:rPr>
              <w:t xml:space="preserve"> 9&gt;</w:t>
            </w:r>
          </w:p>
          <w:p w:rsidR="00E85137" w:rsidRPr="00A0710F" w:rsidRDefault="00E85137" w:rsidP="001E6121">
            <w:pPr>
              <w:rPr>
                <w:sz w:val="18"/>
              </w:rPr>
            </w:pPr>
          </w:p>
          <w:p w:rsidR="00E85137" w:rsidRDefault="00E85137" w:rsidP="001E6121"/>
          <w:p w:rsidR="00E85137" w:rsidRPr="00A0710F" w:rsidRDefault="00E85137" w:rsidP="001E6121">
            <w:pPr>
              <w:rPr>
                <w:sz w:val="18"/>
              </w:rPr>
            </w:pPr>
            <w:r w:rsidRPr="001E72E4">
              <w:rPr>
                <w:sz w:val="18"/>
                <w:highlight w:val="lightGray"/>
              </w:rPr>
              <w:t>&lt;indien uitgevoerd in combinatie het aandeel in de combinatie van Gegadigde en een omschrijving van de feitelijke door Gegadigde uitgevoerde werkzaamheden&gt;</w:t>
            </w:r>
            <w:r>
              <w:rPr>
                <w:sz w:val="18"/>
              </w:rPr>
              <w:t xml:space="preserve"> </w:t>
            </w:r>
          </w:p>
          <w:p w:rsidR="00E85137" w:rsidRDefault="00E85137" w:rsidP="001E6121"/>
        </w:tc>
      </w:tr>
      <w:tr w:rsidR="00E85137" w:rsidTr="001E6121">
        <w:tc>
          <w:tcPr>
            <w:tcW w:w="2660" w:type="dxa"/>
          </w:tcPr>
          <w:p w:rsidR="00E85137" w:rsidRDefault="00E85137" w:rsidP="001E6121">
            <w:r>
              <w:t xml:space="preserve">Referentie heeft betrekking op de volgende </w:t>
            </w:r>
            <w:r w:rsidR="0022519B">
              <w:t>kern</w:t>
            </w:r>
            <w:r>
              <w:t>competenties</w:t>
            </w:r>
          </w:p>
        </w:tc>
        <w:tc>
          <w:tcPr>
            <w:tcW w:w="6976" w:type="dxa"/>
          </w:tcPr>
          <w:p w:rsidR="00E85137" w:rsidRDefault="00E85137" w:rsidP="001E6121"/>
          <w:p w:rsidR="00E85137" w:rsidRPr="00A0710F" w:rsidRDefault="00E85137" w:rsidP="001E6121">
            <w:pPr>
              <w:rPr>
                <w:sz w:val="18"/>
              </w:rPr>
            </w:pPr>
            <w:r w:rsidRPr="001E72E4">
              <w:rPr>
                <w:sz w:val="18"/>
                <w:highlight w:val="lightGray"/>
              </w:rPr>
              <w:t>&lt;</w:t>
            </w:r>
            <w:r>
              <w:rPr>
                <w:sz w:val="18"/>
                <w:highlight w:val="lightGray"/>
              </w:rPr>
              <w:t>aangeven welke competentie van toepassing zijn op</w:t>
            </w:r>
            <w:r w:rsidR="00F9480D">
              <w:rPr>
                <w:sz w:val="18"/>
                <w:highlight w:val="lightGray"/>
              </w:rPr>
              <w:t xml:space="preserve"> deze referentie (B1, B2, B3</w:t>
            </w:r>
            <w:r w:rsidRPr="001E72E4">
              <w:rPr>
                <w:sz w:val="18"/>
                <w:highlight w:val="lightGray"/>
              </w:rPr>
              <w:t>&gt;</w:t>
            </w:r>
            <w:r>
              <w:rPr>
                <w:sz w:val="18"/>
              </w:rPr>
              <w:t xml:space="preserve"> </w:t>
            </w:r>
          </w:p>
          <w:p w:rsidR="00E85137" w:rsidRDefault="00E85137" w:rsidP="001E6121"/>
          <w:p w:rsidR="00E85137" w:rsidRDefault="00E85137" w:rsidP="001E6121"/>
          <w:p w:rsidR="00E85137" w:rsidRDefault="00E85137" w:rsidP="001E6121"/>
          <w:p w:rsidR="00E85137" w:rsidRDefault="00E85137" w:rsidP="001E6121"/>
        </w:tc>
      </w:tr>
    </w:tbl>
    <w:p w:rsidR="00E85137" w:rsidRPr="003500C4" w:rsidRDefault="00E85137" w:rsidP="003500C4"/>
    <w:p w:rsidR="003500C4" w:rsidRDefault="003500C4" w:rsidP="003500C4"/>
    <w:p w:rsidR="003500C4" w:rsidRDefault="003500C4" w:rsidP="003500C4"/>
    <w:sectPr w:rsidR="003500C4" w:rsidSect="00C734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276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C70" w:rsidRDefault="00CA4C70" w:rsidP="00A2680D">
      <w:r>
        <w:separator/>
      </w:r>
    </w:p>
  </w:endnote>
  <w:endnote w:type="continuationSeparator" w:id="0">
    <w:p w:rsidR="00CA4C70" w:rsidRDefault="00CA4C70" w:rsidP="00A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C3" w:rsidRDefault="00F115C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80D" w:rsidRPr="00C734A5" w:rsidRDefault="00A2680D" w:rsidP="00C734A5">
    <w:pPr>
      <w:pStyle w:val="Voetteks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3BD" w:rsidRDefault="007733BD" w:rsidP="0066540C">
    <w:pPr>
      <w:pStyle w:val="Voettekst"/>
      <w:jc w:val="center"/>
    </w:pPr>
    <w:r>
      <w:rPr>
        <w:noProof/>
      </w:rPr>
      <w:drawing>
        <wp:inline distT="0" distB="0" distL="0" distR="0" wp14:anchorId="1CAC8D8E" wp14:editId="22BF3783">
          <wp:extent cx="2486025" cy="590550"/>
          <wp:effectExtent l="0" t="0" r="9525" b="0"/>
          <wp:docPr id="2" name="Afbeelding 2" descr="SenK_Slogan+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nK_Slogan+ww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34A5" w:rsidRDefault="00C734A5" w:rsidP="00C734A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C70" w:rsidRDefault="00CA4C70" w:rsidP="00A2680D">
      <w:r>
        <w:separator/>
      </w:r>
    </w:p>
  </w:footnote>
  <w:footnote w:type="continuationSeparator" w:id="0">
    <w:p w:rsidR="00CA4C70" w:rsidRDefault="00CA4C70" w:rsidP="00A26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C3" w:rsidRDefault="00F115C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C3" w:rsidRDefault="00F115C3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4A5" w:rsidRDefault="001A4A0E" w:rsidP="00C734A5">
    <w:r>
      <w:rPr>
        <w:noProof/>
      </w:rPr>
      <w:drawing>
        <wp:inline distT="0" distB="0" distL="0" distR="0" wp14:anchorId="4F73DF9A" wp14:editId="2B55FBE0">
          <wp:extent cx="5760720" cy="976002"/>
          <wp:effectExtent l="0" t="0" r="0" b="0"/>
          <wp:docPr id="21" name="Afbeelding 21" descr="SenK_Logo+Adres3 zonder 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nK_Logo+Adres3 zonder fax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9"/>
                  <a:stretch/>
                </pic:blipFill>
                <pic:spPr bwMode="auto">
                  <a:xfrm>
                    <a:off x="0" y="0"/>
                    <a:ext cx="5760720" cy="9760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9E4"/>
    <w:multiLevelType w:val="multilevel"/>
    <w:tmpl w:val="8FB8F20C"/>
    <w:styleLink w:val="HHSKOpsomming"/>
    <w:lvl w:ilvl="0">
      <w:start w:val="1"/>
      <w:numFmt w:val="decimal"/>
      <w:pStyle w:val="Subparagraaf"/>
      <w:lvlText w:val="%1."/>
      <w:lvlJc w:val="left"/>
      <w:pPr>
        <w:ind w:left="360" w:hanging="360"/>
      </w:pPr>
      <w:rPr>
        <w:rFonts w:ascii="Verdana" w:hAnsi="Verdana"/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hAnsi="Verdana"/>
        <w:b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004E38"/>
    <w:multiLevelType w:val="multilevel"/>
    <w:tmpl w:val="8FB8F20C"/>
    <w:numStyleLink w:val="HHSKOpsomming"/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MYCORSA"/>
    <w:docVar w:name="DocAuthor" w:val="Ruud Test Brok"/>
    <w:docVar w:name="DocDuplex" w:val="DUPLEX_DEFAULT"/>
    <w:docVar w:name="DocIndex" w:val="0050"/>
    <w:docVar w:name="DocPrinter" w:val="NOPRINTER"/>
    <w:docVar w:name="DocReg" w:val="0"/>
    <w:docVar w:name="DocType" w:val="UIT"/>
    <w:docVar w:name="DocumentLanguage" w:val="nl-NL"/>
    <w:docVar w:name="IW_Generated" w:val="True"/>
    <w:docVar w:name="KingAsync" w:val="none"/>
    <w:docVar w:name="KingWizard" w:val="0"/>
    <w:docVar w:name="mitStyleTemplates" w:val="HHSK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31"/>
  </w:docVars>
  <w:rsids>
    <w:rsidRoot w:val="007733BD"/>
    <w:rsid w:val="00087A14"/>
    <w:rsid w:val="001A4A0E"/>
    <w:rsid w:val="001C29E8"/>
    <w:rsid w:val="001E72E4"/>
    <w:rsid w:val="001F7C45"/>
    <w:rsid w:val="0022519B"/>
    <w:rsid w:val="002C0E06"/>
    <w:rsid w:val="002F2124"/>
    <w:rsid w:val="0032127D"/>
    <w:rsid w:val="00345032"/>
    <w:rsid w:val="00345E81"/>
    <w:rsid w:val="003500C4"/>
    <w:rsid w:val="003A5025"/>
    <w:rsid w:val="003E143D"/>
    <w:rsid w:val="004A469C"/>
    <w:rsid w:val="004E36C7"/>
    <w:rsid w:val="004F54C3"/>
    <w:rsid w:val="005E1E9B"/>
    <w:rsid w:val="005F57AA"/>
    <w:rsid w:val="00621088"/>
    <w:rsid w:val="0062118F"/>
    <w:rsid w:val="00634C73"/>
    <w:rsid w:val="00657C0B"/>
    <w:rsid w:val="00681F3B"/>
    <w:rsid w:val="007521FB"/>
    <w:rsid w:val="007733BD"/>
    <w:rsid w:val="007A1AE8"/>
    <w:rsid w:val="00826104"/>
    <w:rsid w:val="00856268"/>
    <w:rsid w:val="008F3259"/>
    <w:rsid w:val="00976EDE"/>
    <w:rsid w:val="009E084E"/>
    <w:rsid w:val="009E5761"/>
    <w:rsid w:val="00A0710F"/>
    <w:rsid w:val="00A2680D"/>
    <w:rsid w:val="00A34428"/>
    <w:rsid w:val="00A56F39"/>
    <w:rsid w:val="00A82305"/>
    <w:rsid w:val="00B649F0"/>
    <w:rsid w:val="00B90E71"/>
    <w:rsid w:val="00C03EA4"/>
    <w:rsid w:val="00C51970"/>
    <w:rsid w:val="00C734A5"/>
    <w:rsid w:val="00CA27BD"/>
    <w:rsid w:val="00CA4C70"/>
    <w:rsid w:val="00CC1A96"/>
    <w:rsid w:val="00CC354D"/>
    <w:rsid w:val="00CF34B8"/>
    <w:rsid w:val="00D05F61"/>
    <w:rsid w:val="00DC3082"/>
    <w:rsid w:val="00DC5D47"/>
    <w:rsid w:val="00DE22F1"/>
    <w:rsid w:val="00E47A1D"/>
    <w:rsid w:val="00E85137"/>
    <w:rsid w:val="00EC2A9E"/>
    <w:rsid w:val="00EE0F76"/>
    <w:rsid w:val="00F10BE0"/>
    <w:rsid w:val="00F115C3"/>
    <w:rsid w:val="00F47DBE"/>
    <w:rsid w:val="00F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33CC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uiPriority w:val="99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10BE0"/>
    <w:pPr>
      <w:tabs>
        <w:tab w:val="left" w:pos="-1440"/>
        <w:tab w:val="left" w:pos="-720"/>
        <w:tab w:val="left" w:pos="0"/>
        <w:tab w:val="left" w:pos="380"/>
      </w:tabs>
      <w:ind w:left="720"/>
      <w:contextualSpacing/>
    </w:pPr>
    <w:rPr>
      <w:rFonts w:eastAsia="Times New Roman" w:cs="Times New Roman"/>
      <w:szCs w:val="20"/>
    </w:rPr>
  </w:style>
  <w:style w:type="character" w:styleId="Verwijzingopmerking">
    <w:name w:val="annotation reference"/>
    <w:basedOn w:val="Standaardalinea-lettertype"/>
    <w:uiPriority w:val="99"/>
    <w:rsid w:val="007521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521FB"/>
    <w:pPr>
      <w:tabs>
        <w:tab w:val="left" w:pos="-1440"/>
        <w:tab w:val="left" w:pos="-720"/>
        <w:tab w:val="left" w:pos="0"/>
        <w:tab w:val="left" w:pos="380"/>
      </w:tabs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1F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0E06"/>
    <w:pPr>
      <w:tabs>
        <w:tab w:val="clear" w:pos="-1440"/>
        <w:tab w:val="clear" w:pos="-720"/>
        <w:tab w:val="clear" w:pos="0"/>
        <w:tab w:val="clear" w:pos="380"/>
      </w:tabs>
    </w:pPr>
    <w:rPr>
      <w:rFonts w:eastAsiaTheme="minorEastAsi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0E06"/>
    <w:rPr>
      <w:rFonts w:ascii="Verdana" w:eastAsia="Times New Roman" w:hAnsi="Verdan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uiPriority w:val="99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10BE0"/>
    <w:pPr>
      <w:tabs>
        <w:tab w:val="left" w:pos="-1440"/>
        <w:tab w:val="left" w:pos="-720"/>
        <w:tab w:val="left" w:pos="0"/>
        <w:tab w:val="left" w:pos="380"/>
      </w:tabs>
      <w:ind w:left="720"/>
      <w:contextualSpacing/>
    </w:pPr>
    <w:rPr>
      <w:rFonts w:eastAsia="Times New Roman" w:cs="Times New Roman"/>
      <w:szCs w:val="20"/>
    </w:rPr>
  </w:style>
  <w:style w:type="character" w:styleId="Verwijzingopmerking">
    <w:name w:val="annotation reference"/>
    <w:basedOn w:val="Standaardalinea-lettertype"/>
    <w:uiPriority w:val="99"/>
    <w:rsid w:val="007521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521FB"/>
    <w:pPr>
      <w:tabs>
        <w:tab w:val="left" w:pos="-1440"/>
        <w:tab w:val="left" w:pos="-720"/>
        <w:tab w:val="left" w:pos="0"/>
        <w:tab w:val="left" w:pos="380"/>
      </w:tabs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1F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0E06"/>
    <w:pPr>
      <w:tabs>
        <w:tab w:val="clear" w:pos="-1440"/>
        <w:tab w:val="clear" w:pos="-720"/>
        <w:tab w:val="clear" w:pos="0"/>
        <w:tab w:val="clear" w:pos="380"/>
      </w:tabs>
    </w:pPr>
    <w:rPr>
      <w:rFonts w:eastAsiaTheme="minorEastAsi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0E06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ban\AppData\Local\Temp\12\IWRITER\Blanco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2251-7E0E-4E83-B357-BA242FAF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</Template>
  <TotalTime>35</TotalTime>
  <Pages>3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HHSK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Farisha Koerban</dc:creator>
  <cp:lastModifiedBy>Koerban, F.</cp:lastModifiedBy>
  <cp:revision>4</cp:revision>
  <dcterms:created xsi:type="dcterms:W3CDTF">2020-09-15T08:38:00Z</dcterms:created>
  <dcterms:modified xsi:type="dcterms:W3CDTF">2020-09-15T13:55:00Z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