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251037" w14:textId="610EB304" w:rsidR="002950F2" w:rsidRPr="00233DC4" w:rsidRDefault="002950F2" w:rsidP="002950F2">
      <w:pPr>
        <w:keepNext/>
        <w:keepLines/>
        <w:pageBreakBefore/>
        <w:spacing w:before="480" w:line="312" w:lineRule="auto"/>
        <w:outlineLvl w:val="0"/>
        <w:rPr>
          <w:rFonts w:ascii="Arial" w:eastAsiaTheme="majorEastAsia" w:hAnsi="Arial" w:cs="Arial"/>
          <w:b/>
          <w:bCs/>
          <w:color w:val="2C4475" w:themeColor="accent1" w:themeShade="BF"/>
          <w:sz w:val="20"/>
          <w:lang w:eastAsia="en-US"/>
        </w:rPr>
      </w:pPr>
      <w:bookmarkStart w:id="0" w:name="_Hlk38547260"/>
      <w:r w:rsidRPr="00233DC4">
        <w:rPr>
          <w:rFonts w:ascii="Arial" w:eastAsiaTheme="majorEastAsia" w:hAnsi="Arial" w:cs="Arial"/>
          <w:b/>
          <w:bCs/>
          <w:sz w:val="20"/>
          <w:lang w:eastAsia="en-US"/>
        </w:rPr>
        <w:t xml:space="preserve">Bijlage </w:t>
      </w:r>
      <w:r w:rsidR="00233DC4" w:rsidRPr="00233DC4">
        <w:rPr>
          <w:rFonts w:ascii="Arial" w:eastAsiaTheme="majorEastAsia" w:hAnsi="Arial" w:cs="Arial"/>
          <w:b/>
          <w:bCs/>
          <w:sz w:val="20"/>
          <w:lang w:eastAsia="en-US"/>
        </w:rPr>
        <w:t>5</w:t>
      </w:r>
      <w:r w:rsidRPr="00233DC4">
        <w:rPr>
          <w:rFonts w:ascii="Arial" w:eastAsiaTheme="majorEastAsia" w:hAnsi="Arial" w:cs="Arial"/>
          <w:b/>
          <w:bCs/>
          <w:sz w:val="20"/>
          <w:lang w:eastAsia="en-US"/>
        </w:rPr>
        <w:t xml:space="preserve"> - Opgave referentieprojecten</w:t>
      </w:r>
    </w:p>
    <w:bookmarkEnd w:id="0"/>
    <w:p w14:paraId="07EC05B8" w14:textId="1C7BC893" w:rsidR="002950F2" w:rsidRPr="001A39B0" w:rsidRDefault="002950F2" w:rsidP="002950F2">
      <w:pPr>
        <w:rPr>
          <w:rFonts w:ascii="Arial" w:hAnsi="Arial" w:cs="Arial"/>
          <w:sz w:val="20"/>
        </w:rPr>
      </w:pPr>
      <w:r w:rsidRPr="001A39B0">
        <w:rPr>
          <w:rFonts w:ascii="Arial" w:hAnsi="Arial" w:cs="Arial"/>
          <w:sz w:val="20"/>
        </w:rPr>
        <w:t>Europese aanbesteding ‘</w:t>
      </w:r>
      <w:r w:rsidR="001A39B0">
        <w:rPr>
          <w:rFonts w:ascii="Arial" w:hAnsi="Arial" w:cs="Arial"/>
          <w:sz w:val="20"/>
        </w:rPr>
        <w:t xml:space="preserve">Integrale applicatie Regie, </w:t>
      </w:r>
      <w:proofErr w:type="spellStart"/>
      <w:r w:rsidR="001A39B0">
        <w:rPr>
          <w:rFonts w:ascii="Arial" w:hAnsi="Arial" w:cs="Arial"/>
          <w:sz w:val="20"/>
        </w:rPr>
        <w:t>Wmo</w:t>
      </w:r>
      <w:proofErr w:type="spellEnd"/>
      <w:r w:rsidR="001A39B0">
        <w:rPr>
          <w:rFonts w:ascii="Arial" w:hAnsi="Arial" w:cs="Arial"/>
          <w:sz w:val="20"/>
        </w:rPr>
        <w:t xml:space="preserve"> en Jeugd</w:t>
      </w:r>
    </w:p>
    <w:p w14:paraId="04A42184" w14:textId="63A21FE4" w:rsidR="002950F2" w:rsidRPr="001A39B0" w:rsidRDefault="002950F2" w:rsidP="002950F2">
      <w:pPr>
        <w:rPr>
          <w:rFonts w:ascii="Arial" w:hAnsi="Arial" w:cs="Arial"/>
          <w:sz w:val="20"/>
        </w:rPr>
      </w:pPr>
      <w:r w:rsidRPr="001A39B0">
        <w:rPr>
          <w:rFonts w:ascii="Arial" w:hAnsi="Arial" w:cs="Arial"/>
          <w:sz w:val="20"/>
        </w:rPr>
        <w:t>U dient het volgende formulier in te vullen</w:t>
      </w:r>
      <w:r w:rsidR="00D85706">
        <w:rPr>
          <w:rFonts w:ascii="Arial" w:hAnsi="Arial" w:cs="Arial"/>
          <w:sz w:val="20"/>
        </w:rPr>
        <w:t xml:space="preserve"> met 2 referenties en daarbij aan te kruisen voor welke van de gevraagde kerncompetentie(s) deze gelden. </w:t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18"/>
        <w:gridCol w:w="2688"/>
        <w:gridCol w:w="4327"/>
      </w:tblGrid>
      <w:tr w:rsidR="001A39B0" w:rsidRPr="001A39B0" w14:paraId="70BA5BC6" w14:textId="77777777" w:rsidTr="00616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4" w:type="dxa"/>
            <w:gridSpan w:val="2"/>
            <w:shd w:val="clear" w:color="auto" w:fill="C1F0AA"/>
            <w:hideMark/>
          </w:tcPr>
          <w:p w14:paraId="27A664E0" w14:textId="77777777" w:rsidR="002950F2" w:rsidRPr="001A39B0" w:rsidRDefault="002950F2" w:rsidP="007A5193">
            <w:pPr>
              <w:rPr>
                <w:rFonts w:ascii="Arial" w:hAnsi="Arial" w:cs="Arial"/>
                <w:color w:val="auto"/>
                <w:sz w:val="20"/>
              </w:rPr>
            </w:pPr>
            <w:bookmarkStart w:id="1" w:name="_Hlk13040788"/>
            <w:r w:rsidRPr="001A39B0">
              <w:rPr>
                <w:rFonts w:ascii="Arial" w:hAnsi="Arial" w:cs="Arial"/>
                <w:color w:val="auto"/>
                <w:sz w:val="20"/>
              </w:rPr>
              <w:t>Referentie behoort toe aan:</w:t>
            </w:r>
          </w:p>
        </w:tc>
        <w:tc>
          <w:tcPr>
            <w:tcW w:w="7078" w:type="dxa"/>
            <w:gridSpan w:val="2"/>
            <w:shd w:val="clear" w:color="auto" w:fill="C1F0AA"/>
            <w:hideMark/>
          </w:tcPr>
          <w:p w14:paraId="3578A763" w14:textId="77777777" w:rsidR="002950F2" w:rsidRPr="001A39B0" w:rsidRDefault="002950F2" w:rsidP="007A51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1A39B0">
              <w:rPr>
                <w:rFonts w:ascii="Arial" w:hAnsi="Arial" w:cs="Arial"/>
                <w:color w:val="auto"/>
                <w:sz w:val="20"/>
              </w:rPr>
              <w:t>&lt;</w:t>
            </w:r>
            <w:proofErr w:type="gramStart"/>
            <w:r w:rsidRPr="001A39B0">
              <w:rPr>
                <w:rFonts w:ascii="Arial" w:hAnsi="Arial" w:cs="Arial"/>
                <w:color w:val="auto"/>
                <w:sz w:val="20"/>
              </w:rPr>
              <w:t>naam</w:t>
            </w:r>
            <w:proofErr w:type="gramEnd"/>
            <w:r w:rsidRPr="001A39B0">
              <w:rPr>
                <w:rFonts w:ascii="Arial" w:hAnsi="Arial" w:cs="Arial"/>
                <w:color w:val="auto"/>
                <w:sz w:val="20"/>
              </w:rPr>
              <w:t xml:space="preserve"> inschrijver/</w:t>
            </w:r>
            <w:proofErr w:type="spellStart"/>
            <w:r w:rsidRPr="001A39B0">
              <w:rPr>
                <w:rFonts w:ascii="Arial" w:hAnsi="Arial" w:cs="Arial"/>
                <w:color w:val="auto"/>
                <w:sz w:val="20"/>
              </w:rPr>
              <w:t>combinant</w:t>
            </w:r>
            <w:proofErr w:type="spellEnd"/>
            <w:r w:rsidRPr="001A39B0">
              <w:rPr>
                <w:rFonts w:ascii="Arial" w:hAnsi="Arial" w:cs="Arial"/>
                <w:color w:val="auto"/>
                <w:sz w:val="20"/>
              </w:rPr>
              <w:t>/onderaannemer&gt;</w:t>
            </w:r>
          </w:p>
        </w:tc>
      </w:tr>
      <w:tr w:rsidR="002950F2" w:rsidRPr="001A39B0" w14:paraId="4C754F45" w14:textId="77777777" w:rsidTr="001A39B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</w:tcPr>
          <w:p w14:paraId="385FC0D4" w14:textId="53CA832C" w:rsidR="002950F2" w:rsidRPr="001A39B0" w:rsidRDefault="002950F2" w:rsidP="007A5193">
            <w:pPr>
              <w:rPr>
                <w:rFonts w:ascii="Arial" w:hAnsi="Arial" w:cs="Arial"/>
                <w:sz w:val="20"/>
              </w:rPr>
            </w:pPr>
          </w:p>
        </w:tc>
      </w:tr>
      <w:tr w:rsidR="002950F2" w:rsidRPr="001A39B0" w14:paraId="18713D37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4B6EE421" w14:textId="77777777" w:rsidR="002950F2" w:rsidRPr="001A39B0" w:rsidRDefault="002950F2" w:rsidP="007A5193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666" w:type="dxa"/>
            <w:vMerge w:val="restart"/>
            <w:hideMark/>
          </w:tcPr>
          <w:p w14:paraId="7832AC90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89" w:type="dxa"/>
            <w:hideMark/>
          </w:tcPr>
          <w:p w14:paraId="4B1303B4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bookmarkStart w:id="2" w:name="Text2"/>
        <w:tc>
          <w:tcPr>
            <w:tcW w:w="4389" w:type="dxa"/>
            <w:hideMark/>
          </w:tcPr>
          <w:p w14:paraId="3381DFBE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2"/>
          </w:p>
        </w:tc>
      </w:tr>
      <w:tr w:rsidR="002950F2" w:rsidRPr="001A39B0" w14:paraId="2720C263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4B461B81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5B9A0A5D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3F8C7E35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4389" w:type="dxa"/>
            <w:hideMark/>
          </w:tcPr>
          <w:p w14:paraId="0BD28ABA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2950F2" w:rsidRPr="001A39B0" w14:paraId="0CDAE677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2ECE0803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1162FD6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3B35E8ED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Telefoonnummer</w:t>
            </w:r>
          </w:p>
        </w:tc>
        <w:bookmarkStart w:id="4" w:name="Text4"/>
        <w:tc>
          <w:tcPr>
            <w:tcW w:w="4389" w:type="dxa"/>
            <w:hideMark/>
          </w:tcPr>
          <w:p w14:paraId="1E35B12E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2950F2" w:rsidRPr="001A39B0" w14:paraId="49BBD3DA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44C811E9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A63F7B4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782288FB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4389" w:type="dxa"/>
            <w:hideMark/>
          </w:tcPr>
          <w:p w14:paraId="5FEE0828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5"/>
          </w:p>
        </w:tc>
      </w:tr>
      <w:tr w:rsidR="002950F2" w:rsidRPr="001A39B0" w14:paraId="68E0C4A0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45BB2C8F" w14:textId="77777777" w:rsidR="002950F2" w:rsidRPr="001A39B0" w:rsidRDefault="002950F2" w:rsidP="007A5193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666" w:type="dxa"/>
            <w:vMerge w:val="restart"/>
            <w:hideMark/>
          </w:tcPr>
          <w:p w14:paraId="38A94609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689" w:type="dxa"/>
            <w:hideMark/>
          </w:tcPr>
          <w:p w14:paraId="50F0AA2D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Het bedrag aan omzet per jaar</w:t>
            </w:r>
          </w:p>
        </w:tc>
        <w:bookmarkStart w:id="6" w:name="Text6"/>
        <w:tc>
          <w:tcPr>
            <w:tcW w:w="4389" w:type="dxa"/>
            <w:hideMark/>
          </w:tcPr>
          <w:p w14:paraId="3BBD5132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2950F2" w:rsidRPr="001A39B0" w14:paraId="43D0A445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11E429AF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791FE634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57CF4B9B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1A39B0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1A39B0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4389" w:type="dxa"/>
            <w:hideMark/>
          </w:tcPr>
          <w:p w14:paraId="469456BE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2950F2" w:rsidRPr="001A39B0" w14:paraId="22800E5F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363ABE76" w14:textId="77777777" w:rsidR="002950F2" w:rsidRPr="001A39B0" w:rsidRDefault="002950F2" w:rsidP="007A5193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6" w:type="dxa"/>
            <w:vMerge w:val="restart"/>
            <w:hideMark/>
          </w:tcPr>
          <w:p w14:paraId="06A99514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89" w:type="dxa"/>
            <w:hideMark/>
          </w:tcPr>
          <w:p w14:paraId="32C8DC6F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Datum aanvang project</w:t>
            </w:r>
          </w:p>
        </w:tc>
        <w:bookmarkStart w:id="7" w:name="Text7"/>
        <w:tc>
          <w:tcPr>
            <w:tcW w:w="4389" w:type="dxa"/>
            <w:hideMark/>
          </w:tcPr>
          <w:p w14:paraId="5EBD62B1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2950F2" w:rsidRPr="001A39B0" w14:paraId="4DDB8912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25B425D5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0B1C359F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5441D50D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Datum afronding project</w:t>
            </w:r>
          </w:p>
        </w:tc>
        <w:bookmarkStart w:id="8" w:name="Text8"/>
        <w:tc>
          <w:tcPr>
            <w:tcW w:w="4389" w:type="dxa"/>
            <w:hideMark/>
          </w:tcPr>
          <w:p w14:paraId="7C9727B7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2950F2" w:rsidRPr="001A39B0" w14:paraId="73A5C30A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 w:val="restart"/>
            <w:hideMark/>
          </w:tcPr>
          <w:p w14:paraId="7A265F76" w14:textId="77777777" w:rsidR="002950F2" w:rsidRPr="001A39B0" w:rsidRDefault="002950F2" w:rsidP="007A5193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666" w:type="dxa"/>
            <w:vMerge w:val="restart"/>
            <w:hideMark/>
          </w:tcPr>
          <w:p w14:paraId="2D292F99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1A39B0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89" w:type="dxa"/>
            <w:hideMark/>
          </w:tcPr>
          <w:p w14:paraId="2013D2A1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4389" w:type="dxa"/>
            <w:hideMark/>
          </w:tcPr>
          <w:p w14:paraId="3384405B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2950F2" w:rsidRPr="001A39B0" w14:paraId="1F9A2C44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Merge/>
            <w:vAlign w:val="center"/>
            <w:hideMark/>
          </w:tcPr>
          <w:p w14:paraId="39384A9F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3F93967F" w14:textId="77777777" w:rsidR="002950F2" w:rsidRPr="001A39B0" w:rsidRDefault="002950F2" w:rsidP="007A519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9" w:type="dxa"/>
            <w:hideMark/>
          </w:tcPr>
          <w:p w14:paraId="1C014CB9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4389" w:type="dxa"/>
            <w:hideMark/>
          </w:tcPr>
          <w:p w14:paraId="78E90CBA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0" w:name="Text10"/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  <w:bookmarkEnd w:id="10"/>
          </w:p>
        </w:tc>
      </w:tr>
      <w:tr w:rsidR="002950F2" w:rsidRPr="001A39B0" w14:paraId="0372F267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78A0E75E" w14:textId="77777777" w:rsidR="002950F2" w:rsidRPr="001A39B0" w:rsidRDefault="002950F2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744" w:type="dxa"/>
            <w:gridSpan w:val="3"/>
            <w:vAlign w:val="center"/>
          </w:tcPr>
          <w:p w14:paraId="6F00443F" w14:textId="77777777" w:rsidR="00233DC4" w:rsidRDefault="00233DC4" w:rsidP="001A3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Kruis aan voor welke kerncompetentie(s) deze referentie geldt (meerdere mogelijk): </w:t>
            </w:r>
          </w:p>
          <w:p w14:paraId="6F9DC2D0" w14:textId="4F1A4AD4" w:rsidR="00233DC4" w:rsidRPr="00233DC4" w:rsidRDefault="00233DC4" w:rsidP="00233DC4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         b.   </w:t>
            </w: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            c.   </w:t>
            </w: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</w:t>
            </w:r>
            <w:r w:rsidRPr="00233DC4">
              <w:rPr>
                <w:rFonts w:ascii="Arial" w:hAnsi="Arial" w:cs="Arial"/>
                <w:color w:val="000000"/>
                <w:sz w:val="20"/>
              </w:rPr>
              <w:t xml:space="preserve">                    </w:t>
            </w:r>
          </w:p>
          <w:p w14:paraId="52E99111" w14:textId="77777777" w:rsidR="00233DC4" w:rsidRDefault="00233DC4" w:rsidP="001A3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  <w:p w14:paraId="7E9E0A4D" w14:textId="24272C59" w:rsidR="002950F2" w:rsidRPr="001A39B0" w:rsidRDefault="002950F2" w:rsidP="001A3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A39B0">
              <w:rPr>
                <w:rFonts w:ascii="Arial" w:hAnsi="Arial" w:cs="Arial"/>
                <w:color w:val="000000"/>
                <w:sz w:val="20"/>
              </w:rPr>
              <w:t xml:space="preserve">Voeg hier uw beschrijving toe van de referentieopdracht. Hieruit moet duidelijk blijken </w:t>
            </w:r>
            <w:r w:rsidR="00233DC4">
              <w:rPr>
                <w:rFonts w:ascii="Arial" w:hAnsi="Arial" w:cs="Arial"/>
                <w:color w:val="000000"/>
                <w:sz w:val="20"/>
              </w:rPr>
              <w:t xml:space="preserve">op welke wijze u voldoet aan de gevraagde kerncompetentie(s). </w:t>
            </w:r>
            <w:r w:rsidR="00D85706">
              <w:rPr>
                <w:rFonts w:ascii="Arial" w:hAnsi="Arial" w:cs="Arial"/>
                <w:color w:val="000000"/>
                <w:sz w:val="20"/>
              </w:rPr>
              <w:t xml:space="preserve">De toelichting mag maximaal 1 A4 tekst bedragen. </w:t>
            </w:r>
          </w:p>
          <w:p w14:paraId="0FFE219D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6BE7BD1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74A0BB97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554998AC" w14:textId="77777777" w:rsidR="002950F2" w:rsidRPr="001A39B0" w:rsidRDefault="002950F2" w:rsidP="007A5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  <w:tr w:rsidR="00233DC4" w:rsidRPr="001A39B0" w14:paraId="736F547F" w14:textId="77777777" w:rsidTr="007A519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8" w:type="dxa"/>
            <w:vAlign w:val="center"/>
          </w:tcPr>
          <w:p w14:paraId="7EFE1E28" w14:textId="77777777" w:rsidR="00233DC4" w:rsidRPr="001A39B0" w:rsidRDefault="00233DC4" w:rsidP="007A5193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8744" w:type="dxa"/>
            <w:gridSpan w:val="3"/>
            <w:vAlign w:val="center"/>
          </w:tcPr>
          <w:p w14:paraId="75D7D0BA" w14:textId="77777777" w:rsidR="00233DC4" w:rsidRDefault="00233DC4" w:rsidP="001A39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</w:tc>
      </w:tr>
      <w:bookmarkEnd w:id="1"/>
    </w:tbl>
    <w:p w14:paraId="51F1FF96" w14:textId="66A0B8D4" w:rsidR="00BA6488" w:rsidRDefault="00BA6488" w:rsidP="00BA6488">
      <w:pPr>
        <w:rPr>
          <w:rFonts w:ascii="Arial" w:hAnsi="Arial" w:cs="Arial"/>
          <w:szCs w:val="18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28"/>
        <w:gridCol w:w="1718"/>
        <w:gridCol w:w="2688"/>
        <w:gridCol w:w="4327"/>
      </w:tblGrid>
      <w:tr w:rsidR="001A39B0" w:rsidRPr="001A39B0" w14:paraId="0C17F77F" w14:textId="77777777" w:rsidTr="00616E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46" w:type="dxa"/>
            <w:gridSpan w:val="2"/>
            <w:shd w:val="clear" w:color="auto" w:fill="C1F0AA"/>
            <w:hideMark/>
          </w:tcPr>
          <w:p w14:paraId="2379F7B4" w14:textId="77777777" w:rsidR="001A39B0" w:rsidRPr="001A39B0" w:rsidRDefault="001A39B0" w:rsidP="0068744D">
            <w:pPr>
              <w:rPr>
                <w:rFonts w:ascii="Arial" w:hAnsi="Arial" w:cs="Arial"/>
                <w:color w:val="auto"/>
                <w:sz w:val="20"/>
              </w:rPr>
            </w:pPr>
            <w:r w:rsidRPr="001A39B0">
              <w:rPr>
                <w:rFonts w:ascii="Arial" w:hAnsi="Arial" w:cs="Arial"/>
                <w:color w:val="auto"/>
                <w:sz w:val="20"/>
              </w:rPr>
              <w:t>Referentie behoort toe aan:</w:t>
            </w:r>
          </w:p>
        </w:tc>
        <w:tc>
          <w:tcPr>
            <w:tcW w:w="7015" w:type="dxa"/>
            <w:gridSpan w:val="2"/>
            <w:shd w:val="clear" w:color="auto" w:fill="C1F0AA"/>
            <w:hideMark/>
          </w:tcPr>
          <w:p w14:paraId="19206D90" w14:textId="77777777" w:rsidR="001A39B0" w:rsidRPr="001A39B0" w:rsidRDefault="001A39B0" w:rsidP="0068744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</w:rPr>
            </w:pPr>
            <w:r w:rsidRPr="001A39B0">
              <w:rPr>
                <w:rFonts w:ascii="Arial" w:hAnsi="Arial" w:cs="Arial"/>
                <w:color w:val="auto"/>
                <w:sz w:val="20"/>
              </w:rPr>
              <w:t>&lt;</w:t>
            </w:r>
            <w:proofErr w:type="gramStart"/>
            <w:r w:rsidRPr="001A39B0">
              <w:rPr>
                <w:rFonts w:ascii="Arial" w:hAnsi="Arial" w:cs="Arial"/>
                <w:color w:val="auto"/>
                <w:sz w:val="20"/>
              </w:rPr>
              <w:t>naam</w:t>
            </w:r>
            <w:proofErr w:type="gramEnd"/>
            <w:r w:rsidRPr="001A39B0">
              <w:rPr>
                <w:rFonts w:ascii="Arial" w:hAnsi="Arial" w:cs="Arial"/>
                <w:color w:val="auto"/>
                <w:sz w:val="20"/>
              </w:rPr>
              <w:t xml:space="preserve"> inschrijver/</w:t>
            </w:r>
            <w:proofErr w:type="spellStart"/>
            <w:r w:rsidRPr="001A39B0">
              <w:rPr>
                <w:rFonts w:ascii="Arial" w:hAnsi="Arial" w:cs="Arial"/>
                <w:color w:val="auto"/>
                <w:sz w:val="20"/>
              </w:rPr>
              <w:t>combinant</w:t>
            </w:r>
            <w:proofErr w:type="spellEnd"/>
            <w:r w:rsidRPr="001A39B0">
              <w:rPr>
                <w:rFonts w:ascii="Arial" w:hAnsi="Arial" w:cs="Arial"/>
                <w:color w:val="auto"/>
                <w:sz w:val="20"/>
              </w:rPr>
              <w:t>/onderaannemer&gt;</w:t>
            </w:r>
          </w:p>
        </w:tc>
      </w:tr>
      <w:tr w:rsidR="001A39B0" w:rsidRPr="001A39B0" w14:paraId="23968259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1" w:type="dxa"/>
            <w:gridSpan w:val="4"/>
          </w:tcPr>
          <w:p w14:paraId="0E7E6FDF" w14:textId="77777777" w:rsidR="001A39B0" w:rsidRPr="001A39B0" w:rsidRDefault="001A39B0" w:rsidP="0068744D">
            <w:pPr>
              <w:rPr>
                <w:rFonts w:ascii="Arial" w:hAnsi="Arial" w:cs="Arial"/>
                <w:sz w:val="20"/>
              </w:rPr>
            </w:pPr>
          </w:p>
        </w:tc>
      </w:tr>
      <w:tr w:rsidR="001A39B0" w:rsidRPr="001A39B0" w14:paraId="4CD19FAD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  <w:hideMark/>
          </w:tcPr>
          <w:p w14:paraId="60135CFB" w14:textId="77777777" w:rsidR="001A39B0" w:rsidRPr="001A39B0" w:rsidRDefault="001A39B0" w:rsidP="0068744D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718" w:type="dxa"/>
            <w:vMerge w:val="restart"/>
            <w:hideMark/>
          </w:tcPr>
          <w:p w14:paraId="61E3026A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NAW-gegevens referentieproject</w:t>
            </w:r>
          </w:p>
        </w:tc>
        <w:tc>
          <w:tcPr>
            <w:tcW w:w="2688" w:type="dxa"/>
            <w:hideMark/>
          </w:tcPr>
          <w:p w14:paraId="5CE098AA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Naam organisatie </w:t>
            </w:r>
          </w:p>
        </w:tc>
        <w:tc>
          <w:tcPr>
            <w:tcW w:w="4327" w:type="dxa"/>
            <w:hideMark/>
          </w:tcPr>
          <w:p w14:paraId="2F4D8AC6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746AB87C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20E79035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6E940B5B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4084948D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contactpersoon</w:t>
            </w:r>
          </w:p>
        </w:tc>
        <w:tc>
          <w:tcPr>
            <w:tcW w:w="4327" w:type="dxa"/>
            <w:hideMark/>
          </w:tcPr>
          <w:p w14:paraId="3943ADAE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4A7BDD2D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3D3469CE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1ECBC7F3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0AC26D07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Telefoonnummer</w:t>
            </w:r>
          </w:p>
        </w:tc>
        <w:tc>
          <w:tcPr>
            <w:tcW w:w="4327" w:type="dxa"/>
            <w:hideMark/>
          </w:tcPr>
          <w:p w14:paraId="5FDD5E69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3A33D501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0CE0EAEE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2BA16F4C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6B379158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en omschrijving van het project</w:t>
            </w:r>
          </w:p>
        </w:tc>
        <w:tc>
          <w:tcPr>
            <w:tcW w:w="4327" w:type="dxa"/>
            <w:hideMark/>
          </w:tcPr>
          <w:p w14:paraId="4DCFDBE6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73618E9E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  <w:hideMark/>
          </w:tcPr>
          <w:p w14:paraId="717F6805" w14:textId="77777777" w:rsidR="001A39B0" w:rsidRPr="001A39B0" w:rsidRDefault="001A39B0" w:rsidP="0068744D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718" w:type="dxa"/>
            <w:vMerge w:val="restart"/>
            <w:hideMark/>
          </w:tcPr>
          <w:p w14:paraId="3FC66DCB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Omzet van het project</w:t>
            </w:r>
          </w:p>
        </w:tc>
        <w:tc>
          <w:tcPr>
            <w:tcW w:w="2688" w:type="dxa"/>
            <w:hideMark/>
          </w:tcPr>
          <w:p w14:paraId="3A6EE6D4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Het bedrag aan omzet per jaar</w:t>
            </w:r>
          </w:p>
        </w:tc>
        <w:tc>
          <w:tcPr>
            <w:tcW w:w="4327" w:type="dxa"/>
            <w:hideMark/>
          </w:tcPr>
          <w:p w14:paraId="4B9A23F0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75C853BD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00A93AD7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7742EBE5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5D60AD52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De eventuele waarde van het gedeelte dat in </w:t>
            </w:r>
            <w:proofErr w:type="spellStart"/>
            <w:r w:rsidRPr="001A39B0">
              <w:rPr>
                <w:rFonts w:ascii="Arial" w:hAnsi="Arial" w:cs="Arial"/>
                <w:sz w:val="20"/>
              </w:rPr>
              <w:t>onderaanneming</w:t>
            </w:r>
            <w:proofErr w:type="spellEnd"/>
            <w:r w:rsidRPr="001A39B0">
              <w:rPr>
                <w:rFonts w:ascii="Arial" w:hAnsi="Arial" w:cs="Arial"/>
                <w:sz w:val="20"/>
              </w:rPr>
              <w:t xml:space="preserve"> is uitgevoerd</w:t>
            </w:r>
          </w:p>
        </w:tc>
        <w:tc>
          <w:tcPr>
            <w:tcW w:w="4327" w:type="dxa"/>
            <w:hideMark/>
          </w:tcPr>
          <w:p w14:paraId="60E61534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1A39B0" w:rsidRPr="001A39B0" w14:paraId="411306D5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  <w:hideMark/>
          </w:tcPr>
          <w:p w14:paraId="2141706C" w14:textId="77777777" w:rsidR="001A39B0" w:rsidRPr="001A39B0" w:rsidRDefault="001A39B0" w:rsidP="0068744D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718" w:type="dxa"/>
            <w:vMerge w:val="restart"/>
            <w:hideMark/>
          </w:tcPr>
          <w:p w14:paraId="6682B553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Looptijd project</w:t>
            </w:r>
          </w:p>
        </w:tc>
        <w:tc>
          <w:tcPr>
            <w:tcW w:w="2688" w:type="dxa"/>
            <w:hideMark/>
          </w:tcPr>
          <w:p w14:paraId="3F73260A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Datum aanvang project</w:t>
            </w:r>
          </w:p>
        </w:tc>
        <w:tc>
          <w:tcPr>
            <w:tcW w:w="4327" w:type="dxa"/>
            <w:hideMark/>
          </w:tcPr>
          <w:p w14:paraId="3F873542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14DF4F7C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11F9FBC3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3E3C2E46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25C80361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Datum afronding project</w:t>
            </w:r>
          </w:p>
        </w:tc>
        <w:tc>
          <w:tcPr>
            <w:tcW w:w="4327" w:type="dxa"/>
            <w:hideMark/>
          </w:tcPr>
          <w:p w14:paraId="053672D0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</w:rPr>
            </w:r>
            <w:r w:rsidRPr="001A39B0">
              <w:rPr>
                <w:rFonts w:ascii="Arial" w:hAnsi="Arial" w:cs="Arial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2ADC654B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 w:val="restart"/>
            <w:hideMark/>
          </w:tcPr>
          <w:p w14:paraId="55F90B2E" w14:textId="77777777" w:rsidR="001A39B0" w:rsidRPr="001A39B0" w:rsidRDefault="001A39B0" w:rsidP="0068744D">
            <w:pPr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718" w:type="dxa"/>
            <w:vMerge w:val="restart"/>
            <w:hideMark/>
          </w:tcPr>
          <w:p w14:paraId="4E2EDA52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 xml:space="preserve">Eventuele </w:t>
            </w:r>
            <w:proofErr w:type="spellStart"/>
            <w:r w:rsidRPr="001A39B0">
              <w:rPr>
                <w:rFonts w:ascii="Arial" w:hAnsi="Arial" w:cs="Arial"/>
                <w:sz w:val="20"/>
              </w:rPr>
              <w:t>onderaanneming</w:t>
            </w:r>
            <w:proofErr w:type="spellEnd"/>
          </w:p>
        </w:tc>
        <w:tc>
          <w:tcPr>
            <w:tcW w:w="2688" w:type="dxa"/>
            <w:hideMark/>
          </w:tcPr>
          <w:p w14:paraId="767A6A3B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Naam onderaannemers</w:t>
            </w:r>
          </w:p>
        </w:tc>
        <w:tc>
          <w:tcPr>
            <w:tcW w:w="4327" w:type="dxa"/>
            <w:hideMark/>
          </w:tcPr>
          <w:p w14:paraId="514A4F98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1A39B0" w:rsidRPr="001A39B0" w14:paraId="5622E75F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Merge/>
            <w:vAlign w:val="center"/>
            <w:hideMark/>
          </w:tcPr>
          <w:p w14:paraId="6426B760" w14:textId="77777777" w:rsidR="001A39B0" w:rsidRPr="001A39B0" w:rsidRDefault="001A39B0" w:rsidP="0068744D">
            <w:pPr>
              <w:spacing w:after="0" w:line="240" w:lineRule="auto"/>
              <w:rPr>
                <w:rFonts w:ascii="Arial" w:hAnsi="Arial" w:cs="Arial"/>
                <w:sz w:val="20"/>
              </w:rPr>
            </w:pPr>
          </w:p>
        </w:tc>
        <w:tc>
          <w:tcPr>
            <w:tcW w:w="1718" w:type="dxa"/>
            <w:vMerge/>
            <w:vAlign w:val="center"/>
            <w:hideMark/>
          </w:tcPr>
          <w:p w14:paraId="3C55C281" w14:textId="77777777" w:rsidR="001A39B0" w:rsidRPr="001A39B0" w:rsidRDefault="001A39B0" w:rsidP="0068744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  <w:tc>
          <w:tcPr>
            <w:tcW w:w="2688" w:type="dxa"/>
            <w:hideMark/>
          </w:tcPr>
          <w:p w14:paraId="4113A688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Adres onderaannemer(s)</w:t>
            </w:r>
          </w:p>
        </w:tc>
        <w:tc>
          <w:tcPr>
            <w:tcW w:w="4327" w:type="dxa"/>
            <w:hideMark/>
          </w:tcPr>
          <w:p w14:paraId="29E876D1" w14:textId="77777777" w:rsidR="001A39B0" w:rsidRPr="001A39B0" w:rsidRDefault="001A39B0" w:rsidP="0068744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 w:val="20"/>
              </w:rPr>
              <w:instrText xml:space="preserve"> FORMTEXT </w:instrText>
            </w:r>
            <w:r w:rsidRPr="001A39B0">
              <w:rPr>
                <w:rFonts w:ascii="Arial" w:hAnsi="Arial" w:cs="Arial"/>
                <w:sz w:val="20"/>
              </w:rPr>
            </w:r>
            <w:r w:rsidRPr="001A39B0">
              <w:rPr>
                <w:rFonts w:ascii="Arial" w:hAnsi="Arial" w:cs="Arial"/>
                <w:sz w:val="20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  <w:noProof/>
                <w:sz w:val="20"/>
              </w:rPr>
              <w:t> </w:t>
            </w:r>
            <w:r w:rsidRPr="001A39B0">
              <w:rPr>
                <w:rFonts w:ascii="Arial" w:hAnsi="Arial" w:cs="Arial"/>
              </w:rPr>
              <w:fldChar w:fldCharType="end"/>
            </w:r>
          </w:p>
        </w:tc>
      </w:tr>
      <w:tr w:rsidR="00D85706" w:rsidRPr="001A39B0" w14:paraId="6BB86AED" w14:textId="77777777" w:rsidTr="00D857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" w:type="dxa"/>
            <w:vAlign w:val="center"/>
          </w:tcPr>
          <w:p w14:paraId="1413113D" w14:textId="77777777" w:rsidR="00D85706" w:rsidRPr="001A39B0" w:rsidRDefault="00D85706" w:rsidP="00D85706">
            <w:pPr>
              <w:spacing w:after="0" w:line="240" w:lineRule="auto"/>
              <w:rPr>
                <w:rFonts w:ascii="Arial" w:hAnsi="Arial" w:cs="Arial"/>
                <w:sz w:val="20"/>
              </w:rPr>
            </w:pPr>
            <w:r w:rsidRPr="001A39B0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8733" w:type="dxa"/>
            <w:gridSpan w:val="3"/>
            <w:vAlign w:val="center"/>
          </w:tcPr>
          <w:p w14:paraId="6A7CCD9E" w14:textId="77777777" w:rsidR="00D85706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 xml:space="preserve">Kruis aan voor welke kerncompetentie(s) deze referentie geldt (meerdere mogelijk): </w:t>
            </w:r>
          </w:p>
          <w:p w14:paraId="50E92853" w14:textId="77777777" w:rsidR="00D85706" w:rsidRPr="00233DC4" w:rsidRDefault="00D85706" w:rsidP="00D85706">
            <w:pPr>
              <w:pStyle w:val="Lijstalinea"/>
              <w:numPr>
                <w:ilvl w:val="0"/>
                <w:numId w:val="10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         b.   </w:t>
            </w: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            c.   </w:t>
            </w:r>
            <w:r w:rsidRPr="00233DC4">
              <w:rPr>
                <w:rFonts w:ascii="Arial" w:hAnsi="Arial" w:cs="Arial"/>
                <w:color w:val="000000"/>
                <w:sz w:val="20"/>
                <w:highlight w:val="lightGray"/>
              </w:rPr>
              <w:t>…….</w:t>
            </w:r>
            <w:r>
              <w:rPr>
                <w:rFonts w:ascii="Arial" w:hAnsi="Arial" w:cs="Arial"/>
                <w:color w:val="000000"/>
                <w:sz w:val="20"/>
              </w:rPr>
              <w:t xml:space="preserve">         </w:t>
            </w:r>
            <w:r w:rsidRPr="00233DC4">
              <w:rPr>
                <w:rFonts w:ascii="Arial" w:hAnsi="Arial" w:cs="Arial"/>
                <w:color w:val="000000"/>
                <w:sz w:val="20"/>
              </w:rPr>
              <w:t xml:space="preserve">                    </w:t>
            </w:r>
          </w:p>
          <w:p w14:paraId="1BBCD0A5" w14:textId="77777777" w:rsidR="00D85706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/>
                <w:sz w:val="20"/>
              </w:rPr>
            </w:pPr>
          </w:p>
          <w:p w14:paraId="359D1146" w14:textId="77777777" w:rsidR="00D85706" w:rsidRPr="001A39B0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20"/>
              </w:rPr>
            </w:pPr>
            <w:r w:rsidRPr="001A39B0">
              <w:rPr>
                <w:rFonts w:ascii="Arial" w:hAnsi="Arial" w:cs="Arial"/>
                <w:color w:val="000000"/>
                <w:sz w:val="20"/>
              </w:rPr>
              <w:t xml:space="preserve">Voeg hier uw beschrijving toe van de referentieopdracht. Hieruit moet duidelijk blijken </w:t>
            </w:r>
            <w:r>
              <w:rPr>
                <w:rFonts w:ascii="Arial" w:hAnsi="Arial" w:cs="Arial"/>
                <w:color w:val="000000"/>
                <w:sz w:val="20"/>
              </w:rPr>
              <w:t xml:space="preserve">op welke wijze u voldoet aan de gevraagde kerncompetentie(s). De toelichting mag maximaal 1 A4 tekst bedragen. </w:t>
            </w:r>
          </w:p>
          <w:p w14:paraId="65AC8145" w14:textId="77777777" w:rsidR="00D85706" w:rsidRPr="001A39B0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5E821EA" w14:textId="77777777" w:rsidR="00D85706" w:rsidRPr="001A39B0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5569CC6C" w14:textId="77777777" w:rsidR="00D85706" w:rsidRPr="001A39B0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  <w:p w14:paraId="21CDB57E" w14:textId="77777777" w:rsidR="00D85706" w:rsidRPr="001A39B0" w:rsidRDefault="00D85706" w:rsidP="00D857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</w:p>
        </w:tc>
      </w:tr>
    </w:tbl>
    <w:p w14:paraId="3EDF9C3F" w14:textId="77777777" w:rsidR="001A39B0" w:rsidRDefault="001A39B0" w:rsidP="00BA6488">
      <w:pPr>
        <w:rPr>
          <w:rFonts w:ascii="Arial" w:hAnsi="Arial" w:cs="Arial"/>
          <w:szCs w:val="18"/>
        </w:rPr>
      </w:pPr>
    </w:p>
    <w:p w14:paraId="7C3830E9" w14:textId="12B94259" w:rsidR="001A39B0" w:rsidRDefault="001A39B0" w:rsidP="00BA6488">
      <w:pPr>
        <w:rPr>
          <w:rFonts w:ascii="Arial" w:hAnsi="Arial" w:cs="Arial"/>
          <w:szCs w:val="18"/>
        </w:rPr>
      </w:pPr>
    </w:p>
    <w:p w14:paraId="2D506B93" w14:textId="62805EDF" w:rsidR="00105190" w:rsidRPr="001A39B0" w:rsidRDefault="00105190">
      <w:pPr>
        <w:spacing w:after="0" w:line="240" w:lineRule="auto"/>
        <w:rPr>
          <w:rFonts w:ascii="Arial" w:hAnsi="Arial" w:cs="Arial"/>
          <w:szCs w:val="18"/>
        </w:rPr>
      </w:pPr>
    </w:p>
    <w:p w14:paraId="51F200A1" w14:textId="668C3EC1" w:rsidR="00BA6488" w:rsidRPr="001A39B0" w:rsidRDefault="00BA6488" w:rsidP="00BA6488">
      <w:pPr>
        <w:spacing w:before="56" w:after="113"/>
        <w:rPr>
          <w:rFonts w:ascii="Arial" w:hAnsi="Arial" w:cs="Arial"/>
          <w:b/>
          <w:bCs/>
          <w:szCs w:val="18"/>
        </w:rPr>
      </w:pPr>
      <w:bookmarkStart w:id="11" w:name="_GoBack"/>
      <w:bookmarkEnd w:id="11"/>
      <w:r w:rsidRPr="001A39B0">
        <w:rPr>
          <w:rFonts w:ascii="Arial" w:hAnsi="Arial" w:cs="Arial"/>
          <w:szCs w:val="18"/>
        </w:rPr>
        <w:t>Handtekening rechtsgeldig vertegenwoordiger inschrijver:</w:t>
      </w:r>
    </w:p>
    <w:p w14:paraId="51F200A2" w14:textId="77777777" w:rsidR="00BA6488" w:rsidRPr="001A39B0" w:rsidRDefault="00BA6488" w:rsidP="00BA6488">
      <w:pPr>
        <w:spacing w:before="56" w:after="113"/>
        <w:rPr>
          <w:rFonts w:ascii="Arial" w:hAnsi="Arial" w:cs="Arial"/>
          <w:szCs w:val="18"/>
        </w:rPr>
      </w:pPr>
    </w:p>
    <w:tbl>
      <w:tblPr>
        <w:tblpPr w:leftFromText="141" w:rightFromText="141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105190" w:rsidRPr="001A39B0" w14:paraId="51F200A5" w14:textId="77777777" w:rsidTr="00BA6488">
        <w:tc>
          <w:tcPr>
            <w:tcW w:w="2718" w:type="dxa"/>
          </w:tcPr>
          <w:p w14:paraId="51F200A3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4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1A39B0" w14:paraId="51F200A8" w14:textId="77777777" w:rsidTr="00BA6488">
        <w:tc>
          <w:tcPr>
            <w:tcW w:w="2718" w:type="dxa"/>
          </w:tcPr>
          <w:p w14:paraId="51F200A6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7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1A39B0" w14:paraId="51F200AB" w14:textId="77777777" w:rsidTr="00BA6488">
        <w:tc>
          <w:tcPr>
            <w:tcW w:w="2718" w:type="dxa"/>
          </w:tcPr>
          <w:p w14:paraId="51F200A9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AA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1A39B0" w14:paraId="51F200AE" w14:textId="77777777" w:rsidTr="00BA6488">
        <w:tc>
          <w:tcPr>
            <w:tcW w:w="2718" w:type="dxa"/>
          </w:tcPr>
          <w:p w14:paraId="51F200AC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AD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1A39B0" w14:paraId="51F200B1" w14:textId="77777777" w:rsidTr="00BA6488">
        <w:tc>
          <w:tcPr>
            <w:tcW w:w="2718" w:type="dxa"/>
          </w:tcPr>
          <w:p w14:paraId="51F200AF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>Naam: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0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  <w:tr w:rsidR="00105190" w:rsidRPr="001A39B0" w14:paraId="51F200B4" w14:textId="77777777" w:rsidTr="00BA6488">
        <w:tc>
          <w:tcPr>
            <w:tcW w:w="2718" w:type="dxa"/>
          </w:tcPr>
          <w:p w14:paraId="51F200B2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14:paraId="51F200B3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</w:p>
        </w:tc>
      </w:tr>
      <w:tr w:rsidR="00105190" w:rsidRPr="001A39B0" w14:paraId="51F200B7" w14:textId="77777777" w:rsidTr="00BA6488">
        <w:tc>
          <w:tcPr>
            <w:tcW w:w="2718" w:type="dxa"/>
          </w:tcPr>
          <w:p w14:paraId="51F200B5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t xml:space="preserve">Functie: </w:t>
            </w: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14:paraId="51F200B6" w14:textId="77777777" w:rsidR="00BA6488" w:rsidRPr="001A39B0" w:rsidRDefault="00BA6488" w:rsidP="00BA6488">
            <w:pPr>
              <w:rPr>
                <w:rFonts w:ascii="Arial" w:hAnsi="Arial" w:cs="Arial"/>
                <w:szCs w:val="18"/>
              </w:rPr>
            </w:pPr>
            <w:r w:rsidRPr="001A39B0">
              <w:rPr>
                <w:rFonts w:ascii="Arial" w:hAnsi="Arial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A39B0">
              <w:rPr>
                <w:rFonts w:ascii="Arial" w:hAnsi="Arial" w:cs="Arial"/>
                <w:szCs w:val="18"/>
              </w:rPr>
              <w:instrText xml:space="preserve"> FORMTEXT </w:instrText>
            </w:r>
            <w:r w:rsidRPr="001A39B0">
              <w:rPr>
                <w:rFonts w:ascii="Arial" w:hAnsi="Arial" w:cs="Arial"/>
                <w:szCs w:val="18"/>
              </w:rPr>
            </w:r>
            <w:r w:rsidRPr="001A39B0">
              <w:rPr>
                <w:rFonts w:ascii="Arial" w:hAnsi="Arial" w:cs="Arial"/>
                <w:szCs w:val="18"/>
              </w:rPr>
              <w:fldChar w:fldCharType="separate"/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noProof/>
                <w:szCs w:val="18"/>
              </w:rPr>
              <w:t> </w:t>
            </w:r>
            <w:r w:rsidRPr="001A39B0">
              <w:rPr>
                <w:rFonts w:ascii="Arial" w:hAnsi="Arial" w:cs="Arial"/>
                <w:szCs w:val="18"/>
              </w:rPr>
              <w:fldChar w:fldCharType="end"/>
            </w:r>
          </w:p>
        </w:tc>
      </w:tr>
    </w:tbl>
    <w:p w14:paraId="51F200B8" w14:textId="77777777" w:rsidR="00532F43" w:rsidRPr="001A39B0" w:rsidRDefault="00BA6488" w:rsidP="00BA6488">
      <w:pPr>
        <w:rPr>
          <w:rFonts w:ascii="Arial" w:hAnsi="Arial" w:cs="Arial"/>
          <w:szCs w:val="18"/>
        </w:rPr>
      </w:pPr>
      <w:r w:rsidRPr="001A39B0">
        <w:rPr>
          <w:rFonts w:ascii="Arial" w:hAnsi="Arial" w:cs="Arial"/>
          <w:szCs w:val="18"/>
        </w:rPr>
        <w:br w:type="textWrapping" w:clear="all"/>
      </w:r>
    </w:p>
    <w:sectPr w:rsidR="00532F43" w:rsidRPr="001A39B0" w:rsidSect="00DF3F50">
      <w:headerReference w:type="even" r:id="rId12"/>
      <w:headerReference w:type="default" r:id="rId13"/>
      <w:footerReference w:type="default" r:id="rId14"/>
      <w:headerReference w:type="first" r:id="rId15"/>
      <w:pgSz w:w="11907" w:h="16840" w:code="9"/>
      <w:pgMar w:top="1985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0A6FE1" w14:textId="77777777" w:rsidR="00503552" w:rsidRDefault="00503552">
      <w:r>
        <w:separator/>
      </w:r>
    </w:p>
    <w:p w14:paraId="0872B813" w14:textId="77777777" w:rsidR="00503552" w:rsidRDefault="00503552"/>
    <w:p w14:paraId="340C6042" w14:textId="77777777" w:rsidR="00503552" w:rsidRDefault="00503552"/>
  </w:endnote>
  <w:endnote w:type="continuationSeparator" w:id="0">
    <w:p w14:paraId="73A27631" w14:textId="77777777" w:rsidR="00503552" w:rsidRDefault="00503552">
      <w:r>
        <w:continuationSeparator/>
      </w:r>
    </w:p>
    <w:p w14:paraId="3A9D3C86" w14:textId="77777777" w:rsidR="00503552" w:rsidRDefault="00503552"/>
    <w:p w14:paraId="3D27AAEF" w14:textId="77777777" w:rsidR="00503552" w:rsidRDefault="005035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4"/>
        <w:szCs w:val="14"/>
      </w:rPr>
      <w:id w:val="-1705238520"/>
      <w:docPartObj>
        <w:docPartGallery w:val="Page Numbers (Top of Page)"/>
        <w:docPartUnique/>
      </w:docPartObj>
    </w:sdtPr>
    <w:sdtEndPr/>
    <w:sdtContent>
      <w:p w14:paraId="70CF1C52" w14:textId="7E96AC72" w:rsidR="00863F8F" w:rsidRPr="00E108E7" w:rsidRDefault="00863F8F" w:rsidP="00863F8F">
        <w:pPr>
          <w:pStyle w:val="Voetnoot"/>
          <w:jc w:val="both"/>
          <w:rPr>
            <w:sz w:val="14"/>
            <w:szCs w:val="14"/>
          </w:rPr>
        </w:pPr>
      </w:p>
      <w:p w14:paraId="51F200CB" w14:textId="4BAEA37A" w:rsidR="004E667C" w:rsidRPr="00E108E7" w:rsidRDefault="00863F8F" w:rsidP="00834A13">
        <w:pPr>
          <w:pStyle w:val="Voetnoot"/>
          <w:jc w:val="both"/>
          <w:rPr>
            <w:b/>
            <w:color w:val="00458D" w:themeColor="text2"/>
            <w:sz w:val="14"/>
            <w:szCs w:val="14"/>
          </w:rPr>
        </w:pPr>
        <w:r w:rsidRPr="00E108E7">
          <w:rPr>
            <w:sz w:val="14"/>
            <w:szCs w:val="14"/>
          </w:rPr>
          <w:tab/>
        </w:r>
        <w:r w:rsidR="004E667C" w:rsidRPr="00E108E7">
          <w:rPr>
            <w:sz w:val="14"/>
            <w:szCs w:val="14"/>
          </w:rPr>
          <w:t xml:space="preserve">Pagina </w:t>
        </w:r>
        <w:r w:rsidR="004E667C" w:rsidRPr="00E108E7">
          <w:rPr>
            <w:bCs/>
            <w:sz w:val="14"/>
            <w:szCs w:val="14"/>
          </w:rPr>
          <w:fldChar w:fldCharType="begin"/>
        </w:r>
        <w:r w:rsidR="004E667C" w:rsidRPr="00E108E7">
          <w:rPr>
            <w:bCs/>
            <w:sz w:val="14"/>
            <w:szCs w:val="14"/>
          </w:rPr>
          <w:instrText>PAGE</w:instrText>
        </w:r>
        <w:r w:rsidR="004E667C" w:rsidRPr="00E108E7">
          <w:rPr>
            <w:bCs/>
            <w:sz w:val="14"/>
            <w:szCs w:val="14"/>
          </w:rPr>
          <w:fldChar w:fldCharType="separate"/>
        </w:r>
        <w:r w:rsidR="005B2A7A" w:rsidRPr="00E108E7">
          <w:rPr>
            <w:bCs/>
            <w:noProof/>
            <w:sz w:val="14"/>
            <w:szCs w:val="14"/>
          </w:rPr>
          <w:t>5</w:t>
        </w:r>
        <w:r w:rsidR="004E667C" w:rsidRPr="00E108E7">
          <w:rPr>
            <w:bCs/>
            <w:sz w:val="14"/>
            <w:szCs w:val="14"/>
          </w:rPr>
          <w:fldChar w:fldCharType="end"/>
        </w:r>
        <w:r w:rsidR="004E667C" w:rsidRPr="00E108E7">
          <w:rPr>
            <w:sz w:val="14"/>
            <w:szCs w:val="14"/>
          </w:rPr>
          <w:t xml:space="preserve"> van </w:t>
        </w:r>
        <w:r w:rsidR="004E667C" w:rsidRPr="00E108E7">
          <w:rPr>
            <w:bCs/>
            <w:sz w:val="14"/>
            <w:szCs w:val="14"/>
          </w:rPr>
          <w:fldChar w:fldCharType="begin"/>
        </w:r>
        <w:r w:rsidR="004E667C" w:rsidRPr="00E108E7">
          <w:rPr>
            <w:bCs/>
            <w:sz w:val="14"/>
            <w:szCs w:val="14"/>
          </w:rPr>
          <w:instrText>NUMPAGES</w:instrText>
        </w:r>
        <w:r w:rsidR="004E667C" w:rsidRPr="00E108E7">
          <w:rPr>
            <w:bCs/>
            <w:sz w:val="14"/>
            <w:szCs w:val="14"/>
          </w:rPr>
          <w:fldChar w:fldCharType="separate"/>
        </w:r>
        <w:r w:rsidR="005B2A7A" w:rsidRPr="00E108E7">
          <w:rPr>
            <w:bCs/>
            <w:noProof/>
            <w:sz w:val="14"/>
            <w:szCs w:val="14"/>
          </w:rPr>
          <w:t>5</w:t>
        </w:r>
        <w:r w:rsidR="004E667C" w:rsidRPr="00E108E7">
          <w:rPr>
            <w:bCs/>
            <w:sz w:val="14"/>
            <w:szCs w:val="1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469321" w14:textId="77777777" w:rsidR="00503552" w:rsidRDefault="00503552">
      <w:r>
        <w:separator/>
      </w:r>
    </w:p>
    <w:p w14:paraId="1D8735AD" w14:textId="77777777" w:rsidR="00503552" w:rsidRDefault="00503552"/>
    <w:p w14:paraId="6722FBC5" w14:textId="77777777" w:rsidR="00503552" w:rsidRDefault="00503552"/>
  </w:footnote>
  <w:footnote w:type="continuationSeparator" w:id="0">
    <w:p w14:paraId="5B96C172" w14:textId="77777777" w:rsidR="00503552" w:rsidRDefault="00503552">
      <w:r>
        <w:continuationSeparator/>
      </w:r>
    </w:p>
    <w:p w14:paraId="418811CC" w14:textId="77777777" w:rsidR="00503552" w:rsidRDefault="00503552"/>
    <w:p w14:paraId="1C1FA1B8" w14:textId="77777777" w:rsidR="00503552" w:rsidRDefault="005035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200C5" w14:textId="77777777" w:rsidR="004E667C" w:rsidRDefault="004E667C"/>
  <w:p w14:paraId="51F200C6" w14:textId="77777777" w:rsidR="004E667C" w:rsidRDefault="004E667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200C7" w14:textId="6738CE34" w:rsidR="004E667C" w:rsidRDefault="004E667C">
    <w:pPr>
      <w:pStyle w:val="Koptekst"/>
    </w:pPr>
  </w:p>
  <w:p w14:paraId="51F200C8" w14:textId="77777777" w:rsidR="004E667C" w:rsidRDefault="004E667C" w:rsidP="00D0784F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200CC" w14:textId="77777777" w:rsidR="004E667C" w:rsidRDefault="004E667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5833C4"/>
    <w:multiLevelType w:val="hybridMultilevel"/>
    <w:tmpl w:val="91249BF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  <w:num w:numId="8">
    <w:abstractNumId w:val="8"/>
  </w:num>
  <w:num w:numId="9">
    <w:abstractNumId w:val="5"/>
  </w:num>
  <w:num w:numId="10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1BAC"/>
    <w:rsid w:val="00005347"/>
    <w:rsid w:val="00005C9A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412F"/>
    <w:rsid w:val="00035603"/>
    <w:rsid w:val="0003609D"/>
    <w:rsid w:val="000364C8"/>
    <w:rsid w:val="0003716F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2AA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7961"/>
    <w:rsid w:val="00092414"/>
    <w:rsid w:val="00094443"/>
    <w:rsid w:val="000A1D57"/>
    <w:rsid w:val="000A41E5"/>
    <w:rsid w:val="000A6E36"/>
    <w:rsid w:val="000B0B56"/>
    <w:rsid w:val="000B1E87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05190"/>
    <w:rsid w:val="0011071A"/>
    <w:rsid w:val="00110AAF"/>
    <w:rsid w:val="00110EA5"/>
    <w:rsid w:val="001124CD"/>
    <w:rsid w:val="0011512D"/>
    <w:rsid w:val="00124D78"/>
    <w:rsid w:val="00124E44"/>
    <w:rsid w:val="00124F5E"/>
    <w:rsid w:val="001265ED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E10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B86"/>
    <w:rsid w:val="001A2473"/>
    <w:rsid w:val="001A39B0"/>
    <w:rsid w:val="001A5BED"/>
    <w:rsid w:val="001B2BAC"/>
    <w:rsid w:val="001B3171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080C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3DC4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4630"/>
    <w:rsid w:val="00276F15"/>
    <w:rsid w:val="00277BBA"/>
    <w:rsid w:val="0028097C"/>
    <w:rsid w:val="00281748"/>
    <w:rsid w:val="00281B34"/>
    <w:rsid w:val="00283DAC"/>
    <w:rsid w:val="00286D73"/>
    <w:rsid w:val="002950F2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126"/>
    <w:rsid w:val="002E0EF6"/>
    <w:rsid w:val="002E25C9"/>
    <w:rsid w:val="002E6AF8"/>
    <w:rsid w:val="002E736D"/>
    <w:rsid w:val="002E74F7"/>
    <w:rsid w:val="002E7934"/>
    <w:rsid w:val="002E7DA3"/>
    <w:rsid w:val="002F2A0F"/>
    <w:rsid w:val="002F645D"/>
    <w:rsid w:val="002F7B75"/>
    <w:rsid w:val="0030015D"/>
    <w:rsid w:val="00301589"/>
    <w:rsid w:val="0030422F"/>
    <w:rsid w:val="00304DF5"/>
    <w:rsid w:val="00305770"/>
    <w:rsid w:val="00305BB6"/>
    <w:rsid w:val="00306223"/>
    <w:rsid w:val="00306C8A"/>
    <w:rsid w:val="003102F4"/>
    <w:rsid w:val="00312397"/>
    <w:rsid w:val="0032000B"/>
    <w:rsid w:val="0032080E"/>
    <w:rsid w:val="0032156F"/>
    <w:rsid w:val="00323590"/>
    <w:rsid w:val="00323CC8"/>
    <w:rsid w:val="00325BCD"/>
    <w:rsid w:val="00330935"/>
    <w:rsid w:val="00330F08"/>
    <w:rsid w:val="00332315"/>
    <w:rsid w:val="003330D0"/>
    <w:rsid w:val="00333443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DF6"/>
    <w:rsid w:val="00470A63"/>
    <w:rsid w:val="00470AD9"/>
    <w:rsid w:val="004715F7"/>
    <w:rsid w:val="00474A62"/>
    <w:rsid w:val="00474BE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1B5F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667C"/>
    <w:rsid w:val="004E755E"/>
    <w:rsid w:val="004F314B"/>
    <w:rsid w:val="004F52CB"/>
    <w:rsid w:val="0050324B"/>
    <w:rsid w:val="00503552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746"/>
    <w:rsid w:val="00522A00"/>
    <w:rsid w:val="005235C2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2A7A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6019A2"/>
    <w:rsid w:val="00605746"/>
    <w:rsid w:val="00605ACA"/>
    <w:rsid w:val="00607785"/>
    <w:rsid w:val="00610AF7"/>
    <w:rsid w:val="00610DDD"/>
    <w:rsid w:val="00613001"/>
    <w:rsid w:val="00616EF0"/>
    <w:rsid w:val="0062045E"/>
    <w:rsid w:val="00622DEA"/>
    <w:rsid w:val="00623ED8"/>
    <w:rsid w:val="00624FCE"/>
    <w:rsid w:val="0062567B"/>
    <w:rsid w:val="00630133"/>
    <w:rsid w:val="00633B33"/>
    <w:rsid w:val="0063440E"/>
    <w:rsid w:val="006369E7"/>
    <w:rsid w:val="00636C19"/>
    <w:rsid w:val="006424DE"/>
    <w:rsid w:val="00650F58"/>
    <w:rsid w:val="00656B21"/>
    <w:rsid w:val="00661228"/>
    <w:rsid w:val="00664021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261E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7271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9751E"/>
    <w:rsid w:val="007A0550"/>
    <w:rsid w:val="007A129D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416"/>
    <w:rsid w:val="007C6AEB"/>
    <w:rsid w:val="007C6EB0"/>
    <w:rsid w:val="007D00B9"/>
    <w:rsid w:val="007D1C05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21D"/>
    <w:rsid w:val="00804558"/>
    <w:rsid w:val="008075FA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A13"/>
    <w:rsid w:val="00835345"/>
    <w:rsid w:val="00836669"/>
    <w:rsid w:val="0084455C"/>
    <w:rsid w:val="008448CC"/>
    <w:rsid w:val="0084502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3F8F"/>
    <w:rsid w:val="00865E88"/>
    <w:rsid w:val="00866537"/>
    <w:rsid w:val="00874A90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49A6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E362D"/>
    <w:rsid w:val="009E516E"/>
    <w:rsid w:val="009F0121"/>
    <w:rsid w:val="009F0B2C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1226"/>
    <w:rsid w:val="00A23F41"/>
    <w:rsid w:val="00A269CF"/>
    <w:rsid w:val="00A27382"/>
    <w:rsid w:val="00A30C7A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738"/>
    <w:rsid w:val="00A73FA2"/>
    <w:rsid w:val="00A74E8A"/>
    <w:rsid w:val="00A80A78"/>
    <w:rsid w:val="00A81E17"/>
    <w:rsid w:val="00A84508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1847"/>
    <w:rsid w:val="00AE2FE2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471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254"/>
    <w:rsid w:val="00B867AA"/>
    <w:rsid w:val="00B86D53"/>
    <w:rsid w:val="00B93A2D"/>
    <w:rsid w:val="00B93CBA"/>
    <w:rsid w:val="00B9754D"/>
    <w:rsid w:val="00BA0F91"/>
    <w:rsid w:val="00BA297C"/>
    <w:rsid w:val="00BA51DE"/>
    <w:rsid w:val="00BA6488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45CB"/>
    <w:rsid w:val="00C251A2"/>
    <w:rsid w:val="00C26151"/>
    <w:rsid w:val="00C2649A"/>
    <w:rsid w:val="00C304C5"/>
    <w:rsid w:val="00C31748"/>
    <w:rsid w:val="00C31C2D"/>
    <w:rsid w:val="00C32256"/>
    <w:rsid w:val="00C32AC6"/>
    <w:rsid w:val="00C346C6"/>
    <w:rsid w:val="00C3486C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3419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AC2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411D"/>
    <w:rsid w:val="00D54779"/>
    <w:rsid w:val="00D54B55"/>
    <w:rsid w:val="00D55206"/>
    <w:rsid w:val="00D5526A"/>
    <w:rsid w:val="00D636D4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5706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DF0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3CF4"/>
    <w:rsid w:val="00E071A1"/>
    <w:rsid w:val="00E1065A"/>
    <w:rsid w:val="00E108E7"/>
    <w:rsid w:val="00E1543D"/>
    <w:rsid w:val="00E16E9C"/>
    <w:rsid w:val="00E20119"/>
    <w:rsid w:val="00E20F5F"/>
    <w:rsid w:val="00E213BD"/>
    <w:rsid w:val="00E2638E"/>
    <w:rsid w:val="00E32C0C"/>
    <w:rsid w:val="00E33A27"/>
    <w:rsid w:val="00E34CDC"/>
    <w:rsid w:val="00E36C8F"/>
    <w:rsid w:val="00E4189D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2B0B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A79E6"/>
    <w:rsid w:val="00EB081B"/>
    <w:rsid w:val="00EB3F58"/>
    <w:rsid w:val="00EB4B9B"/>
    <w:rsid w:val="00EB5B1E"/>
    <w:rsid w:val="00EB68EB"/>
    <w:rsid w:val="00EC0AD4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210E"/>
    <w:rsid w:val="00F03213"/>
    <w:rsid w:val="00F032AD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3CE1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37B4"/>
    <w:rsid w:val="00F74096"/>
    <w:rsid w:val="00F74863"/>
    <w:rsid w:val="00F74F6B"/>
    <w:rsid w:val="00F7622A"/>
    <w:rsid w:val="00F82A5F"/>
    <w:rsid w:val="00F83535"/>
    <w:rsid w:val="00F86DFB"/>
    <w:rsid w:val="00F94758"/>
    <w:rsid w:val="00F94902"/>
    <w:rsid w:val="00F96060"/>
    <w:rsid w:val="00F96391"/>
    <w:rsid w:val="00F974FF"/>
    <w:rsid w:val="00FA0AD8"/>
    <w:rsid w:val="00FA2808"/>
    <w:rsid w:val="00FA4A5D"/>
    <w:rsid w:val="00FA4A7D"/>
    <w:rsid w:val="00FA5A14"/>
    <w:rsid w:val="00FA704F"/>
    <w:rsid w:val="00FA76FB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71E7"/>
    <w:rsid w:val="00FE7AAD"/>
    <w:rsid w:val="00FE7B5C"/>
    <w:rsid w:val="00FF0740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1F1FF3E"/>
  <w15:docId w15:val="{67AD0CBD-ADE3-426E-8385-8798E8933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asciiTheme="minorHAnsi" w:hAnsiTheme="minorHAnsi"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DB8EDFC5FD94A98E488C87E0C603C" ma:contentTypeVersion="10" ma:contentTypeDescription="Een nieuw document maken." ma:contentTypeScope="" ma:versionID="a62d64e348d618373bd1c7eba40abf49">
  <xsd:schema xmlns:xsd="http://www.w3.org/2001/XMLSchema" xmlns:xs="http://www.w3.org/2001/XMLSchema" xmlns:p="http://schemas.microsoft.com/office/2006/metadata/properties" xmlns:ns2="82619569-9ce7-4769-aada-e8ed0eb58608" xmlns:ns3="64dae02f-8b9e-4b7c-86b4-575346d8606b" targetNamespace="http://schemas.microsoft.com/office/2006/metadata/properties" ma:root="true" ma:fieldsID="811df12441bdc53e7ddb0b3e1a10c01c" ns2:_="" ns3:_="">
    <xsd:import namespace="82619569-9ce7-4769-aada-e8ed0eb58608"/>
    <xsd:import namespace="64dae02f-8b9e-4b7c-86b4-575346d8606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19569-9ce7-4769-aada-e8ed0eb586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ae02f-8b9e-4b7c-86b4-575346d860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B8200-F42C-415C-BF82-91C57075EF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0CDA87-AB88-4EF9-99F4-248124593E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619569-9ce7-4769-aada-e8ed0eb58608"/>
    <ds:schemaRef ds:uri="64dae02f-8b9e-4b7c-86b4-575346d860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F1E662-11D2-4DDF-8D58-D0C158A6D8A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DAB6647-6FB4-4C3F-8218-5B7AC45EB3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16</TotalTime>
  <Pages>2</Pages>
  <Words>390</Words>
  <Characters>2149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2534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Teun Frieling</dc:creator>
  <cp:lastModifiedBy>Hans der Kinderen</cp:lastModifiedBy>
  <cp:revision>4</cp:revision>
  <cp:lastPrinted>2019-01-24T14:51:00Z</cp:lastPrinted>
  <dcterms:created xsi:type="dcterms:W3CDTF">2020-04-17T08:00:00Z</dcterms:created>
  <dcterms:modified xsi:type="dcterms:W3CDTF">2020-04-23T13:31:00Z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ContentTypeId">
    <vt:lpwstr>0x010100AE8DB8EDFC5FD94A98E488C87E0C603C</vt:lpwstr>
  </property>
</Properties>
</file>