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F2047" w14:textId="78E73737" w:rsidR="00A43802" w:rsidRPr="00A43802" w:rsidRDefault="00A43802" w:rsidP="0068418A">
      <w:pPr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  <w:r w:rsidRPr="00A43802">
        <w:rPr>
          <w:rFonts w:ascii="Calibri" w:hAnsi="Calibri" w:cs="Calibri"/>
          <w:b/>
          <w:bCs/>
          <w:sz w:val="28"/>
          <w:szCs w:val="28"/>
        </w:rPr>
        <w:t xml:space="preserve">Bijlage </w:t>
      </w:r>
      <w:r w:rsidR="0D6EFB3E" w:rsidRPr="00A43802">
        <w:rPr>
          <w:rFonts w:ascii="Calibri" w:hAnsi="Calibri" w:cs="Calibri"/>
          <w:b/>
          <w:bCs/>
          <w:sz w:val="28"/>
          <w:szCs w:val="28"/>
        </w:rPr>
        <w:t>9</w:t>
      </w:r>
      <w:r w:rsidRPr="00A43802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ab/>
      </w:r>
      <w:r w:rsidRPr="00A43802">
        <w:rPr>
          <w:rFonts w:ascii="Calibri" w:hAnsi="Calibri" w:cs="Calibri"/>
          <w:b/>
          <w:bCs/>
          <w:sz w:val="28"/>
          <w:szCs w:val="28"/>
        </w:rPr>
        <w:t>Referenties</w:t>
      </w:r>
    </w:p>
    <w:p w14:paraId="56D6F022" w14:textId="0EC73932" w:rsidR="00A43802" w:rsidRDefault="00A43802" w:rsidP="0068418A"/>
    <w:tbl>
      <w:tblPr>
        <w:tblStyle w:val="Tabelraster"/>
        <w:tblW w:w="8194" w:type="dxa"/>
        <w:shd w:val="clear" w:color="auto" w:fill="00555C"/>
        <w:tblLook w:val="04A0" w:firstRow="1" w:lastRow="0" w:firstColumn="1" w:lastColumn="0" w:noHBand="0" w:noVBand="1"/>
      </w:tblPr>
      <w:tblGrid>
        <w:gridCol w:w="2257"/>
        <w:gridCol w:w="5937"/>
      </w:tblGrid>
      <w:tr w:rsidR="008054E7" w:rsidRPr="008054E7" w14:paraId="37B94023" w14:textId="77777777" w:rsidTr="008054E7">
        <w:tc>
          <w:tcPr>
            <w:tcW w:w="2257" w:type="dxa"/>
            <w:shd w:val="clear" w:color="auto" w:fill="00555C"/>
          </w:tcPr>
          <w:p w14:paraId="25C57A13" w14:textId="2D41070B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Betreft</w:t>
            </w:r>
            <w:r w:rsidR="00205421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937" w:type="dxa"/>
            <w:shd w:val="clear" w:color="auto" w:fill="00555C"/>
          </w:tcPr>
          <w:p w14:paraId="23E8DED4" w14:textId="224729F1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Formulier ten behoeve van de opgave van referenties</w:t>
            </w:r>
          </w:p>
        </w:tc>
      </w:tr>
      <w:tr w:rsidR="008054E7" w:rsidRPr="008054E7" w14:paraId="5F4FEF1A" w14:textId="77777777" w:rsidTr="008054E7">
        <w:tc>
          <w:tcPr>
            <w:tcW w:w="2257" w:type="dxa"/>
            <w:shd w:val="clear" w:color="auto" w:fill="00555C"/>
          </w:tcPr>
          <w:p w14:paraId="58DE3F60" w14:textId="32B7F721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Project</w:t>
            </w:r>
            <w:r w:rsidR="00205421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937" w:type="dxa"/>
            <w:shd w:val="clear" w:color="auto" w:fill="00555C"/>
          </w:tcPr>
          <w:p w14:paraId="61323CB6" w14:textId="72883055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 xml:space="preserve">Aanbesteding </w:t>
            </w:r>
            <w:r w:rsidR="000C75BE">
              <w:rPr>
                <w:b/>
                <w:bCs/>
                <w:color w:val="FFFFFF" w:themeColor="background1"/>
              </w:rPr>
              <w:t>Plannen en Roosteren</w:t>
            </w:r>
          </w:p>
        </w:tc>
      </w:tr>
      <w:tr w:rsidR="008054E7" w:rsidRPr="008054E7" w14:paraId="248867E7" w14:textId="77777777" w:rsidTr="008054E7">
        <w:tc>
          <w:tcPr>
            <w:tcW w:w="2257" w:type="dxa"/>
            <w:shd w:val="clear" w:color="auto" w:fill="00555C"/>
          </w:tcPr>
          <w:p w14:paraId="1894A23F" w14:textId="5690876D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Aanbestedende Dienst</w:t>
            </w:r>
            <w:r w:rsidR="00205421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937" w:type="dxa"/>
            <w:shd w:val="clear" w:color="auto" w:fill="00555C"/>
          </w:tcPr>
          <w:p w14:paraId="192110A6" w14:textId="6D73DFDE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VISTA college</w:t>
            </w:r>
          </w:p>
        </w:tc>
      </w:tr>
      <w:tr w:rsidR="008054E7" w:rsidRPr="008054E7" w14:paraId="6E08A9A8" w14:textId="77777777" w:rsidTr="008054E7">
        <w:tc>
          <w:tcPr>
            <w:tcW w:w="2257" w:type="dxa"/>
            <w:shd w:val="clear" w:color="auto" w:fill="00555C"/>
          </w:tcPr>
          <w:p w14:paraId="2006DA38" w14:textId="01A843A8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Naam inschrijver</w:t>
            </w:r>
            <w:r w:rsidR="00205421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937" w:type="dxa"/>
            <w:shd w:val="clear" w:color="auto" w:fill="00555C"/>
          </w:tcPr>
          <w:p w14:paraId="41EE4CE4" w14:textId="77777777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</w:p>
        </w:tc>
      </w:tr>
      <w:tr w:rsidR="008054E7" w:rsidRPr="008054E7" w14:paraId="369A4F04" w14:textId="77777777" w:rsidTr="008054E7">
        <w:tc>
          <w:tcPr>
            <w:tcW w:w="2257" w:type="dxa"/>
            <w:shd w:val="clear" w:color="auto" w:fill="00555C"/>
          </w:tcPr>
          <w:p w14:paraId="5D618246" w14:textId="2F383C74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  <w:r w:rsidRPr="008054E7">
              <w:rPr>
                <w:b/>
                <w:bCs/>
                <w:color w:val="FFFFFF" w:themeColor="background1"/>
              </w:rPr>
              <w:t>Datum</w:t>
            </w:r>
            <w:r w:rsidR="00205421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937" w:type="dxa"/>
            <w:shd w:val="clear" w:color="auto" w:fill="00555C"/>
          </w:tcPr>
          <w:p w14:paraId="00CF952B" w14:textId="77777777" w:rsidR="00A43802" w:rsidRPr="008054E7" w:rsidRDefault="00A43802" w:rsidP="0068418A">
            <w:pPr>
              <w:rPr>
                <w:b/>
                <w:bCs/>
                <w:color w:val="FFFFFF" w:themeColor="background1"/>
              </w:rPr>
            </w:pPr>
          </w:p>
        </w:tc>
      </w:tr>
    </w:tbl>
    <w:p w14:paraId="0BE9FBC6" w14:textId="33A71164" w:rsidR="00A43802" w:rsidRDefault="00A43802" w:rsidP="0068418A"/>
    <w:p w14:paraId="2B52EF8A" w14:textId="27BC3C2E" w:rsidR="00A43802" w:rsidRDefault="00A43802" w:rsidP="0068418A"/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1980"/>
        <w:gridCol w:w="1985"/>
        <w:gridCol w:w="3908"/>
      </w:tblGrid>
      <w:tr w:rsidR="00205421" w14:paraId="72E15903" w14:textId="77777777" w:rsidTr="00B3766F">
        <w:tc>
          <w:tcPr>
            <w:tcW w:w="8152" w:type="dxa"/>
            <w:gridSpan w:val="4"/>
            <w:shd w:val="clear" w:color="auto" w:fill="EC644A"/>
          </w:tcPr>
          <w:p w14:paraId="5DB48F11" w14:textId="191320C9" w:rsidR="00205421" w:rsidRDefault="00205421" w:rsidP="0068418A">
            <w:r w:rsidRPr="008054E7">
              <w:rPr>
                <w:b/>
                <w:bCs/>
                <w:color w:val="FFFFFF" w:themeColor="background1"/>
              </w:rPr>
              <w:t>REFERENTIE</w:t>
            </w:r>
          </w:p>
        </w:tc>
      </w:tr>
      <w:tr w:rsidR="00205421" w14:paraId="40AAEE1D" w14:textId="77777777" w:rsidTr="00B3766F">
        <w:trPr>
          <w:trHeight w:val="340"/>
        </w:trPr>
        <w:tc>
          <w:tcPr>
            <w:tcW w:w="279" w:type="dxa"/>
            <w:vMerge w:val="restart"/>
            <w:vAlign w:val="center"/>
          </w:tcPr>
          <w:p w14:paraId="4A20C020" w14:textId="42648BA9" w:rsidR="00205421" w:rsidRDefault="00205421" w:rsidP="00205421">
            <w:r>
              <w:t>1</w:t>
            </w:r>
          </w:p>
        </w:tc>
        <w:tc>
          <w:tcPr>
            <w:tcW w:w="1980" w:type="dxa"/>
            <w:vMerge w:val="restart"/>
            <w:vAlign w:val="center"/>
          </w:tcPr>
          <w:p w14:paraId="6577652A" w14:textId="0F6776A2" w:rsidR="00205421" w:rsidRDefault="00205421" w:rsidP="00205421">
            <w:r>
              <w:t>NAW gegevens organisatie van de referent</w:t>
            </w:r>
          </w:p>
        </w:tc>
        <w:tc>
          <w:tcPr>
            <w:tcW w:w="1985" w:type="dxa"/>
            <w:vAlign w:val="center"/>
          </w:tcPr>
          <w:p w14:paraId="3070D86C" w14:textId="2B32FF70" w:rsidR="00205421" w:rsidRDefault="00205421" w:rsidP="00B3766F">
            <w:r>
              <w:t>Naam</w:t>
            </w:r>
          </w:p>
        </w:tc>
        <w:tc>
          <w:tcPr>
            <w:tcW w:w="3908" w:type="dxa"/>
          </w:tcPr>
          <w:p w14:paraId="742B6ABE" w14:textId="77777777" w:rsidR="00205421" w:rsidRDefault="00205421" w:rsidP="0068418A"/>
        </w:tc>
      </w:tr>
      <w:tr w:rsidR="00205421" w14:paraId="263638DB" w14:textId="77777777" w:rsidTr="00B3766F">
        <w:trPr>
          <w:trHeight w:val="340"/>
        </w:trPr>
        <w:tc>
          <w:tcPr>
            <w:tcW w:w="279" w:type="dxa"/>
            <w:vMerge/>
          </w:tcPr>
          <w:p w14:paraId="787DA85F" w14:textId="77777777" w:rsidR="00205421" w:rsidRDefault="00205421" w:rsidP="0068418A"/>
        </w:tc>
        <w:tc>
          <w:tcPr>
            <w:tcW w:w="1980" w:type="dxa"/>
            <w:vMerge/>
          </w:tcPr>
          <w:p w14:paraId="07B13C8D" w14:textId="77777777" w:rsidR="00205421" w:rsidRDefault="00205421" w:rsidP="0068418A"/>
        </w:tc>
        <w:tc>
          <w:tcPr>
            <w:tcW w:w="1985" w:type="dxa"/>
            <w:vAlign w:val="center"/>
          </w:tcPr>
          <w:p w14:paraId="356CA066" w14:textId="3C71513B" w:rsidR="00205421" w:rsidRDefault="00205421" w:rsidP="00B3766F">
            <w:r>
              <w:t>Adres</w:t>
            </w:r>
          </w:p>
        </w:tc>
        <w:tc>
          <w:tcPr>
            <w:tcW w:w="3908" w:type="dxa"/>
          </w:tcPr>
          <w:p w14:paraId="23524538" w14:textId="77777777" w:rsidR="00205421" w:rsidRDefault="00205421" w:rsidP="0068418A"/>
        </w:tc>
      </w:tr>
      <w:tr w:rsidR="00205421" w14:paraId="19B1E566" w14:textId="77777777" w:rsidTr="00B3766F">
        <w:trPr>
          <w:trHeight w:val="340"/>
        </w:trPr>
        <w:tc>
          <w:tcPr>
            <w:tcW w:w="279" w:type="dxa"/>
            <w:vMerge/>
          </w:tcPr>
          <w:p w14:paraId="092FF64A" w14:textId="77777777" w:rsidR="00205421" w:rsidRDefault="00205421" w:rsidP="0068418A"/>
        </w:tc>
        <w:tc>
          <w:tcPr>
            <w:tcW w:w="1980" w:type="dxa"/>
            <w:vMerge/>
          </w:tcPr>
          <w:p w14:paraId="1008285D" w14:textId="77777777" w:rsidR="00205421" w:rsidRDefault="00205421" w:rsidP="0068418A"/>
        </w:tc>
        <w:tc>
          <w:tcPr>
            <w:tcW w:w="1985" w:type="dxa"/>
            <w:vAlign w:val="center"/>
          </w:tcPr>
          <w:p w14:paraId="24012319" w14:textId="5F64CCB5" w:rsidR="00205421" w:rsidRDefault="00205421" w:rsidP="00B3766F">
            <w:r>
              <w:t>Plaats</w:t>
            </w:r>
          </w:p>
        </w:tc>
        <w:tc>
          <w:tcPr>
            <w:tcW w:w="3908" w:type="dxa"/>
          </w:tcPr>
          <w:p w14:paraId="5AAC291B" w14:textId="77777777" w:rsidR="00205421" w:rsidRDefault="00205421" w:rsidP="0068418A"/>
        </w:tc>
      </w:tr>
      <w:tr w:rsidR="00205421" w14:paraId="1138A628" w14:textId="77777777" w:rsidTr="00B3766F">
        <w:trPr>
          <w:trHeight w:val="340"/>
        </w:trPr>
        <w:tc>
          <w:tcPr>
            <w:tcW w:w="279" w:type="dxa"/>
            <w:vMerge/>
          </w:tcPr>
          <w:p w14:paraId="58BA45CE" w14:textId="77777777" w:rsidR="00205421" w:rsidRDefault="00205421" w:rsidP="0068418A"/>
        </w:tc>
        <w:tc>
          <w:tcPr>
            <w:tcW w:w="1980" w:type="dxa"/>
            <w:vMerge/>
          </w:tcPr>
          <w:p w14:paraId="7D14E22C" w14:textId="77777777" w:rsidR="00205421" w:rsidRDefault="00205421" w:rsidP="0068418A"/>
        </w:tc>
        <w:tc>
          <w:tcPr>
            <w:tcW w:w="1985" w:type="dxa"/>
            <w:vAlign w:val="center"/>
          </w:tcPr>
          <w:p w14:paraId="2535B93B" w14:textId="464C4FAA" w:rsidR="00205421" w:rsidRDefault="00205421" w:rsidP="00B3766F">
            <w:r>
              <w:t>Contactpersoon</w:t>
            </w:r>
          </w:p>
        </w:tc>
        <w:tc>
          <w:tcPr>
            <w:tcW w:w="3908" w:type="dxa"/>
          </w:tcPr>
          <w:p w14:paraId="190FE108" w14:textId="77777777" w:rsidR="00205421" w:rsidRDefault="00205421" w:rsidP="0068418A"/>
        </w:tc>
      </w:tr>
      <w:tr w:rsidR="00205421" w14:paraId="4C2DBA24" w14:textId="77777777" w:rsidTr="00B3766F">
        <w:trPr>
          <w:trHeight w:val="340"/>
        </w:trPr>
        <w:tc>
          <w:tcPr>
            <w:tcW w:w="279" w:type="dxa"/>
            <w:vMerge/>
          </w:tcPr>
          <w:p w14:paraId="454B137D" w14:textId="77777777" w:rsidR="00205421" w:rsidRDefault="00205421" w:rsidP="0068418A"/>
        </w:tc>
        <w:tc>
          <w:tcPr>
            <w:tcW w:w="1980" w:type="dxa"/>
            <w:vMerge/>
          </w:tcPr>
          <w:p w14:paraId="6C377CC5" w14:textId="77777777" w:rsidR="00205421" w:rsidRDefault="00205421" w:rsidP="0068418A"/>
        </w:tc>
        <w:tc>
          <w:tcPr>
            <w:tcW w:w="1985" w:type="dxa"/>
            <w:vAlign w:val="center"/>
          </w:tcPr>
          <w:p w14:paraId="27BA9405" w14:textId="3215A0E6" w:rsidR="00205421" w:rsidRDefault="00205421" w:rsidP="00B3766F">
            <w:r>
              <w:t>Functie contactpersoon</w:t>
            </w:r>
          </w:p>
        </w:tc>
        <w:tc>
          <w:tcPr>
            <w:tcW w:w="3908" w:type="dxa"/>
          </w:tcPr>
          <w:p w14:paraId="3BCD406F" w14:textId="77777777" w:rsidR="00205421" w:rsidRDefault="00205421" w:rsidP="0068418A"/>
        </w:tc>
      </w:tr>
      <w:tr w:rsidR="00205421" w14:paraId="65A7D148" w14:textId="77777777" w:rsidTr="00B3766F">
        <w:trPr>
          <w:trHeight w:val="340"/>
        </w:trPr>
        <w:tc>
          <w:tcPr>
            <w:tcW w:w="279" w:type="dxa"/>
            <w:vMerge/>
          </w:tcPr>
          <w:p w14:paraId="114ACC6D" w14:textId="77777777" w:rsidR="00205421" w:rsidRDefault="00205421" w:rsidP="0068418A"/>
        </w:tc>
        <w:tc>
          <w:tcPr>
            <w:tcW w:w="1980" w:type="dxa"/>
            <w:vMerge/>
          </w:tcPr>
          <w:p w14:paraId="7D9120CD" w14:textId="77777777" w:rsidR="00205421" w:rsidRDefault="00205421" w:rsidP="0068418A"/>
        </w:tc>
        <w:tc>
          <w:tcPr>
            <w:tcW w:w="1985" w:type="dxa"/>
            <w:vAlign w:val="center"/>
          </w:tcPr>
          <w:p w14:paraId="43A442F2" w14:textId="2FA546F8" w:rsidR="00205421" w:rsidRDefault="00205421" w:rsidP="00B3766F">
            <w:r>
              <w:t>Telefoon contactpersoon</w:t>
            </w:r>
          </w:p>
        </w:tc>
        <w:tc>
          <w:tcPr>
            <w:tcW w:w="3908" w:type="dxa"/>
          </w:tcPr>
          <w:p w14:paraId="0FA91C1A" w14:textId="77777777" w:rsidR="00205421" w:rsidRDefault="00205421" w:rsidP="0068418A"/>
        </w:tc>
      </w:tr>
      <w:tr w:rsidR="00B3766F" w14:paraId="792886D4" w14:textId="77777777" w:rsidTr="00B3766F">
        <w:trPr>
          <w:trHeight w:val="340"/>
        </w:trPr>
        <w:tc>
          <w:tcPr>
            <w:tcW w:w="279" w:type="dxa"/>
          </w:tcPr>
          <w:p w14:paraId="7214AE11" w14:textId="0E56D928" w:rsidR="00B3766F" w:rsidRDefault="00B3766F" w:rsidP="0068418A">
            <w:r>
              <w:t>2</w:t>
            </w:r>
          </w:p>
        </w:tc>
        <w:tc>
          <w:tcPr>
            <w:tcW w:w="1980" w:type="dxa"/>
          </w:tcPr>
          <w:p w14:paraId="1E66A622" w14:textId="48D429DD" w:rsidR="00B3766F" w:rsidRDefault="00B3766F" w:rsidP="0068418A">
            <w:r>
              <w:t>Soort organisatie</w:t>
            </w:r>
          </w:p>
        </w:tc>
        <w:tc>
          <w:tcPr>
            <w:tcW w:w="5893" w:type="dxa"/>
            <w:gridSpan w:val="2"/>
          </w:tcPr>
          <w:p w14:paraId="17B79700" w14:textId="77777777" w:rsidR="00B3766F" w:rsidRDefault="00B3766F" w:rsidP="0068418A"/>
        </w:tc>
      </w:tr>
      <w:tr w:rsidR="00B3766F" w14:paraId="64F7A9A0" w14:textId="77777777" w:rsidTr="00B3766F">
        <w:trPr>
          <w:trHeight w:val="340"/>
        </w:trPr>
        <w:tc>
          <w:tcPr>
            <w:tcW w:w="279" w:type="dxa"/>
          </w:tcPr>
          <w:p w14:paraId="44FF4431" w14:textId="34D58D27" w:rsidR="00B3766F" w:rsidRDefault="00B3766F" w:rsidP="0068418A">
            <w:r>
              <w:t>3</w:t>
            </w:r>
          </w:p>
        </w:tc>
        <w:tc>
          <w:tcPr>
            <w:tcW w:w="1980" w:type="dxa"/>
          </w:tcPr>
          <w:p w14:paraId="0FE7E651" w14:textId="16183B17" w:rsidR="00B3766F" w:rsidRDefault="00B3766F" w:rsidP="0068418A">
            <w:r>
              <w:t>Opdracht</w:t>
            </w:r>
          </w:p>
        </w:tc>
        <w:tc>
          <w:tcPr>
            <w:tcW w:w="5893" w:type="dxa"/>
            <w:gridSpan w:val="2"/>
          </w:tcPr>
          <w:p w14:paraId="7147A7A7" w14:textId="77777777" w:rsidR="00B3766F" w:rsidRDefault="00B3766F" w:rsidP="0068418A"/>
        </w:tc>
      </w:tr>
      <w:tr w:rsidR="00B3766F" w14:paraId="72B8F057" w14:textId="77777777" w:rsidTr="00B3766F">
        <w:trPr>
          <w:trHeight w:val="340"/>
        </w:trPr>
        <w:tc>
          <w:tcPr>
            <w:tcW w:w="279" w:type="dxa"/>
          </w:tcPr>
          <w:p w14:paraId="2C8D7C1E" w14:textId="5EF8791C" w:rsidR="00B3766F" w:rsidRDefault="00B3766F" w:rsidP="0068418A">
            <w:r>
              <w:t>4</w:t>
            </w:r>
          </w:p>
        </w:tc>
        <w:tc>
          <w:tcPr>
            <w:tcW w:w="1980" w:type="dxa"/>
          </w:tcPr>
          <w:p w14:paraId="4ADF4903" w14:textId="6F2223B1" w:rsidR="00B3766F" w:rsidRDefault="00B3766F" w:rsidP="0068418A">
            <w:r>
              <w:t>Omschrijving van de opdracht</w:t>
            </w:r>
          </w:p>
        </w:tc>
        <w:tc>
          <w:tcPr>
            <w:tcW w:w="5893" w:type="dxa"/>
            <w:gridSpan w:val="2"/>
          </w:tcPr>
          <w:p w14:paraId="04D822BA" w14:textId="77777777" w:rsidR="00B3766F" w:rsidRDefault="00B3766F" w:rsidP="0068418A"/>
        </w:tc>
      </w:tr>
      <w:tr w:rsidR="00205421" w14:paraId="7E6B50D0" w14:textId="77777777" w:rsidTr="00B3766F">
        <w:trPr>
          <w:trHeight w:val="340"/>
        </w:trPr>
        <w:tc>
          <w:tcPr>
            <w:tcW w:w="279" w:type="dxa"/>
            <w:vMerge w:val="restart"/>
            <w:vAlign w:val="center"/>
          </w:tcPr>
          <w:p w14:paraId="02FE1926" w14:textId="7D4B0102" w:rsidR="00205421" w:rsidRDefault="00205421" w:rsidP="00205421">
            <w:r>
              <w:t>5</w:t>
            </w:r>
          </w:p>
        </w:tc>
        <w:tc>
          <w:tcPr>
            <w:tcW w:w="1980" w:type="dxa"/>
            <w:vMerge w:val="restart"/>
            <w:vAlign w:val="center"/>
          </w:tcPr>
          <w:p w14:paraId="691777E1" w14:textId="5F791D42" w:rsidR="00205421" w:rsidRDefault="00205421" w:rsidP="00205421">
            <w:r>
              <w:t>Datum</w:t>
            </w:r>
          </w:p>
        </w:tc>
        <w:tc>
          <w:tcPr>
            <w:tcW w:w="1985" w:type="dxa"/>
            <w:vAlign w:val="center"/>
          </w:tcPr>
          <w:p w14:paraId="445EF1F8" w14:textId="39A774E1" w:rsidR="00205421" w:rsidRDefault="00205421" w:rsidP="00B3766F">
            <w:r>
              <w:t>Begin</w:t>
            </w:r>
          </w:p>
        </w:tc>
        <w:tc>
          <w:tcPr>
            <w:tcW w:w="3908" w:type="dxa"/>
          </w:tcPr>
          <w:p w14:paraId="097591E9" w14:textId="77777777" w:rsidR="00205421" w:rsidRDefault="00205421" w:rsidP="0068418A"/>
        </w:tc>
      </w:tr>
      <w:tr w:rsidR="00205421" w14:paraId="5967E7AE" w14:textId="77777777" w:rsidTr="00B3766F">
        <w:trPr>
          <w:trHeight w:val="340"/>
        </w:trPr>
        <w:tc>
          <w:tcPr>
            <w:tcW w:w="279" w:type="dxa"/>
            <w:vMerge/>
          </w:tcPr>
          <w:p w14:paraId="13282C0B" w14:textId="77777777" w:rsidR="00205421" w:rsidRDefault="00205421" w:rsidP="0068418A"/>
        </w:tc>
        <w:tc>
          <w:tcPr>
            <w:tcW w:w="1980" w:type="dxa"/>
            <w:vMerge/>
          </w:tcPr>
          <w:p w14:paraId="072E58B3" w14:textId="77777777" w:rsidR="00205421" w:rsidRDefault="00205421" w:rsidP="0068418A"/>
        </w:tc>
        <w:tc>
          <w:tcPr>
            <w:tcW w:w="1985" w:type="dxa"/>
            <w:vAlign w:val="center"/>
          </w:tcPr>
          <w:p w14:paraId="180D6F12" w14:textId="7ACABA0F" w:rsidR="00205421" w:rsidRDefault="00205421" w:rsidP="00B3766F">
            <w:r>
              <w:t>Einde</w:t>
            </w:r>
          </w:p>
        </w:tc>
        <w:tc>
          <w:tcPr>
            <w:tcW w:w="3908" w:type="dxa"/>
          </w:tcPr>
          <w:p w14:paraId="566AC72D" w14:textId="77777777" w:rsidR="00205421" w:rsidRDefault="00205421" w:rsidP="0068418A"/>
        </w:tc>
      </w:tr>
      <w:tr w:rsidR="00B3766F" w14:paraId="3D4FAD94" w14:textId="77777777" w:rsidTr="006B03F1">
        <w:trPr>
          <w:trHeight w:val="283"/>
        </w:trPr>
        <w:tc>
          <w:tcPr>
            <w:tcW w:w="279" w:type="dxa"/>
          </w:tcPr>
          <w:p w14:paraId="036A5325" w14:textId="4172A1C3" w:rsidR="00B3766F" w:rsidRDefault="00B3766F" w:rsidP="0068418A">
            <w:r>
              <w:t>6</w:t>
            </w:r>
          </w:p>
        </w:tc>
        <w:tc>
          <w:tcPr>
            <w:tcW w:w="1980" w:type="dxa"/>
          </w:tcPr>
          <w:p w14:paraId="21047069" w14:textId="198B0479" w:rsidR="00B3766F" w:rsidRDefault="00B3766F" w:rsidP="0068418A">
            <w:r>
              <w:t>Waarde excl. BTW</w:t>
            </w:r>
          </w:p>
        </w:tc>
        <w:tc>
          <w:tcPr>
            <w:tcW w:w="5893" w:type="dxa"/>
            <w:gridSpan w:val="2"/>
          </w:tcPr>
          <w:p w14:paraId="715DFA13" w14:textId="77777777" w:rsidR="00B3766F" w:rsidRDefault="00B3766F" w:rsidP="0068418A"/>
        </w:tc>
      </w:tr>
      <w:tr w:rsidR="00B3766F" w14:paraId="3C5B448C" w14:textId="77777777" w:rsidTr="007F3F4A">
        <w:tc>
          <w:tcPr>
            <w:tcW w:w="279" w:type="dxa"/>
          </w:tcPr>
          <w:p w14:paraId="1E4DD0EA" w14:textId="65B48F61" w:rsidR="00B3766F" w:rsidRDefault="00B3766F" w:rsidP="0068418A">
            <w:r>
              <w:t>7</w:t>
            </w:r>
          </w:p>
        </w:tc>
        <w:tc>
          <w:tcPr>
            <w:tcW w:w="1980" w:type="dxa"/>
          </w:tcPr>
          <w:p w14:paraId="2A5472FB" w14:textId="759F4EB6" w:rsidR="00B3766F" w:rsidRDefault="00B3766F" w:rsidP="0068418A">
            <w:r>
              <w:t>Is de opdracht geheel als zelfstandige onderneming uitgevoerd of in combinatie met onderaannemer(s)?</w:t>
            </w:r>
          </w:p>
        </w:tc>
        <w:tc>
          <w:tcPr>
            <w:tcW w:w="5893" w:type="dxa"/>
            <w:gridSpan w:val="2"/>
          </w:tcPr>
          <w:p w14:paraId="1AE0C7BC" w14:textId="34A93F11" w:rsidR="00B3766F" w:rsidRPr="00B3766F" w:rsidRDefault="00B3766F" w:rsidP="0068418A">
            <w:pPr>
              <w:rPr>
                <w:color w:val="FF0000"/>
                <w:sz w:val="16"/>
                <w:szCs w:val="16"/>
              </w:rPr>
            </w:pPr>
            <w:r w:rsidRPr="00B3766F">
              <w:rPr>
                <w:color w:val="FF0000"/>
                <w:sz w:val="16"/>
                <w:szCs w:val="16"/>
              </w:rPr>
              <w:t>Indien sprake van in combinatie of met onderaannemer(s) graag de naam van de evt. partners vermelden, plus welk aandeel dit betrof en wie de leiding had.</w:t>
            </w:r>
          </w:p>
        </w:tc>
      </w:tr>
      <w:tr w:rsidR="00B3766F" w14:paraId="78648AE5" w14:textId="77777777" w:rsidTr="007F5FD4">
        <w:tc>
          <w:tcPr>
            <w:tcW w:w="279" w:type="dxa"/>
          </w:tcPr>
          <w:p w14:paraId="5329DE20" w14:textId="5AED5866" w:rsidR="00B3766F" w:rsidRDefault="00B3766F" w:rsidP="0068418A">
            <w:r>
              <w:t>8</w:t>
            </w:r>
          </w:p>
        </w:tc>
        <w:tc>
          <w:tcPr>
            <w:tcW w:w="1980" w:type="dxa"/>
          </w:tcPr>
          <w:p w14:paraId="083B4AB8" w14:textId="6AE7643A" w:rsidR="00B3766F" w:rsidRDefault="00B3766F" w:rsidP="0068418A">
            <w:r>
              <w:t>De referent verklaart dat de opdracht naar tevredenheid is verlopen. Indien mogelijk met toelichting.</w:t>
            </w:r>
          </w:p>
        </w:tc>
        <w:tc>
          <w:tcPr>
            <w:tcW w:w="5893" w:type="dxa"/>
            <w:gridSpan w:val="2"/>
          </w:tcPr>
          <w:p w14:paraId="65228566" w14:textId="270C6F5B" w:rsidR="00B3766F" w:rsidRPr="00B3766F" w:rsidRDefault="00B3766F" w:rsidP="0068418A">
            <w:pPr>
              <w:rPr>
                <w:color w:val="FF0000"/>
                <w:sz w:val="16"/>
                <w:szCs w:val="16"/>
              </w:rPr>
            </w:pPr>
          </w:p>
        </w:tc>
      </w:tr>
      <w:tr w:rsidR="00B3766F" w14:paraId="4B37C65E" w14:textId="77777777" w:rsidTr="00B3766F">
        <w:trPr>
          <w:trHeight w:val="340"/>
        </w:trPr>
        <w:tc>
          <w:tcPr>
            <w:tcW w:w="279" w:type="dxa"/>
            <w:vMerge w:val="restart"/>
            <w:vAlign w:val="center"/>
          </w:tcPr>
          <w:p w14:paraId="580BF87D" w14:textId="5E652AED" w:rsidR="00B3766F" w:rsidRDefault="00B3766F" w:rsidP="00B3766F">
            <w:r>
              <w:t>9</w:t>
            </w:r>
          </w:p>
        </w:tc>
        <w:tc>
          <w:tcPr>
            <w:tcW w:w="1980" w:type="dxa"/>
            <w:vMerge w:val="restart"/>
            <w:vAlign w:val="center"/>
          </w:tcPr>
          <w:p w14:paraId="5E48B065" w14:textId="762AB1EB" w:rsidR="00B3766F" w:rsidRDefault="00B3766F" w:rsidP="00B3766F">
            <w:r>
              <w:t>Ondertekening Referent</w:t>
            </w:r>
          </w:p>
        </w:tc>
        <w:tc>
          <w:tcPr>
            <w:tcW w:w="1985" w:type="dxa"/>
            <w:vAlign w:val="center"/>
          </w:tcPr>
          <w:p w14:paraId="25A3FC7E" w14:textId="15BB2042" w:rsidR="00B3766F" w:rsidRDefault="00B3766F" w:rsidP="00B3766F">
            <w:r>
              <w:t>Naam rechtsgeldig ondertekenaar</w:t>
            </w:r>
          </w:p>
        </w:tc>
        <w:tc>
          <w:tcPr>
            <w:tcW w:w="3908" w:type="dxa"/>
          </w:tcPr>
          <w:p w14:paraId="1F1A3389" w14:textId="77777777" w:rsidR="00B3766F" w:rsidRDefault="00B3766F" w:rsidP="0068418A"/>
        </w:tc>
      </w:tr>
      <w:tr w:rsidR="00B3766F" w14:paraId="3359923B" w14:textId="77777777" w:rsidTr="00B3766F">
        <w:trPr>
          <w:trHeight w:val="340"/>
        </w:trPr>
        <w:tc>
          <w:tcPr>
            <w:tcW w:w="279" w:type="dxa"/>
            <w:vMerge/>
          </w:tcPr>
          <w:p w14:paraId="7077EA23" w14:textId="77777777" w:rsidR="00B3766F" w:rsidRDefault="00B3766F" w:rsidP="0068418A"/>
        </w:tc>
        <w:tc>
          <w:tcPr>
            <w:tcW w:w="1980" w:type="dxa"/>
            <w:vMerge/>
          </w:tcPr>
          <w:p w14:paraId="435E2F3C" w14:textId="77777777" w:rsidR="00B3766F" w:rsidRDefault="00B3766F" w:rsidP="0068418A"/>
        </w:tc>
        <w:tc>
          <w:tcPr>
            <w:tcW w:w="1985" w:type="dxa"/>
            <w:vAlign w:val="center"/>
          </w:tcPr>
          <w:p w14:paraId="0F46E7A4" w14:textId="2EEFD6FB" w:rsidR="00B3766F" w:rsidRDefault="00B3766F" w:rsidP="00B3766F">
            <w:r>
              <w:t>Functie ondertekenaar</w:t>
            </w:r>
          </w:p>
        </w:tc>
        <w:tc>
          <w:tcPr>
            <w:tcW w:w="3908" w:type="dxa"/>
          </w:tcPr>
          <w:p w14:paraId="2E314610" w14:textId="77777777" w:rsidR="00B3766F" w:rsidRDefault="00B3766F" w:rsidP="0068418A"/>
        </w:tc>
      </w:tr>
      <w:tr w:rsidR="00B3766F" w14:paraId="1E31F14C" w14:textId="77777777" w:rsidTr="00B3766F">
        <w:trPr>
          <w:trHeight w:val="340"/>
        </w:trPr>
        <w:tc>
          <w:tcPr>
            <w:tcW w:w="279" w:type="dxa"/>
            <w:vMerge/>
          </w:tcPr>
          <w:p w14:paraId="2F36B4DB" w14:textId="77777777" w:rsidR="00B3766F" w:rsidRDefault="00B3766F" w:rsidP="0068418A"/>
        </w:tc>
        <w:tc>
          <w:tcPr>
            <w:tcW w:w="1980" w:type="dxa"/>
            <w:vMerge/>
          </w:tcPr>
          <w:p w14:paraId="60C4F505" w14:textId="77777777" w:rsidR="00B3766F" w:rsidRDefault="00B3766F" w:rsidP="0068418A"/>
        </w:tc>
        <w:tc>
          <w:tcPr>
            <w:tcW w:w="1985" w:type="dxa"/>
            <w:vAlign w:val="center"/>
          </w:tcPr>
          <w:p w14:paraId="7EF8BB3F" w14:textId="31EC2680" w:rsidR="00B3766F" w:rsidRDefault="00B3766F" w:rsidP="00B3766F">
            <w:r>
              <w:t>Datum</w:t>
            </w:r>
          </w:p>
        </w:tc>
        <w:tc>
          <w:tcPr>
            <w:tcW w:w="3908" w:type="dxa"/>
          </w:tcPr>
          <w:p w14:paraId="27345873" w14:textId="77777777" w:rsidR="00B3766F" w:rsidRDefault="00B3766F" w:rsidP="0068418A"/>
        </w:tc>
      </w:tr>
      <w:tr w:rsidR="00B3766F" w14:paraId="190A595F" w14:textId="77777777" w:rsidTr="00B3766F">
        <w:trPr>
          <w:trHeight w:val="340"/>
        </w:trPr>
        <w:tc>
          <w:tcPr>
            <w:tcW w:w="279" w:type="dxa"/>
            <w:vMerge/>
          </w:tcPr>
          <w:p w14:paraId="7A5E3788" w14:textId="12E8BA9C" w:rsidR="00B3766F" w:rsidRDefault="00B3766F" w:rsidP="0068418A"/>
        </w:tc>
        <w:tc>
          <w:tcPr>
            <w:tcW w:w="1980" w:type="dxa"/>
            <w:vMerge/>
          </w:tcPr>
          <w:p w14:paraId="0B855292" w14:textId="77777777" w:rsidR="00B3766F" w:rsidRDefault="00B3766F" w:rsidP="0068418A"/>
        </w:tc>
        <w:tc>
          <w:tcPr>
            <w:tcW w:w="1985" w:type="dxa"/>
            <w:vAlign w:val="center"/>
          </w:tcPr>
          <w:p w14:paraId="14BD6FC0" w14:textId="054BA088" w:rsidR="00B3766F" w:rsidRDefault="00B3766F" w:rsidP="00B3766F">
            <w:r>
              <w:t>Handtekening</w:t>
            </w:r>
          </w:p>
        </w:tc>
        <w:tc>
          <w:tcPr>
            <w:tcW w:w="3908" w:type="dxa"/>
          </w:tcPr>
          <w:p w14:paraId="2A4846F4" w14:textId="77777777" w:rsidR="00B3766F" w:rsidRDefault="00B3766F" w:rsidP="0068418A"/>
          <w:p w14:paraId="089F0B3B" w14:textId="77777777" w:rsidR="00B3766F" w:rsidRDefault="00B3766F" w:rsidP="0068418A"/>
          <w:p w14:paraId="0C12A393" w14:textId="77777777" w:rsidR="00DB5E8A" w:rsidRDefault="00DB5E8A" w:rsidP="0068418A"/>
          <w:p w14:paraId="79FF03C9" w14:textId="77777777" w:rsidR="00DB5E8A" w:rsidRDefault="00DB5E8A" w:rsidP="0068418A"/>
          <w:p w14:paraId="4274E1E1" w14:textId="4219FCAB" w:rsidR="00DB5E8A" w:rsidRDefault="00DB5E8A" w:rsidP="0068418A"/>
        </w:tc>
      </w:tr>
    </w:tbl>
    <w:p w14:paraId="042CEA89" w14:textId="77777777" w:rsidR="004862AF" w:rsidRDefault="004862AF" w:rsidP="0068418A"/>
    <w:sectPr w:rsidR="004862AF" w:rsidSect="00B3766F">
      <w:headerReference w:type="default" r:id="rId10"/>
      <w:headerReference w:type="first" r:id="rId11"/>
      <w:pgSz w:w="11906" w:h="16838" w:code="9"/>
      <w:pgMar w:top="3119" w:right="2041" w:bottom="164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730C1" w14:textId="77777777" w:rsidR="008A1DEB" w:rsidRDefault="008A1DEB" w:rsidP="0068418A">
      <w:pPr>
        <w:spacing w:line="240" w:lineRule="auto"/>
      </w:pPr>
      <w:r>
        <w:separator/>
      </w:r>
    </w:p>
  </w:endnote>
  <w:endnote w:type="continuationSeparator" w:id="0">
    <w:p w14:paraId="1A148C7F" w14:textId="77777777" w:rsidR="008A1DEB" w:rsidRDefault="008A1DEB" w:rsidP="006841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D7ED2" w14:textId="77777777" w:rsidR="008A1DEB" w:rsidRDefault="008A1DEB" w:rsidP="0068418A">
      <w:pPr>
        <w:spacing w:line="240" w:lineRule="auto"/>
      </w:pPr>
      <w:r>
        <w:separator/>
      </w:r>
    </w:p>
  </w:footnote>
  <w:footnote w:type="continuationSeparator" w:id="0">
    <w:p w14:paraId="10B74C25" w14:textId="77777777" w:rsidR="008A1DEB" w:rsidRDefault="008A1DEB" w:rsidP="006841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57F73" w14:textId="77777777" w:rsidR="0023390A" w:rsidRDefault="0023390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FB08ED8" wp14:editId="1364D38F">
              <wp:simplePos x="0" y="0"/>
              <wp:positionH relativeFrom="page">
                <wp:posOffset>6430645</wp:posOffset>
              </wp:positionH>
              <wp:positionV relativeFrom="page">
                <wp:posOffset>540385</wp:posOffset>
              </wp:positionV>
              <wp:extent cx="600840" cy="572040"/>
              <wp:effectExtent l="0" t="0" r="8890" b="0"/>
              <wp:wrapNone/>
              <wp:docPr id="29" name="Vista_logo_p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Vista_logo_p2" style="position:absolute;margin-left:506.35pt;margin-top:42.55pt;width:47.3pt;height:45.05pt;z-index:251666432;mso-position-horizontal-relative:page;mso-position-vertical-relative:page;mso-width-relative:margin;mso-height-relative:margin" coordsize="6007,5727" o:spid="_x0000_s1026" w14:anchorId="29DEAF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1312" behindDoc="0" locked="1" layoutInCell="1" allowOverlap="1" wp14:anchorId="1E14CC53" wp14:editId="1EEF48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Vista_URL_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CA148" w14:textId="77777777" w:rsidR="0068418A" w:rsidRDefault="0023390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5CBEE5C5" wp14:editId="22819846">
          <wp:simplePos x="0" y="0"/>
          <wp:positionH relativeFrom="page">
            <wp:posOffset>6431280</wp:posOffset>
          </wp:positionH>
          <wp:positionV relativeFrom="page">
            <wp:posOffset>540385</wp:posOffset>
          </wp:positionV>
          <wp:extent cx="600840" cy="2862720"/>
          <wp:effectExtent l="0" t="0" r="8890" b="0"/>
          <wp:wrapNone/>
          <wp:docPr id="4" name="Vis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ista_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840" cy="286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418A">
      <w:rPr>
        <w:noProof/>
        <w:lang w:eastAsia="nl-NL"/>
      </w:rPr>
      <w:drawing>
        <wp:anchor distT="0" distB="0" distL="114300" distR="114300" simplePos="0" relativeHeight="251657216" behindDoc="0" locked="1" layoutInCell="1" allowOverlap="1" wp14:anchorId="60BB89DF" wp14:editId="15A5250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Vista_UR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50"/>
    <w:rsid w:val="000B6772"/>
    <w:rsid w:val="000C75BE"/>
    <w:rsid w:val="00147BE6"/>
    <w:rsid w:val="001E6F7E"/>
    <w:rsid w:val="00205421"/>
    <w:rsid w:val="0023390A"/>
    <w:rsid w:val="0029371C"/>
    <w:rsid w:val="002B49A9"/>
    <w:rsid w:val="00400AC9"/>
    <w:rsid w:val="004011ED"/>
    <w:rsid w:val="0042560E"/>
    <w:rsid w:val="004862AF"/>
    <w:rsid w:val="00583247"/>
    <w:rsid w:val="0068418A"/>
    <w:rsid w:val="0078533A"/>
    <w:rsid w:val="007A15B0"/>
    <w:rsid w:val="008054E7"/>
    <w:rsid w:val="00806753"/>
    <w:rsid w:val="008A1DEB"/>
    <w:rsid w:val="0098027B"/>
    <w:rsid w:val="00A43802"/>
    <w:rsid w:val="00B3766F"/>
    <w:rsid w:val="00BF00A7"/>
    <w:rsid w:val="00C27FD5"/>
    <w:rsid w:val="00DB5E8A"/>
    <w:rsid w:val="00DC3113"/>
    <w:rsid w:val="00E07CAF"/>
    <w:rsid w:val="00EC5950"/>
    <w:rsid w:val="00FE5CAE"/>
    <w:rsid w:val="0D6EFB3E"/>
    <w:rsid w:val="6216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D615A"/>
  <w15:chartTrackingRefBased/>
  <w15:docId w15:val="{B4C2228E-1CEB-422C-9055-50CD70B7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418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3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-HOOFL\Documents\VISTA%20Briefpapier_Volgvel%20(leeg%20forma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72F5E06E82434EB61EBA3B159ACD85" ma:contentTypeVersion="4" ma:contentTypeDescription="Een nieuw document maken." ma:contentTypeScope="" ma:versionID="f279f2ed9628d005ccd1cce542347fc0">
  <xsd:schema xmlns:xsd="http://www.w3.org/2001/XMLSchema" xmlns:xs="http://www.w3.org/2001/XMLSchema" xmlns:p="http://schemas.microsoft.com/office/2006/metadata/properties" xmlns:ns2="04a6b45e-4917-4710-aaa2-9f74a25bb097" targetNamespace="http://schemas.microsoft.com/office/2006/metadata/properties" ma:root="true" ma:fieldsID="c312d05e13c67778b4189d9942de0b46" ns2:_="">
    <xsd:import namespace="04a6b45e-4917-4710-aaa2-9f74a25bb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6b45e-4917-4710-aaa2-9f74a25b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4C668-20EB-47C9-AD2E-49F8EBBC8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a6b45e-4917-4710-aaa2-9f74a25b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E8D9D6-C0EE-4B0A-A9EC-187C9214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VISTA Briefpapier_Volgvel (leeg format).dotx</Template>
  <TotalTime>0</TotalTime>
  <Pages>1</Pages>
  <Words>146</Words>
  <Characters>805</Characters>
  <Application>Microsoft Office Word</Application>
  <DocSecurity>0</DocSecurity>
  <Lines>6</Lines>
  <Paragraphs>1</Paragraphs>
  <ScaleCrop>false</ScaleCrop>
  <Company>Vista College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Hoofwijk, FLG</dc:creator>
  <cp:keywords/>
  <dc:description>v1.0.1</dc:description>
  <cp:lastModifiedBy>Marloes Verhoeven</cp:lastModifiedBy>
  <cp:revision>2</cp:revision>
  <cp:lastPrinted>2019-05-13T08:25:00Z</cp:lastPrinted>
  <dcterms:created xsi:type="dcterms:W3CDTF">2020-04-01T07:13:00Z</dcterms:created>
  <dcterms:modified xsi:type="dcterms:W3CDTF">2020-04-01T07:13:00Z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0x0101009872F5E06E82434EB61EBA3B159ACD85</vt:lpwstr>
  </property>
</Properties>
</file>