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2DE0" w:rsidRPr="00932922" w:rsidRDefault="00F82DE0" w:rsidP="00C82454">
      <w:pPr>
        <w:pStyle w:val="Metadata"/>
      </w:pPr>
      <w:r w:rsidRPr="00932922">
        <w:rPr>
          <w:b/>
        </w:rPr>
        <w:t>Aan:</w:t>
      </w:r>
      <w:r w:rsidRPr="00932922">
        <w:tab/>
      </w:r>
      <w:bookmarkStart w:id="0" w:name="bmAan"/>
      <w:r w:rsidR="001876A2">
        <w:t>Inschrijvende partij brandweerhelm VRHM</w:t>
      </w:r>
      <w:bookmarkEnd w:id="0"/>
    </w:p>
    <w:p w:rsidR="001876A2" w:rsidRDefault="00F82DE0" w:rsidP="00C82454">
      <w:pPr>
        <w:pStyle w:val="Metadata"/>
      </w:pPr>
      <w:r w:rsidRPr="00932922">
        <w:rPr>
          <w:b/>
        </w:rPr>
        <w:t>Van:</w:t>
      </w:r>
      <w:r w:rsidRPr="00932922">
        <w:tab/>
      </w:r>
      <w:bookmarkStart w:id="1" w:name="bmVan"/>
      <w:r w:rsidR="001876A2">
        <w:t>Brandweer Hollands Midden</w:t>
      </w:r>
    </w:p>
    <w:p w:rsidR="001876A2" w:rsidRDefault="001876A2" w:rsidP="00C82454">
      <w:pPr>
        <w:pStyle w:val="Metadata"/>
      </w:pPr>
      <w:r>
        <w:tab/>
        <w:t>Jos van Lammeren</w:t>
      </w:r>
    </w:p>
    <w:p w:rsidR="001876A2" w:rsidRDefault="001876A2" w:rsidP="00C82454">
      <w:pPr>
        <w:pStyle w:val="Metadata"/>
      </w:pPr>
      <w:r>
        <w:tab/>
        <w:t>06 16 35 15 35</w:t>
      </w:r>
    </w:p>
    <w:p w:rsidR="00F82DE0" w:rsidRPr="00932922" w:rsidRDefault="001876A2" w:rsidP="00C82454">
      <w:pPr>
        <w:pStyle w:val="Metadata"/>
      </w:pPr>
      <w:r>
        <w:tab/>
        <w:t>jos.van.lammeren@vrhm.nl</w:t>
      </w:r>
      <w:bookmarkEnd w:id="1"/>
    </w:p>
    <w:p w:rsidR="00F82DE0" w:rsidRPr="00932922" w:rsidRDefault="00F82DE0" w:rsidP="00C82454">
      <w:pPr>
        <w:pStyle w:val="Metadata"/>
      </w:pPr>
      <w:r w:rsidRPr="00932922">
        <w:rPr>
          <w:b/>
        </w:rPr>
        <w:t>Betreft:</w:t>
      </w:r>
      <w:r w:rsidRPr="00932922">
        <w:tab/>
      </w:r>
      <w:bookmarkStart w:id="2" w:name="bmOnderwerp"/>
      <w:r w:rsidR="001876A2">
        <w:t>Uiteenzetting testdagen</w:t>
      </w:r>
      <w:bookmarkEnd w:id="2"/>
    </w:p>
    <w:p w:rsidR="00F82DE0" w:rsidRPr="00932922" w:rsidRDefault="00F82DE0" w:rsidP="001876A2">
      <w:pPr>
        <w:pStyle w:val="Metadata"/>
        <w:pBdr>
          <w:bottom w:val="single" w:sz="4" w:space="12" w:color="auto"/>
        </w:pBdr>
      </w:pPr>
      <w:r w:rsidRPr="00932922">
        <w:rPr>
          <w:b/>
        </w:rPr>
        <w:t>Datum:</w:t>
      </w:r>
      <w:r w:rsidRPr="00932922">
        <w:tab/>
      </w:r>
      <w:bookmarkStart w:id="3" w:name="bmDatum"/>
      <w:r w:rsidR="001876A2">
        <w:t>2</w:t>
      </w:r>
      <w:r w:rsidR="00164EC5">
        <w:t>2</w:t>
      </w:r>
      <w:bookmarkStart w:id="4" w:name="_GoBack"/>
      <w:bookmarkEnd w:id="4"/>
      <w:r w:rsidR="001876A2">
        <w:t xml:space="preserve"> mei 2020</w:t>
      </w:r>
      <w:bookmarkEnd w:id="3"/>
    </w:p>
    <w:p w:rsidR="00F82DE0" w:rsidRDefault="00F82DE0" w:rsidP="00F82DE0"/>
    <w:p w:rsidR="001876A2" w:rsidRDefault="001876A2" w:rsidP="001876A2">
      <w:bookmarkStart w:id="5" w:name="bmStart"/>
      <w:bookmarkEnd w:id="5"/>
      <w:r>
        <w:t xml:space="preserve">Wanneer een inschrijvende partij voor brandweerhelmen Brandweer Hollands Midden voldoet aan de criteria gesteld in het Programma van Eisen en het Beschrijvend Document, wordt deze uitgenodigd voor het leveren </w:t>
      </w:r>
      <w:r w:rsidR="00B26A3B">
        <w:t xml:space="preserve">en aanmeten </w:t>
      </w:r>
      <w:r>
        <w:t xml:space="preserve">van </w:t>
      </w:r>
      <w:r w:rsidR="00B26A3B">
        <w:t xml:space="preserve">de </w:t>
      </w:r>
      <w:r>
        <w:t xml:space="preserve">helmen voor de testdagen. </w:t>
      </w:r>
    </w:p>
    <w:p w:rsidR="001876A2" w:rsidRDefault="001876A2" w:rsidP="001876A2"/>
    <w:p w:rsidR="009044C9" w:rsidRDefault="001876A2" w:rsidP="001876A2">
      <w:r>
        <w:t>De testdagen worden gehouden van 2 t/m 4 juni en zijn onderverdeeld in een viertal onderdelen</w:t>
      </w:r>
      <w:r w:rsidR="009044C9">
        <w:t>:</w:t>
      </w:r>
    </w:p>
    <w:p w:rsidR="009044C9" w:rsidRDefault="009044C9" w:rsidP="001876A2"/>
    <w:p w:rsidR="009044C9" w:rsidRDefault="009044C9" w:rsidP="00B26A3B">
      <w:pPr>
        <w:pStyle w:val="Lijstalinea"/>
        <w:numPr>
          <w:ilvl w:val="0"/>
          <w:numId w:val="11"/>
        </w:numPr>
      </w:pPr>
      <w:r>
        <w:t>Dinsdag 2 juni, test 1 &amp; 2</w:t>
      </w:r>
    </w:p>
    <w:p w:rsidR="009044C9" w:rsidRDefault="009044C9" w:rsidP="00B26A3B">
      <w:pPr>
        <w:pStyle w:val="Lijstalinea"/>
        <w:numPr>
          <w:ilvl w:val="0"/>
          <w:numId w:val="11"/>
        </w:numPr>
      </w:pPr>
      <w:r>
        <w:t>Woensdag 3 juni, test 3</w:t>
      </w:r>
    </w:p>
    <w:p w:rsidR="009044C9" w:rsidRDefault="009044C9" w:rsidP="00B26A3B">
      <w:pPr>
        <w:pStyle w:val="Lijstalinea"/>
        <w:numPr>
          <w:ilvl w:val="0"/>
          <w:numId w:val="11"/>
        </w:numPr>
      </w:pPr>
      <w:r>
        <w:t>Donderdag 4 juni, test 4</w:t>
      </w:r>
    </w:p>
    <w:p w:rsidR="009044C9" w:rsidRDefault="009044C9" w:rsidP="001876A2"/>
    <w:p w:rsidR="001876A2" w:rsidRDefault="009044C9" w:rsidP="001876A2">
      <w:r>
        <w:t xml:space="preserve">De testen 1 t/m 3 worden uitgevoerd in de kazerne van Gouda. Test 4 wordt uitgevoerd bij </w:t>
      </w:r>
      <w:proofErr w:type="spellStart"/>
      <w:r>
        <w:t>Relyon</w:t>
      </w:r>
      <w:proofErr w:type="spellEnd"/>
      <w:r>
        <w:t xml:space="preserve"> </w:t>
      </w:r>
      <w:proofErr w:type="spellStart"/>
      <w:r>
        <w:t>Nutec</w:t>
      </w:r>
      <w:proofErr w:type="spellEnd"/>
      <w:r>
        <w:t xml:space="preserve"> op de Maasvlakte. </w:t>
      </w:r>
    </w:p>
    <w:p w:rsidR="009044C9" w:rsidRDefault="009044C9" w:rsidP="001876A2"/>
    <w:p w:rsidR="00B26A3B" w:rsidRDefault="009044C9" w:rsidP="001876A2">
      <w:r>
        <w:t xml:space="preserve">De inschrijvende partij is bij test 1 &amp; 2 aanwezig en zal hiervoor voortijdig een separate uitnodiging </w:t>
      </w:r>
      <w:r w:rsidR="00B26A3B">
        <w:t>ontvangen.</w:t>
      </w:r>
      <w:r>
        <w:t xml:space="preserve"> Omdat we momenteel te maken hebben met Covid-19 maatregelen zullen zo min mogelijk mensen aanwezig zijn. Wanneer er meerdere inschrijvingen zijn zullen de inschrijvende partijen worden verdeeld over de dag. De </w:t>
      </w:r>
      <w:r w:rsidR="00B26A3B">
        <w:t xml:space="preserve">tijd van aanvang zal ook in de uitnodiging vermeld staan. </w:t>
      </w:r>
    </w:p>
    <w:p w:rsidR="00B26A3B" w:rsidRDefault="00B26A3B" w:rsidP="001876A2">
      <w:r>
        <w:t xml:space="preserve">Naast het 1,5 meter afstand houden van elkaar zullen er momenten zijn dat dit niet mogelijk is. Hiervoor worden passende maatregelen genomen. Welke dat zijn staat tevens in de uitnodiging. </w:t>
      </w:r>
    </w:p>
    <w:p w:rsidR="00B26A3B" w:rsidRDefault="00B26A3B" w:rsidP="001876A2"/>
    <w:p w:rsidR="00B26A3B" w:rsidRPr="00B26A3B" w:rsidRDefault="00B26A3B" w:rsidP="001876A2">
      <w:pPr>
        <w:rPr>
          <w:u w:val="single"/>
        </w:rPr>
      </w:pPr>
      <w:r w:rsidRPr="00B26A3B">
        <w:rPr>
          <w:u w:val="single"/>
        </w:rPr>
        <w:t>Locatie van test 1 &amp; 2:</w:t>
      </w:r>
    </w:p>
    <w:p w:rsidR="00B26A3B" w:rsidRDefault="00B26A3B" w:rsidP="001876A2">
      <w:r>
        <w:t>Brandweer Gouda</w:t>
      </w:r>
    </w:p>
    <w:p w:rsidR="00B26A3B" w:rsidRDefault="00B26A3B" w:rsidP="001876A2">
      <w:r>
        <w:t>Keerkring 12</w:t>
      </w:r>
    </w:p>
    <w:p w:rsidR="00B26A3B" w:rsidRDefault="00B26A3B" w:rsidP="001876A2">
      <w:r>
        <w:t>2801 DG Gouda</w:t>
      </w:r>
    </w:p>
    <w:p w:rsidR="009044C9" w:rsidRDefault="009044C9" w:rsidP="001876A2">
      <w:r>
        <w:t xml:space="preserve"> </w:t>
      </w:r>
    </w:p>
    <w:p w:rsidR="009D289F" w:rsidRPr="00F82DE0" w:rsidRDefault="009D289F" w:rsidP="00F82DE0"/>
    <w:sectPr w:rsidR="009D289F" w:rsidRPr="00F82DE0" w:rsidSect="00906C6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559" w:right="1191" w:bottom="2552" w:left="1531" w:header="0" w:footer="352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6A2" w:rsidRDefault="001876A2">
      <w:r>
        <w:separator/>
      </w:r>
    </w:p>
  </w:endnote>
  <w:endnote w:type="continuationSeparator" w:id="0">
    <w:p w:rsidR="001876A2" w:rsidRDefault="00187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F05" w:rsidRDefault="00D56F05" w:rsidP="00466950">
    <w:pPr>
      <w:pStyle w:val="Voettekst"/>
      <w:jc w:val="right"/>
    </w:pPr>
    <w:r>
      <w:rPr>
        <w:rStyle w:val="Paginanummer"/>
      </w:rPr>
      <w:fldChar w:fldCharType="begin"/>
    </w:r>
    <w:r>
      <w:rPr>
        <w:rStyle w:val="Paginanummer"/>
      </w:rPr>
      <w:instrText xml:space="preserve"> IF </w:instrText>
    </w:r>
    <w:r>
      <w:rPr>
        <w:rStyle w:val="Paginanummer"/>
      </w:rPr>
      <w:fldChar w:fldCharType="begin"/>
    </w:r>
    <w:r>
      <w:rPr>
        <w:rStyle w:val="Paginanummer"/>
      </w:rPr>
      <w:instrText xml:space="preserve"> PAGE </w:instrText>
    </w:r>
    <w:r>
      <w:rPr>
        <w:rStyle w:val="Paginanummer"/>
      </w:rPr>
      <w:fldChar w:fldCharType="separate"/>
    </w:r>
    <w:r>
      <w:rPr>
        <w:rStyle w:val="Paginanummer"/>
        <w:noProof/>
      </w:rPr>
      <w:instrText>2</w:instrText>
    </w:r>
    <w:r>
      <w:rPr>
        <w:rStyle w:val="Paginanummer"/>
      </w:rPr>
      <w:fldChar w:fldCharType="end"/>
    </w:r>
    <w:r>
      <w:rPr>
        <w:rStyle w:val="Paginanummer"/>
      </w:rPr>
      <w:instrText xml:space="preserve"> &lt;&gt; 1 "</w:instrText>
    </w: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instrText>2</w:instrText>
    </w:r>
    <w:r>
      <w:rPr>
        <w:rStyle w:val="Paginanummer"/>
      </w:rPr>
      <w:fldChar w:fldCharType="end"/>
    </w:r>
    <w:r>
      <w:rPr>
        <w:rStyle w:val="Paginanummer"/>
      </w:rPr>
      <w:instrText>" ""</w:instrText>
    </w:r>
    <w:r>
      <w:rPr>
        <w:rStyle w:val="Paginanummer"/>
      </w:rPr>
      <w:fldChar w:fldCharType="separate"/>
    </w:r>
    <w:r w:rsidR="001876A2">
      <w:rPr>
        <w:rStyle w:val="Paginanummer"/>
        <w:noProof/>
      </w:rPr>
      <w:t>2</w:t>
    </w:r>
    <w:r>
      <w:rPr>
        <w:rStyle w:val="Paginanummer"/>
      </w:rPr>
      <w:fldChar w:fldCharType="end"/>
    </w:r>
  </w:p>
  <w:p w:rsidR="00D56F05" w:rsidRDefault="00D56F05" w:rsidP="009D289F">
    <w:pPr>
      <w:pStyle w:val="Voettekst"/>
      <w:spacing w:line="1200" w:lineRule="atLea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F05" w:rsidRDefault="00D56F05" w:rsidP="00AC4CB1">
    <w:pPr>
      <w:pStyle w:val="Voettekst"/>
      <w:jc w:val="right"/>
    </w:pPr>
  </w:p>
  <w:p w:rsidR="00D56F05" w:rsidRPr="00A67DC4" w:rsidRDefault="00D56F05" w:rsidP="00261B94">
    <w:pPr>
      <w:pStyle w:val="Voettekst"/>
      <w:spacing w:line="1880" w:lineRule="atLea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6A2" w:rsidRDefault="001876A2">
      <w:r>
        <w:separator/>
      </w:r>
    </w:p>
  </w:footnote>
  <w:footnote w:type="continuationSeparator" w:id="0">
    <w:p w:rsidR="001876A2" w:rsidRDefault="001876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F05" w:rsidRDefault="00D56F05" w:rsidP="007E359B">
    <w:pPr>
      <w:pStyle w:val="Koptekst"/>
    </w:pPr>
  </w:p>
  <w:p w:rsidR="00D56F05" w:rsidRDefault="00D56F0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6F05" w:rsidRPr="00015E9F" w:rsidRDefault="003C46B6" w:rsidP="00AF0C74">
    <w:pPr>
      <w:pStyle w:val="Koptekst"/>
      <w:spacing w:line="2820" w:lineRule="exact"/>
    </w:pPr>
    <w:r>
      <w:rPr>
        <w:noProof/>
        <w:lang w:bidi="he-IL"/>
      </w:rPr>
      <w:drawing>
        <wp:anchor distT="0" distB="0" distL="114300" distR="114300" simplePos="0" relativeHeight="251661824" behindDoc="0" locked="1" layoutInCell="1" allowOverlap="1" wp14:anchorId="2179A145" wp14:editId="522CA2E4">
          <wp:simplePos x="0" y="0"/>
          <wp:positionH relativeFrom="page">
            <wp:posOffset>313055</wp:posOffset>
          </wp:positionH>
          <wp:positionV relativeFrom="page">
            <wp:posOffset>262890</wp:posOffset>
          </wp:positionV>
          <wp:extent cx="2880000" cy="774000"/>
          <wp:effectExtent l="0" t="0" r="0" b="7620"/>
          <wp:wrapNone/>
          <wp:docPr id="4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BHM zwar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0000" cy="7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2FE7">
      <w:rPr>
        <w:noProof/>
        <w:lang w:bidi="he-IL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6214110</wp:posOffset>
          </wp:positionH>
          <wp:positionV relativeFrom="page">
            <wp:posOffset>532765</wp:posOffset>
          </wp:positionV>
          <wp:extent cx="619125" cy="228600"/>
          <wp:effectExtent l="0" t="0" r="9525" b="0"/>
          <wp:wrapNone/>
          <wp:docPr id="2" name="Documentsoort" descr="Me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Mem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E3003F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434223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65A82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B261D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5295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5670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998215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5635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7871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45CAA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62633CD"/>
    <w:multiLevelType w:val="hybridMultilevel"/>
    <w:tmpl w:val="E9AC08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6A2"/>
    <w:rsid w:val="00015E9F"/>
    <w:rsid w:val="00017556"/>
    <w:rsid w:val="00043413"/>
    <w:rsid w:val="00043C6F"/>
    <w:rsid w:val="000456D4"/>
    <w:rsid w:val="00062CA8"/>
    <w:rsid w:val="00067189"/>
    <w:rsid w:val="000821A6"/>
    <w:rsid w:val="000848AA"/>
    <w:rsid w:val="000A6581"/>
    <w:rsid w:val="000B1483"/>
    <w:rsid w:val="000B7775"/>
    <w:rsid w:val="000E4995"/>
    <w:rsid w:val="00111C3F"/>
    <w:rsid w:val="00123F73"/>
    <w:rsid w:val="00130B65"/>
    <w:rsid w:val="00145E6C"/>
    <w:rsid w:val="00150900"/>
    <w:rsid w:val="001538AE"/>
    <w:rsid w:val="00162A8B"/>
    <w:rsid w:val="00164EC5"/>
    <w:rsid w:val="0017544F"/>
    <w:rsid w:val="00177781"/>
    <w:rsid w:val="00177F9A"/>
    <w:rsid w:val="001876A2"/>
    <w:rsid w:val="002121ED"/>
    <w:rsid w:val="002152AA"/>
    <w:rsid w:val="002205C3"/>
    <w:rsid w:val="00226722"/>
    <w:rsid w:val="00231A3D"/>
    <w:rsid w:val="002338E5"/>
    <w:rsid w:val="002523C0"/>
    <w:rsid w:val="00257333"/>
    <w:rsid w:val="00260B3E"/>
    <w:rsid w:val="00261B94"/>
    <w:rsid w:val="0026223E"/>
    <w:rsid w:val="002633EA"/>
    <w:rsid w:val="00267317"/>
    <w:rsid w:val="0028050F"/>
    <w:rsid w:val="002B550E"/>
    <w:rsid w:val="002C5AEB"/>
    <w:rsid w:val="002D651B"/>
    <w:rsid w:val="002E57A3"/>
    <w:rsid w:val="0032341B"/>
    <w:rsid w:val="00323CEC"/>
    <w:rsid w:val="00327735"/>
    <w:rsid w:val="003427DB"/>
    <w:rsid w:val="0036327E"/>
    <w:rsid w:val="00372E1E"/>
    <w:rsid w:val="003734B3"/>
    <w:rsid w:val="0037704B"/>
    <w:rsid w:val="00382DBB"/>
    <w:rsid w:val="003A6B1D"/>
    <w:rsid w:val="003B6EEB"/>
    <w:rsid w:val="003C457B"/>
    <w:rsid w:val="003C46B6"/>
    <w:rsid w:val="003D17EF"/>
    <w:rsid w:val="003E355E"/>
    <w:rsid w:val="003E440F"/>
    <w:rsid w:val="0040067B"/>
    <w:rsid w:val="004212DB"/>
    <w:rsid w:val="00443B82"/>
    <w:rsid w:val="00444DC7"/>
    <w:rsid w:val="00466950"/>
    <w:rsid w:val="004743F2"/>
    <w:rsid w:val="00493A4E"/>
    <w:rsid w:val="004A0EBA"/>
    <w:rsid w:val="004B23DE"/>
    <w:rsid w:val="004C3FB2"/>
    <w:rsid w:val="004C56EC"/>
    <w:rsid w:val="004C7321"/>
    <w:rsid w:val="004D4165"/>
    <w:rsid w:val="005068A6"/>
    <w:rsid w:val="00530779"/>
    <w:rsid w:val="00530A25"/>
    <w:rsid w:val="005338FE"/>
    <w:rsid w:val="0054335D"/>
    <w:rsid w:val="00560C0E"/>
    <w:rsid w:val="00574C24"/>
    <w:rsid w:val="00580287"/>
    <w:rsid w:val="005905AC"/>
    <w:rsid w:val="00590E15"/>
    <w:rsid w:val="005A70E1"/>
    <w:rsid w:val="005C79A1"/>
    <w:rsid w:val="00660330"/>
    <w:rsid w:val="006826FF"/>
    <w:rsid w:val="006A547C"/>
    <w:rsid w:val="006D3F25"/>
    <w:rsid w:val="006E2A4C"/>
    <w:rsid w:val="0070216B"/>
    <w:rsid w:val="00717419"/>
    <w:rsid w:val="00723DF6"/>
    <w:rsid w:val="00735554"/>
    <w:rsid w:val="00744D7E"/>
    <w:rsid w:val="0075180D"/>
    <w:rsid w:val="007539B3"/>
    <w:rsid w:val="00764223"/>
    <w:rsid w:val="00790114"/>
    <w:rsid w:val="007A24F2"/>
    <w:rsid w:val="007B2085"/>
    <w:rsid w:val="007D0E51"/>
    <w:rsid w:val="007E0844"/>
    <w:rsid w:val="007E359B"/>
    <w:rsid w:val="00811FA5"/>
    <w:rsid w:val="00833A00"/>
    <w:rsid w:val="008434EA"/>
    <w:rsid w:val="008557B7"/>
    <w:rsid w:val="0086108A"/>
    <w:rsid w:val="00864A9B"/>
    <w:rsid w:val="008807A3"/>
    <w:rsid w:val="00884AE4"/>
    <w:rsid w:val="00897D44"/>
    <w:rsid w:val="008B3103"/>
    <w:rsid w:val="008D297A"/>
    <w:rsid w:val="009044C9"/>
    <w:rsid w:val="00906C6F"/>
    <w:rsid w:val="00910203"/>
    <w:rsid w:val="00914EAD"/>
    <w:rsid w:val="0092377E"/>
    <w:rsid w:val="00932922"/>
    <w:rsid w:val="009604D1"/>
    <w:rsid w:val="009634C2"/>
    <w:rsid w:val="00965244"/>
    <w:rsid w:val="00976305"/>
    <w:rsid w:val="009767CA"/>
    <w:rsid w:val="0099778A"/>
    <w:rsid w:val="009C7599"/>
    <w:rsid w:val="009D210D"/>
    <w:rsid w:val="009D289F"/>
    <w:rsid w:val="009F4474"/>
    <w:rsid w:val="00A00C4C"/>
    <w:rsid w:val="00A0175B"/>
    <w:rsid w:val="00A31BA9"/>
    <w:rsid w:val="00A34304"/>
    <w:rsid w:val="00A4221C"/>
    <w:rsid w:val="00A43A7A"/>
    <w:rsid w:val="00A54839"/>
    <w:rsid w:val="00A67DC4"/>
    <w:rsid w:val="00AC4CB1"/>
    <w:rsid w:val="00AD21AA"/>
    <w:rsid w:val="00AD2DD1"/>
    <w:rsid w:val="00AF0C74"/>
    <w:rsid w:val="00AF54B7"/>
    <w:rsid w:val="00B0122E"/>
    <w:rsid w:val="00B13F88"/>
    <w:rsid w:val="00B26A3B"/>
    <w:rsid w:val="00B45B36"/>
    <w:rsid w:val="00B601F5"/>
    <w:rsid w:val="00B640E9"/>
    <w:rsid w:val="00B844BE"/>
    <w:rsid w:val="00BB0104"/>
    <w:rsid w:val="00BD5803"/>
    <w:rsid w:val="00C0630D"/>
    <w:rsid w:val="00C125E6"/>
    <w:rsid w:val="00C21DBF"/>
    <w:rsid w:val="00C24C42"/>
    <w:rsid w:val="00C31B3C"/>
    <w:rsid w:val="00C4229F"/>
    <w:rsid w:val="00C745AF"/>
    <w:rsid w:val="00C82454"/>
    <w:rsid w:val="00C93C3E"/>
    <w:rsid w:val="00CB123C"/>
    <w:rsid w:val="00CC6BE2"/>
    <w:rsid w:val="00CE5578"/>
    <w:rsid w:val="00CF23EA"/>
    <w:rsid w:val="00D00852"/>
    <w:rsid w:val="00D246D9"/>
    <w:rsid w:val="00D333DE"/>
    <w:rsid w:val="00D37001"/>
    <w:rsid w:val="00D5211E"/>
    <w:rsid w:val="00D56F05"/>
    <w:rsid w:val="00D609E3"/>
    <w:rsid w:val="00D6436B"/>
    <w:rsid w:val="00D64C3A"/>
    <w:rsid w:val="00D67894"/>
    <w:rsid w:val="00D8404D"/>
    <w:rsid w:val="00D907D6"/>
    <w:rsid w:val="00D942D7"/>
    <w:rsid w:val="00D97827"/>
    <w:rsid w:val="00DB4F65"/>
    <w:rsid w:val="00DB5321"/>
    <w:rsid w:val="00DC2B16"/>
    <w:rsid w:val="00DF2C83"/>
    <w:rsid w:val="00E017C2"/>
    <w:rsid w:val="00E1244E"/>
    <w:rsid w:val="00E170FB"/>
    <w:rsid w:val="00E4462F"/>
    <w:rsid w:val="00E47D05"/>
    <w:rsid w:val="00E55BC1"/>
    <w:rsid w:val="00E63733"/>
    <w:rsid w:val="00E730D8"/>
    <w:rsid w:val="00E814FE"/>
    <w:rsid w:val="00EA0FD7"/>
    <w:rsid w:val="00EB44E1"/>
    <w:rsid w:val="00EB7CEF"/>
    <w:rsid w:val="00ED79D9"/>
    <w:rsid w:val="00EE6FF8"/>
    <w:rsid w:val="00EF35D5"/>
    <w:rsid w:val="00F203C2"/>
    <w:rsid w:val="00F22FE7"/>
    <w:rsid w:val="00F2489E"/>
    <w:rsid w:val="00F3064A"/>
    <w:rsid w:val="00F33418"/>
    <w:rsid w:val="00F36C7F"/>
    <w:rsid w:val="00F37720"/>
    <w:rsid w:val="00F45426"/>
    <w:rsid w:val="00F474B2"/>
    <w:rsid w:val="00F700D6"/>
    <w:rsid w:val="00F82DE0"/>
    <w:rsid w:val="00F85D75"/>
    <w:rsid w:val="00F9130D"/>
    <w:rsid w:val="00F97A70"/>
    <w:rsid w:val="00FA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2AE054F"/>
  <w15:chartTrackingRefBased/>
  <w15:docId w15:val="{D74CB807-C04B-496E-8C95-02B8617FE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F82DE0"/>
    <w:pPr>
      <w:spacing w:line="255" w:lineRule="atLeast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locked/>
    <w:rsid w:val="00F45426"/>
    <w:pPr>
      <w:adjustRightInd w:val="0"/>
      <w:snapToGrid w:val="0"/>
      <w:spacing w:after="540" w:line="540" w:lineRule="exact"/>
      <w:outlineLvl w:val="0"/>
    </w:pPr>
    <w:rPr>
      <w:rFonts w:eastAsia="SimSun" w:cs="Arial"/>
      <w:b/>
      <w:bCs/>
      <w:noProof/>
      <w:snapToGrid w:val="0"/>
      <w:spacing w:val="10"/>
      <w:sz w:val="28"/>
      <w:szCs w:val="40"/>
      <w:lang w:eastAsia="zh-CN"/>
    </w:rPr>
  </w:style>
  <w:style w:type="paragraph" w:styleId="Kop2">
    <w:name w:val="heading 2"/>
    <w:basedOn w:val="Standaard"/>
    <w:next w:val="Standaard"/>
    <w:link w:val="Kop2Char"/>
    <w:qFormat/>
    <w:locked/>
    <w:rsid w:val="00F45426"/>
    <w:pPr>
      <w:autoSpaceDE w:val="0"/>
      <w:autoSpaceDN w:val="0"/>
      <w:adjustRightInd w:val="0"/>
      <w:snapToGrid w:val="0"/>
      <w:spacing w:after="270" w:line="270" w:lineRule="exact"/>
      <w:outlineLvl w:val="1"/>
    </w:pPr>
    <w:rPr>
      <w:rFonts w:eastAsia="SimSun" w:cs="Arial"/>
      <w:b/>
      <w:bCs/>
      <w:noProof/>
      <w:snapToGrid w:val="0"/>
      <w:sz w:val="22"/>
      <w:szCs w:val="24"/>
      <w:lang w:eastAsia="zh-CN"/>
    </w:rPr>
  </w:style>
  <w:style w:type="paragraph" w:styleId="Kop3">
    <w:name w:val="heading 3"/>
    <w:basedOn w:val="Standaard"/>
    <w:next w:val="Standaard"/>
    <w:link w:val="Kop3Char"/>
    <w:qFormat/>
    <w:locked/>
    <w:rsid w:val="00F45426"/>
    <w:pPr>
      <w:keepNext/>
      <w:spacing w:line="270" w:lineRule="exact"/>
      <w:outlineLvl w:val="2"/>
    </w:pPr>
    <w:rPr>
      <w:b/>
      <w:bCs/>
      <w:spacing w:val="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C2B16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C2B16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stlSender">
    <w:name w:val="stlSender"/>
    <w:basedOn w:val="Standaard"/>
    <w:rsid w:val="00DC2B16"/>
    <w:pPr>
      <w:spacing w:line="255" w:lineRule="exact"/>
    </w:pPr>
    <w:rPr>
      <w:sz w:val="15"/>
    </w:rPr>
  </w:style>
  <w:style w:type="paragraph" w:customStyle="1" w:styleId="stlReferenceHead">
    <w:name w:val="stlReferenceHead"/>
    <w:basedOn w:val="Standaard"/>
    <w:rsid w:val="00DC2B16"/>
    <w:pPr>
      <w:spacing w:line="255" w:lineRule="exact"/>
      <w:jc w:val="right"/>
    </w:pPr>
    <w:rPr>
      <w:sz w:val="15"/>
    </w:rPr>
  </w:style>
  <w:style w:type="paragraph" w:customStyle="1" w:styleId="stlTitle">
    <w:name w:val="stlTitle"/>
    <w:basedOn w:val="Standaard"/>
    <w:rsid w:val="00DC2B16"/>
    <w:pPr>
      <w:spacing w:line="255" w:lineRule="exact"/>
    </w:pPr>
    <w:rPr>
      <w:b/>
      <w:sz w:val="24"/>
    </w:rPr>
  </w:style>
  <w:style w:type="paragraph" w:customStyle="1" w:styleId="stlOpmerking">
    <w:name w:val="stlOpmerking"/>
    <w:basedOn w:val="stlReferenceHead"/>
    <w:pPr>
      <w:jc w:val="left"/>
    </w:pPr>
  </w:style>
  <w:style w:type="paragraph" w:customStyle="1" w:styleId="Metadata">
    <w:name w:val="_Metadata"/>
    <w:basedOn w:val="Standaard"/>
    <w:rsid w:val="00C82454"/>
    <w:pPr>
      <w:ind w:left="993" w:hanging="993"/>
    </w:pPr>
    <w:rPr>
      <w:szCs w:val="24"/>
    </w:rPr>
  </w:style>
  <w:style w:type="character" w:styleId="Paginanummer">
    <w:name w:val="page number"/>
    <w:basedOn w:val="Standaardalinea-lettertype"/>
    <w:rsid w:val="00AC4CB1"/>
    <w:rPr>
      <w:rFonts w:cs="Times New Roman"/>
    </w:rPr>
  </w:style>
  <w:style w:type="character" w:customStyle="1" w:styleId="Kop1Char">
    <w:name w:val="Kop 1 Char"/>
    <w:basedOn w:val="Standaardalinea-lettertype"/>
    <w:link w:val="Kop1"/>
    <w:rsid w:val="00F45426"/>
    <w:rPr>
      <w:rFonts w:ascii="Arial" w:eastAsia="SimSun" w:hAnsi="Arial" w:cs="Arial"/>
      <w:b/>
      <w:bCs/>
      <w:noProof/>
      <w:snapToGrid w:val="0"/>
      <w:spacing w:val="10"/>
      <w:sz w:val="28"/>
      <w:szCs w:val="40"/>
      <w:lang w:eastAsia="zh-CN"/>
    </w:rPr>
  </w:style>
  <w:style w:type="character" w:customStyle="1" w:styleId="Kop2Char">
    <w:name w:val="Kop 2 Char"/>
    <w:basedOn w:val="Standaardalinea-lettertype"/>
    <w:link w:val="Kop2"/>
    <w:rsid w:val="00F45426"/>
    <w:rPr>
      <w:rFonts w:ascii="Arial" w:eastAsia="SimSun" w:hAnsi="Arial" w:cs="Arial"/>
      <w:b/>
      <w:bCs/>
      <w:noProof/>
      <w:snapToGrid w:val="0"/>
      <w:sz w:val="22"/>
      <w:szCs w:val="24"/>
      <w:lang w:eastAsia="zh-CN"/>
    </w:rPr>
  </w:style>
  <w:style w:type="character" w:customStyle="1" w:styleId="Kop3Char">
    <w:name w:val="Kop 3 Char"/>
    <w:basedOn w:val="Standaardalinea-lettertype"/>
    <w:link w:val="Kop3"/>
    <w:rsid w:val="00F45426"/>
    <w:rPr>
      <w:rFonts w:ascii="Arial" w:hAnsi="Arial"/>
      <w:b/>
      <w:bCs/>
      <w:spacing w:val="6"/>
    </w:rPr>
  </w:style>
  <w:style w:type="paragraph" w:styleId="Lijstalinea">
    <w:name w:val="List Paragraph"/>
    <w:basedOn w:val="Standaard"/>
    <w:uiPriority w:val="34"/>
    <w:qFormat/>
    <w:rsid w:val="00B26A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bhm-vfs-p01.bhm.local\Templates\Huisstijl_BHM_2015\Mem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16</TotalTime>
  <Pages>1</Pages>
  <Words>219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Brandweer Hollands Midden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Lammeren, Jos van</dc:creator>
  <cp:keywords/>
  <dc:description/>
  <cp:lastModifiedBy>Lammeren, Jos van</cp:lastModifiedBy>
  <cp:revision>3</cp:revision>
  <cp:lastPrinted>2014-07-25T08:56:00Z</cp:lastPrinted>
  <dcterms:created xsi:type="dcterms:W3CDTF">2020-05-20T12:57:00Z</dcterms:created>
  <dcterms:modified xsi:type="dcterms:W3CDTF">2020-05-22T06:39:00Z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22-10-2015</vt:lpwstr>
  </property>
</Properties>
</file>