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69"/>
        <w:gridCol w:w="5193"/>
      </w:tblGrid>
      <w:tr w:rsidR="001932F6" w14:paraId="38F05854" w14:textId="77777777" w:rsidTr="00821F61">
        <w:tc>
          <w:tcPr>
            <w:tcW w:w="9212" w:type="dxa"/>
            <w:gridSpan w:val="2"/>
          </w:tcPr>
          <w:p w14:paraId="38F05853" w14:textId="06BE3C3C" w:rsidR="001932F6" w:rsidRPr="001932F6" w:rsidRDefault="00D863CF" w:rsidP="001932F6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Aanmeldingsformulier SROI</w:t>
            </w:r>
          </w:p>
        </w:tc>
      </w:tr>
      <w:tr w:rsidR="001932F6" w14:paraId="38F05858" w14:textId="77777777" w:rsidTr="001932F6">
        <w:tc>
          <w:tcPr>
            <w:tcW w:w="3936" w:type="dxa"/>
          </w:tcPr>
          <w:p w14:paraId="38F05855" w14:textId="77777777" w:rsidR="001932F6" w:rsidRPr="001932F6" w:rsidRDefault="001932F6" w:rsidP="001932F6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Aan:</w:t>
            </w:r>
          </w:p>
        </w:tc>
        <w:tc>
          <w:tcPr>
            <w:tcW w:w="5276" w:type="dxa"/>
          </w:tcPr>
          <w:p w14:paraId="38F05856" w14:textId="77777777" w:rsidR="00E11C41" w:rsidRDefault="001932F6" w:rsidP="001932F6">
            <w:pPr>
              <w:spacing w:before="120" w:after="120"/>
              <w:rPr>
                <w:rFonts w:ascii="Segoe UI" w:hAnsi="Segoe UI" w:cs="Segoe UI"/>
                <w:color w:val="444444"/>
                <w:szCs w:val="20"/>
              </w:rPr>
            </w:pPr>
            <w:r>
              <w:t>Sjoerd Gort (WIZ)</w:t>
            </w:r>
            <w:r w:rsidR="00E11C41">
              <w:t xml:space="preserve">: </w:t>
            </w:r>
            <w:hyperlink r:id="rId8" w:history="1">
              <w:r w:rsidR="00E11C41">
                <w:rPr>
                  <w:rStyle w:val="Hyperlink"/>
                  <w:rFonts w:ascii="Segoe UI" w:hAnsi="Segoe UI" w:cs="Segoe UI"/>
                  <w:szCs w:val="20"/>
                </w:rPr>
                <w:t>s.gort@Lelystad.nl</w:t>
              </w:r>
            </w:hyperlink>
          </w:p>
          <w:p w14:paraId="38F05857" w14:textId="77777777" w:rsidR="001932F6" w:rsidRDefault="001932F6" w:rsidP="001932F6">
            <w:pPr>
              <w:spacing w:before="120" w:after="120"/>
            </w:pPr>
            <w:r>
              <w:t>Jan Mulder (Werkbedrijf)</w:t>
            </w:r>
            <w:r w:rsidR="00E11C41">
              <w:t xml:space="preserve">: </w:t>
            </w:r>
            <w:hyperlink r:id="rId9" w:history="1">
              <w:r w:rsidR="00E11C41" w:rsidRPr="004E44A6">
                <w:rPr>
                  <w:rStyle w:val="Hyperlink"/>
                </w:rPr>
                <w:t>jmu@werkbedrijflelystad.nl</w:t>
              </w:r>
            </w:hyperlink>
          </w:p>
        </w:tc>
      </w:tr>
      <w:tr w:rsidR="001932F6" w14:paraId="38F0585B" w14:textId="77777777" w:rsidTr="001932F6">
        <w:tc>
          <w:tcPr>
            <w:tcW w:w="3936" w:type="dxa"/>
          </w:tcPr>
          <w:p w14:paraId="38F05859" w14:textId="77777777" w:rsidR="001932F6" w:rsidRPr="001932F6" w:rsidRDefault="001932F6" w:rsidP="001932F6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Afzender:</w:t>
            </w:r>
          </w:p>
        </w:tc>
        <w:tc>
          <w:tcPr>
            <w:tcW w:w="5276" w:type="dxa"/>
          </w:tcPr>
          <w:p w14:paraId="38F0585A" w14:textId="288F9E7F" w:rsidR="001932F6" w:rsidRDefault="005F776F" w:rsidP="001932F6">
            <w:pPr>
              <w:spacing w:before="120" w:after="120"/>
            </w:pPr>
            <w:r>
              <w:t>Peter Bakker</w:t>
            </w:r>
            <w:r w:rsidR="00020B5D">
              <w:t>, telefoon 0320-278907</w:t>
            </w:r>
          </w:p>
        </w:tc>
      </w:tr>
      <w:tr w:rsidR="001932F6" w14:paraId="38F0585E" w14:textId="77777777" w:rsidTr="001932F6">
        <w:tc>
          <w:tcPr>
            <w:tcW w:w="3936" w:type="dxa"/>
          </w:tcPr>
          <w:p w14:paraId="38F0585C" w14:textId="77777777" w:rsidR="001932F6" w:rsidRPr="001932F6" w:rsidRDefault="001932F6" w:rsidP="001932F6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Datum:</w:t>
            </w:r>
          </w:p>
        </w:tc>
        <w:tc>
          <w:tcPr>
            <w:tcW w:w="5276" w:type="dxa"/>
          </w:tcPr>
          <w:p w14:paraId="38F0585D" w14:textId="1CF80468" w:rsidR="001932F6" w:rsidRDefault="001932F6" w:rsidP="00E47A38">
            <w:pPr>
              <w:spacing w:before="120" w:after="120"/>
            </w:pPr>
          </w:p>
        </w:tc>
      </w:tr>
      <w:tr w:rsidR="001932F6" w14:paraId="38F05861" w14:textId="77777777" w:rsidTr="001932F6">
        <w:tc>
          <w:tcPr>
            <w:tcW w:w="3936" w:type="dxa"/>
          </w:tcPr>
          <w:p w14:paraId="38F0585F" w14:textId="77777777" w:rsidR="001932F6" w:rsidRPr="001932F6" w:rsidRDefault="001932F6" w:rsidP="001932F6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Naam Aanbesteding:</w:t>
            </w:r>
          </w:p>
        </w:tc>
        <w:tc>
          <w:tcPr>
            <w:tcW w:w="5276" w:type="dxa"/>
          </w:tcPr>
          <w:p w14:paraId="38F05860" w14:textId="2C29BB5A" w:rsidR="001932F6" w:rsidRDefault="00754B36" w:rsidP="001932F6">
            <w:pPr>
              <w:spacing w:before="120" w:after="120"/>
            </w:pPr>
            <w:r>
              <w:t>Burgerzaken</w:t>
            </w:r>
          </w:p>
        </w:tc>
      </w:tr>
      <w:tr w:rsidR="001932F6" w14:paraId="38F05864" w14:textId="77777777" w:rsidTr="001932F6">
        <w:tc>
          <w:tcPr>
            <w:tcW w:w="3936" w:type="dxa"/>
          </w:tcPr>
          <w:p w14:paraId="38F05862" w14:textId="77777777" w:rsidR="001932F6" w:rsidRPr="001932F6" w:rsidRDefault="001932F6" w:rsidP="001932F6">
            <w:pPr>
              <w:spacing w:before="120" w:after="120"/>
              <w:rPr>
                <w:b/>
              </w:rPr>
            </w:pPr>
            <w:r w:rsidRPr="001932F6">
              <w:rPr>
                <w:b/>
              </w:rPr>
              <w:t>Kenmerk TenderNed:</w:t>
            </w:r>
          </w:p>
        </w:tc>
        <w:tc>
          <w:tcPr>
            <w:tcW w:w="5276" w:type="dxa"/>
          </w:tcPr>
          <w:p w14:paraId="38F05863" w14:textId="18DB0942" w:rsidR="001932F6" w:rsidRDefault="00754B36" w:rsidP="001932F6">
            <w:pPr>
              <w:spacing w:before="120" w:after="120"/>
            </w:pPr>
            <w:r>
              <w:t>217299</w:t>
            </w:r>
          </w:p>
        </w:tc>
      </w:tr>
      <w:tr w:rsidR="001932F6" w14:paraId="38F05867" w14:textId="77777777" w:rsidTr="001932F6">
        <w:tc>
          <w:tcPr>
            <w:tcW w:w="3936" w:type="dxa"/>
          </w:tcPr>
          <w:p w14:paraId="38F05865" w14:textId="77777777" w:rsidR="001932F6" w:rsidRDefault="001932F6" w:rsidP="001932F6">
            <w:pPr>
              <w:spacing w:before="120" w:after="120"/>
            </w:pPr>
          </w:p>
        </w:tc>
        <w:tc>
          <w:tcPr>
            <w:tcW w:w="5276" w:type="dxa"/>
          </w:tcPr>
          <w:p w14:paraId="38F05866" w14:textId="77777777" w:rsidR="001932F6" w:rsidRDefault="001932F6" w:rsidP="001932F6">
            <w:pPr>
              <w:spacing w:before="120" w:after="120"/>
            </w:pPr>
          </w:p>
        </w:tc>
      </w:tr>
      <w:tr w:rsidR="001932F6" w14:paraId="38F0586A" w14:textId="77777777" w:rsidTr="001932F6">
        <w:tc>
          <w:tcPr>
            <w:tcW w:w="3936" w:type="dxa"/>
          </w:tcPr>
          <w:p w14:paraId="38F05868" w14:textId="77777777" w:rsidR="001932F6" w:rsidRDefault="001932F6" w:rsidP="001932F6">
            <w:pPr>
              <w:spacing w:before="120" w:after="120"/>
            </w:pPr>
            <w:r>
              <w:t>Startdatum Opdracht:</w:t>
            </w:r>
          </w:p>
        </w:tc>
        <w:tc>
          <w:tcPr>
            <w:tcW w:w="5276" w:type="dxa"/>
          </w:tcPr>
          <w:p w14:paraId="38F05869" w14:textId="737D6D08" w:rsidR="001932F6" w:rsidRDefault="00754B36" w:rsidP="00E47A38">
            <w:pPr>
              <w:spacing w:before="120" w:after="120"/>
            </w:pPr>
            <w:r>
              <w:t>01-07-2020</w:t>
            </w:r>
          </w:p>
        </w:tc>
      </w:tr>
      <w:tr w:rsidR="001932F6" w14:paraId="38F0586D" w14:textId="77777777" w:rsidTr="001932F6">
        <w:tc>
          <w:tcPr>
            <w:tcW w:w="3936" w:type="dxa"/>
          </w:tcPr>
          <w:p w14:paraId="38F0586B" w14:textId="77777777" w:rsidR="001932F6" w:rsidRDefault="001932F6" w:rsidP="001932F6">
            <w:pPr>
              <w:spacing w:before="120" w:after="120"/>
            </w:pPr>
            <w:r>
              <w:t>Einddatum Opdracht:</w:t>
            </w:r>
          </w:p>
        </w:tc>
        <w:tc>
          <w:tcPr>
            <w:tcW w:w="5276" w:type="dxa"/>
          </w:tcPr>
          <w:p w14:paraId="38F0586C" w14:textId="137A8B0B" w:rsidR="001932F6" w:rsidRDefault="00754B36" w:rsidP="00E47A38">
            <w:pPr>
              <w:spacing w:before="120" w:after="120"/>
            </w:pPr>
            <w:r>
              <w:t>30-06-2030</w:t>
            </w:r>
          </w:p>
        </w:tc>
      </w:tr>
      <w:tr w:rsidR="001932F6" w14:paraId="38F05870" w14:textId="77777777" w:rsidTr="001932F6">
        <w:tc>
          <w:tcPr>
            <w:tcW w:w="3936" w:type="dxa"/>
          </w:tcPr>
          <w:p w14:paraId="38F0586E" w14:textId="77777777" w:rsidR="001932F6" w:rsidRDefault="001932F6" w:rsidP="001932F6">
            <w:pPr>
              <w:spacing w:before="120" w:after="120"/>
            </w:pPr>
            <w:r>
              <w:t>Verlenging:</w:t>
            </w:r>
          </w:p>
        </w:tc>
        <w:tc>
          <w:tcPr>
            <w:tcW w:w="5276" w:type="dxa"/>
          </w:tcPr>
          <w:p w14:paraId="38F0586F" w14:textId="659DBC76" w:rsidR="001932F6" w:rsidRDefault="00754B36" w:rsidP="005F776F">
            <w:pPr>
              <w:spacing w:before="120" w:after="120"/>
            </w:pPr>
            <w:r>
              <w:t>niet van toep</w:t>
            </w:r>
            <w:bookmarkStart w:id="0" w:name="_GoBack"/>
            <w:bookmarkEnd w:id="0"/>
            <w:r>
              <w:t>assing</w:t>
            </w:r>
          </w:p>
        </w:tc>
      </w:tr>
      <w:tr w:rsidR="00082BAB" w14:paraId="38F05873" w14:textId="77777777" w:rsidTr="001932F6">
        <w:tc>
          <w:tcPr>
            <w:tcW w:w="3936" w:type="dxa"/>
          </w:tcPr>
          <w:p w14:paraId="38F05871" w14:textId="45AACDD5" w:rsidR="00082BAB" w:rsidRDefault="00082BAB" w:rsidP="001932F6">
            <w:pPr>
              <w:spacing w:before="120" w:after="120"/>
            </w:pPr>
            <w:r>
              <w:t>Totale opdrachtwaarde</w:t>
            </w:r>
            <w:r w:rsidR="00754B36">
              <w:t>:</w:t>
            </w:r>
          </w:p>
        </w:tc>
        <w:tc>
          <w:tcPr>
            <w:tcW w:w="5276" w:type="dxa"/>
          </w:tcPr>
          <w:p w14:paraId="38F05872" w14:textId="7A0EB57D" w:rsidR="00082BAB" w:rsidRDefault="00082BAB" w:rsidP="00C510DC">
            <w:pPr>
              <w:spacing w:before="120" w:after="120"/>
            </w:pPr>
          </w:p>
        </w:tc>
      </w:tr>
      <w:tr w:rsidR="001932F6" w14:paraId="38F05876" w14:textId="77777777" w:rsidTr="001932F6">
        <w:tc>
          <w:tcPr>
            <w:tcW w:w="3936" w:type="dxa"/>
          </w:tcPr>
          <w:p w14:paraId="38F05874" w14:textId="77777777" w:rsidR="001932F6" w:rsidRDefault="001932F6" w:rsidP="001932F6">
            <w:pPr>
              <w:spacing w:before="120" w:after="120"/>
            </w:pPr>
            <w:r>
              <w:t>Opdrachtwaarde per jaar:</w:t>
            </w:r>
          </w:p>
        </w:tc>
        <w:tc>
          <w:tcPr>
            <w:tcW w:w="5276" w:type="dxa"/>
          </w:tcPr>
          <w:p w14:paraId="38F05875" w14:textId="21556DA1" w:rsidR="001932F6" w:rsidRDefault="001932F6" w:rsidP="00E47A38">
            <w:pPr>
              <w:spacing w:before="120" w:after="120"/>
            </w:pPr>
          </w:p>
        </w:tc>
      </w:tr>
      <w:tr w:rsidR="001932F6" w14:paraId="38F05879" w14:textId="77777777" w:rsidTr="001932F6">
        <w:tc>
          <w:tcPr>
            <w:tcW w:w="3936" w:type="dxa"/>
          </w:tcPr>
          <w:p w14:paraId="38F05877" w14:textId="196058B9" w:rsidR="001932F6" w:rsidRDefault="005F776F" w:rsidP="00BA7F58">
            <w:pPr>
              <w:spacing w:before="120" w:after="120"/>
            </w:pPr>
            <w:r>
              <w:t xml:space="preserve">Waarvan </w:t>
            </w:r>
            <w:r w:rsidR="00BA7F58">
              <w:t>SROI</w:t>
            </w:r>
          </w:p>
        </w:tc>
        <w:tc>
          <w:tcPr>
            <w:tcW w:w="5276" w:type="dxa"/>
          </w:tcPr>
          <w:p w14:paraId="38F05878" w14:textId="655B7EA5" w:rsidR="001932F6" w:rsidRDefault="001932F6" w:rsidP="00C510DC">
            <w:pPr>
              <w:spacing w:before="120" w:after="120"/>
            </w:pPr>
          </w:p>
        </w:tc>
      </w:tr>
      <w:tr w:rsidR="001932F6" w14:paraId="38F0587B" w14:textId="77777777" w:rsidTr="00CD38DE">
        <w:tc>
          <w:tcPr>
            <w:tcW w:w="9212" w:type="dxa"/>
            <w:gridSpan w:val="2"/>
          </w:tcPr>
          <w:p w14:paraId="38F0587A" w14:textId="77777777" w:rsidR="001932F6" w:rsidRDefault="001932F6" w:rsidP="001932F6">
            <w:pPr>
              <w:spacing w:before="120" w:after="120"/>
            </w:pPr>
          </w:p>
        </w:tc>
      </w:tr>
      <w:tr w:rsidR="001932F6" w14:paraId="38F0587D" w14:textId="77777777" w:rsidTr="001051DA">
        <w:tc>
          <w:tcPr>
            <w:tcW w:w="9212" w:type="dxa"/>
            <w:gridSpan w:val="2"/>
          </w:tcPr>
          <w:p w14:paraId="38F0587C" w14:textId="77777777" w:rsidR="001932F6" w:rsidRPr="001932F6" w:rsidRDefault="001932F6" w:rsidP="00082BAB">
            <w:pPr>
              <w:spacing w:before="120" w:after="120"/>
              <w:rPr>
                <w:sz w:val="28"/>
                <w:szCs w:val="28"/>
              </w:rPr>
            </w:pPr>
            <w:r w:rsidRPr="001932F6">
              <w:rPr>
                <w:sz w:val="28"/>
                <w:szCs w:val="28"/>
              </w:rPr>
              <w:t>Contactgegevens</w:t>
            </w:r>
            <w:r w:rsidR="00082BAB">
              <w:rPr>
                <w:sz w:val="28"/>
                <w:szCs w:val="28"/>
              </w:rPr>
              <w:t>:</w:t>
            </w:r>
          </w:p>
        </w:tc>
      </w:tr>
      <w:tr w:rsidR="001932F6" w:rsidRPr="00B35F56" w14:paraId="38F05880" w14:textId="77777777" w:rsidTr="001932F6">
        <w:tc>
          <w:tcPr>
            <w:tcW w:w="3936" w:type="dxa"/>
          </w:tcPr>
          <w:p w14:paraId="38F0587E" w14:textId="77777777" w:rsidR="001932F6" w:rsidRDefault="001932F6" w:rsidP="001932F6">
            <w:pPr>
              <w:spacing w:before="120" w:after="120"/>
            </w:pPr>
            <w:r>
              <w:t>Naam bedrijf:</w:t>
            </w:r>
          </w:p>
        </w:tc>
        <w:tc>
          <w:tcPr>
            <w:tcW w:w="5276" w:type="dxa"/>
          </w:tcPr>
          <w:p w14:paraId="38F0587F" w14:textId="021672E3" w:rsidR="001932F6" w:rsidRPr="00E47A38" w:rsidRDefault="001932F6" w:rsidP="00B35F56">
            <w:pPr>
              <w:spacing w:before="120" w:after="120"/>
            </w:pPr>
          </w:p>
        </w:tc>
      </w:tr>
      <w:tr w:rsidR="001932F6" w:rsidRPr="00B35F56" w14:paraId="38F05883" w14:textId="77777777" w:rsidTr="001932F6">
        <w:tc>
          <w:tcPr>
            <w:tcW w:w="3936" w:type="dxa"/>
          </w:tcPr>
          <w:p w14:paraId="38F05881" w14:textId="77777777" w:rsidR="001932F6" w:rsidRDefault="001932F6" w:rsidP="001932F6">
            <w:pPr>
              <w:spacing w:before="120" w:after="120"/>
            </w:pPr>
            <w:r>
              <w:t>Naam contactpersoon:</w:t>
            </w:r>
          </w:p>
        </w:tc>
        <w:tc>
          <w:tcPr>
            <w:tcW w:w="5276" w:type="dxa"/>
          </w:tcPr>
          <w:p w14:paraId="38F05882" w14:textId="45871EDA" w:rsidR="001932F6" w:rsidRPr="00E47A38" w:rsidRDefault="001932F6" w:rsidP="00B35F56">
            <w:pPr>
              <w:spacing w:before="120" w:after="120"/>
            </w:pPr>
          </w:p>
        </w:tc>
      </w:tr>
      <w:tr w:rsidR="001932F6" w:rsidRPr="00B35F56" w14:paraId="38F05886" w14:textId="77777777" w:rsidTr="001932F6">
        <w:tc>
          <w:tcPr>
            <w:tcW w:w="3936" w:type="dxa"/>
          </w:tcPr>
          <w:p w14:paraId="38F05884" w14:textId="77777777" w:rsidR="001932F6" w:rsidRPr="00E47A38" w:rsidRDefault="001932F6" w:rsidP="001932F6">
            <w:pPr>
              <w:spacing w:before="120" w:after="120"/>
            </w:pPr>
            <w:r w:rsidRPr="00E47A38">
              <w:t>Telefoonnummer:</w:t>
            </w:r>
          </w:p>
        </w:tc>
        <w:tc>
          <w:tcPr>
            <w:tcW w:w="5276" w:type="dxa"/>
          </w:tcPr>
          <w:p w14:paraId="38F05885" w14:textId="6BB76AE2" w:rsidR="001932F6" w:rsidRPr="005F776F" w:rsidRDefault="001932F6" w:rsidP="00E47A38">
            <w:pPr>
              <w:spacing w:before="120" w:after="120"/>
            </w:pPr>
          </w:p>
        </w:tc>
      </w:tr>
      <w:tr w:rsidR="001932F6" w:rsidRPr="00E47A38" w14:paraId="38F05889" w14:textId="77777777" w:rsidTr="001932F6">
        <w:tc>
          <w:tcPr>
            <w:tcW w:w="3936" w:type="dxa"/>
          </w:tcPr>
          <w:p w14:paraId="38F05887" w14:textId="77777777" w:rsidR="001932F6" w:rsidRPr="005F776F" w:rsidRDefault="001932F6" w:rsidP="001932F6">
            <w:pPr>
              <w:spacing w:before="120" w:after="120"/>
            </w:pPr>
            <w:r w:rsidRPr="005F776F">
              <w:t>e-mailadres:</w:t>
            </w:r>
          </w:p>
        </w:tc>
        <w:tc>
          <w:tcPr>
            <w:tcW w:w="5276" w:type="dxa"/>
          </w:tcPr>
          <w:p w14:paraId="38F05888" w14:textId="768C4A32" w:rsidR="001932F6" w:rsidRPr="00BA7F58" w:rsidRDefault="001932F6" w:rsidP="00BA7F58">
            <w:pPr>
              <w:spacing w:before="120" w:after="120"/>
            </w:pPr>
          </w:p>
        </w:tc>
      </w:tr>
      <w:tr w:rsidR="001932F6" w:rsidRPr="00E47A38" w14:paraId="38F0588C" w14:textId="77777777" w:rsidTr="001932F6">
        <w:tc>
          <w:tcPr>
            <w:tcW w:w="3936" w:type="dxa"/>
          </w:tcPr>
          <w:p w14:paraId="38F0588A" w14:textId="77777777" w:rsidR="001932F6" w:rsidRPr="005F776F" w:rsidRDefault="001932F6" w:rsidP="001932F6">
            <w:pPr>
              <w:spacing w:before="120" w:after="120"/>
            </w:pPr>
          </w:p>
        </w:tc>
        <w:tc>
          <w:tcPr>
            <w:tcW w:w="5276" w:type="dxa"/>
          </w:tcPr>
          <w:p w14:paraId="38F0588B" w14:textId="77777777" w:rsidR="001932F6" w:rsidRPr="005F776F" w:rsidRDefault="001932F6" w:rsidP="001932F6">
            <w:pPr>
              <w:spacing w:before="120" w:after="120"/>
            </w:pPr>
          </w:p>
        </w:tc>
      </w:tr>
      <w:tr w:rsidR="001932F6" w:rsidRPr="001932F6" w14:paraId="38F0588E" w14:textId="77777777" w:rsidTr="008D60B4">
        <w:tc>
          <w:tcPr>
            <w:tcW w:w="9212" w:type="dxa"/>
            <w:gridSpan w:val="2"/>
          </w:tcPr>
          <w:p w14:paraId="38F0588D" w14:textId="77777777" w:rsidR="001932F6" w:rsidRPr="001932F6" w:rsidRDefault="001932F6" w:rsidP="00082BAB">
            <w:pPr>
              <w:spacing w:before="120" w:after="120"/>
              <w:rPr>
                <w:sz w:val="28"/>
                <w:szCs w:val="28"/>
              </w:rPr>
            </w:pPr>
            <w:r w:rsidRPr="005F776F">
              <w:rPr>
                <w:sz w:val="28"/>
                <w:szCs w:val="28"/>
              </w:rPr>
              <w:t>Ove</w:t>
            </w:r>
            <w:r w:rsidRPr="001932F6">
              <w:rPr>
                <w:sz w:val="28"/>
                <w:szCs w:val="28"/>
              </w:rPr>
              <w:t>rige relevante informatie</w:t>
            </w:r>
            <w:r w:rsidR="00082BAB">
              <w:rPr>
                <w:sz w:val="28"/>
                <w:szCs w:val="28"/>
              </w:rPr>
              <w:t>:</w:t>
            </w:r>
          </w:p>
        </w:tc>
      </w:tr>
      <w:tr w:rsidR="001932F6" w14:paraId="38F05890" w14:textId="77777777" w:rsidTr="00082BAB">
        <w:trPr>
          <w:trHeight w:val="2679"/>
        </w:trPr>
        <w:tc>
          <w:tcPr>
            <w:tcW w:w="9212" w:type="dxa"/>
            <w:gridSpan w:val="2"/>
          </w:tcPr>
          <w:p w14:paraId="38F0588F" w14:textId="7F076828" w:rsidR="001932F6" w:rsidRPr="00BA7F58" w:rsidRDefault="001932F6" w:rsidP="001D7CD2">
            <w:pPr>
              <w:spacing w:before="120" w:after="120"/>
              <w:jc w:val="both"/>
            </w:pPr>
          </w:p>
        </w:tc>
      </w:tr>
    </w:tbl>
    <w:p w14:paraId="38F05891" w14:textId="77777777" w:rsidR="00FF47F9" w:rsidRPr="00FF47F9" w:rsidRDefault="00FF47F9" w:rsidP="001932F6">
      <w:pPr>
        <w:spacing w:before="120" w:after="120"/>
      </w:pPr>
    </w:p>
    <w:sectPr w:rsidR="00FF47F9" w:rsidRPr="00FF47F9" w:rsidSect="001116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05894" w14:textId="77777777" w:rsidR="00144E49" w:rsidRDefault="00144E49" w:rsidP="00144E49">
      <w:pPr>
        <w:spacing w:line="240" w:lineRule="auto"/>
      </w:pPr>
      <w:r>
        <w:separator/>
      </w:r>
    </w:p>
  </w:endnote>
  <w:endnote w:type="continuationSeparator" w:id="0">
    <w:p w14:paraId="38F05895" w14:textId="77777777" w:rsidR="00144E49" w:rsidRDefault="00144E49" w:rsidP="00144E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A98CC" w14:textId="77777777" w:rsidR="00214C96" w:rsidRDefault="00214C9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9F1AF4" w14:textId="77777777" w:rsidR="00214C96" w:rsidRDefault="00214C9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23B53" w14:textId="77777777" w:rsidR="00214C96" w:rsidRDefault="00214C9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F05892" w14:textId="77777777" w:rsidR="00144E49" w:rsidRDefault="00144E49" w:rsidP="00144E49">
      <w:pPr>
        <w:spacing w:line="240" w:lineRule="auto"/>
      </w:pPr>
      <w:r>
        <w:separator/>
      </w:r>
    </w:p>
  </w:footnote>
  <w:footnote w:type="continuationSeparator" w:id="0">
    <w:p w14:paraId="38F05893" w14:textId="77777777" w:rsidR="00144E49" w:rsidRDefault="00144E49" w:rsidP="00144E4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8A1E1F" w14:textId="77777777" w:rsidR="00214C96" w:rsidRDefault="00214C9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F05896" w14:textId="61AE8D16" w:rsidR="00144E49" w:rsidRDefault="00754B36" w:rsidP="00144E49">
    <w:pPr>
      <w:pStyle w:val="Koptekst"/>
      <w:jc w:val="right"/>
    </w:pPr>
    <w:sdt>
      <w:sdtPr>
        <w:id w:val="13513614"/>
        <w:docPartObj>
          <w:docPartGallery w:val="Watermarks"/>
          <w:docPartUnique/>
        </w:docPartObj>
      </w:sdtPr>
      <w:sdtEndPr/>
      <w:sdtContent>
        <w:r>
          <w:pict w14:anchorId="6FFA4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09836094" o:spid="_x0000_s2049" type="#_x0000_t136" style="position:absolute;left:0;text-align:left;margin-left:0;margin-top:0;width:447.65pt;height:191.8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CEPT"/>
              <w10:wrap anchorx="margin" anchory="margin"/>
            </v:shape>
          </w:pict>
        </w:r>
      </w:sdtContent>
    </w:sdt>
    <w:r w:rsidR="00144E49">
      <w:rPr>
        <w:rFonts w:cs="Arial"/>
        <w:noProof/>
        <w:color w:val="00325B"/>
        <w:szCs w:val="20"/>
        <w:lang w:eastAsia="nl-NL"/>
      </w:rPr>
      <w:drawing>
        <wp:inline distT="0" distB="0" distL="0" distR="0" wp14:anchorId="38F05897" wp14:editId="38F05898">
          <wp:extent cx="868680" cy="344600"/>
          <wp:effectExtent l="0" t="0" r="0" b="0"/>
          <wp:docPr id="1" name="Afbeelding 1" descr="cid:image001.png@01CC4792.C3B7C6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png@01CC4792.C3B7C6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7239" cy="35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E6EF26" w14:textId="77777777" w:rsidR="00214C96" w:rsidRDefault="00214C9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83C24"/>
    <w:multiLevelType w:val="hybridMultilevel"/>
    <w:tmpl w:val="66F8BA10"/>
    <w:lvl w:ilvl="0" w:tplc="7B3E99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2F6"/>
    <w:rsid w:val="00020B5D"/>
    <w:rsid w:val="00082BAB"/>
    <w:rsid w:val="000C1CB2"/>
    <w:rsid w:val="000D0C0A"/>
    <w:rsid w:val="00111682"/>
    <w:rsid w:val="00144E49"/>
    <w:rsid w:val="001932F6"/>
    <w:rsid w:val="001D7CD2"/>
    <w:rsid w:val="002070B5"/>
    <w:rsid w:val="00214C96"/>
    <w:rsid w:val="00444656"/>
    <w:rsid w:val="004569B7"/>
    <w:rsid w:val="00551419"/>
    <w:rsid w:val="005F776F"/>
    <w:rsid w:val="005F7AC9"/>
    <w:rsid w:val="00621DE4"/>
    <w:rsid w:val="00740F04"/>
    <w:rsid w:val="00754B36"/>
    <w:rsid w:val="007A44FF"/>
    <w:rsid w:val="00857E5B"/>
    <w:rsid w:val="009C1166"/>
    <w:rsid w:val="00B05EFD"/>
    <w:rsid w:val="00B35F56"/>
    <w:rsid w:val="00B53FAE"/>
    <w:rsid w:val="00B63D1A"/>
    <w:rsid w:val="00BA7F58"/>
    <w:rsid w:val="00C243D9"/>
    <w:rsid w:val="00C510DC"/>
    <w:rsid w:val="00D863CF"/>
    <w:rsid w:val="00E11C41"/>
    <w:rsid w:val="00E47A38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8F05853"/>
  <w15:docId w15:val="{ED455E7B-43F9-4D23-A272-A694E81B2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193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144E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144E49"/>
  </w:style>
  <w:style w:type="paragraph" w:styleId="Voettekst">
    <w:name w:val="footer"/>
    <w:basedOn w:val="Standaard"/>
    <w:link w:val="VoettekstChar"/>
    <w:uiPriority w:val="99"/>
    <w:unhideWhenUsed/>
    <w:rsid w:val="00144E4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49"/>
  </w:style>
  <w:style w:type="character" w:styleId="Hyperlink">
    <w:name w:val="Hyperlink"/>
    <w:basedOn w:val="Standaardalinea-lettertype"/>
    <w:uiPriority w:val="99"/>
    <w:unhideWhenUsed/>
    <w:rsid w:val="00E11C4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B53FAE"/>
    <w:pPr>
      <w:spacing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BA7F5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754B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4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gort@Lelystad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mu@werkbedrijflelystad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CC4792.C3B7C6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26A34-F49B-44D2-B5BB-5F5BCB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75C99708</Template>
  <TotalTime>0</TotalTime>
  <Pages>1</Pages>
  <Words>96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kblieken</dc:creator>
  <cp:lastModifiedBy>Bakker, PC (Peter)</cp:lastModifiedBy>
  <cp:revision>2</cp:revision>
  <dcterms:created xsi:type="dcterms:W3CDTF">2020-04-17T06:58:00Z</dcterms:created>
  <dcterms:modified xsi:type="dcterms:W3CDTF">2020-04-17T06:58:00Z</dcterms:modified>
</cp:coreProperties>
</file>