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77B4F" w14:textId="5BDCAED3" w:rsidR="003C25E5" w:rsidRDefault="003C25E5" w:rsidP="00DE3049">
      <w:pPr>
        <w:pStyle w:val="Kop1"/>
      </w:pPr>
      <w:bookmarkStart w:id="0" w:name="_Toc6394486"/>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9E2CEB" w:rsidRDefault="009D1081" w:rsidP="0077250A">
      <w:pPr>
        <w:pStyle w:val="Kop2"/>
        <w:numPr>
          <w:ilvl w:val="0"/>
          <w:numId w:val="0"/>
        </w:numPr>
        <w:ind w:left="794" w:hanging="794"/>
      </w:pPr>
      <w:bookmarkStart w:id="2" w:name="_Toc6394487"/>
      <w:r w:rsidRPr="009E2CEB">
        <w:t>Verwerkersovereenkomst uitvoering &lt;</w:t>
      </w:r>
      <w:r w:rsidRPr="0058371E">
        <w:rPr>
          <w:highlight w:val="yellow"/>
        </w:rPr>
        <w:t>naam hoofdovereenkomst</w:t>
      </w:r>
      <w:r w:rsidRPr="009E2CEB">
        <w:t>&gt;</w:t>
      </w:r>
      <w:bookmarkEnd w:id="2"/>
    </w:p>
    <w:p w14:paraId="523919D7" w14:textId="77777777" w:rsidR="009D1081" w:rsidRPr="00FC72A9" w:rsidRDefault="009D1081" w:rsidP="009D1081">
      <w:pPr>
        <w:rPr>
          <w:sz w:val="20"/>
          <w:szCs w:val="20"/>
        </w:rPr>
      </w:pPr>
    </w:p>
    <w:p w14:paraId="73A11EC6" w14:textId="752E9867" w:rsidR="009D1081" w:rsidRPr="00FC72A9" w:rsidRDefault="009D1081" w:rsidP="009D1081">
      <w:pPr>
        <w:rPr>
          <w:sz w:val="20"/>
          <w:szCs w:val="20"/>
        </w:rPr>
      </w:pPr>
      <w:r>
        <w:rPr>
          <w:sz w:val="20"/>
          <w:szCs w:val="20"/>
        </w:rPr>
        <w:t xml:space="preserve">Gemeente </w:t>
      </w:r>
      <w:r w:rsidR="00A8625C">
        <w:rPr>
          <w:sz w:val="20"/>
          <w:szCs w:val="20"/>
        </w:rPr>
        <w:t>Eindhoven</w:t>
      </w:r>
      <w:r w:rsidRPr="00FC72A9">
        <w:rPr>
          <w:sz w:val="20"/>
          <w:szCs w:val="20"/>
        </w:rPr>
        <w:t>, 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072691B0" w14:textId="77777777" w:rsidR="009D1081" w:rsidRPr="00FC72A9" w:rsidRDefault="009D1081" w:rsidP="009D1081">
      <w:pPr>
        <w:rPr>
          <w:sz w:val="20"/>
          <w:szCs w:val="20"/>
        </w:rPr>
      </w:pPr>
      <w:r w:rsidRPr="00FC72A9">
        <w:rPr>
          <w:sz w:val="20"/>
          <w:szCs w:val="20"/>
        </w:rPr>
        <w:t xml:space="preserve">en </w:t>
      </w:r>
    </w:p>
    <w:p w14:paraId="6DAFB4DF" w14:textId="77777777" w:rsidR="009D1081" w:rsidRPr="00FC72A9" w:rsidRDefault="009D1081" w:rsidP="009D1081">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08BAC819" w14:textId="77777777" w:rsidR="009D1081" w:rsidRPr="00FC72A9" w:rsidRDefault="009D1081" w:rsidP="009D1081">
      <w:pPr>
        <w:rPr>
          <w:sz w:val="20"/>
          <w:szCs w:val="20"/>
        </w:rPr>
      </w:pPr>
    </w:p>
    <w:p w14:paraId="009B2EF1" w14:textId="77777777" w:rsidR="009D1081" w:rsidRPr="00FC72A9" w:rsidRDefault="009D1081" w:rsidP="009D1081">
      <w:pPr>
        <w:rPr>
          <w:sz w:val="20"/>
          <w:szCs w:val="20"/>
        </w:rPr>
      </w:pPr>
      <w:r w:rsidRPr="00FC72A9">
        <w:rPr>
          <w:sz w:val="20"/>
          <w:szCs w:val="20"/>
        </w:rPr>
        <w:t>hierna afzonderlijk te noemen “Partij”, of gezamenlijk “Partijen”</w:t>
      </w:r>
    </w:p>
    <w:p w14:paraId="5C648E71" w14:textId="77777777" w:rsidR="009D1081" w:rsidRPr="00FC72A9" w:rsidRDefault="009D1081" w:rsidP="009D1081">
      <w:pPr>
        <w:rPr>
          <w:sz w:val="20"/>
          <w:szCs w:val="20"/>
        </w:rPr>
      </w:pPr>
      <w:bookmarkStart w:id="3" w:name="OpenAt"/>
      <w:bookmarkEnd w:id="3"/>
    </w:p>
    <w:p w14:paraId="18B97C6A" w14:textId="77777777" w:rsidR="009D1081" w:rsidRPr="00FC72A9" w:rsidRDefault="009D1081" w:rsidP="009D1081">
      <w:pPr>
        <w:rPr>
          <w:sz w:val="20"/>
          <w:szCs w:val="20"/>
        </w:rPr>
      </w:pPr>
      <w:r w:rsidRPr="00FC72A9">
        <w:rPr>
          <w:sz w:val="20"/>
          <w:szCs w:val="20"/>
        </w:rPr>
        <w:t>Overwegen het volgende:</w:t>
      </w:r>
    </w:p>
    <w:p w14:paraId="1EE6BB03"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14A12707"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Verwerker verwerkt voor de uitvoering van de Hoofdovereenkomst Persoonsgegevens voor Verwerkingsverantwoordelijke;</w:t>
      </w:r>
    </w:p>
    <w:p w14:paraId="0562EF38"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3F7FE93F"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14:paraId="2923EEAE" w14:textId="77777777" w:rsidR="009D1081" w:rsidRPr="00FC72A9" w:rsidRDefault="009D1081" w:rsidP="009D1081">
      <w:pPr>
        <w:rPr>
          <w:sz w:val="20"/>
          <w:szCs w:val="20"/>
        </w:rPr>
      </w:pPr>
    </w:p>
    <w:p w14:paraId="6288460D" w14:textId="719209EB" w:rsidR="009D1081" w:rsidRPr="00FC72A9" w:rsidRDefault="009D1081" w:rsidP="009D1081">
      <w:pPr>
        <w:rPr>
          <w:b/>
          <w:sz w:val="20"/>
          <w:szCs w:val="20"/>
        </w:rPr>
      </w:pPr>
      <w:r w:rsidRPr="00FC72A9">
        <w:rPr>
          <w:b/>
          <w:sz w:val="20"/>
          <w:szCs w:val="20"/>
        </w:rPr>
        <w:t>Artikel 1 Definities</w:t>
      </w:r>
      <w:r w:rsidR="000B2777">
        <w:rPr>
          <w:b/>
          <w:sz w:val="20"/>
          <w:szCs w:val="20"/>
        </w:rPr>
        <w:br/>
      </w:r>
    </w:p>
    <w:p w14:paraId="20F44D72"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77777777" w:rsidR="009D1081" w:rsidRDefault="009D1081" w:rsidP="009D1081">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13931463" w14:textId="77777777" w:rsidR="009D1081" w:rsidRPr="00FC72A9" w:rsidRDefault="009D1081" w:rsidP="009D1081">
      <w:pPr>
        <w:ind w:left="705" w:hanging="705"/>
        <w:rPr>
          <w:sz w:val="20"/>
          <w:szCs w:val="20"/>
        </w:rPr>
      </w:pPr>
    </w:p>
    <w:p w14:paraId="0C81D383" w14:textId="0A9370F7" w:rsidR="009D1081" w:rsidRPr="00FC72A9" w:rsidRDefault="009D1081" w:rsidP="009D1081">
      <w:pPr>
        <w:rPr>
          <w:sz w:val="20"/>
          <w:szCs w:val="20"/>
        </w:rPr>
      </w:pPr>
      <w:r w:rsidRPr="00FC72A9">
        <w:rPr>
          <w:b/>
          <w:sz w:val="20"/>
          <w:szCs w:val="20"/>
        </w:rPr>
        <w:t>Artikel 2 Ingangsdatum en duur</w:t>
      </w:r>
      <w:r w:rsidR="000B2777">
        <w:rPr>
          <w:b/>
          <w:sz w:val="20"/>
          <w:szCs w:val="20"/>
        </w:rPr>
        <w:br/>
      </w:r>
    </w:p>
    <w:p w14:paraId="6B9C0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77777777"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287EE762" w14:textId="77777777" w:rsidR="009D1081" w:rsidRPr="00FC72A9" w:rsidRDefault="009D1081" w:rsidP="009D1081">
      <w:pPr>
        <w:rPr>
          <w:sz w:val="20"/>
          <w:szCs w:val="20"/>
        </w:rPr>
      </w:pPr>
    </w:p>
    <w:p w14:paraId="277F6395" w14:textId="5561591E" w:rsidR="009D1081" w:rsidRPr="00FC72A9" w:rsidRDefault="009D1081" w:rsidP="009D1081">
      <w:pPr>
        <w:rPr>
          <w:sz w:val="20"/>
          <w:szCs w:val="20"/>
        </w:rPr>
      </w:pPr>
      <w:r w:rsidRPr="00FC72A9">
        <w:rPr>
          <w:b/>
          <w:sz w:val="20"/>
          <w:szCs w:val="20"/>
        </w:rPr>
        <w:t>Artikel 3 Onderwerp van deze Verwerkersovereenkomst</w:t>
      </w:r>
      <w:r w:rsidR="000B2777">
        <w:rPr>
          <w:b/>
          <w:sz w:val="20"/>
          <w:szCs w:val="20"/>
        </w:rPr>
        <w:br/>
      </w:r>
    </w:p>
    <w:p w14:paraId="5D1C21D2" w14:textId="77777777" w:rsidR="009D1081" w:rsidRDefault="009D1081" w:rsidP="009D1081">
      <w:pPr>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5"/>
    </w:p>
    <w:p w14:paraId="1B4A5533"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9D1081">
      <w:pPr>
        <w:ind w:left="705" w:hanging="705"/>
        <w:rPr>
          <w:sz w:val="20"/>
          <w:szCs w:val="20"/>
        </w:rPr>
      </w:pPr>
    </w:p>
    <w:p w14:paraId="327E8BEE" w14:textId="0A32B6EA" w:rsidR="009D1081" w:rsidRDefault="009D1081" w:rsidP="009D1081">
      <w:pPr>
        <w:rPr>
          <w:b/>
          <w:sz w:val="20"/>
          <w:szCs w:val="20"/>
        </w:rPr>
      </w:pPr>
      <w:r w:rsidRPr="009E2CEB">
        <w:rPr>
          <w:b/>
          <w:sz w:val="20"/>
          <w:szCs w:val="20"/>
        </w:rPr>
        <w:t xml:space="preserve">Artikel 4 </w:t>
      </w:r>
      <w:r w:rsidR="009E465B">
        <w:rPr>
          <w:b/>
          <w:sz w:val="20"/>
          <w:szCs w:val="20"/>
        </w:rPr>
        <w:t xml:space="preserve">Inhoudelijke afspraken </w:t>
      </w:r>
    </w:p>
    <w:p w14:paraId="5655F30B" w14:textId="77777777" w:rsidR="000B2777" w:rsidRPr="009E2CEB" w:rsidRDefault="000B2777" w:rsidP="009D1081">
      <w:pPr>
        <w:rPr>
          <w:sz w:val="20"/>
          <w:szCs w:val="20"/>
        </w:rPr>
      </w:pPr>
    </w:p>
    <w:p w14:paraId="3BCAEFAB"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3595486" w14:textId="77777777" w:rsidR="009D1081" w:rsidRDefault="009D1081" w:rsidP="009D1081">
      <w:pPr>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14:paraId="450C9DFA" w14:textId="77777777" w:rsidR="009D1081" w:rsidRDefault="009D1081" w:rsidP="009D1081">
      <w:pPr>
        <w:ind w:left="705" w:hanging="705"/>
        <w:rPr>
          <w:sz w:val="20"/>
          <w:szCs w:val="20"/>
        </w:rPr>
      </w:pPr>
      <w:r>
        <w:rPr>
          <w:sz w:val="20"/>
          <w:szCs w:val="20"/>
        </w:rPr>
        <w:t>4.2</w:t>
      </w:r>
      <w:r>
        <w:rPr>
          <w:sz w:val="20"/>
          <w:szCs w:val="20"/>
        </w:rPr>
        <w:tab/>
      </w:r>
      <w:r w:rsidRPr="00932AB4">
        <w:rPr>
          <w:b/>
          <w:sz w:val="20"/>
          <w:szCs w:val="20"/>
        </w:rPr>
        <w:t>Audits</w:t>
      </w:r>
    </w:p>
    <w:p w14:paraId="10155F0F" w14:textId="77777777" w:rsidR="009D1081" w:rsidRDefault="009D1081" w:rsidP="009D1081">
      <w:pPr>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w:t>
      </w:r>
      <w:r>
        <w:rPr>
          <w:sz w:val="20"/>
          <w:szCs w:val="20"/>
        </w:rPr>
        <w:lastRenderedPageBreak/>
        <w:t>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EEC70C2"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77777777" w:rsidR="009D1081" w:rsidRPr="009E2CEB" w:rsidRDefault="009D1081" w:rsidP="009D1081">
      <w:pPr>
        <w:ind w:left="705"/>
        <w:rPr>
          <w:sz w:val="20"/>
          <w:szCs w:val="20"/>
        </w:rPr>
      </w:pPr>
      <w:bookmarkStart w:id="8"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8"/>
    </w:p>
    <w:p w14:paraId="14659281"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77777777" w:rsidR="009D1081" w:rsidRPr="009E2CEB" w:rsidRDefault="009D1081" w:rsidP="009D1081">
      <w:pPr>
        <w:ind w:left="705" w:hanging="705"/>
        <w:rPr>
          <w:sz w:val="20"/>
          <w:szCs w:val="20"/>
        </w:rPr>
      </w:pPr>
      <w:r w:rsidRPr="009E2CEB">
        <w:rPr>
          <w:sz w:val="20"/>
          <w:szCs w:val="20"/>
        </w:rPr>
        <w:tab/>
      </w: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14:paraId="2598E3B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756524DE" w14:textId="77777777" w:rsidR="009D1081" w:rsidRPr="009E2CEB" w:rsidRDefault="009D1081" w:rsidP="009D1081">
      <w:pPr>
        <w:ind w:left="705"/>
        <w:rPr>
          <w:sz w:val="20"/>
          <w:szCs w:val="20"/>
        </w:rPr>
      </w:pPr>
      <w:bookmarkStart w:id="10" w:name="_Hlk5103815"/>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0"/>
    <w:p w14:paraId="444451BC"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9D1081">
      <w:pPr>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14:paraId="059BF66E"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14:paraId="4B498498" w14:textId="77777777" w:rsidR="009D1081" w:rsidRPr="007C6E13" w:rsidRDefault="009D1081" w:rsidP="009D1081">
      <w:pPr>
        <w:ind w:left="705"/>
        <w:rPr>
          <w:rFonts w:eastAsia="Verdana"/>
          <w:b/>
          <w:color w:val="000000"/>
          <w:spacing w:val="-1"/>
          <w:sz w:val="20"/>
          <w:szCs w:val="20"/>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bookmarkEnd w:id="13"/>
    <w:p w14:paraId="5E70A29E" w14:textId="77777777" w:rsidR="009D1081" w:rsidRPr="009E2CEB" w:rsidRDefault="009D1081" w:rsidP="009D1081">
      <w:pPr>
        <w:rPr>
          <w:sz w:val="20"/>
          <w:szCs w:val="20"/>
        </w:rPr>
      </w:pPr>
      <w:r w:rsidRPr="00886967">
        <w:rPr>
          <w:szCs w:val="18"/>
          <w:lang w:eastAsia="en-US"/>
        </w:rPr>
        <w:t xml:space="preserve"> </w:t>
      </w:r>
    </w:p>
    <w:p w14:paraId="221B7AB7" w14:textId="7023486C" w:rsidR="009D1081" w:rsidRPr="009E2CEB" w:rsidRDefault="009D1081" w:rsidP="009D1081">
      <w:pPr>
        <w:rPr>
          <w:sz w:val="20"/>
          <w:szCs w:val="20"/>
        </w:rPr>
      </w:pPr>
      <w:r w:rsidRPr="009E2CEB">
        <w:rPr>
          <w:b/>
          <w:sz w:val="20"/>
          <w:szCs w:val="20"/>
        </w:rPr>
        <w:t>Artikel 5 Inbreuk in verband met Persoonsgegevens</w:t>
      </w:r>
      <w:r w:rsidR="004C45D3">
        <w:rPr>
          <w:b/>
          <w:sz w:val="20"/>
          <w:szCs w:val="20"/>
        </w:rPr>
        <w:br/>
      </w:r>
    </w:p>
    <w:p w14:paraId="133F86DD" w14:textId="77777777" w:rsidR="009D1081" w:rsidRPr="009E2CEB" w:rsidRDefault="009D1081" w:rsidP="009D1081">
      <w:pPr>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7259199" w14:textId="77777777" w:rsidR="009D1081" w:rsidRPr="009E2CEB" w:rsidRDefault="009D1081" w:rsidP="009D1081">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474F4EBB" w14:textId="77777777" w:rsidR="009D1081" w:rsidRPr="009E2CEB" w:rsidRDefault="009D1081" w:rsidP="009D1081">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488C45F5" w14:textId="77777777" w:rsidR="009D1081" w:rsidRPr="009E2CEB" w:rsidRDefault="009D1081" w:rsidP="009D1081">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p>
    <w:p w14:paraId="4864A2AB" w14:textId="77777777" w:rsidR="009D1081" w:rsidRPr="009E2CEB" w:rsidRDefault="009D1081" w:rsidP="009D1081">
      <w:pPr>
        <w:rPr>
          <w:sz w:val="20"/>
          <w:szCs w:val="20"/>
        </w:rPr>
      </w:pPr>
    </w:p>
    <w:p w14:paraId="2D82A444" w14:textId="5D92003C" w:rsidR="009D1081" w:rsidRPr="004C45D3"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r w:rsidR="004C45D3">
        <w:rPr>
          <w:b/>
          <w:sz w:val="20"/>
          <w:szCs w:val="20"/>
        </w:rPr>
        <w:br/>
      </w:r>
    </w:p>
    <w:p w14:paraId="07E4970E" w14:textId="77777777" w:rsidR="009D1081" w:rsidRDefault="009D1081" w:rsidP="009D1081">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67839919" w14:textId="77777777" w:rsidR="009D1081" w:rsidRPr="009E2CEB" w:rsidRDefault="009D1081" w:rsidP="009D1081">
      <w:pPr>
        <w:rPr>
          <w:sz w:val="20"/>
          <w:szCs w:val="20"/>
        </w:rPr>
      </w:pPr>
      <w:r>
        <w:rPr>
          <w:color w:val="000000"/>
          <w:sz w:val="20"/>
          <w:szCs w:val="20"/>
        </w:rPr>
        <w:tab/>
      </w:r>
    </w:p>
    <w:p w14:paraId="3E9549F2" w14:textId="451FF48F" w:rsidR="009D1081" w:rsidRDefault="009D1081" w:rsidP="009D1081">
      <w:pPr>
        <w:rPr>
          <w:b/>
          <w:sz w:val="20"/>
          <w:szCs w:val="20"/>
        </w:rPr>
      </w:pPr>
      <w:r w:rsidRPr="009E2CEB">
        <w:rPr>
          <w:b/>
          <w:sz w:val="20"/>
          <w:szCs w:val="20"/>
        </w:rPr>
        <w:t>Artikel 7 Beëindigen verwerkersovereenkomst</w:t>
      </w:r>
    </w:p>
    <w:p w14:paraId="75F5E7F7" w14:textId="77777777" w:rsidR="004C45D3" w:rsidRPr="009E2CEB" w:rsidRDefault="004C45D3" w:rsidP="009D1081">
      <w:pPr>
        <w:rPr>
          <w:sz w:val="20"/>
          <w:szCs w:val="20"/>
        </w:rPr>
      </w:pPr>
    </w:p>
    <w:p w14:paraId="0042980B"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5CF8A48"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55F8AD0B" w14:textId="2162588B" w:rsidR="009D1081" w:rsidRDefault="009D1081" w:rsidP="009D1081">
      <w:pPr>
        <w:ind w:left="705" w:hanging="705"/>
        <w:rPr>
          <w:sz w:val="20"/>
          <w:szCs w:val="20"/>
        </w:rPr>
      </w:pPr>
    </w:p>
    <w:p w14:paraId="54EB8212" w14:textId="69E9C181" w:rsidR="003313F7" w:rsidRDefault="003313F7" w:rsidP="009D1081">
      <w:pPr>
        <w:ind w:left="705" w:hanging="705"/>
        <w:rPr>
          <w:sz w:val="20"/>
          <w:szCs w:val="20"/>
        </w:rPr>
      </w:pPr>
    </w:p>
    <w:p w14:paraId="47B17151" w14:textId="7D550923" w:rsidR="003313F7" w:rsidRDefault="003313F7" w:rsidP="009D1081">
      <w:pPr>
        <w:ind w:left="705" w:hanging="705"/>
        <w:rPr>
          <w:sz w:val="20"/>
          <w:szCs w:val="20"/>
        </w:rPr>
      </w:pPr>
    </w:p>
    <w:p w14:paraId="424C8651" w14:textId="0CC99BFC" w:rsidR="003313F7" w:rsidRDefault="003313F7" w:rsidP="009D1081">
      <w:pPr>
        <w:ind w:left="705" w:hanging="705"/>
        <w:rPr>
          <w:sz w:val="20"/>
          <w:szCs w:val="20"/>
        </w:rPr>
      </w:pPr>
    </w:p>
    <w:p w14:paraId="2D71BBC2" w14:textId="77777777" w:rsidR="003313F7" w:rsidRPr="009E2CEB" w:rsidRDefault="003313F7" w:rsidP="009D1081">
      <w:pPr>
        <w:ind w:left="705" w:hanging="705"/>
        <w:rPr>
          <w:sz w:val="20"/>
          <w:szCs w:val="20"/>
        </w:rPr>
      </w:pPr>
    </w:p>
    <w:p w14:paraId="401372BE" w14:textId="75D0DCA6" w:rsidR="009D1081" w:rsidRDefault="009D1081" w:rsidP="009D1081">
      <w:pPr>
        <w:rPr>
          <w:b/>
          <w:sz w:val="20"/>
          <w:szCs w:val="20"/>
        </w:rPr>
      </w:pPr>
      <w:r w:rsidRPr="009E2CEB">
        <w:rPr>
          <w:b/>
          <w:sz w:val="20"/>
          <w:szCs w:val="20"/>
        </w:rPr>
        <w:t>Artikel 8 Overige bepalingen</w:t>
      </w:r>
    </w:p>
    <w:p w14:paraId="68ADB820" w14:textId="77777777" w:rsidR="004C45D3" w:rsidRPr="009E2CEB" w:rsidRDefault="004C45D3" w:rsidP="009D1081">
      <w:pPr>
        <w:rPr>
          <w:sz w:val="20"/>
          <w:szCs w:val="20"/>
        </w:rPr>
      </w:pPr>
    </w:p>
    <w:p w14:paraId="4525B6B8" w14:textId="77777777" w:rsidR="009D1081" w:rsidRDefault="009D1081" w:rsidP="009D1081">
      <w:pPr>
        <w:ind w:left="705" w:hanging="705"/>
        <w:rPr>
          <w:sz w:val="20"/>
          <w:szCs w:val="20"/>
        </w:rPr>
      </w:pPr>
      <w:r w:rsidRPr="009E2CEB">
        <w:rPr>
          <w:sz w:val="20"/>
          <w:szCs w:val="20"/>
        </w:rPr>
        <w:lastRenderedPageBreak/>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77777777" w:rsidR="009D1081" w:rsidRPr="009E2CEB" w:rsidRDefault="009D1081" w:rsidP="009D1081">
      <w:pPr>
        <w:ind w:left="705" w:hanging="705"/>
        <w:rPr>
          <w:sz w:val="20"/>
          <w:szCs w:val="20"/>
        </w:rPr>
      </w:pPr>
      <w:r>
        <w:rPr>
          <w:sz w:val="20"/>
          <w:szCs w:val="20"/>
        </w:rPr>
        <w:tab/>
      </w:r>
      <w:r w:rsidRPr="009E2CEB">
        <w:rPr>
          <w:sz w:val="20"/>
          <w:szCs w:val="20"/>
        </w:rPr>
        <w:tab/>
      </w:r>
      <w:r>
        <w:rPr>
          <w:sz w:val="20"/>
          <w:szCs w:val="20"/>
        </w:rPr>
        <w:t xml:space="preserve"> </w:t>
      </w:r>
    </w:p>
    <w:p w14:paraId="643A145B" w14:textId="77777777" w:rsidR="009D1081" w:rsidRPr="009E2CEB" w:rsidRDefault="009D1081" w:rsidP="009D1081">
      <w:pPr>
        <w:ind w:left="567" w:hanging="567"/>
        <w:rPr>
          <w:b/>
          <w:sz w:val="20"/>
          <w:szCs w:val="20"/>
        </w:rPr>
      </w:pPr>
      <w:r w:rsidRPr="009E2CEB">
        <w:rPr>
          <w:b/>
          <w:sz w:val="20"/>
          <w:szCs w:val="20"/>
        </w:rPr>
        <w:t>Ondertekening</w:t>
      </w:r>
    </w:p>
    <w:p w14:paraId="232BE34B" w14:textId="77777777" w:rsidR="009D1081" w:rsidRDefault="009D1081" w:rsidP="009D1081">
      <w:pPr>
        <w:rPr>
          <w:sz w:val="20"/>
          <w:szCs w:val="20"/>
        </w:rPr>
      </w:pPr>
      <w:r w:rsidRPr="009E2CEB">
        <w:rPr>
          <w:sz w:val="20"/>
          <w:szCs w:val="20"/>
        </w:rPr>
        <w:t>Aldus overeengekomen en in tweevoud ondertekend,</w:t>
      </w:r>
    </w:p>
    <w:p w14:paraId="65BB6DDD" w14:textId="77777777" w:rsidR="009D1081" w:rsidRDefault="009D1081" w:rsidP="009D1081">
      <w:pPr>
        <w:rPr>
          <w:sz w:val="20"/>
          <w:szCs w:val="20"/>
        </w:rPr>
      </w:pPr>
    </w:p>
    <w:p w14:paraId="6272AB46" w14:textId="77777777" w:rsidR="009D1081" w:rsidRPr="009E2CEB" w:rsidRDefault="009D1081" w:rsidP="009D1081">
      <w:pPr>
        <w:rPr>
          <w:sz w:val="20"/>
          <w:szCs w:val="20"/>
        </w:rPr>
      </w:pPr>
      <w:r>
        <w:rPr>
          <w:sz w:val="20"/>
          <w:szCs w:val="20"/>
        </w:rPr>
        <w:t>Ingangsdatum: &lt;</w:t>
      </w:r>
      <w:r w:rsidRPr="00932AB4">
        <w:rPr>
          <w:sz w:val="20"/>
          <w:szCs w:val="20"/>
          <w:highlight w:val="yellow"/>
        </w:rPr>
        <w:t>……………</w:t>
      </w:r>
      <w:r>
        <w:rPr>
          <w:sz w:val="20"/>
          <w:szCs w:val="20"/>
        </w:rPr>
        <w:t>&gt;</w:t>
      </w:r>
    </w:p>
    <w:p w14:paraId="64217D29" w14:textId="77777777" w:rsidR="009D1081" w:rsidRDefault="009D1081" w:rsidP="009D1081">
      <w:pPr>
        <w:tabs>
          <w:tab w:val="center" w:pos="3968"/>
        </w:tabs>
        <w:rPr>
          <w:b/>
          <w:sz w:val="20"/>
          <w:szCs w:val="20"/>
        </w:rPr>
      </w:pPr>
    </w:p>
    <w:p w14:paraId="73CB7AD6" w14:textId="1CBF4D11" w:rsidR="009D1081" w:rsidRPr="009E2CEB" w:rsidRDefault="009D1081" w:rsidP="009D1081">
      <w:pPr>
        <w:tabs>
          <w:tab w:val="center" w:pos="3968"/>
        </w:tabs>
        <w:rPr>
          <w:b/>
          <w:sz w:val="20"/>
          <w:szCs w:val="20"/>
        </w:rPr>
      </w:pPr>
      <w:r w:rsidRPr="009E2CEB">
        <w:rPr>
          <w:b/>
          <w:sz w:val="20"/>
          <w:szCs w:val="20"/>
        </w:rPr>
        <w:t xml:space="preserve">Gemeente </w:t>
      </w:r>
      <w:r w:rsidR="00A8625C">
        <w:rPr>
          <w:b/>
          <w:sz w:val="20"/>
          <w:szCs w:val="20"/>
        </w:rPr>
        <w:t>Eindhoven</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603467FD" w14:textId="77777777"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558645AD" w14:textId="77777777" w:rsidR="009D1081" w:rsidRPr="009E2CEB" w:rsidRDefault="009D1081" w:rsidP="009D1081">
      <w:pPr>
        <w:tabs>
          <w:tab w:val="center" w:pos="3968"/>
          <w:tab w:val="left" w:pos="4820"/>
        </w:tabs>
        <w:rPr>
          <w:sz w:val="20"/>
          <w:szCs w:val="20"/>
        </w:rPr>
      </w:pPr>
    </w:p>
    <w:p w14:paraId="1B2BE5DA" w14:textId="61C65EC7" w:rsidR="009D1081" w:rsidRPr="009E2CEB" w:rsidRDefault="009D1081" w:rsidP="009D1081">
      <w:pPr>
        <w:tabs>
          <w:tab w:val="left" w:pos="4820"/>
        </w:tabs>
        <w:rPr>
          <w:sz w:val="20"/>
          <w:szCs w:val="20"/>
        </w:rPr>
      </w:pPr>
      <w:r w:rsidRPr="009E2CEB">
        <w:rPr>
          <w:sz w:val="20"/>
          <w:szCs w:val="20"/>
        </w:rPr>
        <w:t xml:space="preserve">plaats: </w:t>
      </w:r>
      <w:r w:rsidR="00A8625C">
        <w:rPr>
          <w:sz w:val="20"/>
          <w:szCs w:val="20"/>
        </w:rPr>
        <w:t>Eindhoven</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7E1D942A" w14:textId="77777777" w:rsidR="009D1081" w:rsidRPr="009E2CEB" w:rsidRDefault="009D1081" w:rsidP="009D1081">
      <w:pPr>
        <w:tabs>
          <w:tab w:val="left" w:pos="4820"/>
        </w:tabs>
        <w:rPr>
          <w:sz w:val="20"/>
          <w:szCs w:val="20"/>
        </w:rPr>
      </w:pPr>
    </w:p>
    <w:p w14:paraId="4FCA0365" w14:textId="77777777" w:rsidR="009D1081" w:rsidRPr="009E2CEB"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51041C0A" w14:textId="0CD25781" w:rsidR="009D1081" w:rsidRPr="00DE3049" w:rsidRDefault="006172DB" w:rsidP="00DE3049">
      <w:pPr>
        <w:pStyle w:val="Kop2"/>
        <w:numPr>
          <w:ilvl w:val="0"/>
          <w:numId w:val="0"/>
        </w:numPr>
        <w:rPr>
          <w:lang w:val="nl-NL"/>
        </w:rPr>
      </w:pPr>
      <w:bookmarkStart w:id="15" w:name="_Toc6394488"/>
      <w:r w:rsidRPr="00DE3049">
        <w:rPr>
          <w:lang w:val="nl-NL"/>
        </w:rPr>
        <w:lastRenderedPageBreak/>
        <w:t>Bijlage 1: O</w:t>
      </w:r>
      <w:r w:rsidR="009D1081" w:rsidRPr="00DE3049">
        <w:rPr>
          <w:lang w:val="nl-NL"/>
        </w:rPr>
        <w:t>verzicht van te verwerken</w:t>
      </w:r>
      <w:r w:rsidR="000227FE" w:rsidRPr="00DE3049">
        <w:rPr>
          <w:lang w:val="nl-NL"/>
        </w:rPr>
        <w:t xml:space="preserve"> </w:t>
      </w:r>
      <w:r w:rsidR="009D1081" w:rsidRPr="00DE3049">
        <w:rPr>
          <w:lang w:val="nl-NL"/>
        </w:rPr>
        <w:t>persoonsgegevens</w:t>
      </w:r>
      <w:bookmarkEnd w:id="15"/>
    </w:p>
    <w:p w14:paraId="25B49608" w14:textId="77777777" w:rsidR="009D1081" w:rsidRPr="009E2CEB" w:rsidRDefault="009D1081" w:rsidP="009D1081">
      <w:pPr>
        <w:rPr>
          <w:b/>
          <w:sz w:val="20"/>
          <w:szCs w:val="20"/>
        </w:rPr>
      </w:pPr>
    </w:p>
    <w:p w14:paraId="1BEC880D" w14:textId="77777777" w:rsidR="009D1081" w:rsidRPr="009E2CEB" w:rsidRDefault="009D1081" w:rsidP="009D1081">
      <w:pPr>
        <w:rPr>
          <w:b/>
          <w:sz w:val="20"/>
          <w:szCs w:val="20"/>
        </w:rPr>
      </w:pPr>
    </w:p>
    <w:p w14:paraId="5C2C17B7" w14:textId="77777777" w:rsidR="009D1081"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9E2CEB" w14:paraId="448BBAD3" w14:textId="77777777" w:rsidTr="006D6CAB">
        <w:trPr>
          <w:trHeight w:val="624"/>
        </w:trPr>
        <w:tc>
          <w:tcPr>
            <w:tcW w:w="1413" w:type="dxa"/>
            <w:hideMark/>
          </w:tcPr>
          <w:p w14:paraId="592390B5" w14:textId="77777777" w:rsidR="00C420D0" w:rsidRDefault="00C420D0" w:rsidP="006D6CAB">
            <w:pPr>
              <w:rPr>
                <w:rFonts w:eastAsia="Verdana"/>
                <w:b/>
                <w:bCs/>
                <w:color w:val="000000"/>
                <w:sz w:val="20"/>
                <w:szCs w:val="20"/>
              </w:rPr>
            </w:pPr>
          </w:p>
          <w:p w14:paraId="49062459" w14:textId="0EE09793" w:rsidR="009D1081" w:rsidRPr="009E2CEB" w:rsidRDefault="009D1081" w:rsidP="006D6CAB">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0BAD4333"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10F7BF57"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0B742ED8" w14:textId="77777777" w:rsidR="009D1081" w:rsidRPr="009E2CEB" w:rsidRDefault="009D1081" w:rsidP="006D6CAB">
            <w:pPr>
              <w:spacing w:after="160"/>
              <w:rPr>
                <w:rFonts w:eastAsia="Verdana"/>
                <w:b/>
                <w:bCs/>
                <w:color w:val="000000"/>
                <w:sz w:val="20"/>
                <w:szCs w:val="20"/>
              </w:rPr>
            </w:pPr>
            <w:r>
              <w:rPr>
                <w:rFonts w:eastAsia="Verdana"/>
                <w:b/>
                <w:bCs/>
                <w:color w:val="000000"/>
                <w:sz w:val="20"/>
                <w:szCs w:val="20"/>
              </w:rPr>
              <w:t>Soort</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701" w:type="dxa"/>
          </w:tcPr>
          <w:p w14:paraId="0335DDD4"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Doorgifte naar derde landen</w:t>
            </w:r>
          </w:p>
        </w:tc>
      </w:tr>
      <w:tr w:rsidR="009D1081" w:rsidRPr="009E2CEB" w14:paraId="01D0C617" w14:textId="77777777" w:rsidTr="00DA0FDE">
        <w:trPr>
          <w:trHeight w:val="936"/>
        </w:trPr>
        <w:tc>
          <w:tcPr>
            <w:tcW w:w="1413" w:type="dxa"/>
          </w:tcPr>
          <w:p w14:paraId="3F8AFBF5" w14:textId="6B34E3F7" w:rsidR="009D1081" w:rsidRPr="009E2CEB" w:rsidRDefault="009D1081" w:rsidP="006D6CAB">
            <w:pPr>
              <w:rPr>
                <w:rFonts w:eastAsia="Verdana"/>
                <w:color w:val="000000"/>
                <w:sz w:val="20"/>
                <w:szCs w:val="20"/>
              </w:rPr>
            </w:pPr>
            <w:bookmarkStart w:id="17" w:name="_GoBack"/>
            <w:bookmarkEnd w:id="17"/>
          </w:p>
        </w:tc>
        <w:tc>
          <w:tcPr>
            <w:tcW w:w="1559" w:type="dxa"/>
          </w:tcPr>
          <w:p w14:paraId="51F0C589" w14:textId="3F423D42" w:rsidR="009D1081" w:rsidRPr="009E2CEB" w:rsidRDefault="009D1081" w:rsidP="006D6CAB">
            <w:pPr>
              <w:spacing w:after="160"/>
              <w:rPr>
                <w:rFonts w:eastAsia="Verdana"/>
                <w:color w:val="000000"/>
                <w:sz w:val="20"/>
                <w:szCs w:val="20"/>
              </w:rPr>
            </w:pPr>
          </w:p>
        </w:tc>
        <w:tc>
          <w:tcPr>
            <w:tcW w:w="1843" w:type="dxa"/>
          </w:tcPr>
          <w:p w14:paraId="1CD70950" w14:textId="109856AF" w:rsidR="009D1081" w:rsidRPr="009E2CEB" w:rsidRDefault="009D1081" w:rsidP="006D6CAB">
            <w:pPr>
              <w:spacing w:after="160"/>
              <w:rPr>
                <w:rFonts w:eastAsia="Verdana"/>
                <w:color w:val="000000"/>
                <w:sz w:val="20"/>
                <w:szCs w:val="20"/>
              </w:rPr>
            </w:pPr>
          </w:p>
        </w:tc>
        <w:tc>
          <w:tcPr>
            <w:tcW w:w="2126" w:type="dxa"/>
          </w:tcPr>
          <w:p w14:paraId="008D152A" w14:textId="30E65D5C" w:rsidR="009D1081" w:rsidRPr="009E2CEB" w:rsidRDefault="009D1081" w:rsidP="006D6CAB">
            <w:pPr>
              <w:spacing w:after="160"/>
              <w:rPr>
                <w:rFonts w:eastAsia="Verdana"/>
                <w:color w:val="000000"/>
                <w:sz w:val="20"/>
                <w:szCs w:val="20"/>
              </w:rPr>
            </w:pPr>
          </w:p>
        </w:tc>
        <w:tc>
          <w:tcPr>
            <w:tcW w:w="1701" w:type="dxa"/>
          </w:tcPr>
          <w:p w14:paraId="3F718A3B" w14:textId="50463830" w:rsidR="009D1081" w:rsidRPr="009E2CEB" w:rsidRDefault="009D1081" w:rsidP="006D6CAB">
            <w:pPr>
              <w:rPr>
                <w:rFonts w:eastAsia="Verdana"/>
                <w:color w:val="000000"/>
                <w:sz w:val="20"/>
                <w:szCs w:val="20"/>
              </w:rPr>
            </w:pPr>
          </w:p>
        </w:tc>
      </w:tr>
      <w:tr w:rsidR="009D1081" w:rsidRPr="009E2CEB" w14:paraId="2B9C99D5" w14:textId="77777777" w:rsidTr="00DA0FDE">
        <w:trPr>
          <w:trHeight w:val="1248"/>
        </w:trPr>
        <w:tc>
          <w:tcPr>
            <w:tcW w:w="1413" w:type="dxa"/>
          </w:tcPr>
          <w:p w14:paraId="414C1854" w14:textId="2AB7320D" w:rsidR="009D1081" w:rsidRPr="009E2CEB" w:rsidRDefault="009D1081" w:rsidP="006D6CAB">
            <w:pPr>
              <w:rPr>
                <w:rFonts w:eastAsia="Verdana"/>
                <w:color w:val="000000"/>
                <w:sz w:val="20"/>
                <w:szCs w:val="20"/>
              </w:rPr>
            </w:pPr>
          </w:p>
        </w:tc>
        <w:tc>
          <w:tcPr>
            <w:tcW w:w="1559" w:type="dxa"/>
          </w:tcPr>
          <w:p w14:paraId="1F4E1C4C" w14:textId="4E22DE4E" w:rsidR="009D1081" w:rsidRPr="009E2CEB" w:rsidRDefault="009D1081" w:rsidP="006D6CAB">
            <w:pPr>
              <w:spacing w:after="160"/>
              <w:rPr>
                <w:rFonts w:eastAsia="Verdana"/>
                <w:color w:val="000000"/>
                <w:sz w:val="20"/>
                <w:szCs w:val="20"/>
              </w:rPr>
            </w:pPr>
          </w:p>
        </w:tc>
        <w:tc>
          <w:tcPr>
            <w:tcW w:w="1843" w:type="dxa"/>
          </w:tcPr>
          <w:p w14:paraId="12A0488F" w14:textId="4F781DFA" w:rsidR="009D1081" w:rsidRPr="009E2CEB" w:rsidRDefault="009D1081" w:rsidP="006D6CAB">
            <w:pPr>
              <w:spacing w:after="160"/>
              <w:rPr>
                <w:rFonts w:eastAsia="Verdana"/>
                <w:color w:val="000000"/>
                <w:sz w:val="20"/>
                <w:szCs w:val="20"/>
              </w:rPr>
            </w:pPr>
          </w:p>
        </w:tc>
        <w:tc>
          <w:tcPr>
            <w:tcW w:w="2126" w:type="dxa"/>
          </w:tcPr>
          <w:p w14:paraId="2A0C4B3A" w14:textId="7D415C1F" w:rsidR="009D1081" w:rsidRPr="009E2CEB" w:rsidRDefault="009D1081" w:rsidP="006D6CAB">
            <w:pPr>
              <w:spacing w:after="160"/>
              <w:rPr>
                <w:rFonts w:eastAsia="Verdana"/>
                <w:color w:val="000000"/>
                <w:sz w:val="20"/>
                <w:szCs w:val="20"/>
              </w:rPr>
            </w:pPr>
          </w:p>
        </w:tc>
        <w:tc>
          <w:tcPr>
            <w:tcW w:w="1701" w:type="dxa"/>
          </w:tcPr>
          <w:p w14:paraId="34AEA92B" w14:textId="671A7683" w:rsidR="009D1081" w:rsidRPr="009E2CEB" w:rsidRDefault="009D1081" w:rsidP="006D6CAB">
            <w:pPr>
              <w:rPr>
                <w:rFonts w:eastAsia="Verdana"/>
                <w:color w:val="000000"/>
                <w:sz w:val="20"/>
                <w:szCs w:val="20"/>
              </w:rPr>
            </w:pPr>
          </w:p>
        </w:tc>
      </w:tr>
    </w:tbl>
    <w:p w14:paraId="31C65799" w14:textId="77777777" w:rsidR="009D1081" w:rsidRPr="009E2CEB" w:rsidRDefault="009D1081" w:rsidP="009D1081">
      <w:pPr>
        <w:rPr>
          <w:rFonts w:eastAsia="Verdana"/>
          <w:color w:val="000000"/>
          <w:sz w:val="20"/>
          <w:szCs w:val="20"/>
        </w:rPr>
      </w:pPr>
    </w:p>
    <w:bookmarkEnd w:id="16"/>
    <w:p w14:paraId="2F5440AC" w14:textId="77777777" w:rsidR="009D1081" w:rsidRDefault="009D1081" w:rsidP="009D1081">
      <w:pPr>
        <w:rPr>
          <w:rFonts w:eastAsia="Verdana"/>
          <w:color w:val="000000"/>
          <w:sz w:val="20"/>
          <w:szCs w:val="20"/>
        </w:rPr>
      </w:pPr>
    </w:p>
    <w:p w14:paraId="4E41C799" w14:textId="77777777" w:rsidR="009D1081" w:rsidRPr="009E2CEB"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75E837B0" w14:textId="77777777" w:rsidTr="00562FFF">
        <w:trPr>
          <w:trHeight w:val="664"/>
        </w:trPr>
        <w:tc>
          <w:tcPr>
            <w:tcW w:w="4106" w:type="dxa"/>
            <w:hideMark/>
          </w:tcPr>
          <w:p w14:paraId="4C930C80" w14:textId="77777777" w:rsidR="009D1081" w:rsidRPr="009E2CEB" w:rsidRDefault="009D1081" w:rsidP="006D6CAB">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40537520" w14:textId="293F6E75"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r w:rsidR="00A8625C">
              <w:rPr>
                <w:rFonts w:eastAsia="Verdana"/>
                <w:color w:val="000000"/>
                <w:sz w:val="20"/>
                <w:szCs w:val="20"/>
              </w:rPr>
              <w:t xml:space="preserve"> Bureau FG</w:t>
            </w:r>
          </w:p>
          <w:p w14:paraId="5CC1124F" w14:textId="5F3171CB" w:rsidR="009D1081" w:rsidRPr="009E2CEB" w:rsidRDefault="009D1081" w:rsidP="006D6CAB">
            <w:pPr>
              <w:ind w:left="-113"/>
              <w:rPr>
                <w:rFonts w:eastAsia="Verdana"/>
                <w:bCs/>
                <w:color w:val="000000"/>
                <w:sz w:val="20"/>
                <w:szCs w:val="20"/>
              </w:rPr>
            </w:pPr>
            <w:r w:rsidRPr="009E2CEB">
              <w:rPr>
                <w:rFonts w:eastAsia="Verdana"/>
                <w:bCs/>
                <w:color w:val="000000"/>
                <w:sz w:val="20"/>
                <w:szCs w:val="20"/>
              </w:rPr>
              <w:t>Contactgegevens:</w:t>
            </w:r>
            <w:r w:rsidR="00A8625C">
              <w:rPr>
                <w:rFonts w:eastAsia="Verdana"/>
                <w:bCs/>
                <w:color w:val="000000"/>
                <w:sz w:val="20"/>
                <w:szCs w:val="20"/>
              </w:rPr>
              <w:t xml:space="preserve"> </w:t>
            </w:r>
            <w:hyperlink r:id="rId14" w:history="1">
              <w:r w:rsidR="00A8625C" w:rsidRPr="00746FA8">
                <w:rPr>
                  <w:rStyle w:val="Hyperlink"/>
                  <w:rFonts w:eastAsia="Verdana"/>
                  <w:bCs/>
                  <w:sz w:val="20"/>
                  <w:szCs w:val="20"/>
                </w:rPr>
                <w:t>meldpuntdatalekken@eindhoven.nl</w:t>
              </w:r>
            </w:hyperlink>
            <w:r w:rsidR="00A8625C">
              <w:rPr>
                <w:rFonts w:eastAsia="Verdana"/>
                <w:bCs/>
                <w:color w:val="000000"/>
                <w:sz w:val="20"/>
                <w:szCs w:val="20"/>
              </w:rPr>
              <w:t xml:space="preserve"> </w:t>
            </w:r>
          </w:p>
        </w:tc>
      </w:tr>
      <w:tr w:rsidR="009D1081" w:rsidRPr="009E2CEB" w14:paraId="5CD9A757" w14:textId="77777777" w:rsidTr="00562FFF">
        <w:trPr>
          <w:trHeight w:val="634"/>
        </w:trPr>
        <w:tc>
          <w:tcPr>
            <w:tcW w:w="4106" w:type="dxa"/>
          </w:tcPr>
          <w:p w14:paraId="68AD56B8"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5CE4AD61" w14:textId="77777777" w:rsidR="009D1081" w:rsidRPr="00A8625C" w:rsidRDefault="009D1081" w:rsidP="006D6CAB">
            <w:pPr>
              <w:ind w:left="-113"/>
              <w:rPr>
                <w:rFonts w:eastAsia="Verdana"/>
                <w:color w:val="000000"/>
                <w:sz w:val="20"/>
                <w:szCs w:val="20"/>
                <w:highlight w:val="yellow"/>
              </w:rPr>
            </w:pPr>
            <w:r w:rsidRPr="00A8625C">
              <w:rPr>
                <w:rFonts w:eastAsia="Verdana"/>
                <w:color w:val="000000"/>
                <w:sz w:val="20"/>
                <w:szCs w:val="20"/>
                <w:highlight w:val="yellow"/>
              </w:rPr>
              <w:t>Naam:</w:t>
            </w:r>
          </w:p>
          <w:p w14:paraId="4BDC4897" w14:textId="77777777" w:rsidR="009D1081" w:rsidRPr="009E2CEB" w:rsidRDefault="009D1081" w:rsidP="006D6CAB">
            <w:pPr>
              <w:ind w:left="-113"/>
              <w:rPr>
                <w:rFonts w:eastAsia="Verdana"/>
                <w:color w:val="000000"/>
                <w:sz w:val="20"/>
                <w:szCs w:val="20"/>
              </w:rPr>
            </w:pPr>
            <w:r w:rsidRPr="00A8625C">
              <w:rPr>
                <w:rFonts w:eastAsia="Verdana"/>
                <w:bCs/>
                <w:color w:val="000000"/>
                <w:sz w:val="20"/>
                <w:szCs w:val="20"/>
                <w:highlight w:val="yellow"/>
              </w:rPr>
              <w:t>Contactgegevens</w:t>
            </w:r>
            <w:r w:rsidRPr="009E2CEB">
              <w:rPr>
                <w:rFonts w:eastAsia="Verdana"/>
                <w:bCs/>
                <w:color w:val="000000"/>
                <w:sz w:val="20"/>
                <w:szCs w:val="20"/>
              </w:rPr>
              <w:t>:</w:t>
            </w:r>
            <w:r w:rsidRPr="009E2CEB">
              <w:rPr>
                <w:rFonts w:eastAsia="Verdana"/>
                <w:color w:val="000000"/>
                <w:sz w:val="20"/>
                <w:szCs w:val="20"/>
              </w:rPr>
              <w:t xml:space="preserve">  </w:t>
            </w:r>
          </w:p>
        </w:tc>
      </w:tr>
      <w:tr w:rsidR="009D1081" w:rsidRPr="009E2CEB" w14:paraId="6AB9E5A5" w14:textId="77777777" w:rsidTr="00562FFF">
        <w:trPr>
          <w:trHeight w:val="634"/>
        </w:trPr>
        <w:tc>
          <w:tcPr>
            <w:tcW w:w="4106" w:type="dxa"/>
          </w:tcPr>
          <w:p w14:paraId="24F59052" w14:textId="77777777" w:rsidR="009D1081" w:rsidRPr="009E2CEB" w:rsidRDefault="009D1081" w:rsidP="006D6CAB">
            <w:pPr>
              <w:ind w:left="-113"/>
              <w:rPr>
                <w:rFonts w:eastAsia="Verdana"/>
                <w:b/>
                <w:color w:val="000000"/>
                <w:sz w:val="20"/>
                <w:szCs w:val="20"/>
              </w:rPr>
            </w:pPr>
            <w:r>
              <w:rPr>
                <w:rFonts w:eastAsia="Verdana"/>
                <w:b/>
                <w:color w:val="000000"/>
                <w:sz w:val="20"/>
                <w:szCs w:val="20"/>
              </w:rPr>
              <w:t>Contactgegevens IBD</w:t>
            </w:r>
          </w:p>
        </w:tc>
        <w:tc>
          <w:tcPr>
            <w:tcW w:w="4536" w:type="dxa"/>
          </w:tcPr>
          <w:p w14:paraId="7BAE59D9" w14:textId="77777777" w:rsidR="009D1081" w:rsidRPr="009E2CEB" w:rsidRDefault="009D1081" w:rsidP="006D6CAB">
            <w:pPr>
              <w:ind w:left="-113"/>
              <w:rPr>
                <w:rFonts w:eastAsia="Verdana"/>
                <w:color w:val="000000"/>
                <w:sz w:val="20"/>
                <w:szCs w:val="20"/>
              </w:rPr>
            </w:pPr>
            <w:r>
              <w:rPr>
                <w:rFonts w:eastAsia="Verdana"/>
                <w:color w:val="000000"/>
                <w:sz w:val="20"/>
                <w:szCs w:val="20"/>
              </w:rPr>
              <w:t>Telefoonnummer 070-373 8011</w:t>
            </w:r>
          </w:p>
        </w:tc>
      </w:tr>
    </w:tbl>
    <w:p w14:paraId="78ABE90B" w14:textId="77777777" w:rsidR="009D1081" w:rsidRPr="009E2CEB" w:rsidRDefault="009D1081" w:rsidP="009D1081">
      <w:pPr>
        <w:rPr>
          <w:rFonts w:eastAsia="Verdana"/>
          <w:color w:val="000000"/>
          <w:sz w:val="20"/>
          <w:szCs w:val="20"/>
        </w:rPr>
      </w:pPr>
    </w:p>
    <w:p w14:paraId="76183FBB" w14:textId="77777777" w:rsidR="009D1081" w:rsidRDefault="009D1081" w:rsidP="009D1081">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1B51E923" w14:textId="77777777" w:rsidR="009D1081" w:rsidRPr="009E2CEB" w:rsidRDefault="009D1081" w:rsidP="009D1081">
      <w:pPr>
        <w:rPr>
          <w:rFonts w:eastAsia="Verdana"/>
          <w:color w:val="000000"/>
          <w:sz w:val="20"/>
          <w:szCs w:val="20"/>
        </w:rPr>
      </w:pPr>
    </w:p>
    <w:p w14:paraId="3069B576" w14:textId="77777777" w:rsidR="009D1081" w:rsidRPr="009E2CEB"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2FD47F92" w14:textId="77777777" w:rsidTr="00562FFF">
        <w:tc>
          <w:tcPr>
            <w:tcW w:w="3019" w:type="dxa"/>
          </w:tcPr>
          <w:p w14:paraId="6263503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17098B2D" w14:textId="77777777" w:rsidR="009D1081" w:rsidRPr="009E2CEB" w:rsidRDefault="009D1081" w:rsidP="006D6CAB">
            <w:pPr>
              <w:ind w:left="-113"/>
              <w:rPr>
                <w:rFonts w:eastAsia="Verdana"/>
                <w:b/>
                <w:color w:val="000000"/>
                <w:sz w:val="20"/>
                <w:szCs w:val="20"/>
              </w:rPr>
            </w:pPr>
            <w:r>
              <w:rPr>
                <w:rFonts w:eastAsia="Verdana"/>
                <w:b/>
                <w:color w:val="000000"/>
                <w:sz w:val="20"/>
                <w:szCs w:val="20"/>
              </w:rPr>
              <w:t>KvK-nummer</w:t>
            </w:r>
          </w:p>
        </w:tc>
        <w:tc>
          <w:tcPr>
            <w:tcW w:w="2136" w:type="dxa"/>
          </w:tcPr>
          <w:p w14:paraId="642D097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ED155C7" w14:textId="77777777" w:rsidR="009D1081" w:rsidRPr="009E2CEB" w:rsidRDefault="009D1081" w:rsidP="006D6CAB">
            <w:pPr>
              <w:ind w:left="-113"/>
              <w:rPr>
                <w:rFonts w:eastAsia="Verdana"/>
                <w:b/>
                <w:color w:val="000000"/>
                <w:sz w:val="20"/>
                <w:szCs w:val="20"/>
              </w:rPr>
            </w:pPr>
            <w:r>
              <w:rPr>
                <w:rFonts w:eastAsia="Verdana"/>
                <w:b/>
                <w:color w:val="000000"/>
                <w:sz w:val="20"/>
                <w:szCs w:val="20"/>
              </w:rPr>
              <w:t>Toepassing</w:t>
            </w:r>
          </w:p>
        </w:tc>
      </w:tr>
      <w:tr w:rsidR="009D1081" w:rsidRPr="009E2CEB" w14:paraId="1B96476B" w14:textId="77777777" w:rsidTr="00562FFF">
        <w:tc>
          <w:tcPr>
            <w:tcW w:w="3019" w:type="dxa"/>
          </w:tcPr>
          <w:p w14:paraId="062EDA6F" w14:textId="0876FA3C" w:rsidR="009D1081" w:rsidRPr="009E2CEB" w:rsidRDefault="00A8625C" w:rsidP="006D6CAB">
            <w:pPr>
              <w:rPr>
                <w:rFonts w:eastAsia="Verdana"/>
                <w:color w:val="000000"/>
                <w:sz w:val="20"/>
                <w:szCs w:val="20"/>
              </w:rPr>
            </w:pPr>
            <w:r w:rsidRPr="00A8625C">
              <w:rPr>
                <w:rFonts w:eastAsia="Verdana"/>
                <w:color w:val="000000"/>
                <w:sz w:val="20"/>
                <w:szCs w:val="20"/>
                <w:highlight w:val="yellow"/>
              </w:rPr>
              <w:t>&lt;door leverancier in te vullen&gt;</w:t>
            </w:r>
          </w:p>
        </w:tc>
        <w:tc>
          <w:tcPr>
            <w:tcW w:w="1644" w:type="dxa"/>
          </w:tcPr>
          <w:p w14:paraId="4E7E985C" w14:textId="77777777" w:rsidR="009D1081" w:rsidRPr="009E2CEB" w:rsidRDefault="009D1081" w:rsidP="006D6CAB">
            <w:pPr>
              <w:rPr>
                <w:rFonts w:eastAsia="Verdana"/>
                <w:color w:val="000000"/>
                <w:sz w:val="20"/>
                <w:szCs w:val="20"/>
              </w:rPr>
            </w:pPr>
          </w:p>
        </w:tc>
        <w:tc>
          <w:tcPr>
            <w:tcW w:w="2136" w:type="dxa"/>
          </w:tcPr>
          <w:p w14:paraId="69A7D890" w14:textId="77777777" w:rsidR="009D1081" w:rsidRPr="00C9553F" w:rsidRDefault="009D1081" w:rsidP="006D6CAB">
            <w:pPr>
              <w:rPr>
                <w:rFonts w:eastAsia="Verdana"/>
                <w:color w:val="000000"/>
                <w:sz w:val="20"/>
                <w:szCs w:val="20"/>
              </w:rPr>
            </w:pPr>
          </w:p>
        </w:tc>
        <w:tc>
          <w:tcPr>
            <w:tcW w:w="1843" w:type="dxa"/>
          </w:tcPr>
          <w:p w14:paraId="672BEFAA" w14:textId="77777777" w:rsidR="009D1081" w:rsidRPr="00C9553F" w:rsidRDefault="009D1081" w:rsidP="006D6CAB">
            <w:pPr>
              <w:rPr>
                <w:rFonts w:eastAsia="Verdana"/>
                <w:color w:val="000000"/>
                <w:sz w:val="20"/>
                <w:szCs w:val="20"/>
              </w:rPr>
            </w:pPr>
          </w:p>
        </w:tc>
      </w:tr>
      <w:tr w:rsidR="009D1081" w:rsidRPr="009E2CEB" w14:paraId="0DF0EF90" w14:textId="77777777" w:rsidTr="00562FFF">
        <w:tc>
          <w:tcPr>
            <w:tcW w:w="3019" w:type="dxa"/>
          </w:tcPr>
          <w:p w14:paraId="6F3E949B" w14:textId="77777777" w:rsidR="009D1081" w:rsidRPr="009E2CEB" w:rsidRDefault="009D1081" w:rsidP="006D6CAB">
            <w:pPr>
              <w:rPr>
                <w:rFonts w:eastAsia="Verdana"/>
                <w:color w:val="000000"/>
                <w:sz w:val="20"/>
                <w:szCs w:val="20"/>
              </w:rPr>
            </w:pPr>
          </w:p>
        </w:tc>
        <w:tc>
          <w:tcPr>
            <w:tcW w:w="1644" w:type="dxa"/>
          </w:tcPr>
          <w:p w14:paraId="4ED7FC1D" w14:textId="77777777" w:rsidR="009D1081" w:rsidRPr="009E2CEB" w:rsidRDefault="009D1081" w:rsidP="006D6CAB">
            <w:pPr>
              <w:rPr>
                <w:rFonts w:eastAsia="Verdana"/>
                <w:color w:val="000000"/>
                <w:sz w:val="20"/>
                <w:szCs w:val="20"/>
              </w:rPr>
            </w:pPr>
          </w:p>
        </w:tc>
        <w:tc>
          <w:tcPr>
            <w:tcW w:w="2136" w:type="dxa"/>
          </w:tcPr>
          <w:p w14:paraId="4EEFBD79" w14:textId="77777777" w:rsidR="009D1081" w:rsidRPr="009E2CEB" w:rsidRDefault="009D1081" w:rsidP="006D6CAB">
            <w:pPr>
              <w:rPr>
                <w:rFonts w:eastAsia="Verdana"/>
                <w:color w:val="000000"/>
                <w:sz w:val="20"/>
                <w:szCs w:val="20"/>
              </w:rPr>
            </w:pPr>
          </w:p>
        </w:tc>
        <w:tc>
          <w:tcPr>
            <w:tcW w:w="1843" w:type="dxa"/>
          </w:tcPr>
          <w:p w14:paraId="5E44BC19" w14:textId="77777777" w:rsidR="009D1081" w:rsidRPr="009E2CEB" w:rsidRDefault="009D1081" w:rsidP="006D6CAB">
            <w:pPr>
              <w:rPr>
                <w:rFonts w:eastAsia="Verdana"/>
                <w:color w:val="000000"/>
                <w:sz w:val="20"/>
                <w:szCs w:val="20"/>
              </w:rPr>
            </w:pPr>
          </w:p>
        </w:tc>
      </w:tr>
      <w:tr w:rsidR="009D1081" w:rsidRPr="009E2CEB" w14:paraId="48E4BA18" w14:textId="77777777" w:rsidTr="00562FFF">
        <w:tc>
          <w:tcPr>
            <w:tcW w:w="3019" w:type="dxa"/>
          </w:tcPr>
          <w:p w14:paraId="6F23310A" w14:textId="77777777" w:rsidR="009D1081" w:rsidRPr="009E2CEB" w:rsidRDefault="009D1081" w:rsidP="006D6CAB">
            <w:pPr>
              <w:rPr>
                <w:rFonts w:eastAsia="Verdana"/>
                <w:color w:val="000000"/>
                <w:sz w:val="20"/>
                <w:szCs w:val="20"/>
              </w:rPr>
            </w:pPr>
          </w:p>
        </w:tc>
        <w:tc>
          <w:tcPr>
            <w:tcW w:w="1644" w:type="dxa"/>
          </w:tcPr>
          <w:p w14:paraId="341D42A5" w14:textId="77777777" w:rsidR="009D1081" w:rsidRPr="009E2CEB" w:rsidRDefault="009D1081" w:rsidP="006D6CAB">
            <w:pPr>
              <w:rPr>
                <w:rFonts w:eastAsia="Verdana"/>
                <w:color w:val="000000"/>
                <w:sz w:val="20"/>
                <w:szCs w:val="20"/>
              </w:rPr>
            </w:pPr>
          </w:p>
        </w:tc>
        <w:tc>
          <w:tcPr>
            <w:tcW w:w="2136" w:type="dxa"/>
          </w:tcPr>
          <w:p w14:paraId="61929113" w14:textId="77777777" w:rsidR="009D1081" w:rsidRPr="009E2CEB" w:rsidRDefault="009D1081" w:rsidP="006D6CAB">
            <w:pPr>
              <w:rPr>
                <w:rFonts w:eastAsia="Verdana"/>
                <w:color w:val="000000"/>
                <w:sz w:val="20"/>
                <w:szCs w:val="20"/>
              </w:rPr>
            </w:pPr>
          </w:p>
        </w:tc>
        <w:tc>
          <w:tcPr>
            <w:tcW w:w="1843" w:type="dxa"/>
          </w:tcPr>
          <w:p w14:paraId="4ED47DA3" w14:textId="77777777" w:rsidR="009D1081" w:rsidRPr="009E2CEB" w:rsidRDefault="009D1081" w:rsidP="006D6CAB">
            <w:pPr>
              <w:rPr>
                <w:rFonts w:eastAsia="Verdana"/>
                <w:color w:val="000000"/>
                <w:sz w:val="20"/>
                <w:szCs w:val="20"/>
              </w:rPr>
            </w:pPr>
          </w:p>
        </w:tc>
      </w:tr>
      <w:tr w:rsidR="009D1081" w:rsidRPr="009E2CEB" w14:paraId="67683F6D" w14:textId="77777777" w:rsidTr="00562FFF">
        <w:tc>
          <w:tcPr>
            <w:tcW w:w="3019" w:type="dxa"/>
          </w:tcPr>
          <w:p w14:paraId="09C4096F" w14:textId="77777777" w:rsidR="009D1081" w:rsidRPr="009E2CEB" w:rsidRDefault="009D1081" w:rsidP="006D6CAB">
            <w:pPr>
              <w:rPr>
                <w:rFonts w:eastAsia="Verdana"/>
                <w:color w:val="000000"/>
                <w:sz w:val="20"/>
                <w:szCs w:val="20"/>
              </w:rPr>
            </w:pPr>
          </w:p>
        </w:tc>
        <w:tc>
          <w:tcPr>
            <w:tcW w:w="1644" w:type="dxa"/>
          </w:tcPr>
          <w:p w14:paraId="40AA8B37" w14:textId="77777777" w:rsidR="009D1081" w:rsidRPr="009E2CEB" w:rsidRDefault="009D1081" w:rsidP="006D6CAB">
            <w:pPr>
              <w:rPr>
                <w:rFonts w:eastAsia="Verdana"/>
                <w:color w:val="000000"/>
                <w:sz w:val="20"/>
                <w:szCs w:val="20"/>
              </w:rPr>
            </w:pPr>
          </w:p>
        </w:tc>
        <w:tc>
          <w:tcPr>
            <w:tcW w:w="2136" w:type="dxa"/>
          </w:tcPr>
          <w:p w14:paraId="69AB970B" w14:textId="77777777" w:rsidR="009D1081" w:rsidRPr="009E2CEB" w:rsidRDefault="009D1081" w:rsidP="006D6CAB">
            <w:pPr>
              <w:rPr>
                <w:rFonts w:eastAsia="Verdana"/>
                <w:color w:val="000000"/>
                <w:sz w:val="20"/>
                <w:szCs w:val="20"/>
              </w:rPr>
            </w:pPr>
          </w:p>
        </w:tc>
        <w:tc>
          <w:tcPr>
            <w:tcW w:w="1843" w:type="dxa"/>
          </w:tcPr>
          <w:p w14:paraId="76CE6792" w14:textId="77777777" w:rsidR="009D1081" w:rsidRPr="009E2CEB" w:rsidRDefault="009D1081" w:rsidP="006D6CAB">
            <w:pPr>
              <w:rPr>
                <w:rFonts w:eastAsia="Verdana"/>
                <w:color w:val="000000"/>
                <w:sz w:val="20"/>
                <w:szCs w:val="20"/>
              </w:rPr>
            </w:pPr>
          </w:p>
        </w:tc>
      </w:tr>
    </w:tbl>
    <w:p w14:paraId="25562E50" w14:textId="77777777" w:rsidR="009D1081" w:rsidRPr="009E2CEB" w:rsidRDefault="009D1081" w:rsidP="009D1081">
      <w:pPr>
        <w:rPr>
          <w:rFonts w:eastAsia="Verdana"/>
          <w:color w:val="000000"/>
          <w:sz w:val="20"/>
          <w:szCs w:val="20"/>
        </w:rPr>
      </w:pPr>
    </w:p>
    <w:p w14:paraId="763B743F" w14:textId="77777777" w:rsidR="009D1081" w:rsidRDefault="009D1081" w:rsidP="009D1081">
      <w:pPr>
        <w:rPr>
          <w:rFonts w:eastAsia="Verdana"/>
          <w:color w:val="000000"/>
          <w:sz w:val="20"/>
          <w:szCs w:val="20"/>
        </w:rPr>
      </w:pPr>
    </w:p>
    <w:p w14:paraId="61E79623" w14:textId="77777777" w:rsidR="009D1081" w:rsidRPr="009E2CEB" w:rsidRDefault="009D1081" w:rsidP="009D1081">
      <w:pPr>
        <w:rPr>
          <w:rFonts w:eastAsia="Verdana"/>
          <w:color w:val="000000"/>
          <w:sz w:val="20"/>
          <w:szCs w:val="20"/>
        </w:rPr>
      </w:pPr>
      <w:r w:rsidRPr="009E2CEB">
        <w:rPr>
          <w:rFonts w:eastAsia="Verdana"/>
          <w:color w:val="000000"/>
          <w:sz w:val="20"/>
          <w:szCs w:val="20"/>
        </w:rPr>
        <w:br w:type="page"/>
      </w:r>
    </w:p>
    <w:p w14:paraId="3E94E9C7" w14:textId="2D74C263" w:rsidR="009D1081" w:rsidRPr="00DE3049" w:rsidRDefault="006172DB" w:rsidP="00DE3049">
      <w:pPr>
        <w:pStyle w:val="Kop2"/>
        <w:numPr>
          <w:ilvl w:val="0"/>
          <w:numId w:val="0"/>
        </w:numPr>
        <w:rPr>
          <w:lang w:val="nl-NL"/>
        </w:rPr>
      </w:pPr>
      <w:bookmarkStart w:id="18" w:name="_Toc6394489"/>
      <w:r w:rsidRPr="00DE3049">
        <w:rPr>
          <w:lang w:val="nl-NL"/>
        </w:rPr>
        <w:lastRenderedPageBreak/>
        <w:t>Bijlage 2: A</w:t>
      </w:r>
      <w:r w:rsidR="009D1081" w:rsidRPr="00DE3049">
        <w:rPr>
          <w:lang w:val="nl-NL"/>
        </w:rPr>
        <w:t>antonen passend niveau van beveiliging</w:t>
      </w:r>
      <w:bookmarkEnd w:id="18"/>
    </w:p>
    <w:p w14:paraId="71D95ED7" w14:textId="77777777" w:rsidR="009D1081" w:rsidRPr="009E2CEB" w:rsidRDefault="009D1081" w:rsidP="009D1081">
      <w:pPr>
        <w:rPr>
          <w:sz w:val="20"/>
          <w:szCs w:val="20"/>
        </w:rPr>
      </w:pPr>
    </w:p>
    <w:p w14:paraId="3B185F5B"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A8625C">
        <w:rPr>
          <w:sz w:val="20"/>
          <w:highlight w:val="yellow"/>
        </w:rPr>
        <w:t>Normenstelsel</w:t>
      </w:r>
    </w:p>
    <w:p w14:paraId="310F0CA3" w14:textId="77777777" w:rsidR="009D1081" w:rsidRDefault="009D1081" w:rsidP="009D1081">
      <w:pPr>
        <w:pStyle w:val="Lijstalinea"/>
        <w:ind w:left="723" w:firstLine="0"/>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14:paraId="2964963E" w14:textId="77777777" w:rsidR="009D1081" w:rsidRPr="00621BB2" w:rsidRDefault="009D1081" w:rsidP="009D1081">
      <w:pPr>
        <w:pStyle w:val="Lijstalinea"/>
        <w:ind w:left="723" w:firstLine="0"/>
        <w:rPr>
          <w:sz w:val="20"/>
        </w:rPr>
      </w:pPr>
    </w:p>
    <w:p w14:paraId="12E497E0" w14:textId="77777777" w:rsidR="009D1081" w:rsidRPr="009E2CEB" w:rsidRDefault="009D1081" w:rsidP="009D1081">
      <w:pPr>
        <w:pStyle w:val="Lijstalinea"/>
        <w:ind w:left="723" w:firstLine="0"/>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14:paraId="66A32D90" w14:textId="77777777" w:rsidR="009D1081" w:rsidRDefault="009D1081" w:rsidP="009D1081">
      <w:pPr>
        <w:pStyle w:val="Lijstalinea"/>
        <w:ind w:left="723" w:firstLine="0"/>
        <w:rPr>
          <w:sz w:val="20"/>
        </w:rPr>
      </w:pPr>
      <w:r w:rsidRPr="009E2CEB">
        <w:rPr>
          <w:sz w:val="20"/>
        </w:rPr>
        <w:t>……………………………………………………………………………………………………..</w:t>
      </w:r>
    </w:p>
    <w:p w14:paraId="1D17C834" w14:textId="77777777" w:rsidR="009D1081" w:rsidRPr="009E2CEB" w:rsidRDefault="009D1081" w:rsidP="009D1081">
      <w:pPr>
        <w:pStyle w:val="Lijstalinea"/>
        <w:ind w:left="723" w:firstLine="0"/>
        <w:rPr>
          <w:sz w:val="20"/>
        </w:rPr>
      </w:pPr>
      <w:r>
        <w:rPr>
          <w:sz w:val="20"/>
        </w:rPr>
        <w:t>□ Anders, nl. ……………………………………………………………………………………..</w:t>
      </w:r>
    </w:p>
    <w:p w14:paraId="34683308" w14:textId="77777777" w:rsidR="009D1081" w:rsidRPr="009E2CEB" w:rsidRDefault="009D1081" w:rsidP="009D1081">
      <w:pPr>
        <w:pStyle w:val="Lijstalinea"/>
        <w:ind w:left="723" w:firstLine="0"/>
        <w:rPr>
          <w:sz w:val="20"/>
        </w:rPr>
      </w:pPr>
    </w:p>
    <w:p w14:paraId="1C7A7FF7"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 xml:space="preserve">De </w:t>
      </w:r>
      <w:r w:rsidRPr="00A8625C">
        <w:rPr>
          <w:sz w:val="20"/>
          <w:highlight w:val="yellow"/>
        </w:rPr>
        <w:t>toereikendheid</w:t>
      </w:r>
      <w:r w:rsidRPr="009E2CEB">
        <w:rPr>
          <w:sz w:val="20"/>
        </w:rPr>
        <w:t xml:space="preserve"> van de informatiebeveiliging blijkt uit</w:t>
      </w:r>
      <w:r>
        <w:rPr>
          <w:sz w:val="20"/>
        </w:rPr>
        <w:t xml:space="preserve"> de volgende certificering en verklaring van toepasselijkheid</w:t>
      </w:r>
      <w:r w:rsidRPr="009E2CEB">
        <w:rPr>
          <w:sz w:val="20"/>
        </w:rPr>
        <w:t>:</w:t>
      </w:r>
    </w:p>
    <w:p w14:paraId="228BFA34"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Periodieke externe controles zoals audits</w:t>
      </w:r>
      <w:r>
        <w:rPr>
          <w:sz w:val="20"/>
        </w:rPr>
        <w:t>,</w:t>
      </w:r>
      <w:r w:rsidRPr="009E2CEB">
        <w:rPr>
          <w:sz w:val="20"/>
        </w:rPr>
        <w:t xml:space="preserve"> </w:t>
      </w:r>
      <w:r>
        <w:rPr>
          <w:sz w:val="20"/>
        </w:rPr>
        <w:t xml:space="preserve">pentesten of </w:t>
      </w:r>
      <w:r w:rsidRPr="009E2CEB">
        <w:rPr>
          <w:sz w:val="20"/>
        </w:rPr>
        <w:t>TPM’s (bijv. ISAE3xxx SOC type II)</w:t>
      </w:r>
      <w:r>
        <w:rPr>
          <w:sz w:val="20"/>
        </w:rPr>
        <w:t xml:space="preserve">. </w:t>
      </w:r>
      <w:r w:rsidRPr="009E2CEB">
        <w:rPr>
          <w:sz w:val="20"/>
        </w:rPr>
        <w:t xml:space="preserve">; </w:t>
      </w:r>
    </w:p>
    <w:p w14:paraId="6F0A5DB3"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 xml:space="preserve">Een Assurance rapport van een auditor die is aangesloten bij NOREA; </w:t>
      </w:r>
    </w:p>
    <w:p w14:paraId="7BB9A0CC" w14:textId="77777777" w:rsidR="009D1081" w:rsidRPr="008D470D" w:rsidRDefault="009D1081" w:rsidP="009D1081">
      <w:pPr>
        <w:pStyle w:val="Lijstalinea"/>
        <w:widowControl/>
        <w:numPr>
          <w:ilvl w:val="1"/>
          <w:numId w:val="21"/>
        </w:numPr>
        <w:tabs>
          <w:tab w:val="left" w:pos="397"/>
        </w:tabs>
        <w:autoSpaceDE/>
        <w:autoSpaceDN/>
        <w:spacing w:before="0"/>
        <w:ind w:left="723"/>
        <w:rPr>
          <w:sz w:val="20"/>
        </w:rPr>
      </w:pPr>
      <w:r w:rsidRPr="008D470D">
        <w:rPr>
          <w:sz w:val="20"/>
        </w:rPr>
        <w:t>Eigen controles of eigen mededelingen over de beveiligingsmaatregelen zoals hieronder beschreven:</w:t>
      </w:r>
    </w:p>
    <w:p w14:paraId="1B5AAD38" w14:textId="77777777" w:rsidR="009D1081" w:rsidRPr="00FC72A9" w:rsidRDefault="009D1081" w:rsidP="009D1081">
      <w:pPr>
        <w:pStyle w:val="Lijstalinea"/>
        <w:ind w:left="723" w:firstLine="0"/>
        <w:rPr>
          <w:sz w:val="20"/>
        </w:rPr>
      </w:pPr>
      <w:r w:rsidRPr="00FC72A9">
        <w:rPr>
          <w:sz w:val="20"/>
        </w:rPr>
        <w:t>……………………………………………………………………………………………</w:t>
      </w:r>
    </w:p>
    <w:p w14:paraId="00B4019C" w14:textId="77777777" w:rsidR="009D1081" w:rsidRPr="00FC72A9" w:rsidRDefault="009D1081" w:rsidP="009D1081">
      <w:pPr>
        <w:rPr>
          <w:sz w:val="20"/>
          <w:szCs w:val="20"/>
        </w:rPr>
      </w:pPr>
    </w:p>
    <w:p w14:paraId="14AE5CFF" w14:textId="77777777" w:rsidR="009D1081" w:rsidRDefault="009D1081" w:rsidP="009D1081">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0325345" w14:textId="77777777" w:rsidR="009D1081" w:rsidRDefault="009D1081" w:rsidP="009D1081">
      <w:pPr>
        <w:rPr>
          <w:sz w:val="20"/>
          <w:szCs w:val="20"/>
        </w:rPr>
      </w:pPr>
    </w:p>
    <w:p w14:paraId="25B138A0" w14:textId="77777777" w:rsidR="009D1081" w:rsidRDefault="009D1081" w:rsidP="009D1081">
      <w:pPr>
        <w:rPr>
          <w:sz w:val="20"/>
          <w:szCs w:val="20"/>
        </w:rPr>
      </w:pPr>
    </w:p>
    <w:p w14:paraId="1AD616F3" w14:textId="77777777" w:rsidR="009D1081" w:rsidRDefault="009D1081" w:rsidP="009D1081">
      <w:pPr>
        <w:rPr>
          <w:sz w:val="20"/>
          <w:szCs w:val="20"/>
        </w:rPr>
      </w:pPr>
    </w:p>
    <w:p w14:paraId="223B3711" w14:textId="77777777" w:rsidR="009D1081" w:rsidRDefault="009D1081" w:rsidP="009D1081">
      <w:pPr>
        <w:rPr>
          <w:rFonts w:eastAsia="Verdana"/>
          <w:color w:val="000000"/>
          <w:sz w:val="20"/>
          <w:szCs w:val="20"/>
        </w:rPr>
      </w:pPr>
    </w:p>
    <w:p w14:paraId="54BC4DA5" w14:textId="77777777" w:rsidR="009D1081" w:rsidRPr="005B5FF4" w:rsidRDefault="009D1081" w:rsidP="009D1081">
      <w:pPr>
        <w:rPr>
          <w:sz w:val="20"/>
          <w:szCs w:val="20"/>
          <w:lang w:eastAsia="en-US"/>
        </w:rPr>
      </w:pPr>
    </w:p>
    <w:p w14:paraId="0C50D5D4" w14:textId="77777777" w:rsidR="00EE0640" w:rsidRPr="0054259D" w:rsidRDefault="00EE0640" w:rsidP="00D64523">
      <w:pPr>
        <w:pStyle w:val="Plattetekst"/>
        <w:rPr>
          <w:rFonts w:cstheme="minorHAnsi"/>
          <w:b/>
        </w:rPr>
      </w:pPr>
    </w:p>
    <w:p w14:paraId="74DAB292" w14:textId="277E3DB8" w:rsidR="008A62CC" w:rsidRPr="001E01E4" w:rsidRDefault="008A62CC" w:rsidP="00AF5AC6">
      <w:pPr>
        <w:spacing w:line="290" w:lineRule="auto"/>
        <w:ind w:right="295"/>
        <w:rPr>
          <w:rFonts w:asciiTheme="minorHAnsi" w:hAnsiTheme="minorHAnsi" w:cstheme="minorHAnsi"/>
          <w:sz w:val="18"/>
          <w:szCs w:val="18"/>
        </w:rPr>
      </w:pPr>
      <w:bookmarkStart w:id="19" w:name="id1-3-2-2-2-2-16-1-3-1-2"/>
      <w:bookmarkEnd w:id="1"/>
      <w:bookmarkEnd w:id="19"/>
    </w:p>
    <w:sectPr w:rsidR="008A62CC" w:rsidRPr="001E01E4" w:rsidSect="00060E42">
      <w:footerReference w:type="default" r:id="rId15"/>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8B1D7" w14:textId="77777777" w:rsidR="00381F38" w:rsidRDefault="00381F38">
      <w:r>
        <w:separator/>
      </w:r>
    </w:p>
  </w:endnote>
  <w:endnote w:type="continuationSeparator" w:id="0">
    <w:p w14:paraId="3D4EF001" w14:textId="77777777" w:rsidR="00381F38" w:rsidRDefault="0038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sz w:val="16"/>
      </w:rPr>
      <w:id w:val="161671378"/>
      <w:docPartObj>
        <w:docPartGallery w:val="Page Numbers (Bottom of Page)"/>
        <w:docPartUnique/>
      </w:docPartObj>
    </w:sdtPr>
    <w:sdtEndPr>
      <w:rPr>
        <w:rStyle w:val="Paginanummer"/>
      </w:rPr>
    </w:sdtEndPr>
    <w:sdtContent>
      <w:p w14:paraId="021C14FF" w14:textId="713E9A80" w:rsidR="00F970C9" w:rsidRPr="00F970C9" w:rsidRDefault="00F970C9"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DA0FDE">
          <w:rPr>
            <w:rStyle w:val="Paginanummer"/>
            <w:noProof/>
            <w:sz w:val="16"/>
          </w:rPr>
          <w:t>5</w:t>
        </w:r>
        <w:r w:rsidRPr="00F970C9">
          <w:rPr>
            <w:rStyle w:val="Paginanummer"/>
            <w:sz w:val="16"/>
          </w:rPr>
          <w:fldChar w:fldCharType="end"/>
        </w:r>
      </w:p>
    </w:sdtContent>
  </w:sdt>
  <w:p w14:paraId="467421F6" w14:textId="25FE5134" w:rsidR="006D6CAB" w:rsidRPr="00F970C9" w:rsidRDefault="006D6CAB" w:rsidP="00F970C9">
    <w:pPr>
      <w:pStyle w:val="Voettekst"/>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E427C" w14:textId="77777777" w:rsidR="00381F38" w:rsidRDefault="00381F38">
      <w:r>
        <w:separator/>
      </w:r>
    </w:p>
  </w:footnote>
  <w:footnote w:type="continuationSeparator" w:id="0">
    <w:p w14:paraId="01B06732" w14:textId="77777777" w:rsidR="00381F38" w:rsidRDefault="00381F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C1A99"/>
    <w:rsid w:val="001C22F4"/>
    <w:rsid w:val="001D1437"/>
    <w:rsid w:val="001E01E4"/>
    <w:rsid w:val="001E666E"/>
    <w:rsid w:val="001F1DA4"/>
    <w:rsid w:val="001F4A10"/>
    <w:rsid w:val="001F4D1B"/>
    <w:rsid w:val="00206DE7"/>
    <w:rsid w:val="002216F1"/>
    <w:rsid w:val="00232B1B"/>
    <w:rsid w:val="002353BC"/>
    <w:rsid w:val="00235A14"/>
    <w:rsid w:val="00236271"/>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F02F9"/>
    <w:rsid w:val="002F5646"/>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8625C"/>
    <w:rsid w:val="00A91115"/>
    <w:rsid w:val="00A9185F"/>
    <w:rsid w:val="00A970E8"/>
    <w:rsid w:val="00AA2461"/>
    <w:rsid w:val="00AA53DE"/>
    <w:rsid w:val="00AA6F18"/>
    <w:rsid w:val="00AB1B31"/>
    <w:rsid w:val="00AB5BA9"/>
    <w:rsid w:val="00AC08D7"/>
    <w:rsid w:val="00AC463A"/>
    <w:rsid w:val="00AC77E2"/>
    <w:rsid w:val="00AD36B4"/>
    <w:rsid w:val="00AD36E9"/>
    <w:rsid w:val="00AF5AC6"/>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4614A"/>
    <w:rsid w:val="00D46BB4"/>
    <w:rsid w:val="00D47028"/>
    <w:rsid w:val="00D5123C"/>
    <w:rsid w:val="00D55578"/>
    <w:rsid w:val="00D57B1B"/>
    <w:rsid w:val="00D64523"/>
    <w:rsid w:val="00D84A24"/>
    <w:rsid w:val="00DA012A"/>
    <w:rsid w:val="00DA0FDE"/>
    <w:rsid w:val="00DA39B0"/>
    <w:rsid w:val="00DB1009"/>
    <w:rsid w:val="00DC47FF"/>
    <w:rsid w:val="00DC4A70"/>
    <w:rsid w:val="00DC563F"/>
    <w:rsid w:val="00DD089E"/>
    <w:rsid w:val="00DE1FB8"/>
    <w:rsid w:val="00DE3049"/>
    <w:rsid w:val="00DE310A"/>
    <w:rsid w:val="00DE7FEE"/>
    <w:rsid w:val="00DF147B"/>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meldpuntdatalekken@eindhov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bb9e15d-2bef-4d07-a5e2-45d09094ffca" ContentTypeId="0x010100C72024E22235D146BD3F5C9F1A14257E"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3ab34907-cfea-4875-a9e3-dcc53d1d57a8">PROJ-1194-1544</_dlc_DocId>
    <_dlc_DocIdUrl xmlns="3ab34907-cfea-4875-a9e3-dcc53d1d57a8">
      <Url>https://projecten.vng.nl/aanpak%20privacy/_layouts/15/DocIdRedir.aspx?ID=PROJ-1194-1544</Url>
      <Description>PROJ-1194-1544</Description>
    </_dlc_DocIdUrl>
    <TaxKeywordTaxHTField xmlns="3ab34907-cfea-4875-a9e3-dcc53d1d57a8">
      <Terms xmlns="http://schemas.microsoft.com/office/infopath/2007/PartnerControls"/>
    </TaxKeywordTaxHTField>
    <TaxCatchAll xmlns="3ab34907-cfea-4875-a9e3-dcc53d1d57a8"/>
    <DocumentTopic xmlns="VNG.SP2013.PowerShell"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2.xml><?xml version="1.0" encoding="utf-8"?>
<ds:datastoreItem xmlns:ds="http://schemas.openxmlformats.org/officeDocument/2006/customXml" ds:itemID="{5660C888-153C-428D-BA84-2AA620E8B3E1}">
  <ds:schemaRefs>
    <ds:schemaRef ds:uri="http://purl.org/dc/terms/"/>
    <ds:schemaRef ds:uri="http://schemas.openxmlformats.org/package/2006/metadata/core-properties"/>
    <ds:schemaRef ds:uri="3ab34907-cfea-4875-a9e3-dcc53d1d57a8"/>
    <ds:schemaRef ds:uri="http://schemas.microsoft.com/office/2006/documentManagement/types"/>
    <ds:schemaRef ds:uri="http://schemas.microsoft.com/office/infopath/2007/PartnerControls"/>
    <ds:schemaRef ds:uri="http://purl.org/dc/elements/1.1/"/>
    <ds:schemaRef ds:uri="http://schemas.microsoft.com/office/2006/metadata/properties"/>
    <ds:schemaRef ds:uri="VNG.SP2013.PowerShell"/>
    <ds:schemaRef ds:uri="http://www.w3.org/XML/1998/namespace"/>
    <ds:schemaRef ds:uri="http://purl.org/dc/dcmitype/"/>
  </ds:schemaRefs>
</ds:datastoreItem>
</file>

<file path=customXml/itemProps3.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5.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6.xml><?xml version="1.0" encoding="utf-8"?>
<ds:datastoreItem xmlns:ds="http://schemas.openxmlformats.org/officeDocument/2006/customXml" ds:itemID="{85980AC4-C4D4-4E08-B72B-80783AB3E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CA8CC214.dotm</Template>
  <TotalTime>0</TotalTime>
  <Pages>5</Pages>
  <Words>1407</Words>
  <Characters>7741</Characters>
  <Application>Microsoft Office Word</Application>
  <DocSecurity>6</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Vergeer</dc:creator>
  <cp:lastModifiedBy>Tim Vergeer</cp:lastModifiedBy>
  <cp:revision>2</cp:revision>
  <dcterms:created xsi:type="dcterms:W3CDTF">2019-10-04T08:32:00Z</dcterms:created>
  <dcterms:modified xsi:type="dcterms:W3CDTF">2019-10-04T08:32:00Z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0x010100C72024E22235D146BD3F5C9F1A14257E130019AB8F305DCCC64FA010509456D65976</vt:lpwstr>
  </property>
  <property fmtid="{D5CDD505-2E9C-101B-9397-08002B2CF9AE}" pid="6" name="_dlc_DocIdItemGuid">
    <vt:lpwstr>6db09efa-53d4-4632-9091-69245d0e10a6</vt:lpwstr>
  </property>
  <property fmtid="{D5CDD505-2E9C-101B-9397-08002B2CF9AE}" pid="7" name="TaxKeyword">
    <vt:lpwstr/>
  </property>
</Properties>
</file>