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95" w:rsidRDefault="00474595" w:rsidP="007E67DD"/>
    <w:p w:rsidR="00B5102E" w:rsidRDefault="00B5102E" w:rsidP="007E67DD"/>
    <w:p w:rsidR="00B5102E" w:rsidRDefault="00B5102E" w:rsidP="007E67DD"/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  <w:r w:rsidRPr="00B5102E">
        <w:rPr>
          <w:rFonts w:cs="Arial"/>
          <w:b/>
          <w:sz w:val="32"/>
          <w:szCs w:val="32"/>
        </w:rPr>
        <w:t xml:space="preserve">Nota van Inlichtingen </w:t>
      </w:r>
    </w:p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</w:p>
    <w:p w:rsidR="00B5102E" w:rsidRPr="00B5102E" w:rsidRDefault="009B37D6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Bijgevoegde bijlage (de </w:t>
      </w:r>
      <w:proofErr w:type="spellStart"/>
      <w:r>
        <w:rPr>
          <w:rFonts w:cs="Arial"/>
          <w:b/>
          <w:sz w:val="32"/>
          <w:szCs w:val="32"/>
        </w:rPr>
        <w:t>concept-overeenkomst</w:t>
      </w:r>
      <w:proofErr w:type="spellEnd"/>
      <w:r w:rsidR="00740243">
        <w:rPr>
          <w:rFonts w:cs="Arial"/>
          <w:b/>
          <w:sz w:val="32"/>
          <w:szCs w:val="32"/>
        </w:rPr>
        <w:t>)</w:t>
      </w:r>
      <w:bookmarkStart w:id="0" w:name="_GoBack"/>
      <w:bookmarkEnd w:id="0"/>
      <w:r>
        <w:rPr>
          <w:rFonts w:cs="Arial"/>
          <w:b/>
          <w:sz w:val="32"/>
          <w:szCs w:val="32"/>
        </w:rPr>
        <w:t xml:space="preserve"> </w:t>
      </w:r>
      <w:r w:rsidR="00740243">
        <w:rPr>
          <w:rFonts w:cs="Arial"/>
          <w:b/>
          <w:sz w:val="32"/>
          <w:szCs w:val="32"/>
        </w:rPr>
        <w:t>behorende</w:t>
      </w:r>
      <w:r>
        <w:rPr>
          <w:rFonts w:cs="Arial"/>
          <w:b/>
          <w:sz w:val="32"/>
          <w:szCs w:val="32"/>
        </w:rPr>
        <w:t xml:space="preserve"> bij de Nota van inlichtingen van 21 april 2020 van de </w:t>
      </w:r>
      <w:r w:rsidR="00B5102E" w:rsidRPr="00B5102E">
        <w:rPr>
          <w:rFonts w:cs="Arial"/>
          <w:b/>
          <w:sz w:val="32"/>
          <w:szCs w:val="32"/>
        </w:rPr>
        <w:t>offertefase van de Europese openbare aanbesteding</w:t>
      </w:r>
    </w:p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  <w:r w:rsidRPr="00B5102E">
        <w:rPr>
          <w:rFonts w:cs="Arial"/>
          <w:b/>
          <w:sz w:val="32"/>
          <w:szCs w:val="32"/>
        </w:rPr>
        <w:t>“Prestatiecontract beheer en onderhoud OV - VRI” door de gemeente Zaanstad.</w:t>
      </w:r>
    </w:p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</w:p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  <w:r w:rsidRPr="00B5102E">
        <w:rPr>
          <w:rFonts w:cs="Arial"/>
          <w:b/>
          <w:sz w:val="32"/>
          <w:szCs w:val="32"/>
        </w:rPr>
        <w:t>De aankondiging voor deze aanbesteding is gepubliceerd op TenderNed.</w:t>
      </w:r>
      <w:r w:rsidR="00187E57">
        <w:rPr>
          <w:rFonts w:cs="Arial"/>
          <w:b/>
          <w:sz w:val="32"/>
          <w:szCs w:val="32"/>
        </w:rPr>
        <w:t>nl</w:t>
      </w:r>
      <w:r w:rsidRPr="00B5102E">
        <w:rPr>
          <w:rFonts w:cs="Arial"/>
          <w:b/>
          <w:sz w:val="32"/>
          <w:szCs w:val="32"/>
        </w:rPr>
        <w:t xml:space="preserve"> en in het supplement op het publicatieblad van de EU.</w:t>
      </w:r>
    </w:p>
    <w:p w:rsidR="00B5102E" w:rsidRPr="00B5102E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</w:p>
    <w:p w:rsidR="00B5102E" w:rsidRPr="00B5102E" w:rsidRDefault="009B37D6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dd. 23</w:t>
      </w:r>
      <w:r w:rsidR="00B5102E" w:rsidRPr="00B5102E">
        <w:rPr>
          <w:rFonts w:cs="Arial"/>
          <w:b/>
          <w:sz w:val="32"/>
          <w:szCs w:val="32"/>
        </w:rPr>
        <w:t>-04-2020</w:t>
      </w:r>
      <w:r w:rsidR="00B5102E" w:rsidRPr="00B5102E">
        <w:rPr>
          <w:rFonts w:cs="Arial"/>
          <w:b/>
          <w:sz w:val="32"/>
          <w:szCs w:val="32"/>
          <w:shd w:val="clear" w:color="auto" w:fill="FFFFFF"/>
        </w:rPr>
        <w:tab/>
      </w:r>
    </w:p>
    <w:p w:rsidR="00B5102E" w:rsidRPr="00025F95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0"/>
        </w:rPr>
      </w:pPr>
    </w:p>
    <w:p w:rsidR="00B5102E" w:rsidRPr="00025F95" w:rsidRDefault="00B5102E" w:rsidP="00B51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0"/>
        </w:rPr>
      </w:pPr>
    </w:p>
    <w:p w:rsidR="00B5102E" w:rsidRPr="00025F95" w:rsidRDefault="00B5102E" w:rsidP="00B5102E">
      <w:pPr>
        <w:rPr>
          <w:rFonts w:cs="Arial"/>
          <w:szCs w:val="20"/>
        </w:rPr>
      </w:pPr>
    </w:p>
    <w:p w:rsidR="00B5102E" w:rsidRPr="009B37D6" w:rsidRDefault="00B5102E" w:rsidP="00B5102E">
      <w:pPr>
        <w:rPr>
          <w:rFonts w:cs="Arial"/>
          <w:sz w:val="22"/>
          <w:szCs w:val="22"/>
        </w:rPr>
      </w:pPr>
      <w:r w:rsidRPr="009B37D6">
        <w:rPr>
          <w:rFonts w:cs="Arial"/>
          <w:sz w:val="22"/>
          <w:szCs w:val="22"/>
        </w:rPr>
        <w:t xml:space="preserve">Bij de gemeente Zaanstad </w:t>
      </w:r>
      <w:r w:rsidR="00561729" w:rsidRPr="009B37D6">
        <w:rPr>
          <w:rFonts w:cs="Arial"/>
          <w:sz w:val="22"/>
          <w:szCs w:val="22"/>
        </w:rPr>
        <w:t>waren</w:t>
      </w:r>
      <w:r w:rsidRPr="009B37D6">
        <w:rPr>
          <w:rFonts w:cs="Arial"/>
          <w:sz w:val="22"/>
          <w:szCs w:val="22"/>
        </w:rPr>
        <w:t xml:space="preserve"> 103 vragen ontvangen. De</w:t>
      </w:r>
      <w:r w:rsidR="00561729" w:rsidRPr="009B37D6">
        <w:rPr>
          <w:rFonts w:cs="Arial"/>
          <w:sz w:val="22"/>
          <w:szCs w:val="22"/>
        </w:rPr>
        <w:t xml:space="preserve"> beantwoording van deze </w:t>
      </w:r>
      <w:r w:rsidR="009B37D6" w:rsidRPr="009B37D6">
        <w:rPr>
          <w:rFonts w:cs="Arial"/>
          <w:sz w:val="22"/>
          <w:szCs w:val="22"/>
        </w:rPr>
        <w:t xml:space="preserve">geanonimiseerde </w:t>
      </w:r>
      <w:r w:rsidR="00561729" w:rsidRPr="009B37D6">
        <w:rPr>
          <w:rFonts w:cs="Arial"/>
          <w:sz w:val="22"/>
          <w:szCs w:val="22"/>
        </w:rPr>
        <w:t>vragen heeft u in de</w:t>
      </w:r>
      <w:r w:rsidRPr="009B37D6">
        <w:rPr>
          <w:rFonts w:cs="Arial"/>
          <w:sz w:val="22"/>
          <w:szCs w:val="22"/>
        </w:rPr>
        <w:t xml:space="preserve"> </w:t>
      </w:r>
      <w:r w:rsidR="00561729" w:rsidRPr="009B37D6">
        <w:rPr>
          <w:rFonts w:cs="Arial"/>
          <w:sz w:val="22"/>
          <w:szCs w:val="22"/>
        </w:rPr>
        <w:t xml:space="preserve">Nota van inlichtingen op 21 april </w:t>
      </w:r>
      <w:r w:rsidR="009B37D6" w:rsidRPr="009B37D6">
        <w:rPr>
          <w:rFonts w:cs="Arial"/>
          <w:sz w:val="22"/>
          <w:szCs w:val="22"/>
        </w:rPr>
        <w:t>2020 ontvangen.</w:t>
      </w:r>
      <w:r w:rsidRPr="009B37D6">
        <w:rPr>
          <w:rFonts w:cs="Arial"/>
          <w:sz w:val="22"/>
          <w:szCs w:val="22"/>
        </w:rPr>
        <w:t xml:space="preserve"> Deze nota van inlichtingen is een integraal onderdeel van alle aanbestedingsdocumenten m.b.t. de bovengenoemde aanbesteding.</w:t>
      </w:r>
    </w:p>
    <w:p w:rsidR="00B5102E" w:rsidRPr="009B37D6" w:rsidRDefault="00B5102E" w:rsidP="00B5102E">
      <w:pPr>
        <w:rPr>
          <w:rFonts w:cs="Arial"/>
          <w:sz w:val="22"/>
          <w:szCs w:val="22"/>
        </w:rPr>
      </w:pPr>
    </w:p>
    <w:p w:rsidR="00157B0C" w:rsidRPr="009B37D6" w:rsidRDefault="00157B0C" w:rsidP="007E67DD">
      <w:pPr>
        <w:rPr>
          <w:sz w:val="22"/>
          <w:szCs w:val="22"/>
        </w:rPr>
      </w:pPr>
    </w:p>
    <w:p w:rsidR="00157B0C" w:rsidRDefault="00157B0C" w:rsidP="007E67DD"/>
    <w:p w:rsidR="00157B0C" w:rsidRDefault="00157B0C" w:rsidP="007E67DD"/>
    <w:p w:rsidR="00157B0C" w:rsidRPr="00474595" w:rsidRDefault="00157B0C" w:rsidP="007E67DD"/>
    <w:sectPr w:rsidR="00157B0C" w:rsidRPr="00474595" w:rsidSect="00157B0C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729" w:rsidRDefault="00561729" w:rsidP="00687763">
      <w:r>
        <w:separator/>
      </w:r>
    </w:p>
  </w:endnote>
  <w:endnote w:type="continuationSeparator" w:id="0">
    <w:p w:rsidR="00561729" w:rsidRDefault="00561729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948679"/>
      <w:docPartObj>
        <w:docPartGallery w:val="Page Numbers (Bottom of Page)"/>
        <w:docPartUnique/>
      </w:docPartObj>
    </w:sdtPr>
    <w:sdtContent>
      <w:p w:rsidR="00561729" w:rsidRDefault="0056172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243">
          <w:rPr>
            <w:noProof/>
          </w:rPr>
          <w:t>1</w:t>
        </w:r>
        <w:r>
          <w:fldChar w:fldCharType="end"/>
        </w:r>
      </w:p>
    </w:sdtContent>
  </w:sdt>
  <w:p w:rsidR="00561729" w:rsidRDefault="00561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729" w:rsidRDefault="00561729" w:rsidP="00687763">
      <w:r>
        <w:separator/>
      </w:r>
    </w:p>
  </w:footnote>
  <w:footnote w:type="continuationSeparator" w:id="0">
    <w:p w:rsidR="00561729" w:rsidRDefault="00561729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29" w:rsidRDefault="00561729">
    <w:pPr>
      <w:pStyle w:val="Koptekst"/>
    </w:pPr>
    <w:r>
      <w:tab/>
    </w:r>
    <w:r>
      <w:tab/>
    </w:r>
    <w:r>
      <w:tab/>
    </w:r>
    <w:r>
      <w:tab/>
    </w:r>
    <w:r w:rsidRPr="0065209B">
      <w:rPr>
        <w:noProof/>
        <w:sz w:val="24"/>
      </w:rPr>
      <w:drawing>
        <wp:inline distT="0" distB="0" distL="0" distR="0">
          <wp:extent cx="2179955" cy="488950"/>
          <wp:effectExtent l="0" t="0" r="0" b="635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3414"/>
    <w:multiLevelType w:val="hybridMultilevel"/>
    <w:tmpl w:val="84B20D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27F12FB"/>
    <w:multiLevelType w:val="hybridMultilevel"/>
    <w:tmpl w:val="D04EC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75488"/>
    <w:multiLevelType w:val="hybridMultilevel"/>
    <w:tmpl w:val="7C903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310EE"/>
    <w:multiLevelType w:val="hybridMultilevel"/>
    <w:tmpl w:val="E56AC834"/>
    <w:lvl w:ilvl="0" w:tplc="3640A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42003"/>
    <w:multiLevelType w:val="hybridMultilevel"/>
    <w:tmpl w:val="77F43C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0C"/>
    <w:rsid w:val="00043FE2"/>
    <w:rsid w:val="000B678C"/>
    <w:rsid w:val="00145B4F"/>
    <w:rsid w:val="00157B0C"/>
    <w:rsid w:val="00164144"/>
    <w:rsid w:val="001656E4"/>
    <w:rsid w:val="00187E57"/>
    <w:rsid w:val="00266316"/>
    <w:rsid w:val="002C212A"/>
    <w:rsid w:val="00314890"/>
    <w:rsid w:val="00333B0A"/>
    <w:rsid w:val="003814CA"/>
    <w:rsid w:val="00460CE3"/>
    <w:rsid w:val="00474595"/>
    <w:rsid w:val="00484034"/>
    <w:rsid w:val="004B4787"/>
    <w:rsid w:val="004B74E5"/>
    <w:rsid w:val="00507E30"/>
    <w:rsid w:val="00510D65"/>
    <w:rsid w:val="00561729"/>
    <w:rsid w:val="0058363A"/>
    <w:rsid w:val="00640BC6"/>
    <w:rsid w:val="00687763"/>
    <w:rsid w:val="00740243"/>
    <w:rsid w:val="007E67DD"/>
    <w:rsid w:val="007F0A26"/>
    <w:rsid w:val="0081518F"/>
    <w:rsid w:val="008805FD"/>
    <w:rsid w:val="00882C33"/>
    <w:rsid w:val="008D466C"/>
    <w:rsid w:val="008F55C8"/>
    <w:rsid w:val="00950339"/>
    <w:rsid w:val="00951560"/>
    <w:rsid w:val="0097402A"/>
    <w:rsid w:val="00987F4E"/>
    <w:rsid w:val="009B37D6"/>
    <w:rsid w:val="009C30A2"/>
    <w:rsid w:val="009E50DC"/>
    <w:rsid w:val="00A24C91"/>
    <w:rsid w:val="00A47959"/>
    <w:rsid w:val="00A6478C"/>
    <w:rsid w:val="00A70AFA"/>
    <w:rsid w:val="00A90876"/>
    <w:rsid w:val="00AB5327"/>
    <w:rsid w:val="00B31C12"/>
    <w:rsid w:val="00B32826"/>
    <w:rsid w:val="00B5102E"/>
    <w:rsid w:val="00B96C3E"/>
    <w:rsid w:val="00BE6A0E"/>
    <w:rsid w:val="00C51FB8"/>
    <w:rsid w:val="00C6720F"/>
    <w:rsid w:val="00C756AA"/>
    <w:rsid w:val="00C766D4"/>
    <w:rsid w:val="00D12E66"/>
    <w:rsid w:val="00D144CA"/>
    <w:rsid w:val="00D54005"/>
    <w:rsid w:val="00DC5737"/>
    <w:rsid w:val="00DF61C8"/>
    <w:rsid w:val="00E23C15"/>
    <w:rsid w:val="00E24028"/>
    <w:rsid w:val="00E54887"/>
    <w:rsid w:val="00F20092"/>
    <w:rsid w:val="00F400EF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8B7F34"/>
  <w15:chartTrackingRefBased/>
  <w15:docId w15:val="{9E37DE7C-AFE1-4325-8E52-2BA004A2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qFormat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character" w:styleId="Nadruk">
    <w:name w:val="Emphasis"/>
    <w:uiPriority w:val="20"/>
    <w:qFormat/>
    <w:rsid w:val="00157B0C"/>
    <w:rPr>
      <w:i/>
      <w:iCs/>
    </w:rPr>
  </w:style>
  <w:style w:type="paragraph" w:customStyle="1" w:styleId="Default">
    <w:name w:val="Default"/>
    <w:rsid w:val="00157B0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rsid w:val="00157B0C"/>
    <w:rPr>
      <w:rFonts w:ascii="Verdana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7B0C"/>
    <w:rPr>
      <w:rFonts w:ascii="Verdana" w:hAnsi="Verdana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rsid w:val="00157B0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510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102E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510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102E"/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F205-9EB1-45F9-B2B1-9AACC4AA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39FDFB0A.dotm</Template>
  <TotalTime>0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Groeneveld, Jaap</dc:creator>
  <cp:keywords/>
  <dc:description/>
  <cp:lastModifiedBy>Lohuizen, Jannie van</cp:lastModifiedBy>
  <cp:revision>2</cp:revision>
  <dcterms:created xsi:type="dcterms:W3CDTF">2020-04-23T05:55:00Z</dcterms:created>
  <dcterms:modified xsi:type="dcterms:W3CDTF">2020-04-23T05:55:00Z</dcterms:modified>
</cp:coreProperties>
</file>