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52F" w:rsidRDefault="00F30439" w:rsidP="007E67DD">
      <w:r>
        <w:t>Bijlage D</w:t>
      </w:r>
    </w:p>
    <w:p w:rsidR="00474595" w:rsidRDefault="00F7252F" w:rsidP="00F7252F">
      <w:pPr>
        <w:jc w:val="center"/>
        <w:rPr>
          <w:b/>
          <w:sz w:val="32"/>
          <w:szCs w:val="32"/>
        </w:rPr>
      </w:pPr>
      <w:r w:rsidRPr="00F7252F">
        <w:rPr>
          <w:b/>
          <w:sz w:val="32"/>
          <w:szCs w:val="32"/>
        </w:rPr>
        <w:t>Prijsinvulformulier</w:t>
      </w:r>
    </w:p>
    <w:p w:rsidR="00F7252F" w:rsidRDefault="00F7252F" w:rsidP="00F7252F">
      <w:pPr>
        <w:jc w:val="center"/>
        <w:rPr>
          <w:b/>
          <w:sz w:val="32"/>
          <w:szCs w:val="32"/>
        </w:rPr>
      </w:pPr>
    </w:p>
    <w:p w:rsidR="00F7252F" w:rsidRDefault="00F7252F" w:rsidP="00F7252F">
      <w:pPr>
        <w:jc w:val="center"/>
        <w:rPr>
          <w:b/>
          <w:sz w:val="32"/>
          <w:szCs w:val="32"/>
        </w:rPr>
      </w:pPr>
    </w:p>
    <w:p w:rsidR="00F7252F" w:rsidRDefault="00F7252F" w:rsidP="00F7252F">
      <w:pPr>
        <w:jc w:val="center"/>
        <w:rPr>
          <w:b/>
          <w:sz w:val="32"/>
          <w:szCs w:val="32"/>
        </w:rPr>
      </w:pPr>
    </w:p>
    <w:p w:rsidR="00F7252F" w:rsidRDefault="00F7252F" w:rsidP="00F7252F">
      <w:pPr>
        <w:rPr>
          <w:b/>
          <w:sz w:val="24"/>
        </w:rPr>
      </w:pPr>
      <w:r>
        <w:rPr>
          <w:b/>
          <w:sz w:val="24"/>
        </w:rPr>
        <w:t>Naam inschrijver:</w:t>
      </w:r>
    </w:p>
    <w:p w:rsidR="00F7252F" w:rsidRDefault="00F7252F" w:rsidP="00F7252F">
      <w:pPr>
        <w:rPr>
          <w:b/>
          <w:sz w:val="24"/>
        </w:rPr>
      </w:pPr>
    </w:p>
    <w:p w:rsidR="008216EE" w:rsidRDefault="008216EE" w:rsidP="00F7252F">
      <w:pPr>
        <w:rPr>
          <w:b/>
          <w:sz w:val="24"/>
        </w:rPr>
      </w:pPr>
    </w:p>
    <w:p w:rsidR="008216EE" w:rsidRDefault="008216EE" w:rsidP="00F7252F">
      <w:pPr>
        <w:rPr>
          <w:b/>
          <w:sz w:val="24"/>
        </w:rPr>
      </w:pPr>
    </w:p>
    <w:p w:rsidR="000D25D0" w:rsidRPr="000D25D0" w:rsidRDefault="000D25D0" w:rsidP="00F7252F">
      <w:pPr>
        <w:rPr>
          <w:b/>
          <w:szCs w:val="20"/>
        </w:rPr>
      </w:pPr>
      <w:r w:rsidRPr="000D25D0">
        <w:rPr>
          <w:b/>
          <w:szCs w:val="20"/>
        </w:rPr>
        <w:t>Beheer- en onderhoud O</w:t>
      </w:r>
      <w:r>
        <w:rPr>
          <w:b/>
          <w:szCs w:val="20"/>
        </w:rPr>
        <w:t>V</w:t>
      </w:r>
      <w:r w:rsidRPr="000D25D0">
        <w:rPr>
          <w:b/>
          <w:szCs w:val="20"/>
        </w:rPr>
        <w:t xml:space="preserve"> en VRI </w:t>
      </w:r>
    </w:p>
    <w:p w:rsidR="00F7252F" w:rsidRPr="000D25D0" w:rsidRDefault="008216EE" w:rsidP="00F7252F">
      <w:pPr>
        <w:rPr>
          <w:szCs w:val="20"/>
        </w:rPr>
      </w:pPr>
      <w:r w:rsidRPr="000D25D0">
        <w:rPr>
          <w:szCs w:val="20"/>
        </w:rPr>
        <w:t>Opgave van beheer- en onderhoudsprijzen, exclusief BTW:</w:t>
      </w:r>
    </w:p>
    <w:p w:rsidR="00F7252F" w:rsidRDefault="00F7252F" w:rsidP="00F7252F">
      <w:pPr>
        <w:rPr>
          <w:b/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9"/>
        <w:gridCol w:w="3022"/>
        <w:gridCol w:w="3019"/>
      </w:tblGrid>
      <w:tr w:rsidR="00F7252F" w:rsidTr="008216EE">
        <w:tc>
          <w:tcPr>
            <w:tcW w:w="3070" w:type="dxa"/>
            <w:shd w:val="clear" w:color="auto" w:fill="4BACC6" w:themeFill="accent5"/>
          </w:tcPr>
          <w:p w:rsidR="00F7252F" w:rsidRDefault="00F7252F" w:rsidP="00F725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product</w:t>
            </w:r>
          </w:p>
        </w:tc>
        <w:tc>
          <w:tcPr>
            <w:tcW w:w="3070" w:type="dxa"/>
            <w:shd w:val="clear" w:color="auto" w:fill="4BACC6" w:themeFill="accent5"/>
          </w:tcPr>
          <w:p w:rsidR="008216EE" w:rsidRDefault="00F7252F" w:rsidP="00821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prijs </w:t>
            </w:r>
            <w:r w:rsidR="008216EE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er jaar</w:t>
            </w:r>
          </w:p>
          <w:p w:rsidR="00F7252F" w:rsidRDefault="00F7252F" w:rsidP="00821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8216E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 w:rsidR="008216E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12 maanden</w:t>
            </w:r>
            <w:r w:rsidR="008216E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 w:rsidR="008216E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070" w:type="dxa"/>
            <w:shd w:val="clear" w:color="auto" w:fill="4BACC6" w:themeFill="accent5"/>
          </w:tcPr>
          <w:p w:rsidR="008216EE" w:rsidRDefault="00F7252F" w:rsidP="00821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prijs per 4 weken </w:t>
            </w:r>
          </w:p>
          <w:p w:rsidR="00F7252F" w:rsidRDefault="008216EE" w:rsidP="00821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 = </w:t>
            </w:r>
            <w:r w:rsidR="00F7252F">
              <w:rPr>
                <w:b/>
                <w:sz w:val="24"/>
              </w:rPr>
              <w:t>jaarprijs</w:t>
            </w:r>
            <w:r>
              <w:rPr>
                <w:b/>
                <w:sz w:val="24"/>
              </w:rPr>
              <w:t xml:space="preserve"> : </w:t>
            </w:r>
            <w:r w:rsidR="00F7252F">
              <w:rPr>
                <w:b/>
                <w:sz w:val="24"/>
              </w:rPr>
              <w:t>13)</w:t>
            </w:r>
          </w:p>
        </w:tc>
      </w:tr>
      <w:tr w:rsidR="00F7252F" w:rsidTr="00F7252F">
        <w:tc>
          <w:tcPr>
            <w:tcW w:w="3070" w:type="dxa"/>
          </w:tcPr>
          <w:p w:rsidR="00F7252F" w:rsidRDefault="00F7252F" w:rsidP="00F725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OV</w:t>
            </w:r>
          </w:p>
          <w:p w:rsidR="008216EE" w:rsidRDefault="008216EE" w:rsidP="00F7252F">
            <w:pPr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F7252F" w:rsidRDefault="00F7252F" w:rsidP="008216EE">
            <w:pPr>
              <w:jc w:val="right"/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F7252F" w:rsidRDefault="00F7252F" w:rsidP="008216EE">
            <w:pPr>
              <w:jc w:val="right"/>
              <w:rPr>
                <w:b/>
                <w:sz w:val="24"/>
              </w:rPr>
            </w:pPr>
          </w:p>
        </w:tc>
      </w:tr>
      <w:tr w:rsidR="00F7252F" w:rsidTr="00F7252F">
        <w:tc>
          <w:tcPr>
            <w:tcW w:w="3070" w:type="dxa"/>
          </w:tcPr>
          <w:p w:rsidR="00F7252F" w:rsidRDefault="00F7252F" w:rsidP="00F725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VRI</w:t>
            </w:r>
          </w:p>
          <w:p w:rsidR="008216EE" w:rsidRDefault="008216EE" w:rsidP="00F7252F">
            <w:pPr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F7252F" w:rsidRDefault="00F7252F" w:rsidP="008216EE">
            <w:pPr>
              <w:jc w:val="right"/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F7252F" w:rsidRDefault="00F7252F" w:rsidP="008216EE">
            <w:pPr>
              <w:jc w:val="right"/>
              <w:rPr>
                <w:b/>
                <w:sz w:val="24"/>
              </w:rPr>
            </w:pPr>
          </w:p>
        </w:tc>
      </w:tr>
      <w:tr w:rsidR="00F7252F" w:rsidTr="00F7252F">
        <w:tc>
          <w:tcPr>
            <w:tcW w:w="3070" w:type="dxa"/>
          </w:tcPr>
          <w:p w:rsidR="00F7252F" w:rsidRDefault="00F7252F" w:rsidP="00F7252F">
            <w:pPr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F7252F" w:rsidRDefault="00F7252F" w:rsidP="008216EE">
            <w:pPr>
              <w:jc w:val="right"/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F7252F" w:rsidRDefault="00F7252F" w:rsidP="008216EE">
            <w:pPr>
              <w:jc w:val="right"/>
              <w:rPr>
                <w:b/>
                <w:sz w:val="24"/>
              </w:rPr>
            </w:pPr>
          </w:p>
        </w:tc>
      </w:tr>
      <w:tr w:rsidR="00F7252F" w:rsidTr="00F7252F">
        <w:tc>
          <w:tcPr>
            <w:tcW w:w="3070" w:type="dxa"/>
          </w:tcPr>
          <w:p w:rsidR="00F7252F" w:rsidRDefault="00F7252F" w:rsidP="00F725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Totaal </w:t>
            </w:r>
          </w:p>
          <w:p w:rsidR="008216EE" w:rsidRDefault="008216EE" w:rsidP="00F7252F">
            <w:pPr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F7252F" w:rsidRDefault="00F7252F" w:rsidP="008216EE">
            <w:pPr>
              <w:jc w:val="right"/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F7252F" w:rsidRDefault="00F7252F" w:rsidP="008216EE">
            <w:pPr>
              <w:jc w:val="right"/>
              <w:rPr>
                <w:b/>
                <w:sz w:val="24"/>
              </w:rPr>
            </w:pPr>
          </w:p>
        </w:tc>
      </w:tr>
    </w:tbl>
    <w:p w:rsidR="00F7252F" w:rsidRPr="00F7252F" w:rsidRDefault="00F7252F" w:rsidP="00F7252F">
      <w:pPr>
        <w:rPr>
          <w:b/>
          <w:sz w:val="24"/>
        </w:rPr>
      </w:pPr>
    </w:p>
    <w:p w:rsidR="00F7252F" w:rsidRDefault="00F7252F" w:rsidP="007E67DD"/>
    <w:p w:rsidR="000D25D0" w:rsidRDefault="000D25D0" w:rsidP="007E67DD"/>
    <w:p w:rsidR="000D25D0" w:rsidRDefault="000D25D0" w:rsidP="007E67DD"/>
    <w:p w:rsidR="000D25D0" w:rsidRDefault="000D25D0" w:rsidP="007E67DD">
      <w:r>
        <w:t>-----------------------------</w:t>
      </w:r>
    </w:p>
    <w:p w:rsidR="000D25D0" w:rsidRDefault="000D25D0" w:rsidP="007E67DD"/>
    <w:p w:rsidR="000D25D0" w:rsidRDefault="000D25D0" w:rsidP="007E67DD">
      <w:pPr>
        <w:rPr>
          <w:b/>
        </w:rPr>
      </w:pPr>
      <w:r w:rsidRPr="000D25D0">
        <w:rPr>
          <w:b/>
        </w:rPr>
        <w:t>Uurloon schadeherstel OV en VRI</w:t>
      </w:r>
    </w:p>
    <w:p w:rsidR="000D25D0" w:rsidRDefault="000D25D0" w:rsidP="007E67DD">
      <w:pPr>
        <w:rPr>
          <w:b/>
        </w:rPr>
      </w:pPr>
    </w:p>
    <w:p w:rsidR="000D25D0" w:rsidRPr="00AC1C50" w:rsidRDefault="000D25D0" w:rsidP="000D25D0">
      <w:pPr>
        <w:spacing w:line="300" w:lineRule="auto"/>
        <w:rPr>
          <w:rFonts w:cs="Arial"/>
          <w:szCs w:val="20"/>
          <w:lang w:eastAsia="en-US" w:bidi="en-US"/>
        </w:rPr>
      </w:pPr>
      <w:bookmarkStart w:id="0" w:name="_GoBack"/>
      <w:bookmarkEnd w:id="0"/>
      <w:r w:rsidRPr="00AC1C50">
        <w:rPr>
          <w:rFonts w:cs="Arial"/>
          <w:szCs w:val="20"/>
          <w:lang w:eastAsia="en-US" w:bidi="en-US"/>
        </w:rPr>
        <w:t xml:space="preserve">Uw opgave van de prijs dient alle kosten van opdrachtnemer te omvatten en logischerwijs tot de geboden vergoeding te leiden, dus een sluitende opgave te zijn. </w:t>
      </w:r>
      <w:r w:rsidRPr="00AC1C50">
        <w:rPr>
          <w:rFonts w:cs="Arial"/>
          <w:szCs w:val="20"/>
        </w:rPr>
        <w:t xml:space="preserve">Gebruikelijke en bijzondere kortingen dienen in de geoffreerde prijzen te zijn verwerkt. </w:t>
      </w:r>
      <w:r w:rsidRPr="00AC1C50">
        <w:rPr>
          <w:rFonts w:cs="Arial"/>
          <w:szCs w:val="20"/>
          <w:lang w:eastAsia="en-US" w:bidi="en-US"/>
        </w:rPr>
        <w:t>Veranderingen in de ruilverhouding tussen de euro en andere valuta hebben geen effect op het tarief. Aan de hand van de prijsopgave zal facturatie plaatsvinden.</w:t>
      </w:r>
    </w:p>
    <w:p w:rsidR="000D25D0" w:rsidRPr="00AC1C50" w:rsidRDefault="000D25D0" w:rsidP="000D25D0">
      <w:pPr>
        <w:spacing w:line="300" w:lineRule="auto"/>
        <w:rPr>
          <w:rFonts w:cs="Arial"/>
          <w:szCs w:val="20"/>
          <w:lang w:eastAsia="en-US" w:bidi="en-US"/>
        </w:rPr>
      </w:pPr>
    </w:p>
    <w:p w:rsidR="000D25D0" w:rsidRPr="000D25D0" w:rsidRDefault="000D25D0" w:rsidP="000D25D0">
      <w:pPr>
        <w:rPr>
          <w:b/>
        </w:rPr>
      </w:pPr>
      <w:r w:rsidRPr="00AC1C50">
        <w:rPr>
          <w:rFonts w:cs="Arial"/>
          <w:szCs w:val="20"/>
          <w:lang w:eastAsia="en-US" w:bidi="en-US"/>
        </w:rPr>
        <w:t>Indien gewenst en/of noodzakelijk geacht, is het tevens toegestaan om een eventuele nadere tekstuele toelichting(en) op de financiële kostencijfers in de offerte op te nemen</w:t>
      </w:r>
    </w:p>
    <w:p w:rsidR="000D25D0" w:rsidRDefault="000D25D0" w:rsidP="007E67D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22"/>
        <w:gridCol w:w="3020"/>
      </w:tblGrid>
      <w:tr w:rsidR="000D25D0" w:rsidTr="006859D1">
        <w:tc>
          <w:tcPr>
            <w:tcW w:w="3070" w:type="dxa"/>
            <w:shd w:val="clear" w:color="auto" w:fill="4BACC6" w:themeFill="accent5"/>
          </w:tcPr>
          <w:p w:rsidR="000D25D0" w:rsidRDefault="000D25D0" w:rsidP="006859D1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Uurprijs</w:t>
            </w:r>
            <w:proofErr w:type="spellEnd"/>
            <w:r>
              <w:rPr>
                <w:b/>
                <w:sz w:val="24"/>
              </w:rPr>
              <w:t xml:space="preserve">  € </w:t>
            </w:r>
          </w:p>
        </w:tc>
        <w:tc>
          <w:tcPr>
            <w:tcW w:w="3070" w:type="dxa"/>
            <w:shd w:val="clear" w:color="auto" w:fill="4BACC6" w:themeFill="accent5"/>
          </w:tcPr>
          <w:p w:rsidR="000D25D0" w:rsidRDefault="000D25D0" w:rsidP="000D25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Exclusief BTW</w:t>
            </w:r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3070" w:type="dxa"/>
            <w:shd w:val="clear" w:color="auto" w:fill="4BACC6" w:themeFill="accent5"/>
          </w:tcPr>
          <w:p w:rsidR="000D25D0" w:rsidRDefault="000D25D0" w:rsidP="006859D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Inclusief BTW</w:t>
            </w:r>
          </w:p>
        </w:tc>
      </w:tr>
      <w:tr w:rsidR="000D25D0" w:rsidTr="006859D1">
        <w:tc>
          <w:tcPr>
            <w:tcW w:w="3070" w:type="dxa"/>
          </w:tcPr>
          <w:p w:rsidR="000D25D0" w:rsidRDefault="000D25D0" w:rsidP="000D25D0">
            <w:pPr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0D25D0" w:rsidRDefault="000D25D0" w:rsidP="006859D1">
            <w:pPr>
              <w:jc w:val="right"/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0D25D0" w:rsidRDefault="000D25D0" w:rsidP="006859D1">
            <w:pPr>
              <w:jc w:val="right"/>
              <w:rPr>
                <w:b/>
                <w:sz w:val="24"/>
              </w:rPr>
            </w:pPr>
          </w:p>
        </w:tc>
      </w:tr>
    </w:tbl>
    <w:p w:rsidR="000D25D0" w:rsidRDefault="000D25D0" w:rsidP="007E67DD"/>
    <w:p w:rsidR="000D25D0" w:rsidRDefault="000D25D0" w:rsidP="007E67DD"/>
    <w:sectPr w:rsidR="000D25D0" w:rsidSect="00BE6A0E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52F" w:rsidRDefault="00F7252F" w:rsidP="00687763">
      <w:r>
        <w:separator/>
      </w:r>
    </w:p>
  </w:endnote>
  <w:endnote w:type="continuationSeparator" w:id="0">
    <w:p w:rsidR="00F7252F" w:rsidRDefault="00F7252F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52F" w:rsidRDefault="00F7252F" w:rsidP="00687763">
      <w:r>
        <w:separator/>
      </w:r>
    </w:p>
  </w:footnote>
  <w:footnote w:type="continuationSeparator" w:id="0">
    <w:p w:rsidR="00F7252F" w:rsidRDefault="00F7252F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52F" w:rsidRDefault="00F7252F" w:rsidP="00F7252F">
    <w:pPr>
      <w:pStyle w:val="Koptekst"/>
      <w:jc w:val="right"/>
    </w:pPr>
    <w:r>
      <w:rPr>
        <w:noProof/>
      </w:rPr>
      <w:drawing>
        <wp:inline distT="0" distB="0" distL="0" distR="0" wp14:anchorId="148B0ADE">
          <wp:extent cx="2057400" cy="4572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7252F" w:rsidRPr="00F7252F" w:rsidRDefault="00F7252F" w:rsidP="00F7252F">
    <w:pPr>
      <w:rPr>
        <w:i/>
      </w:rPr>
    </w:pPr>
    <w:r w:rsidRPr="00F7252F">
      <w:rPr>
        <w:i/>
      </w:rPr>
      <w:t>Offerteleidraad voor de aanbesteding Prestatiecontract beheer en onderhoud OV/VRI</w:t>
    </w:r>
  </w:p>
  <w:p w:rsidR="00F7252F" w:rsidRDefault="00F7252F" w:rsidP="00F7252F">
    <w:pPr>
      <w:pStyle w:val="Koptekst"/>
    </w:pPr>
  </w:p>
  <w:p w:rsidR="00F7252F" w:rsidRPr="00F7252F" w:rsidRDefault="00F7252F" w:rsidP="00F725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52F"/>
    <w:rsid w:val="00043FE2"/>
    <w:rsid w:val="000D25D0"/>
    <w:rsid w:val="00145B4F"/>
    <w:rsid w:val="001656E4"/>
    <w:rsid w:val="002C212A"/>
    <w:rsid w:val="00333B0A"/>
    <w:rsid w:val="003814CA"/>
    <w:rsid w:val="00474595"/>
    <w:rsid w:val="00484034"/>
    <w:rsid w:val="004B74E5"/>
    <w:rsid w:val="0058363A"/>
    <w:rsid w:val="00640BC6"/>
    <w:rsid w:val="00687763"/>
    <w:rsid w:val="007E67DD"/>
    <w:rsid w:val="007F0A26"/>
    <w:rsid w:val="0081518F"/>
    <w:rsid w:val="008216EE"/>
    <w:rsid w:val="008805FD"/>
    <w:rsid w:val="00950339"/>
    <w:rsid w:val="00951560"/>
    <w:rsid w:val="009E50DC"/>
    <w:rsid w:val="00A47959"/>
    <w:rsid w:val="00A70AFA"/>
    <w:rsid w:val="00A90876"/>
    <w:rsid w:val="00AC1C50"/>
    <w:rsid w:val="00B31C12"/>
    <w:rsid w:val="00B32826"/>
    <w:rsid w:val="00B96C3E"/>
    <w:rsid w:val="00BE6A0E"/>
    <w:rsid w:val="00C51FB8"/>
    <w:rsid w:val="00C756AA"/>
    <w:rsid w:val="00C766D4"/>
    <w:rsid w:val="00D12E66"/>
    <w:rsid w:val="00D54005"/>
    <w:rsid w:val="00E23C15"/>
    <w:rsid w:val="00E24028"/>
    <w:rsid w:val="00E54887"/>
    <w:rsid w:val="00F20092"/>
    <w:rsid w:val="00F30439"/>
    <w:rsid w:val="00F7252F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1FA0D3"/>
  <w15:docId w15:val="{867A2D91-7172-4DA8-A91C-F40E8D7B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Koptekst">
    <w:name w:val="header"/>
    <w:basedOn w:val="Standaard"/>
    <w:link w:val="KoptekstChar"/>
    <w:uiPriority w:val="99"/>
    <w:unhideWhenUsed/>
    <w:rsid w:val="00F725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252F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25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252F"/>
    <w:rPr>
      <w:rFonts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25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252F"/>
    <w:rPr>
      <w:rFonts w:ascii="Tahoma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F72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E694C-42D8-4CC3-89CB-45214753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ACA3CC6.dotm</Template>
  <TotalTime>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Groeneveld, Jaap</dc:creator>
  <cp:lastModifiedBy>Groeneveld, Jaap</cp:lastModifiedBy>
  <cp:revision>3</cp:revision>
  <dcterms:created xsi:type="dcterms:W3CDTF">2020-03-06T15:09:00Z</dcterms:created>
  <dcterms:modified xsi:type="dcterms:W3CDTF">2020-03-06T15:09:00Z</dcterms:modified>
</cp:coreProperties>
</file>