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EF5" w:rsidRDefault="0003696F">
      <w:r>
        <w:t>Bijlage O</w:t>
      </w:r>
      <w:bookmarkStart w:id="0" w:name="_GoBack"/>
      <w:bookmarkEnd w:id="0"/>
      <w:r w:rsidR="002C642D">
        <w:t>verzicht Medicatie voor JCvSZ (Perceel 2) maand september 2019</w:t>
      </w:r>
    </w:p>
    <w:p w:rsidR="00896EF5" w:rsidRDefault="00227C02" w:rsidP="009C35CE">
      <w:r>
        <w:rPr>
          <w:noProof/>
          <w:lang w:eastAsia="nl-NL"/>
        </w:rPr>
        <w:drawing>
          <wp:inline distT="0" distB="0" distL="0" distR="0">
            <wp:extent cx="5760720" cy="573783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73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7C02" w:rsidRDefault="00227C02" w:rsidP="009C35CE">
      <w:r>
        <w:rPr>
          <w:noProof/>
          <w:lang w:eastAsia="nl-NL"/>
        </w:rPr>
        <w:lastRenderedPageBreak/>
        <w:drawing>
          <wp:inline distT="0" distB="0" distL="0" distR="0">
            <wp:extent cx="5760720" cy="5783855"/>
            <wp:effectExtent l="0" t="0" r="0" b="7620"/>
            <wp:docPr id="13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783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7C02" w:rsidRDefault="00227C02" w:rsidP="009C35CE">
      <w:r>
        <w:rPr>
          <w:noProof/>
          <w:lang w:eastAsia="nl-NL"/>
        </w:rPr>
        <w:lastRenderedPageBreak/>
        <w:drawing>
          <wp:inline distT="0" distB="0" distL="0" distR="0">
            <wp:extent cx="5760720" cy="5753130"/>
            <wp:effectExtent l="0" t="0" r="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753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7C02" w:rsidRDefault="00227C02" w:rsidP="009C35CE">
      <w:r>
        <w:rPr>
          <w:noProof/>
          <w:lang w:eastAsia="nl-NL"/>
        </w:rPr>
        <w:lastRenderedPageBreak/>
        <w:drawing>
          <wp:inline distT="0" distB="0" distL="0" distR="0">
            <wp:extent cx="5760720" cy="5838673"/>
            <wp:effectExtent l="0" t="0" r="0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838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7C02" w:rsidRDefault="00227C02" w:rsidP="009C35CE"/>
    <w:p w:rsidR="009C35CE" w:rsidRDefault="00227C02" w:rsidP="009C35CE">
      <w:r>
        <w:rPr>
          <w:noProof/>
          <w:lang w:eastAsia="nl-NL"/>
        </w:rPr>
        <w:lastRenderedPageBreak/>
        <w:drawing>
          <wp:inline distT="0" distB="0" distL="0" distR="0">
            <wp:extent cx="5760720" cy="6791392"/>
            <wp:effectExtent l="0" t="0" r="0" b="9525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791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607C" w:rsidRDefault="00227C02">
      <w:r>
        <w:rPr>
          <w:noProof/>
          <w:lang w:eastAsia="nl-NL"/>
        </w:rPr>
        <w:lastRenderedPageBreak/>
        <w:drawing>
          <wp:inline distT="0" distB="0" distL="0" distR="0">
            <wp:extent cx="5760720" cy="6786091"/>
            <wp:effectExtent l="0" t="0" r="0" b="0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786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7C02" w:rsidRDefault="00227C02">
      <w:r>
        <w:rPr>
          <w:noProof/>
          <w:lang w:eastAsia="nl-NL"/>
        </w:rPr>
        <w:lastRenderedPageBreak/>
        <w:drawing>
          <wp:inline distT="0" distB="0" distL="0" distR="0">
            <wp:extent cx="5760720" cy="6662558"/>
            <wp:effectExtent l="0" t="0" r="0" b="5080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662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7C02" w:rsidRDefault="00227C02">
      <w:r>
        <w:rPr>
          <w:noProof/>
          <w:lang w:eastAsia="nl-NL"/>
        </w:rPr>
        <w:lastRenderedPageBreak/>
        <w:drawing>
          <wp:inline distT="0" distB="0" distL="0" distR="0">
            <wp:extent cx="5760720" cy="6758834"/>
            <wp:effectExtent l="0" t="0" r="0" b="4445"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758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7C02" w:rsidRDefault="00227C02">
      <w:r>
        <w:rPr>
          <w:noProof/>
          <w:lang w:eastAsia="nl-NL"/>
        </w:rPr>
        <w:lastRenderedPageBreak/>
        <w:drawing>
          <wp:inline distT="0" distB="0" distL="0" distR="0">
            <wp:extent cx="5760720" cy="6851252"/>
            <wp:effectExtent l="0" t="0" r="0" b="6985"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851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7C02" w:rsidRDefault="00227C02">
      <w:r>
        <w:rPr>
          <w:noProof/>
          <w:lang w:eastAsia="nl-NL"/>
        </w:rPr>
        <w:lastRenderedPageBreak/>
        <w:drawing>
          <wp:inline distT="0" distB="0" distL="0" distR="0">
            <wp:extent cx="5760720" cy="6738372"/>
            <wp:effectExtent l="0" t="0" r="0" b="5715"/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738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7C02" w:rsidRDefault="00227C02">
      <w:r>
        <w:rPr>
          <w:noProof/>
          <w:lang w:eastAsia="nl-NL"/>
        </w:rPr>
        <w:lastRenderedPageBreak/>
        <w:drawing>
          <wp:inline distT="0" distB="0" distL="0" distR="0">
            <wp:extent cx="5760720" cy="6705503"/>
            <wp:effectExtent l="0" t="0" r="0" b="635"/>
            <wp:docPr id="1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705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7C02" w:rsidRDefault="00227C02">
      <w:r>
        <w:rPr>
          <w:noProof/>
          <w:lang w:eastAsia="nl-NL"/>
        </w:rPr>
        <w:lastRenderedPageBreak/>
        <w:drawing>
          <wp:inline distT="0" distB="0" distL="0" distR="0" wp14:anchorId="1F0C2999" wp14:editId="30A49545">
            <wp:extent cx="5760720" cy="6789640"/>
            <wp:effectExtent l="0" t="0" r="0" b="0"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78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7C02" w:rsidRDefault="00227C02"/>
    <w:sectPr w:rsidR="00227C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5CE"/>
    <w:rsid w:val="0003696F"/>
    <w:rsid w:val="00227C02"/>
    <w:rsid w:val="002C642D"/>
    <w:rsid w:val="004D5B6E"/>
    <w:rsid w:val="005D607C"/>
    <w:rsid w:val="00896EF5"/>
    <w:rsid w:val="009C35CE"/>
    <w:rsid w:val="00B77AB9"/>
    <w:rsid w:val="00FF3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227C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27C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227C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27C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emf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5" Type="http://schemas.openxmlformats.org/officeDocument/2006/relationships/image" Target="media/image11.emf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lanwaterreus\AppData\Local\Microsoft\Windows\INetCache\Normal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15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Veiligheid en Justitie</Company>
  <LinksUpToDate>false</LinksUpToDate>
  <CharactersWithSpaces>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Boesten, Lidwine</dc:creator>
  <cp:lastModifiedBy>Waterreus, Jolanda</cp:lastModifiedBy>
  <cp:revision>3</cp:revision>
  <dcterms:created xsi:type="dcterms:W3CDTF">2019-11-06T11:26:00Z</dcterms:created>
  <dcterms:modified xsi:type="dcterms:W3CDTF">2019-11-08T09:38:00Z</dcterms:modified>
</cp:coreProperties>
</file>