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F2047" w14:textId="78E73737" w:rsidR="00A43802" w:rsidRPr="00A43802" w:rsidRDefault="00A43802" w:rsidP="0068418A">
      <w:pPr>
        <w:rPr>
          <w:rFonts w:ascii="Calibri" w:hAnsi="Calibri" w:cs="Calibri"/>
          <w:b/>
          <w:bCs/>
          <w:sz w:val="28"/>
          <w:szCs w:val="28"/>
        </w:rPr>
      </w:pPr>
      <w:r w:rsidRPr="00A43802">
        <w:rPr>
          <w:rFonts w:ascii="Calibri" w:hAnsi="Calibri" w:cs="Calibri"/>
          <w:b/>
          <w:bCs/>
          <w:sz w:val="28"/>
          <w:szCs w:val="28"/>
        </w:rPr>
        <w:t xml:space="preserve">Bijlage </w:t>
      </w:r>
      <w:r w:rsidR="0D6EFB3E" w:rsidRPr="00A43802">
        <w:rPr>
          <w:rFonts w:ascii="Calibri" w:hAnsi="Calibri" w:cs="Calibri"/>
          <w:b/>
          <w:bCs/>
          <w:sz w:val="28"/>
          <w:szCs w:val="28"/>
        </w:rPr>
        <w:t>9</w:t>
      </w:r>
      <w:r w:rsidRPr="00A4380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A43802">
        <w:rPr>
          <w:rFonts w:ascii="Calibri" w:hAnsi="Calibri" w:cs="Calibri"/>
          <w:b/>
          <w:bCs/>
          <w:sz w:val="28"/>
          <w:szCs w:val="28"/>
        </w:rPr>
        <w:t>Referenties</w:t>
      </w:r>
    </w:p>
    <w:p w14:paraId="56D6F022" w14:textId="0EC73932" w:rsidR="00A43802" w:rsidRDefault="00A43802" w:rsidP="0068418A"/>
    <w:tbl>
      <w:tblPr>
        <w:tblStyle w:val="Tabelraster"/>
        <w:tblW w:w="8194" w:type="dxa"/>
        <w:shd w:val="clear" w:color="auto" w:fill="00555C"/>
        <w:tblLook w:val="04A0" w:firstRow="1" w:lastRow="0" w:firstColumn="1" w:lastColumn="0" w:noHBand="0" w:noVBand="1"/>
      </w:tblPr>
      <w:tblGrid>
        <w:gridCol w:w="2257"/>
        <w:gridCol w:w="5937"/>
      </w:tblGrid>
      <w:tr w:rsidR="008054E7" w:rsidRPr="008054E7" w14:paraId="37B94023" w14:textId="77777777" w:rsidTr="008054E7">
        <w:tc>
          <w:tcPr>
            <w:tcW w:w="2257" w:type="dxa"/>
            <w:shd w:val="clear" w:color="auto" w:fill="00555C"/>
          </w:tcPr>
          <w:p w14:paraId="25C57A13" w14:textId="2D41070B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Betreft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23E8DED4" w14:textId="224729F1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Formulier ten behoeve van de opgave van referenties</w:t>
            </w:r>
          </w:p>
        </w:tc>
      </w:tr>
      <w:tr w:rsidR="008054E7" w:rsidRPr="008054E7" w14:paraId="5F4FEF1A" w14:textId="77777777" w:rsidTr="008054E7">
        <w:tc>
          <w:tcPr>
            <w:tcW w:w="2257" w:type="dxa"/>
            <w:shd w:val="clear" w:color="auto" w:fill="00555C"/>
          </w:tcPr>
          <w:p w14:paraId="58DE3F60" w14:textId="32B7F721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Project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61323CB6" w14:textId="31681A53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Aanbesteding Student Informatie Systeem</w:t>
            </w:r>
          </w:p>
        </w:tc>
      </w:tr>
      <w:tr w:rsidR="008054E7" w:rsidRPr="008054E7" w14:paraId="248867E7" w14:textId="77777777" w:rsidTr="008054E7">
        <w:tc>
          <w:tcPr>
            <w:tcW w:w="2257" w:type="dxa"/>
            <w:shd w:val="clear" w:color="auto" w:fill="00555C"/>
          </w:tcPr>
          <w:p w14:paraId="1894A23F" w14:textId="5690876D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Aanbestedende Dienst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192110A6" w14:textId="6D73DFDE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VISTA college</w:t>
            </w:r>
          </w:p>
        </w:tc>
      </w:tr>
      <w:tr w:rsidR="008054E7" w:rsidRPr="008054E7" w14:paraId="6E08A9A8" w14:textId="77777777" w:rsidTr="008054E7">
        <w:tc>
          <w:tcPr>
            <w:tcW w:w="2257" w:type="dxa"/>
            <w:shd w:val="clear" w:color="auto" w:fill="00555C"/>
          </w:tcPr>
          <w:p w14:paraId="2006DA38" w14:textId="01A843A8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Naam inschrijver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41EE4CE4" w14:textId="77777777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</w:p>
        </w:tc>
      </w:tr>
      <w:tr w:rsidR="008054E7" w:rsidRPr="008054E7" w14:paraId="369A4F04" w14:textId="77777777" w:rsidTr="008054E7">
        <w:tc>
          <w:tcPr>
            <w:tcW w:w="2257" w:type="dxa"/>
            <w:shd w:val="clear" w:color="auto" w:fill="00555C"/>
          </w:tcPr>
          <w:p w14:paraId="5D618246" w14:textId="2F383C74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Datum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00CF952B" w14:textId="77777777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</w:p>
        </w:tc>
      </w:tr>
    </w:tbl>
    <w:p w14:paraId="0BE9FBC6" w14:textId="33A71164" w:rsidR="00A43802" w:rsidRDefault="00A43802" w:rsidP="0068418A"/>
    <w:p w14:paraId="2B52EF8A" w14:textId="27BC3C2E" w:rsidR="00A43802" w:rsidRDefault="00A43802" w:rsidP="0068418A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980"/>
        <w:gridCol w:w="1985"/>
        <w:gridCol w:w="3908"/>
      </w:tblGrid>
      <w:tr w:rsidR="00205421" w14:paraId="72E15903" w14:textId="77777777" w:rsidTr="00B3766F">
        <w:tc>
          <w:tcPr>
            <w:tcW w:w="8152" w:type="dxa"/>
            <w:gridSpan w:val="4"/>
            <w:shd w:val="clear" w:color="auto" w:fill="EC644A"/>
          </w:tcPr>
          <w:p w14:paraId="5DB48F11" w14:textId="191320C9" w:rsidR="00205421" w:rsidRDefault="00205421" w:rsidP="0068418A">
            <w:r w:rsidRPr="008054E7">
              <w:rPr>
                <w:b/>
                <w:bCs/>
                <w:color w:val="FFFFFF" w:themeColor="background1"/>
              </w:rPr>
              <w:t>REFERENTIE</w:t>
            </w:r>
          </w:p>
        </w:tc>
      </w:tr>
      <w:tr w:rsidR="00205421" w14:paraId="40AAEE1D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4A20C020" w14:textId="42648BA9" w:rsidR="00205421" w:rsidRDefault="00205421" w:rsidP="00205421">
            <w:r>
              <w:t>1</w:t>
            </w:r>
          </w:p>
        </w:tc>
        <w:tc>
          <w:tcPr>
            <w:tcW w:w="1980" w:type="dxa"/>
            <w:vMerge w:val="restart"/>
            <w:vAlign w:val="center"/>
          </w:tcPr>
          <w:p w14:paraId="6577652A" w14:textId="0F6776A2" w:rsidR="00205421" w:rsidRDefault="00205421" w:rsidP="00205421">
            <w:r>
              <w:t>NAW gegevens organisatie van de referent</w:t>
            </w:r>
          </w:p>
        </w:tc>
        <w:tc>
          <w:tcPr>
            <w:tcW w:w="1985" w:type="dxa"/>
            <w:vAlign w:val="center"/>
          </w:tcPr>
          <w:p w14:paraId="3070D86C" w14:textId="2B32FF70" w:rsidR="00205421" w:rsidRDefault="00205421" w:rsidP="00B3766F">
            <w:r>
              <w:t>Naam</w:t>
            </w:r>
          </w:p>
        </w:tc>
        <w:tc>
          <w:tcPr>
            <w:tcW w:w="3908" w:type="dxa"/>
          </w:tcPr>
          <w:p w14:paraId="742B6ABE" w14:textId="77777777" w:rsidR="00205421" w:rsidRDefault="00205421" w:rsidP="0068418A"/>
        </w:tc>
      </w:tr>
      <w:tr w:rsidR="00205421" w14:paraId="263638DB" w14:textId="77777777" w:rsidTr="00B3766F">
        <w:trPr>
          <w:trHeight w:val="340"/>
        </w:trPr>
        <w:tc>
          <w:tcPr>
            <w:tcW w:w="279" w:type="dxa"/>
            <w:vMerge/>
          </w:tcPr>
          <w:p w14:paraId="787DA85F" w14:textId="77777777" w:rsidR="00205421" w:rsidRDefault="00205421" w:rsidP="0068418A"/>
        </w:tc>
        <w:tc>
          <w:tcPr>
            <w:tcW w:w="1980" w:type="dxa"/>
            <w:vMerge/>
          </w:tcPr>
          <w:p w14:paraId="07B13C8D" w14:textId="77777777" w:rsidR="00205421" w:rsidRDefault="00205421" w:rsidP="0068418A"/>
        </w:tc>
        <w:tc>
          <w:tcPr>
            <w:tcW w:w="1985" w:type="dxa"/>
            <w:vAlign w:val="center"/>
          </w:tcPr>
          <w:p w14:paraId="356CA066" w14:textId="3C71513B" w:rsidR="00205421" w:rsidRDefault="00205421" w:rsidP="00B3766F">
            <w:r>
              <w:t>Adres</w:t>
            </w:r>
          </w:p>
        </w:tc>
        <w:tc>
          <w:tcPr>
            <w:tcW w:w="3908" w:type="dxa"/>
          </w:tcPr>
          <w:p w14:paraId="23524538" w14:textId="77777777" w:rsidR="00205421" w:rsidRDefault="00205421" w:rsidP="0068418A"/>
        </w:tc>
      </w:tr>
      <w:tr w:rsidR="00205421" w14:paraId="19B1E566" w14:textId="77777777" w:rsidTr="00B3766F">
        <w:trPr>
          <w:trHeight w:val="340"/>
        </w:trPr>
        <w:tc>
          <w:tcPr>
            <w:tcW w:w="279" w:type="dxa"/>
            <w:vMerge/>
          </w:tcPr>
          <w:p w14:paraId="092FF64A" w14:textId="77777777" w:rsidR="00205421" w:rsidRDefault="00205421" w:rsidP="0068418A"/>
        </w:tc>
        <w:tc>
          <w:tcPr>
            <w:tcW w:w="1980" w:type="dxa"/>
            <w:vMerge/>
          </w:tcPr>
          <w:p w14:paraId="1008285D" w14:textId="77777777" w:rsidR="00205421" w:rsidRDefault="00205421" w:rsidP="0068418A"/>
        </w:tc>
        <w:tc>
          <w:tcPr>
            <w:tcW w:w="1985" w:type="dxa"/>
            <w:vAlign w:val="center"/>
          </w:tcPr>
          <w:p w14:paraId="24012319" w14:textId="5F64CCB5" w:rsidR="00205421" w:rsidRDefault="00205421" w:rsidP="00B3766F">
            <w:r>
              <w:t>Plaats</w:t>
            </w:r>
          </w:p>
        </w:tc>
        <w:tc>
          <w:tcPr>
            <w:tcW w:w="3908" w:type="dxa"/>
          </w:tcPr>
          <w:p w14:paraId="5AAC291B" w14:textId="77777777" w:rsidR="00205421" w:rsidRDefault="00205421" w:rsidP="0068418A"/>
        </w:tc>
      </w:tr>
      <w:tr w:rsidR="00205421" w14:paraId="1138A628" w14:textId="77777777" w:rsidTr="00B3766F">
        <w:trPr>
          <w:trHeight w:val="340"/>
        </w:trPr>
        <w:tc>
          <w:tcPr>
            <w:tcW w:w="279" w:type="dxa"/>
            <w:vMerge/>
          </w:tcPr>
          <w:p w14:paraId="58BA45CE" w14:textId="77777777" w:rsidR="00205421" w:rsidRDefault="00205421" w:rsidP="0068418A"/>
        </w:tc>
        <w:tc>
          <w:tcPr>
            <w:tcW w:w="1980" w:type="dxa"/>
            <w:vMerge/>
          </w:tcPr>
          <w:p w14:paraId="7D14E22C" w14:textId="77777777" w:rsidR="00205421" w:rsidRDefault="00205421" w:rsidP="0068418A"/>
        </w:tc>
        <w:tc>
          <w:tcPr>
            <w:tcW w:w="1985" w:type="dxa"/>
            <w:vAlign w:val="center"/>
          </w:tcPr>
          <w:p w14:paraId="2535B93B" w14:textId="464C4FAA" w:rsidR="00205421" w:rsidRDefault="00205421" w:rsidP="00B3766F">
            <w:r>
              <w:t>Contactpersoon</w:t>
            </w:r>
          </w:p>
        </w:tc>
        <w:tc>
          <w:tcPr>
            <w:tcW w:w="3908" w:type="dxa"/>
          </w:tcPr>
          <w:p w14:paraId="190FE108" w14:textId="77777777" w:rsidR="00205421" w:rsidRDefault="00205421" w:rsidP="0068418A"/>
        </w:tc>
      </w:tr>
      <w:tr w:rsidR="00205421" w14:paraId="4C2DBA24" w14:textId="77777777" w:rsidTr="00B3766F">
        <w:trPr>
          <w:trHeight w:val="340"/>
        </w:trPr>
        <w:tc>
          <w:tcPr>
            <w:tcW w:w="279" w:type="dxa"/>
            <w:vMerge/>
          </w:tcPr>
          <w:p w14:paraId="454B137D" w14:textId="77777777" w:rsidR="00205421" w:rsidRDefault="00205421" w:rsidP="0068418A"/>
        </w:tc>
        <w:tc>
          <w:tcPr>
            <w:tcW w:w="1980" w:type="dxa"/>
            <w:vMerge/>
          </w:tcPr>
          <w:p w14:paraId="6C377CC5" w14:textId="77777777" w:rsidR="00205421" w:rsidRDefault="00205421" w:rsidP="0068418A"/>
        </w:tc>
        <w:tc>
          <w:tcPr>
            <w:tcW w:w="1985" w:type="dxa"/>
            <w:vAlign w:val="center"/>
          </w:tcPr>
          <w:p w14:paraId="27BA9405" w14:textId="3215A0E6" w:rsidR="00205421" w:rsidRDefault="00205421" w:rsidP="00B3766F">
            <w:r>
              <w:t>Functie contactpersoon</w:t>
            </w:r>
          </w:p>
        </w:tc>
        <w:tc>
          <w:tcPr>
            <w:tcW w:w="3908" w:type="dxa"/>
          </w:tcPr>
          <w:p w14:paraId="3BCD406F" w14:textId="77777777" w:rsidR="00205421" w:rsidRDefault="00205421" w:rsidP="0068418A"/>
        </w:tc>
      </w:tr>
      <w:tr w:rsidR="00205421" w14:paraId="65A7D148" w14:textId="77777777" w:rsidTr="00B3766F">
        <w:trPr>
          <w:trHeight w:val="340"/>
        </w:trPr>
        <w:tc>
          <w:tcPr>
            <w:tcW w:w="279" w:type="dxa"/>
            <w:vMerge/>
          </w:tcPr>
          <w:p w14:paraId="114ACC6D" w14:textId="77777777" w:rsidR="00205421" w:rsidRDefault="00205421" w:rsidP="0068418A"/>
        </w:tc>
        <w:tc>
          <w:tcPr>
            <w:tcW w:w="1980" w:type="dxa"/>
            <w:vMerge/>
          </w:tcPr>
          <w:p w14:paraId="7D9120CD" w14:textId="77777777" w:rsidR="00205421" w:rsidRDefault="00205421" w:rsidP="0068418A"/>
        </w:tc>
        <w:tc>
          <w:tcPr>
            <w:tcW w:w="1985" w:type="dxa"/>
            <w:vAlign w:val="center"/>
          </w:tcPr>
          <w:p w14:paraId="43A442F2" w14:textId="2FA546F8" w:rsidR="00205421" w:rsidRDefault="00205421" w:rsidP="00B3766F">
            <w:r>
              <w:t>Telefoon contactpersoon</w:t>
            </w:r>
          </w:p>
        </w:tc>
        <w:tc>
          <w:tcPr>
            <w:tcW w:w="3908" w:type="dxa"/>
          </w:tcPr>
          <w:p w14:paraId="0FA91C1A" w14:textId="77777777" w:rsidR="00205421" w:rsidRDefault="00205421" w:rsidP="0068418A"/>
        </w:tc>
      </w:tr>
      <w:tr w:rsidR="00B3766F" w14:paraId="792886D4" w14:textId="77777777" w:rsidTr="00B3766F">
        <w:trPr>
          <w:trHeight w:val="340"/>
        </w:trPr>
        <w:tc>
          <w:tcPr>
            <w:tcW w:w="279" w:type="dxa"/>
          </w:tcPr>
          <w:p w14:paraId="7214AE11" w14:textId="0E56D928" w:rsidR="00B3766F" w:rsidRDefault="00B3766F" w:rsidP="0068418A">
            <w:r>
              <w:t>2</w:t>
            </w:r>
          </w:p>
        </w:tc>
        <w:tc>
          <w:tcPr>
            <w:tcW w:w="1980" w:type="dxa"/>
          </w:tcPr>
          <w:p w14:paraId="1E66A622" w14:textId="48D429DD" w:rsidR="00B3766F" w:rsidRDefault="00B3766F" w:rsidP="0068418A">
            <w:r>
              <w:t>Soort organisatie</w:t>
            </w:r>
          </w:p>
        </w:tc>
        <w:tc>
          <w:tcPr>
            <w:tcW w:w="5893" w:type="dxa"/>
            <w:gridSpan w:val="2"/>
          </w:tcPr>
          <w:p w14:paraId="17B79700" w14:textId="77777777" w:rsidR="00B3766F" w:rsidRDefault="00B3766F" w:rsidP="0068418A"/>
        </w:tc>
      </w:tr>
      <w:tr w:rsidR="00B3766F" w14:paraId="64F7A9A0" w14:textId="77777777" w:rsidTr="00B3766F">
        <w:trPr>
          <w:trHeight w:val="340"/>
        </w:trPr>
        <w:tc>
          <w:tcPr>
            <w:tcW w:w="279" w:type="dxa"/>
          </w:tcPr>
          <w:p w14:paraId="44FF4431" w14:textId="34D58D27" w:rsidR="00B3766F" w:rsidRDefault="00B3766F" w:rsidP="0068418A">
            <w:r>
              <w:t>3</w:t>
            </w:r>
          </w:p>
        </w:tc>
        <w:tc>
          <w:tcPr>
            <w:tcW w:w="1980" w:type="dxa"/>
          </w:tcPr>
          <w:p w14:paraId="0FE7E651" w14:textId="16183B17" w:rsidR="00B3766F" w:rsidRDefault="00B3766F" w:rsidP="0068418A">
            <w:r>
              <w:t>Opdracht</w:t>
            </w:r>
          </w:p>
        </w:tc>
        <w:tc>
          <w:tcPr>
            <w:tcW w:w="5893" w:type="dxa"/>
            <w:gridSpan w:val="2"/>
          </w:tcPr>
          <w:p w14:paraId="7147A7A7" w14:textId="77777777" w:rsidR="00B3766F" w:rsidRDefault="00B3766F" w:rsidP="0068418A"/>
        </w:tc>
      </w:tr>
      <w:tr w:rsidR="00B3766F" w14:paraId="72B8F057" w14:textId="77777777" w:rsidTr="00B3766F">
        <w:trPr>
          <w:trHeight w:val="340"/>
        </w:trPr>
        <w:tc>
          <w:tcPr>
            <w:tcW w:w="279" w:type="dxa"/>
          </w:tcPr>
          <w:p w14:paraId="2C8D7C1E" w14:textId="5EF8791C" w:rsidR="00B3766F" w:rsidRDefault="00B3766F" w:rsidP="0068418A">
            <w:r>
              <w:t>4</w:t>
            </w:r>
          </w:p>
        </w:tc>
        <w:tc>
          <w:tcPr>
            <w:tcW w:w="1980" w:type="dxa"/>
          </w:tcPr>
          <w:p w14:paraId="4ADF4903" w14:textId="6F2223B1" w:rsidR="00B3766F" w:rsidRDefault="00B3766F" w:rsidP="0068418A">
            <w:r>
              <w:t>Omschrijving van de opdracht</w:t>
            </w:r>
          </w:p>
        </w:tc>
        <w:tc>
          <w:tcPr>
            <w:tcW w:w="5893" w:type="dxa"/>
            <w:gridSpan w:val="2"/>
          </w:tcPr>
          <w:p w14:paraId="04D822BA" w14:textId="77777777" w:rsidR="00B3766F" w:rsidRDefault="00B3766F" w:rsidP="0068418A"/>
        </w:tc>
      </w:tr>
      <w:tr w:rsidR="00205421" w14:paraId="7E6B50D0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02FE1926" w14:textId="7D4B0102" w:rsidR="00205421" w:rsidRDefault="00205421" w:rsidP="00205421">
            <w:r>
              <w:t>5</w:t>
            </w:r>
          </w:p>
        </w:tc>
        <w:tc>
          <w:tcPr>
            <w:tcW w:w="1980" w:type="dxa"/>
            <w:vMerge w:val="restart"/>
            <w:vAlign w:val="center"/>
          </w:tcPr>
          <w:p w14:paraId="691777E1" w14:textId="5F791D42" w:rsidR="00205421" w:rsidRDefault="00205421" w:rsidP="00205421">
            <w:r>
              <w:t>Datum</w:t>
            </w:r>
          </w:p>
        </w:tc>
        <w:tc>
          <w:tcPr>
            <w:tcW w:w="1985" w:type="dxa"/>
            <w:vAlign w:val="center"/>
          </w:tcPr>
          <w:p w14:paraId="445EF1F8" w14:textId="39A774E1" w:rsidR="00205421" w:rsidRDefault="00205421" w:rsidP="00B3766F">
            <w:r>
              <w:t>Begin</w:t>
            </w:r>
          </w:p>
        </w:tc>
        <w:tc>
          <w:tcPr>
            <w:tcW w:w="3908" w:type="dxa"/>
          </w:tcPr>
          <w:p w14:paraId="097591E9" w14:textId="77777777" w:rsidR="00205421" w:rsidRDefault="00205421" w:rsidP="0068418A"/>
        </w:tc>
      </w:tr>
      <w:tr w:rsidR="00205421" w14:paraId="5967E7AE" w14:textId="77777777" w:rsidTr="00B3766F">
        <w:trPr>
          <w:trHeight w:val="340"/>
        </w:trPr>
        <w:tc>
          <w:tcPr>
            <w:tcW w:w="279" w:type="dxa"/>
            <w:vMerge/>
          </w:tcPr>
          <w:p w14:paraId="13282C0B" w14:textId="77777777" w:rsidR="00205421" w:rsidRDefault="00205421" w:rsidP="0068418A"/>
        </w:tc>
        <w:tc>
          <w:tcPr>
            <w:tcW w:w="1980" w:type="dxa"/>
            <w:vMerge/>
          </w:tcPr>
          <w:p w14:paraId="072E58B3" w14:textId="77777777" w:rsidR="00205421" w:rsidRDefault="00205421" w:rsidP="0068418A"/>
        </w:tc>
        <w:tc>
          <w:tcPr>
            <w:tcW w:w="1985" w:type="dxa"/>
            <w:vAlign w:val="center"/>
          </w:tcPr>
          <w:p w14:paraId="180D6F12" w14:textId="7ACABA0F" w:rsidR="00205421" w:rsidRDefault="00205421" w:rsidP="00B3766F">
            <w:r>
              <w:t>Einde</w:t>
            </w:r>
          </w:p>
        </w:tc>
        <w:tc>
          <w:tcPr>
            <w:tcW w:w="3908" w:type="dxa"/>
          </w:tcPr>
          <w:p w14:paraId="566AC72D" w14:textId="77777777" w:rsidR="00205421" w:rsidRDefault="00205421" w:rsidP="0068418A"/>
        </w:tc>
      </w:tr>
      <w:tr w:rsidR="00B3766F" w14:paraId="3D4FAD94" w14:textId="77777777" w:rsidTr="006B03F1">
        <w:trPr>
          <w:trHeight w:val="283"/>
        </w:trPr>
        <w:tc>
          <w:tcPr>
            <w:tcW w:w="279" w:type="dxa"/>
          </w:tcPr>
          <w:p w14:paraId="036A5325" w14:textId="4172A1C3" w:rsidR="00B3766F" w:rsidRDefault="00B3766F" w:rsidP="0068418A">
            <w:r>
              <w:t>6</w:t>
            </w:r>
          </w:p>
        </w:tc>
        <w:tc>
          <w:tcPr>
            <w:tcW w:w="1980" w:type="dxa"/>
          </w:tcPr>
          <w:p w14:paraId="21047069" w14:textId="198B0479" w:rsidR="00B3766F" w:rsidRDefault="00B3766F" w:rsidP="0068418A">
            <w:r>
              <w:t>Waarde excl. BTW</w:t>
            </w:r>
          </w:p>
        </w:tc>
        <w:tc>
          <w:tcPr>
            <w:tcW w:w="5893" w:type="dxa"/>
            <w:gridSpan w:val="2"/>
          </w:tcPr>
          <w:p w14:paraId="715DFA13" w14:textId="77777777" w:rsidR="00B3766F" w:rsidRDefault="00B3766F" w:rsidP="0068418A"/>
        </w:tc>
      </w:tr>
      <w:tr w:rsidR="00B3766F" w14:paraId="3C5B448C" w14:textId="77777777" w:rsidTr="007F3F4A">
        <w:tc>
          <w:tcPr>
            <w:tcW w:w="279" w:type="dxa"/>
          </w:tcPr>
          <w:p w14:paraId="1E4DD0EA" w14:textId="65B48F61" w:rsidR="00B3766F" w:rsidRDefault="00B3766F" w:rsidP="0068418A">
            <w:r>
              <w:t>7</w:t>
            </w:r>
          </w:p>
        </w:tc>
        <w:tc>
          <w:tcPr>
            <w:tcW w:w="1980" w:type="dxa"/>
          </w:tcPr>
          <w:p w14:paraId="2A5472FB" w14:textId="759F4EB6" w:rsidR="00B3766F" w:rsidRDefault="00B3766F" w:rsidP="0068418A">
            <w:r>
              <w:t>Is de opdracht geheel als zelfstandige onderneming uitgevoerd of in combinatie met onderaannemer(s)?</w:t>
            </w:r>
          </w:p>
        </w:tc>
        <w:tc>
          <w:tcPr>
            <w:tcW w:w="5893" w:type="dxa"/>
            <w:gridSpan w:val="2"/>
          </w:tcPr>
          <w:p w14:paraId="1AE0C7BC" w14:textId="34A93F11" w:rsidR="00B3766F" w:rsidRPr="00B3766F" w:rsidRDefault="00B3766F" w:rsidP="0068418A">
            <w:pPr>
              <w:rPr>
                <w:color w:val="FF0000"/>
                <w:sz w:val="16"/>
                <w:szCs w:val="16"/>
              </w:rPr>
            </w:pPr>
            <w:r w:rsidRPr="00B3766F">
              <w:rPr>
                <w:color w:val="FF0000"/>
                <w:sz w:val="16"/>
                <w:szCs w:val="16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B3766F" w14:paraId="78648AE5" w14:textId="77777777" w:rsidTr="007F5FD4">
        <w:tc>
          <w:tcPr>
            <w:tcW w:w="279" w:type="dxa"/>
          </w:tcPr>
          <w:p w14:paraId="5329DE20" w14:textId="5AED5866" w:rsidR="00B3766F" w:rsidRDefault="00B3766F" w:rsidP="0068418A">
            <w:r>
              <w:t>8</w:t>
            </w:r>
          </w:p>
        </w:tc>
        <w:tc>
          <w:tcPr>
            <w:tcW w:w="1980" w:type="dxa"/>
          </w:tcPr>
          <w:p w14:paraId="083B4AB8" w14:textId="6AE7643A" w:rsidR="00B3766F" w:rsidRDefault="00B3766F" w:rsidP="0068418A">
            <w:r>
              <w:t>De referent verklaart dat de opdracht naar tevredenheid is verlopen. Indien mogelijk met toelichting.</w:t>
            </w:r>
          </w:p>
        </w:tc>
        <w:tc>
          <w:tcPr>
            <w:tcW w:w="5893" w:type="dxa"/>
            <w:gridSpan w:val="2"/>
          </w:tcPr>
          <w:p w14:paraId="65228566" w14:textId="270C6F5B" w:rsidR="00B3766F" w:rsidRPr="00B3766F" w:rsidRDefault="00B3766F" w:rsidP="0068418A">
            <w:pPr>
              <w:rPr>
                <w:color w:val="FF0000"/>
                <w:sz w:val="16"/>
                <w:szCs w:val="16"/>
              </w:rPr>
            </w:pPr>
          </w:p>
        </w:tc>
      </w:tr>
      <w:tr w:rsidR="00B3766F" w14:paraId="4B37C65E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580BF87D" w14:textId="5E652AED" w:rsidR="00B3766F" w:rsidRDefault="00B3766F" w:rsidP="00B3766F">
            <w:r>
              <w:t>9</w:t>
            </w:r>
          </w:p>
        </w:tc>
        <w:tc>
          <w:tcPr>
            <w:tcW w:w="1980" w:type="dxa"/>
            <w:vMerge w:val="restart"/>
            <w:vAlign w:val="center"/>
          </w:tcPr>
          <w:p w14:paraId="5E48B065" w14:textId="762AB1EB" w:rsidR="00B3766F" w:rsidRDefault="00B3766F" w:rsidP="00B3766F">
            <w:r>
              <w:t>Ondertekening Referent</w:t>
            </w:r>
          </w:p>
        </w:tc>
        <w:tc>
          <w:tcPr>
            <w:tcW w:w="1985" w:type="dxa"/>
            <w:vAlign w:val="center"/>
          </w:tcPr>
          <w:p w14:paraId="25A3FC7E" w14:textId="15BB2042" w:rsidR="00B3766F" w:rsidRDefault="00B3766F" w:rsidP="00B3766F">
            <w:r>
              <w:t>Naam rechtsgeldig ondertekenaar</w:t>
            </w:r>
          </w:p>
        </w:tc>
        <w:tc>
          <w:tcPr>
            <w:tcW w:w="3908" w:type="dxa"/>
          </w:tcPr>
          <w:p w14:paraId="1F1A3389" w14:textId="77777777" w:rsidR="00B3766F" w:rsidRDefault="00B3766F" w:rsidP="0068418A"/>
        </w:tc>
      </w:tr>
      <w:tr w:rsidR="00B3766F" w14:paraId="3359923B" w14:textId="77777777" w:rsidTr="00B3766F">
        <w:trPr>
          <w:trHeight w:val="340"/>
        </w:trPr>
        <w:tc>
          <w:tcPr>
            <w:tcW w:w="279" w:type="dxa"/>
            <w:vMerge/>
          </w:tcPr>
          <w:p w14:paraId="7077EA23" w14:textId="77777777" w:rsidR="00B3766F" w:rsidRDefault="00B3766F" w:rsidP="0068418A"/>
        </w:tc>
        <w:tc>
          <w:tcPr>
            <w:tcW w:w="1980" w:type="dxa"/>
            <w:vMerge/>
          </w:tcPr>
          <w:p w14:paraId="435E2F3C" w14:textId="77777777" w:rsidR="00B3766F" w:rsidRDefault="00B3766F" w:rsidP="0068418A"/>
        </w:tc>
        <w:tc>
          <w:tcPr>
            <w:tcW w:w="1985" w:type="dxa"/>
            <w:vAlign w:val="center"/>
          </w:tcPr>
          <w:p w14:paraId="0F46E7A4" w14:textId="2EEFD6FB" w:rsidR="00B3766F" w:rsidRDefault="00B3766F" w:rsidP="00B3766F">
            <w:r>
              <w:t>Functie ondertekenaar</w:t>
            </w:r>
          </w:p>
        </w:tc>
        <w:tc>
          <w:tcPr>
            <w:tcW w:w="3908" w:type="dxa"/>
          </w:tcPr>
          <w:p w14:paraId="2E314610" w14:textId="77777777" w:rsidR="00B3766F" w:rsidRDefault="00B3766F" w:rsidP="0068418A"/>
        </w:tc>
      </w:tr>
      <w:tr w:rsidR="00B3766F" w14:paraId="1E31F14C" w14:textId="77777777" w:rsidTr="00B3766F">
        <w:trPr>
          <w:trHeight w:val="340"/>
        </w:trPr>
        <w:tc>
          <w:tcPr>
            <w:tcW w:w="279" w:type="dxa"/>
            <w:vMerge/>
          </w:tcPr>
          <w:p w14:paraId="2F36B4DB" w14:textId="77777777" w:rsidR="00B3766F" w:rsidRDefault="00B3766F" w:rsidP="0068418A"/>
        </w:tc>
        <w:tc>
          <w:tcPr>
            <w:tcW w:w="1980" w:type="dxa"/>
            <w:vMerge/>
          </w:tcPr>
          <w:p w14:paraId="60C4F505" w14:textId="77777777" w:rsidR="00B3766F" w:rsidRDefault="00B3766F" w:rsidP="0068418A"/>
        </w:tc>
        <w:tc>
          <w:tcPr>
            <w:tcW w:w="1985" w:type="dxa"/>
            <w:vAlign w:val="center"/>
          </w:tcPr>
          <w:p w14:paraId="7EF8BB3F" w14:textId="31EC2680" w:rsidR="00B3766F" w:rsidRDefault="00B3766F" w:rsidP="00B3766F">
            <w:r>
              <w:t>Datum</w:t>
            </w:r>
          </w:p>
        </w:tc>
        <w:tc>
          <w:tcPr>
            <w:tcW w:w="3908" w:type="dxa"/>
          </w:tcPr>
          <w:p w14:paraId="27345873" w14:textId="77777777" w:rsidR="00B3766F" w:rsidRDefault="00B3766F" w:rsidP="0068418A"/>
        </w:tc>
      </w:tr>
      <w:tr w:rsidR="00B3766F" w14:paraId="190A595F" w14:textId="77777777" w:rsidTr="00B3766F">
        <w:trPr>
          <w:trHeight w:val="340"/>
        </w:trPr>
        <w:tc>
          <w:tcPr>
            <w:tcW w:w="279" w:type="dxa"/>
            <w:vMerge/>
          </w:tcPr>
          <w:p w14:paraId="7A5E3788" w14:textId="12E8BA9C" w:rsidR="00B3766F" w:rsidRDefault="00B3766F" w:rsidP="0068418A"/>
        </w:tc>
        <w:tc>
          <w:tcPr>
            <w:tcW w:w="1980" w:type="dxa"/>
            <w:vMerge/>
          </w:tcPr>
          <w:p w14:paraId="0B855292" w14:textId="77777777" w:rsidR="00B3766F" w:rsidRDefault="00B3766F" w:rsidP="0068418A"/>
        </w:tc>
        <w:tc>
          <w:tcPr>
            <w:tcW w:w="1985" w:type="dxa"/>
            <w:vAlign w:val="center"/>
          </w:tcPr>
          <w:p w14:paraId="14BD6FC0" w14:textId="054BA088" w:rsidR="00B3766F" w:rsidRDefault="00B3766F" w:rsidP="00B3766F">
            <w:r>
              <w:t>Handtekening</w:t>
            </w:r>
          </w:p>
        </w:tc>
        <w:tc>
          <w:tcPr>
            <w:tcW w:w="3908" w:type="dxa"/>
          </w:tcPr>
          <w:p w14:paraId="2A4846F4" w14:textId="77777777" w:rsidR="00B3766F" w:rsidRDefault="00B3766F" w:rsidP="0068418A"/>
          <w:p w14:paraId="089F0B3B" w14:textId="77777777" w:rsidR="00B3766F" w:rsidRDefault="00B3766F" w:rsidP="0068418A"/>
          <w:p w14:paraId="0C12A393" w14:textId="77777777" w:rsidR="00DB5E8A" w:rsidRDefault="00DB5E8A" w:rsidP="0068418A"/>
          <w:p w14:paraId="79FF03C9" w14:textId="77777777" w:rsidR="00DB5E8A" w:rsidRDefault="00DB5E8A" w:rsidP="0068418A"/>
          <w:p w14:paraId="4274E1E1" w14:textId="4219FCAB" w:rsidR="00DB5E8A" w:rsidRDefault="00DB5E8A" w:rsidP="0068418A">
            <w:bookmarkStart w:id="0" w:name="_GoBack"/>
            <w:bookmarkEnd w:id="0"/>
          </w:p>
        </w:tc>
      </w:tr>
    </w:tbl>
    <w:p w14:paraId="042CEA89" w14:textId="77777777" w:rsidR="004862AF" w:rsidRDefault="004862AF" w:rsidP="0068418A"/>
    <w:sectPr w:rsidR="004862AF" w:rsidSect="00B3766F">
      <w:headerReference w:type="default" r:id="rId10"/>
      <w:headerReference w:type="first" r:id="rId11"/>
      <w:pgSz w:w="11906" w:h="16838" w:code="9"/>
      <w:pgMar w:top="3119" w:right="2041" w:bottom="164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3173" w14:textId="77777777" w:rsidR="00BF00A7" w:rsidRDefault="00BF00A7" w:rsidP="0068418A">
      <w:pPr>
        <w:spacing w:line="240" w:lineRule="auto"/>
      </w:pPr>
      <w:r>
        <w:separator/>
      </w:r>
    </w:p>
  </w:endnote>
  <w:endnote w:type="continuationSeparator" w:id="0">
    <w:p w14:paraId="3879D32E" w14:textId="77777777" w:rsidR="00BF00A7" w:rsidRDefault="00BF00A7" w:rsidP="0068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240B9" w14:textId="77777777" w:rsidR="00BF00A7" w:rsidRDefault="00BF00A7" w:rsidP="0068418A">
      <w:pPr>
        <w:spacing w:line="240" w:lineRule="auto"/>
      </w:pPr>
      <w:r>
        <w:separator/>
      </w:r>
    </w:p>
  </w:footnote>
  <w:footnote w:type="continuationSeparator" w:id="0">
    <w:p w14:paraId="6669DC64" w14:textId="77777777" w:rsidR="00BF00A7" w:rsidRDefault="00BF00A7" w:rsidP="0068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7F73" w14:textId="77777777" w:rsidR="0023390A" w:rsidRDefault="0023390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FB08ED8" wp14:editId="1364D38F">
              <wp:simplePos x="0" y="0"/>
              <wp:positionH relativeFrom="page">
                <wp:posOffset>6430645</wp:posOffset>
              </wp:positionH>
              <wp:positionV relativeFrom="page">
                <wp:posOffset>540385</wp:posOffset>
              </wp:positionV>
              <wp:extent cx="600840" cy="572040"/>
              <wp:effectExtent l="0" t="0" r="8890" b="0"/>
              <wp:wrapNone/>
              <wp:docPr id="29" name="Vista_logo_p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42.55pt;width:47.3pt;height:45.05pt;z-index:251666432;mso-position-horizontal-relative:page;mso-position-vertical-relative:page;mso-width-relative:margin;mso-height-relative:margin" coordsize="6007,5727" o:spid="_x0000_s1026" w14:anchorId="29DEA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1E14CC53" wp14:editId="1EEF4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Vista_URL_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A148" w14:textId="77777777" w:rsidR="0068418A" w:rsidRDefault="0023390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5CBEE5C5" wp14:editId="22819846">
          <wp:simplePos x="0" y="0"/>
          <wp:positionH relativeFrom="page">
            <wp:posOffset>6431280</wp:posOffset>
          </wp:positionH>
          <wp:positionV relativeFrom="page">
            <wp:posOffset>540385</wp:posOffset>
          </wp:positionV>
          <wp:extent cx="600840" cy="2862720"/>
          <wp:effectExtent l="0" t="0" r="8890" b="0"/>
          <wp:wrapNone/>
          <wp:docPr id="4" name="Vis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ista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840" cy="286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18A">
      <w:rPr>
        <w:noProof/>
        <w:lang w:eastAsia="nl-NL"/>
      </w:rPr>
      <w:drawing>
        <wp:anchor distT="0" distB="0" distL="114300" distR="114300" simplePos="0" relativeHeight="251657216" behindDoc="0" locked="1" layoutInCell="1" allowOverlap="1" wp14:anchorId="60BB89DF" wp14:editId="15A5250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Vista_U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50"/>
    <w:rsid w:val="000B6772"/>
    <w:rsid w:val="00147BE6"/>
    <w:rsid w:val="00205421"/>
    <w:rsid w:val="0023390A"/>
    <w:rsid w:val="002B49A9"/>
    <w:rsid w:val="00400AC9"/>
    <w:rsid w:val="004011ED"/>
    <w:rsid w:val="0042560E"/>
    <w:rsid w:val="004862AF"/>
    <w:rsid w:val="00583247"/>
    <w:rsid w:val="0068418A"/>
    <w:rsid w:val="0078533A"/>
    <w:rsid w:val="007A15B0"/>
    <w:rsid w:val="008054E7"/>
    <w:rsid w:val="00806753"/>
    <w:rsid w:val="0098027B"/>
    <w:rsid w:val="00A43802"/>
    <w:rsid w:val="00B3766F"/>
    <w:rsid w:val="00BF00A7"/>
    <w:rsid w:val="00C27FD5"/>
    <w:rsid w:val="00DB5E8A"/>
    <w:rsid w:val="00DC3113"/>
    <w:rsid w:val="00E07CAF"/>
    <w:rsid w:val="00EC5950"/>
    <w:rsid w:val="00FE5CAE"/>
    <w:rsid w:val="0D6EFB3E"/>
    <w:rsid w:val="6216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D615A"/>
  <w15:chartTrackingRefBased/>
  <w15:docId w15:val="{B4C2228E-1CEB-422C-9055-50CD70B7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1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3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-HOOFL\Documents\VISTA%20Briefpapier_Volgvel%20(leeg%20forma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DD93ED2663C4088558FF31750FB36" ma:contentTypeVersion="2" ma:contentTypeDescription="Een nieuw document maken." ma:contentTypeScope="" ma:versionID="b6686022ec3b4d4e61987c9e7b85cd53">
  <xsd:schema xmlns:xsd="http://www.w3.org/2001/XMLSchema" xmlns:xs="http://www.w3.org/2001/XMLSchema" xmlns:p="http://schemas.microsoft.com/office/2006/metadata/properties" xmlns:ns2="9d556615-e112-4a6f-ac79-4b392dfe5654" targetNamespace="http://schemas.microsoft.com/office/2006/metadata/properties" ma:root="true" ma:fieldsID="f10b46f8b1211cd1ce13a5c7e2e8732a" ns2:_="">
    <xsd:import namespace="9d556615-e112-4a6f-ac79-4b392dfe5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6615-e112-4a6f-ac79-4b392dfe56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1E87C-8FED-410B-A404-D328F1D2A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6615-e112-4a6f-ac79-4b392dfe5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164144-A12E-484D-8E42-B27C287D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 (leeg format).dotx</Template>
  <TotalTime>1</TotalTime>
  <Pages>1</Pages>
  <Words>147</Words>
  <Characters>810</Characters>
  <Application>Microsoft Office Word</Application>
  <DocSecurity>0</DocSecurity>
  <Lines>6</Lines>
  <Paragraphs>1</Paragraphs>
  <ScaleCrop>false</ScaleCrop>
  <Company>Vista College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Hoofwijk, FLG</dc:creator>
  <cp:keywords/>
  <dc:description>v1.0.1</dc:description>
  <cp:lastModifiedBy>Marloes Verhoeven</cp:lastModifiedBy>
  <cp:revision>3</cp:revision>
  <cp:lastPrinted>2019-05-13T08:25:00Z</cp:lastPrinted>
  <dcterms:created xsi:type="dcterms:W3CDTF">2020-02-20T09:18:00Z</dcterms:created>
  <dcterms:modified xsi:type="dcterms:W3CDTF">2020-02-20T09:19:00Z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0x0101003AFDD93ED2663C4088558FF31750FB36</vt:lpwstr>
  </property>
</Properties>
</file>