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429CE" w:rsidRDefault="00D47FF5">
      <w:pPr>
        <w:sectPr w:rsidR="007429CE" w:rsidSect="007429CE">
          <w:headerReference w:type="even" r:id="rId9"/>
          <w:headerReference w:type="first" r:id="rId10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F1159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89005E" w:rsidRDefault="0089005E" w:rsidP="0089005E">
                            <w:pPr>
                              <w:pStyle w:val="titel"/>
                            </w:pPr>
                            <w:r>
                              <w:t xml:space="preserve">Portofonie t.b.v. aantal Locaties </w:t>
                            </w:r>
                          </w:p>
                          <w:p w:rsidR="0089005E" w:rsidRDefault="0089005E" w:rsidP="0089005E">
                            <w:pPr>
                              <w:pStyle w:val="titel"/>
                            </w:pPr>
                            <w:r>
                              <w:t>van Dienst Justitiële Inrichtingen (DJI)</w:t>
                            </w:r>
                          </w:p>
                          <w:p w:rsidR="00F14BCF" w:rsidRPr="0089005E" w:rsidRDefault="00F14BCF" w:rsidP="007429CE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14BCF" w:rsidRPr="0089005E" w:rsidRDefault="00F14BCF" w:rsidP="007429CE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89005E"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 w:rsidRPr="0089005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9005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F1159" w:rsidRPr="009F1159">
                              <w:rPr>
                                <w:sz w:val="24"/>
                                <w:szCs w:val="24"/>
                              </w:rPr>
                              <w:t>SSC DJI/INKEA/DFO/2020-1</w:t>
                            </w:r>
                          </w:p>
                          <w:p w:rsidR="0089005E" w:rsidRDefault="0089005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9F1159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89005E" w:rsidRDefault="0089005E" w:rsidP="0089005E">
                      <w:pPr>
                        <w:pStyle w:val="titel"/>
                      </w:pPr>
                      <w:r>
                        <w:t xml:space="preserve">Portofonie t.b.v. aantal Locaties </w:t>
                      </w:r>
                    </w:p>
                    <w:p w:rsidR="0089005E" w:rsidRDefault="0089005E" w:rsidP="0089005E">
                      <w:pPr>
                        <w:pStyle w:val="titel"/>
                      </w:pPr>
                      <w:r>
                        <w:t>van Dienst Justitiële Inrichtingen (DJI)</w:t>
                      </w:r>
                    </w:p>
                    <w:p w:rsidR="00F14BCF" w:rsidRPr="0089005E" w:rsidRDefault="00F14BCF" w:rsidP="007429CE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:rsidR="00F14BCF" w:rsidRPr="0089005E" w:rsidRDefault="00F14BCF" w:rsidP="007429CE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89005E">
                        <w:rPr>
                          <w:sz w:val="24"/>
                          <w:szCs w:val="24"/>
                        </w:rPr>
                        <w:t>Kenmerk</w:t>
                      </w:r>
                      <w:r w:rsidRPr="0089005E">
                        <w:rPr>
                          <w:sz w:val="24"/>
                          <w:szCs w:val="24"/>
                        </w:rPr>
                        <w:tab/>
                      </w:r>
                      <w:r w:rsidRPr="0089005E">
                        <w:rPr>
                          <w:sz w:val="24"/>
                          <w:szCs w:val="24"/>
                        </w:rPr>
                        <w:tab/>
                      </w:r>
                      <w:r w:rsidR="009F1159" w:rsidRPr="009F1159">
                        <w:rPr>
                          <w:sz w:val="24"/>
                          <w:szCs w:val="24"/>
                        </w:rPr>
                        <w:t>SSC DJI/INKEA/DFO/2020-1</w:t>
                      </w:r>
                    </w:p>
                    <w:p w:rsidR="0089005E" w:rsidRDefault="0089005E"/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851"/>
        <w:gridCol w:w="9780"/>
      </w:tblGrid>
      <w:tr w:rsidR="008033B5" w:rsidRPr="00106EEC" w:rsidTr="0089005E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9005E"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5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97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9005E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BCF" w:rsidRPr="00F14BCF" w:rsidRDefault="00F14BCF" w:rsidP="0089005E">
    <w:pPr>
      <w:adjustRightInd w:val="0"/>
      <w:spacing w:line="180" w:lineRule="exact"/>
    </w:pPr>
    <w:r w:rsidRPr="009F1159">
      <w:rPr>
        <w:rStyle w:val="Huisstijl-Koptekst"/>
      </w:rPr>
      <w:t xml:space="preserve">Bijlage 4 | Vragenformulier prebidfase | Europese aanbesteding </w:t>
    </w:r>
    <w:r w:rsidR="0089005E" w:rsidRPr="009F1159">
      <w:rPr>
        <w:rStyle w:val="Huisstijl-Koptekst"/>
      </w:rPr>
      <w:t>Portofonie t.b.v. aantal Locaties van Dienst Justitiële Inrichtingen (DJI)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5A68B1"/>
    <w:rsid w:val="007429CE"/>
    <w:rsid w:val="007D2E54"/>
    <w:rsid w:val="008033B5"/>
    <w:rsid w:val="008502A1"/>
    <w:rsid w:val="0089005E"/>
    <w:rsid w:val="0095027B"/>
    <w:rsid w:val="0099386E"/>
    <w:rsid w:val="009F1159"/>
    <w:rsid w:val="00B53CED"/>
    <w:rsid w:val="00C602D3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89005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89005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0D22A-E4C6-4708-80BF-531BD0DC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DB4A3CF</Template>
  <TotalTime>1</TotalTime>
  <Pages>2</Pages>
  <Words>40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Fonse, Dirk</cp:lastModifiedBy>
  <cp:revision>2</cp:revision>
  <dcterms:created xsi:type="dcterms:W3CDTF">2020-05-12T13:25:00Z</dcterms:created>
  <dcterms:modified xsi:type="dcterms:W3CDTF">2020-05-12T13:25:00Z</dcterms:modified>
</cp:coreProperties>
</file>