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0F76" w:rsidRDefault="007E0D23" w:rsidP="0018460F">
      <w:pPr>
        <w:pStyle w:val="Kop1"/>
        <w:spacing w:before="240" w:after="60" w:line="720" w:lineRule="auto"/>
      </w:pPr>
      <w:r w:rsidRPr="0018460F">
        <w:rPr>
          <w:sz w:val="24"/>
          <w:szCs w:val="24"/>
        </w:rPr>
        <w:t>Verzekeri</w:t>
      </w:r>
      <w:bookmarkStart w:id="0" w:name="_GoBack"/>
      <w:bookmarkEnd w:id="0"/>
      <w:r w:rsidRPr="0018460F">
        <w:rPr>
          <w:sz w:val="24"/>
          <w:szCs w:val="24"/>
        </w:rPr>
        <w:t>ng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8"/>
        <w:gridCol w:w="6613"/>
        <w:gridCol w:w="1554"/>
      </w:tblGrid>
      <w:tr w:rsidR="00481D3D" w:rsidRPr="0018460F" w:rsidTr="0018460F">
        <w:tc>
          <w:tcPr>
            <w:tcW w:w="898" w:type="dxa"/>
            <w:shd w:val="clear" w:color="auto" w:fill="D9D9D9"/>
          </w:tcPr>
          <w:p w:rsidR="00481D3D" w:rsidRPr="0018460F" w:rsidRDefault="00481D3D" w:rsidP="00481D3D">
            <w:pPr>
              <w:rPr>
                <w:b/>
                <w:i/>
                <w:sz w:val="20"/>
                <w:szCs w:val="20"/>
              </w:rPr>
            </w:pPr>
            <w:proofErr w:type="spellStart"/>
            <w:r w:rsidRPr="0018460F">
              <w:rPr>
                <w:b/>
                <w:sz w:val="20"/>
                <w:szCs w:val="20"/>
              </w:rPr>
              <w:t>Nr</w:t>
            </w:r>
            <w:proofErr w:type="spellEnd"/>
          </w:p>
        </w:tc>
        <w:tc>
          <w:tcPr>
            <w:tcW w:w="6615" w:type="dxa"/>
            <w:shd w:val="clear" w:color="auto" w:fill="D9D9D9"/>
          </w:tcPr>
          <w:p w:rsidR="00481D3D" w:rsidRPr="0018460F" w:rsidRDefault="00481D3D" w:rsidP="00481D3D">
            <w:pPr>
              <w:rPr>
                <w:b/>
                <w:i/>
                <w:sz w:val="20"/>
                <w:szCs w:val="20"/>
              </w:rPr>
            </w:pPr>
            <w:r w:rsidRPr="0018460F">
              <w:rPr>
                <w:b/>
                <w:sz w:val="20"/>
                <w:szCs w:val="20"/>
              </w:rPr>
              <w:t>Onderwerp</w:t>
            </w:r>
          </w:p>
        </w:tc>
        <w:tc>
          <w:tcPr>
            <w:tcW w:w="1554" w:type="dxa"/>
            <w:shd w:val="clear" w:color="auto" w:fill="D9D9D9"/>
          </w:tcPr>
          <w:p w:rsidR="00481D3D" w:rsidRPr="0018460F" w:rsidRDefault="00481D3D" w:rsidP="00481D3D">
            <w:pPr>
              <w:rPr>
                <w:b/>
                <w:i/>
                <w:sz w:val="20"/>
                <w:szCs w:val="20"/>
              </w:rPr>
            </w:pPr>
            <w:r w:rsidRPr="0018460F">
              <w:rPr>
                <w:b/>
                <w:sz w:val="20"/>
                <w:szCs w:val="20"/>
              </w:rPr>
              <w:t>Bijgevoegd</w:t>
            </w:r>
          </w:p>
        </w:tc>
      </w:tr>
      <w:tr w:rsidR="00481D3D" w:rsidRPr="0018460F" w:rsidTr="0018460F">
        <w:tc>
          <w:tcPr>
            <w:tcW w:w="898" w:type="dxa"/>
          </w:tcPr>
          <w:p w:rsidR="00481D3D" w:rsidRPr="0018460F" w:rsidRDefault="00481D3D" w:rsidP="00481D3D">
            <w:pPr>
              <w:rPr>
                <w:sz w:val="20"/>
                <w:szCs w:val="20"/>
              </w:rPr>
            </w:pPr>
            <w:r w:rsidRPr="0018460F">
              <w:rPr>
                <w:sz w:val="20"/>
                <w:szCs w:val="20"/>
              </w:rPr>
              <w:t>1</w:t>
            </w:r>
          </w:p>
        </w:tc>
        <w:tc>
          <w:tcPr>
            <w:tcW w:w="6615" w:type="dxa"/>
          </w:tcPr>
          <w:p w:rsidR="00CC4CB0" w:rsidRPr="0018460F" w:rsidRDefault="00E855A1" w:rsidP="00481D3D">
            <w:pPr>
              <w:rPr>
                <w:sz w:val="20"/>
                <w:szCs w:val="20"/>
              </w:rPr>
            </w:pPr>
            <w:r w:rsidRPr="0018460F">
              <w:rPr>
                <w:sz w:val="20"/>
                <w:szCs w:val="20"/>
              </w:rPr>
              <w:t xml:space="preserve">Van </w:t>
            </w:r>
            <w:r w:rsidR="00BB7E90">
              <w:rPr>
                <w:sz w:val="20"/>
                <w:szCs w:val="20"/>
              </w:rPr>
              <w:t>Inschrijver</w:t>
            </w:r>
            <w:r w:rsidR="00CC4CB0" w:rsidRPr="0018460F">
              <w:rPr>
                <w:sz w:val="20"/>
                <w:szCs w:val="20"/>
              </w:rPr>
              <w:t xml:space="preserve"> wordt verwac</w:t>
            </w:r>
            <w:r w:rsidR="003F4B0C" w:rsidRPr="0018460F">
              <w:rPr>
                <w:sz w:val="20"/>
                <w:szCs w:val="20"/>
              </w:rPr>
              <w:t>ht dat deze een adequate bedrijfs</w:t>
            </w:r>
            <w:r w:rsidR="00CC4CB0" w:rsidRPr="0018460F">
              <w:rPr>
                <w:sz w:val="20"/>
                <w:szCs w:val="20"/>
              </w:rPr>
              <w:t>aansprakelijkheidsverzekering heeft afgesloten</w:t>
            </w:r>
            <w:r w:rsidR="00191F71">
              <w:rPr>
                <w:sz w:val="20"/>
                <w:szCs w:val="20"/>
              </w:rPr>
              <w:t>.</w:t>
            </w:r>
            <w:r w:rsidR="00CC4CB0" w:rsidRPr="0018460F">
              <w:rPr>
                <w:sz w:val="20"/>
                <w:szCs w:val="20"/>
              </w:rPr>
              <w:t xml:space="preserve"> </w:t>
            </w:r>
          </w:p>
          <w:p w:rsidR="00481D3D" w:rsidRPr="0018460F" w:rsidRDefault="00481D3D" w:rsidP="00481D3D">
            <w:pPr>
              <w:rPr>
                <w:i/>
                <w:sz w:val="20"/>
                <w:szCs w:val="20"/>
              </w:rPr>
            </w:pPr>
            <w:r w:rsidRPr="0018460F">
              <w:rPr>
                <w:sz w:val="20"/>
                <w:szCs w:val="20"/>
              </w:rPr>
              <w:t>Kopie van het verzekeringscertificaat</w:t>
            </w:r>
            <w:r w:rsidR="0018460F">
              <w:rPr>
                <w:sz w:val="20"/>
                <w:szCs w:val="20"/>
              </w:rPr>
              <w:t xml:space="preserve"> is bijgevoegd.</w:t>
            </w:r>
          </w:p>
        </w:tc>
        <w:tc>
          <w:tcPr>
            <w:tcW w:w="1554" w:type="dxa"/>
          </w:tcPr>
          <w:p w:rsidR="00CC4CB0" w:rsidRPr="0018460F" w:rsidRDefault="00CC4CB0" w:rsidP="00FC3C3A">
            <w:pPr>
              <w:jc w:val="center"/>
              <w:rPr>
                <w:sz w:val="20"/>
                <w:szCs w:val="20"/>
              </w:rPr>
            </w:pPr>
          </w:p>
          <w:p w:rsidR="00CC4CB0" w:rsidRPr="0018460F" w:rsidRDefault="00CC4CB0" w:rsidP="00FC3C3A">
            <w:pPr>
              <w:jc w:val="center"/>
              <w:rPr>
                <w:sz w:val="20"/>
                <w:szCs w:val="20"/>
              </w:rPr>
            </w:pPr>
          </w:p>
          <w:p w:rsidR="00481D3D" w:rsidRPr="0018460F" w:rsidRDefault="00481D3D" w:rsidP="00FC3C3A">
            <w:pPr>
              <w:jc w:val="center"/>
              <w:rPr>
                <w:i/>
                <w:sz w:val="20"/>
                <w:szCs w:val="20"/>
              </w:rPr>
            </w:pPr>
            <w:r w:rsidRPr="0018460F">
              <w:rPr>
                <w:sz w:val="20"/>
                <w:szCs w:val="20"/>
              </w:rPr>
              <w:t>JA</w:t>
            </w:r>
          </w:p>
        </w:tc>
      </w:tr>
    </w:tbl>
    <w:p w:rsidR="00481D3D" w:rsidRPr="0018460F" w:rsidRDefault="00481D3D" w:rsidP="00481D3D">
      <w:pPr>
        <w:rPr>
          <w:sz w:val="20"/>
          <w:szCs w:val="20"/>
        </w:rPr>
      </w:pPr>
    </w:p>
    <w:p w:rsidR="00DF6318" w:rsidRPr="0018460F" w:rsidRDefault="00AF4D70" w:rsidP="00481D3D">
      <w:pPr>
        <w:rPr>
          <w:b/>
          <w:sz w:val="20"/>
          <w:szCs w:val="20"/>
        </w:rPr>
      </w:pPr>
      <w:r w:rsidRPr="0018460F">
        <w:rPr>
          <w:b/>
          <w:sz w:val="20"/>
          <w:szCs w:val="20"/>
        </w:rPr>
        <w:t>Alleen indien van toepassing:</w:t>
      </w:r>
    </w:p>
    <w:p w:rsidR="00DF6318" w:rsidRPr="0018460F" w:rsidRDefault="00E855A1" w:rsidP="00481D3D">
      <w:pPr>
        <w:rPr>
          <w:sz w:val="20"/>
          <w:szCs w:val="20"/>
        </w:rPr>
      </w:pPr>
      <w:r w:rsidRPr="0018460F">
        <w:rPr>
          <w:sz w:val="20"/>
          <w:szCs w:val="20"/>
        </w:rPr>
        <w:t xml:space="preserve">Wanneer </w:t>
      </w:r>
      <w:r w:rsidR="00BB7E90">
        <w:rPr>
          <w:sz w:val="20"/>
          <w:szCs w:val="20"/>
        </w:rPr>
        <w:t>Inschrijver</w:t>
      </w:r>
      <w:r w:rsidR="00DF6318" w:rsidRPr="0018460F">
        <w:rPr>
          <w:sz w:val="20"/>
          <w:szCs w:val="20"/>
        </w:rPr>
        <w:t xml:space="preserve"> een dergelijke verzekering (nog) niet heeft</w:t>
      </w:r>
      <w:r w:rsidRPr="0018460F">
        <w:rPr>
          <w:sz w:val="20"/>
          <w:szCs w:val="20"/>
        </w:rPr>
        <w:t xml:space="preserve"> afgesloten dan dient </w:t>
      </w:r>
      <w:r w:rsidR="00BB7E90">
        <w:rPr>
          <w:sz w:val="20"/>
          <w:szCs w:val="20"/>
        </w:rPr>
        <w:t>Inschrijver</w:t>
      </w:r>
      <w:r w:rsidR="006F028A" w:rsidRPr="0018460F">
        <w:rPr>
          <w:sz w:val="20"/>
          <w:szCs w:val="20"/>
        </w:rPr>
        <w:t xml:space="preserve"> te verklaren dat:</w:t>
      </w:r>
    </w:p>
    <w:p w:rsidR="00481D3D" w:rsidRPr="0018460F" w:rsidRDefault="006F028A" w:rsidP="00481D3D">
      <w:pPr>
        <w:pStyle w:val="Lijstalinea"/>
        <w:numPr>
          <w:ilvl w:val="0"/>
          <w:numId w:val="3"/>
        </w:numPr>
        <w:rPr>
          <w:sz w:val="20"/>
          <w:szCs w:val="20"/>
        </w:rPr>
      </w:pPr>
      <w:r w:rsidRPr="0018460F">
        <w:rPr>
          <w:sz w:val="20"/>
          <w:szCs w:val="20"/>
        </w:rPr>
        <w:t xml:space="preserve">deze de bereidheid heeft </w:t>
      </w:r>
      <w:r w:rsidR="00DF6318" w:rsidRPr="0018460F">
        <w:rPr>
          <w:sz w:val="20"/>
          <w:szCs w:val="20"/>
        </w:rPr>
        <w:t>om voor aanvang van de opdracht een dergelijke verzekering af te sluiten;</w:t>
      </w:r>
    </w:p>
    <w:p w:rsidR="00DF6318" w:rsidRPr="0018460F" w:rsidRDefault="00DF6318" w:rsidP="00481D3D">
      <w:pPr>
        <w:pStyle w:val="Lijstalinea"/>
        <w:numPr>
          <w:ilvl w:val="0"/>
          <w:numId w:val="3"/>
        </w:numPr>
        <w:rPr>
          <w:sz w:val="20"/>
          <w:szCs w:val="20"/>
        </w:rPr>
      </w:pPr>
      <w:r w:rsidRPr="0018460F">
        <w:rPr>
          <w:sz w:val="20"/>
          <w:szCs w:val="20"/>
        </w:rPr>
        <w:t>een verzekeringsmaatschappij bereid is een derge</w:t>
      </w:r>
      <w:r w:rsidR="00481D3D" w:rsidRPr="0018460F">
        <w:rPr>
          <w:sz w:val="20"/>
          <w:szCs w:val="20"/>
        </w:rPr>
        <w:t xml:space="preserve">lijke verzekering af te sluiten: </w:t>
      </w:r>
    </w:p>
    <w:p w:rsidR="00481D3D" w:rsidRPr="0018460F" w:rsidRDefault="00481D3D" w:rsidP="00481D3D">
      <w:pPr>
        <w:pStyle w:val="Lijstalinea"/>
        <w:ind w:left="1068"/>
        <w:rPr>
          <w:sz w:val="20"/>
          <w:szCs w:val="20"/>
        </w:rPr>
      </w:pPr>
    </w:p>
    <w:p w:rsidR="00481D3D" w:rsidRPr="0018460F" w:rsidRDefault="00481D3D" w:rsidP="00481D3D">
      <w:pPr>
        <w:pStyle w:val="Lijstalinea"/>
        <w:ind w:left="1068"/>
        <w:rPr>
          <w:sz w:val="20"/>
          <w:szCs w:val="20"/>
        </w:rPr>
      </w:pPr>
      <w:r w:rsidRPr="0018460F">
        <w:rPr>
          <w:sz w:val="20"/>
          <w:szCs w:val="20"/>
        </w:rPr>
        <w:t>Naam verzekeringsmaatschappij: ……..…………………………………………..</w:t>
      </w:r>
    </w:p>
    <w:p w:rsidR="00481D3D" w:rsidRPr="0018460F" w:rsidRDefault="00481D3D" w:rsidP="00481D3D">
      <w:pPr>
        <w:pStyle w:val="Lijstalinea"/>
        <w:ind w:left="1068"/>
        <w:rPr>
          <w:sz w:val="20"/>
          <w:szCs w:val="20"/>
        </w:rPr>
      </w:pPr>
    </w:p>
    <w:p w:rsidR="00481D3D" w:rsidRPr="0018460F" w:rsidRDefault="00481D3D" w:rsidP="00481D3D">
      <w:pPr>
        <w:pStyle w:val="Lijstalinea"/>
        <w:ind w:left="1068"/>
        <w:rPr>
          <w:sz w:val="20"/>
          <w:szCs w:val="20"/>
        </w:rPr>
      </w:pPr>
      <w:r w:rsidRPr="0018460F">
        <w:rPr>
          <w:sz w:val="20"/>
          <w:szCs w:val="20"/>
        </w:rPr>
        <w:t>Naam contactpersoon:………………………………………………………………</w:t>
      </w:r>
    </w:p>
    <w:p w:rsidR="00DF6318" w:rsidRPr="0018460F" w:rsidRDefault="00DF6318" w:rsidP="00481D3D">
      <w:pPr>
        <w:rPr>
          <w:sz w:val="20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413"/>
      </w:tblGrid>
      <w:tr w:rsidR="00DF6318" w:rsidRPr="0018460F" w:rsidTr="0018460F">
        <w:trPr>
          <w:trHeight w:val="397"/>
        </w:trPr>
        <w:tc>
          <w:tcPr>
            <w:tcW w:w="3659" w:type="dxa"/>
          </w:tcPr>
          <w:p w:rsidR="00DF6318" w:rsidRPr="0018460F" w:rsidRDefault="00DF6318" w:rsidP="00481D3D">
            <w:pPr>
              <w:rPr>
                <w:i/>
                <w:sz w:val="20"/>
                <w:szCs w:val="20"/>
              </w:rPr>
            </w:pPr>
            <w:r w:rsidRPr="0018460F">
              <w:rPr>
                <w:sz w:val="20"/>
                <w:szCs w:val="20"/>
              </w:rPr>
              <w:t>Naam:</w:t>
            </w:r>
          </w:p>
        </w:tc>
        <w:tc>
          <w:tcPr>
            <w:tcW w:w="5413" w:type="dxa"/>
          </w:tcPr>
          <w:p w:rsidR="00DF6318" w:rsidRPr="0018460F" w:rsidRDefault="00DF6318" w:rsidP="00481D3D">
            <w:pPr>
              <w:rPr>
                <w:sz w:val="20"/>
                <w:szCs w:val="20"/>
              </w:rPr>
            </w:pPr>
          </w:p>
        </w:tc>
      </w:tr>
      <w:tr w:rsidR="00DF6318" w:rsidRPr="0018460F" w:rsidTr="0018460F">
        <w:trPr>
          <w:trHeight w:val="397"/>
        </w:trPr>
        <w:tc>
          <w:tcPr>
            <w:tcW w:w="3659" w:type="dxa"/>
          </w:tcPr>
          <w:p w:rsidR="00DF6318" w:rsidRPr="0018460F" w:rsidRDefault="00DF6318" w:rsidP="00481D3D">
            <w:pPr>
              <w:rPr>
                <w:i/>
                <w:sz w:val="20"/>
                <w:szCs w:val="20"/>
              </w:rPr>
            </w:pPr>
            <w:r w:rsidRPr="0018460F">
              <w:rPr>
                <w:sz w:val="20"/>
                <w:szCs w:val="20"/>
              </w:rPr>
              <w:t>Functie:</w:t>
            </w:r>
          </w:p>
        </w:tc>
        <w:tc>
          <w:tcPr>
            <w:tcW w:w="5413" w:type="dxa"/>
          </w:tcPr>
          <w:p w:rsidR="00DF6318" w:rsidRPr="0018460F" w:rsidRDefault="00DF6318" w:rsidP="00481D3D">
            <w:pPr>
              <w:rPr>
                <w:sz w:val="20"/>
                <w:szCs w:val="20"/>
              </w:rPr>
            </w:pPr>
          </w:p>
        </w:tc>
      </w:tr>
      <w:tr w:rsidR="00DF6318" w:rsidRPr="0018460F" w:rsidTr="0018460F">
        <w:trPr>
          <w:trHeight w:val="397"/>
        </w:trPr>
        <w:tc>
          <w:tcPr>
            <w:tcW w:w="3659" w:type="dxa"/>
          </w:tcPr>
          <w:p w:rsidR="00DF6318" w:rsidRPr="0018460F" w:rsidRDefault="00DF6318" w:rsidP="00481D3D">
            <w:pPr>
              <w:rPr>
                <w:i/>
                <w:sz w:val="20"/>
                <w:szCs w:val="20"/>
              </w:rPr>
            </w:pPr>
            <w:r w:rsidRPr="0018460F">
              <w:rPr>
                <w:sz w:val="20"/>
                <w:szCs w:val="20"/>
              </w:rPr>
              <w:t>Handtekening</w:t>
            </w:r>
          </w:p>
        </w:tc>
        <w:tc>
          <w:tcPr>
            <w:tcW w:w="5413" w:type="dxa"/>
          </w:tcPr>
          <w:p w:rsidR="00DF6318" w:rsidRPr="0018460F" w:rsidRDefault="00DF6318" w:rsidP="00481D3D">
            <w:pPr>
              <w:rPr>
                <w:sz w:val="20"/>
                <w:szCs w:val="20"/>
              </w:rPr>
            </w:pPr>
          </w:p>
        </w:tc>
      </w:tr>
      <w:tr w:rsidR="00DF6318" w:rsidRPr="0018460F" w:rsidTr="0018460F">
        <w:trPr>
          <w:trHeight w:val="397"/>
        </w:trPr>
        <w:tc>
          <w:tcPr>
            <w:tcW w:w="3659" w:type="dxa"/>
          </w:tcPr>
          <w:p w:rsidR="00DF6318" w:rsidRPr="0018460F" w:rsidRDefault="00DF6318" w:rsidP="00481D3D">
            <w:pPr>
              <w:rPr>
                <w:i/>
                <w:sz w:val="20"/>
                <w:szCs w:val="20"/>
              </w:rPr>
            </w:pPr>
            <w:r w:rsidRPr="0018460F">
              <w:rPr>
                <w:sz w:val="20"/>
                <w:szCs w:val="20"/>
              </w:rPr>
              <w:t>Datum</w:t>
            </w:r>
          </w:p>
        </w:tc>
        <w:tc>
          <w:tcPr>
            <w:tcW w:w="5413" w:type="dxa"/>
          </w:tcPr>
          <w:p w:rsidR="00DF6318" w:rsidRPr="0018460F" w:rsidRDefault="00DF6318" w:rsidP="00481D3D">
            <w:pPr>
              <w:rPr>
                <w:sz w:val="20"/>
                <w:szCs w:val="20"/>
              </w:rPr>
            </w:pPr>
          </w:p>
        </w:tc>
      </w:tr>
    </w:tbl>
    <w:p w:rsidR="00DF6318" w:rsidRPr="0018460F" w:rsidRDefault="00DF6318" w:rsidP="00481D3D">
      <w:pPr>
        <w:rPr>
          <w:sz w:val="20"/>
          <w:szCs w:val="20"/>
        </w:rPr>
      </w:pPr>
    </w:p>
    <w:sectPr w:rsidR="00DF6318" w:rsidRPr="0018460F" w:rsidSect="00A34F2F">
      <w:headerReference w:type="default" r:id="rId8"/>
      <w:pgSz w:w="11906" w:h="16838" w:code="9"/>
      <w:pgMar w:top="1418" w:right="1418" w:bottom="1418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460F" w:rsidRDefault="0018460F" w:rsidP="0018460F">
      <w:pPr>
        <w:spacing w:before="0" w:after="0" w:line="240" w:lineRule="auto"/>
      </w:pPr>
      <w:r>
        <w:separator/>
      </w:r>
    </w:p>
  </w:endnote>
  <w:endnote w:type="continuationSeparator" w:id="0">
    <w:p w:rsidR="0018460F" w:rsidRDefault="0018460F" w:rsidP="0018460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460F" w:rsidRDefault="0018460F" w:rsidP="0018460F">
      <w:pPr>
        <w:spacing w:before="0" w:after="0" w:line="240" w:lineRule="auto"/>
      </w:pPr>
      <w:r>
        <w:separator/>
      </w:r>
    </w:p>
  </w:footnote>
  <w:footnote w:type="continuationSeparator" w:id="0">
    <w:p w:rsidR="0018460F" w:rsidRDefault="0018460F" w:rsidP="0018460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460F" w:rsidRDefault="008765C7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-106680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D6841"/>
    <w:multiLevelType w:val="hybridMultilevel"/>
    <w:tmpl w:val="3FDAFE62"/>
    <w:lvl w:ilvl="0" w:tplc="5D6A249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E4871"/>
    <w:multiLevelType w:val="hybridMultilevel"/>
    <w:tmpl w:val="3C3AD280"/>
    <w:lvl w:ilvl="0" w:tplc="DD3C02FE">
      <w:start w:val="201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BF561CB"/>
    <w:multiLevelType w:val="hybridMultilevel"/>
    <w:tmpl w:val="759EA696"/>
    <w:lvl w:ilvl="0" w:tplc="04130001">
      <w:start w:val="1"/>
      <w:numFmt w:val="bullet"/>
      <w:lvlText w:val="-"/>
      <w:lvlJc w:val="left"/>
      <w:pPr>
        <w:tabs>
          <w:tab w:val="num" w:pos="1637"/>
        </w:tabs>
        <w:ind w:left="1637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F76"/>
    <w:rsid w:val="00074A7E"/>
    <w:rsid w:val="000D0C0A"/>
    <w:rsid w:val="000D2ABE"/>
    <w:rsid w:val="00111682"/>
    <w:rsid w:val="0018460F"/>
    <w:rsid w:val="00191F71"/>
    <w:rsid w:val="001A118A"/>
    <w:rsid w:val="001C5C6B"/>
    <w:rsid w:val="001D1063"/>
    <w:rsid w:val="002070B5"/>
    <w:rsid w:val="002419EC"/>
    <w:rsid w:val="002966BE"/>
    <w:rsid w:val="003934AD"/>
    <w:rsid w:val="003D2403"/>
    <w:rsid w:val="003F4B0C"/>
    <w:rsid w:val="003F5871"/>
    <w:rsid w:val="004569B7"/>
    <w:rsid w:val="00467EE5"/>
    <w:rsid w:val="00481D3D"/>
    <w:rsid w:val="00492554"/>
    <w:rsid w:val="005A0220"/>
    <w:rsid w:val="005C6BBD"/>
    <w:rsid w:val="005D0F76"/>
    <w:rsid w:val="00611CB9"/>
    <w:rsid w:val="00612887"/>
    <w:rsid w:val="006A1343"/>
    <w:rsid w:val="006F028A"/>
    <w:rsid w:val="00730910"/>
    <w:rsid w:val="00786594"/>
    <w:rsid w:val="007A44FF"/>
    <w:rsid w:val="007D46B1"/>
    <w:rsid w:val="007E0D23"/>
    <w:rsid w:val="008422FF"/>
    <w:rsid w:val="008765C7"/>
    <w:rsid w:val="008771AB"/>
    <w:rsid w:val="008778B9"/>
    <w:rsid w:val="008927BB"/>
    <w:rsid w:val="008B22E0"/>
    <w:rsid w:val="008C0B4D"/>
    <w:rsid w:val="00951DC4"/>
    <w:rsid w:val="00973702"/>
    <w:rsid w:val="00A34F2F"/>
    <w:rsid w:val="00AF4D70"/>
    <w:rsid w:val="00AF7218"/>
    <w:rsid w:val="00B05EFD"/>
    <w:rsid w:val="00BB3AAA"/>
    <w:rsid w:val="00BB7E90"/>
    <w:rsid w:val="00BD38A9"/>
    <w:rsid w:val="00CC1214"/>
    <w:rsid w:val="00CC4CB0"/>
    <w:rsid w:val="00CF61B2"/>
    <w:rsid w:val="00D437C9"/>
    <w:rsid w:val="00D518BE"/>
    <w:rsid w:val="00DF6318"/>
    <w:rsid w:val="00E07889"/>
    <w:rsid w:val="00E855A1"/>
    <w:rsid w:val="00E901F3"/>
    <w:rsid w:val="00EA64A8"/>
    <w:rsid w:val="00EA7785"/>
    <w:rsid w:val="00EB7556"/>
    <w:rsid w:val="00EF1C62"/>
    <w:rsid w:val="00EF2296"/>
    <w:rsid w:val="00FC3C3A"/>
    <w:rsid w:val="00FE55B8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3F81E81"/>
  <w15:docId w15:val="{11EB093F-97AB-4D30-9164-8658DD26E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autoRedefine/>
    <w:qFormat/>
    <w:rsid w:val="00481D3D"/>
    <w:pPr>
      <w:widowControl w:val="0"/>
      <w:tabs>
        <w:tab w:val="left" w:pos="1985"/>
      </w:tabs>
      <w:autoSpaceDE w:val="0"/>
      <w:autoSpaceDN w:val="0"/>
      <w:adjustRightInd w:val="0"/>
      <w:spacing w:before="120" w:after="120" w:line="260" w:lineRule="atLeast"/>
      <w:jc w:val="both"/>
    </w:pPr>
    <w:rPr>
      <w:rFonts w:eastAsia="Times New Roman" w:cs="Arial"/>
      <w:sz w:val="22"/>
      <w:lang w:eastAsia="nl-NL"/>
    </w:rPr>
  </w:style>
  <w:style w:type="paragraph" w:styleId="Kop1">
    <w:name w:val="heading 1"/>
    <w:basedOn w:val="Standaard"/>
    <w:next w:val="Standaard"/>
    <w:link w:val="Kop1Char1"/>
    <w:qFormat/>
    <w:rsid w:val="00786594"/>
    <w:pPr>
      <w:keepNext/>
      <w:keepLines/>
      <w:widowControl/>
      <w:autoSpaceDE/>
      <w:autoSpaceDN/>
      <w:adjustRightInd/>
      <w:spacing w:after="480"/>
      <w:jc w:val="left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2"/>
    </w:pPr>
    <w:rPr>
      <w:rFonts w:eastAsiaTheme="majorEastAsia" w:cstheme="majorBidi"/>
      <w:b/>
      <w:bCs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3"/>
    </w:pPr>
    <w:rPr>
      <w:rFonts w:eastAsiaTheme="majorEastAsia" w:cstheme="majorBidi"/>
      <w:b/>
      <w:bCs/>
      <w:iCs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rsid w:val="00786594"/>
    <w:rPr>
      <w:rFonts w:eastAsiaTheme="majorEastAsia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autoSpaceDE/>
      <w:autoSpaceDN/>
      <w:adjustRightInd/>
      <w:spacing w:line="276" w:lineRule="auto"/>
      <w:ind w:left="360"/>
      <w:jc w:val="left"/>
    </w:pPr>
    <w:rPr>
      <w:rFonts w:eastAsiaTheme="majorEastAsia" w:cstheme="majorBidi"/>
      <w:iCs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uiPriority w:val="34"/>
    <w:qFormat/>
    <w:rsid w:val="00467EE5"/>
    <w:pPr>
      <w:ind w:left="708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8C0B4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C0B4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C0B4D"/>
    <w:rPr>
      <w:rFonts w:eastAsia="Times New Roman" w:cs="Times New Roman"/>
      <w:i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0B4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0B4D"/>
    <w:rPr>
      <w:rFonts w:eastAsia="Times New Roman" w:cs="Times New Roman"/>
      <w:b/>
      <w:bCs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C0B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0B4D"/>
    <w:rPr>
      <w:rFonts w:ascii="Tahoma" w:eastAsia="Times New Roman" w:hAnsi="Tahoma" w:cs="Tahoma"/>
      <w:i/>
      <w:sz w:val="16"/>
      <w:szCs w:val="16"/>
      <w:lang w:eastAsia="nl-NL"/>
    </w:rPr>
  </w:style>
  <w:style w:type="character" w:customStyle="1" w:styleId="Kop1Char1">
    <w:name w:val="Kop 1 Char1"/>
    <w:basedOn w:val="Standaardalinea-lettertype"/>
    <w:link w:val="Kop1"/>
    <w:rsid w:val="00786594"/>
    <w:rPr>
      <w:rFonts w:eastAsiaTheme="majorEastAsia" w:cstheme="majorBidi"/>
      <w:b/>
      <w:bCs/>
      <w:sz w:val="28"/>
      <w:szCs w:val="28"/>
    </w:rPr>
  </w:style>
  <w:style w:type="paragraph" w:styleId="Koptekst">
    <w:name w:val="header"/>
    <w:basedOn w:val="Standaard"/>
    <w:link w:val="KoptekstChar"/>
    <w:uiPriority w:val="99"/>
    <w:unhideWhenUsed/>
    <w:rsid w:val="0018460F"/>
    <w:pPr>
      <w:tabs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8460F"/>
    <w:rPr>
      <w:rFonts w:eastAsia="Times New Roman" w:cs="Arial"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8460F"/>
    <w:pPr>
      <w:tabs>
        <w:tab w:val="clear" w:pos="1985"/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8460F"/>
    <w:rPr>
      <w:rFonts w:eastAsia="Times New Roman" w:cs="Arial"/>
      <w:sz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FDF0A-FAE3-4BB3-9EB1-7007DA4AE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9FC4AD6F</Template>
  <TotalTime>0</TotalTime>
  <Pages>1</Pages>
  <Words>104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pcbakker</dc:creator>
  <cp:lastModifiedBy>Bakker, PC (Peter)</cp:lastModifiedBy>
  <cp:revision>2</cp:revision>
  <dcterms:created xsi:type="dcterms:W3CDTF">2020-01-02T14:32:00Z</dcterms:created>
  <dcterms:modified xsi:type="dcterms:W3CDTF">2020-01-02T14:32:00Z</dcterms:modified>
</cp:coreProperties>
</file>