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63A" w:rsidRPr="000B6BDD" w:rsidRDefault="00B16DBD" w:rsidP="002E7F69">
      <w:pPr>
        <w:pStyle w:val="Kop1"/>
        <w:tabs>
          <w:tab w:val="left" w:pos="1134"/>
        </w:tabs>
        <w:rPr>
          <w:i w:val="0"/>
          <w:sz w:val="24"/>
          <w:szCs w:val="24"/>
        </w:rPr>
      </w:pPr>
      <w:bookmarkStart w:id="0" w:name="_Toc255333841"/>
      <w:r w:rsidRPr="000B6BDD">
        <w:rPr>
          <w:i w:val="0"/>
          <w:sz w:val="24"/>
          <w:szCs w:val="24"/>
        </w:rPr>
        <w:t>V2</w:t>
      </w:r>
      <w:r w:rsidR="00F30A45" w:rsidRPr="000B6BDD">
        <w:rPr>
          <w:i w:val="0"/>
          <w:sz w:val="24"/>
          <w:szCs w:val="24"/>
        </w:rPr>
        <w:tab/>
        <w:t>Financiële I</w:t>
      </w:r>
      <w:r w:rsidR="00F2663A" w:rsidRPr="000B6BDD">
        <w:rPr>
          <w:i w:val="0"/>
          <w:sz w:val="24"/>
          <w:szCs w:val="24"/>
        </w:rPr>
        <w:t>nformatie</w:t>
      </w:r>
      <w:bookmarkEnd w:id="0"/>
      <w:r w:rsidR="00A37727" w:rsidRPr="000B6BDD">
        <w:rPr>
          <w:i w:val="0"/>
          <w:sz w:val="24"/>
          <w:szCs w:val="24"/>
        </w:rPr>
        <w:t xml:space="preserve"> </w:t>
      </w:r>
      <w:r w:rsidR="00696D01" w:rsidRPr="000B6BDD">
        <w:rPr>
          <w:i w:val="0"/>
          <w:sz w:val="24"/>
          <w:szCs w:val="24"/>
        </w:rPr>
        <w:t>Derde(n)</w:t>
      </w:r>
      <w:bookmarkStart w:id="1" w:name="_GoBack"/>
      <w:bookmarkEnd w:id="1"/>
    </w:p>
    <w:p w:rsidR="00F2663A" w:rsidRPr="00232DBC" w:rsidRDefault="00F2663A" w:rsidP="000D7D76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86"/>
        <w:gridCol w:w="1821"/>
        <w:gridCol w:w="1837"/>
        <w:gridCol w:w="1821"/>
      </w:tblGrid>
      <w:tr w:rsidR="00F2663A" w:rsidRPr="000B6BDD" w:rsidTr="000D7D76">
        <w:trPr>
          <w:trHeight w:val="397"/>
        </w:trPr>
        <w:tc>
          <w:tcPr>
            <w:tcW w:w="3588" w:type="dxa"/>
            <w:shd w:val="clear" w:color="auto" w:fill="D9D9D9"/>
            <w:vAlign w:val="center"/>
          </w:tcPr>
          <w:p w:rsidR="00F2663A" w:rsidRPr="00125399" w:rsidRDefault="00F2663A" w:rsidP="000D7D76">
            <w:pPr>
              <w:rPr>
                <w:b/>
                <w:i/>
                <w:sz w:val="20"/>
                <w:szCs w:val="20"/>
              </w:rPr>
            </w:pPr>
            <w:r w:rsidRPr="00125399">
              <w:rPr>
                <w:b/>
                <w:sz w:val="20"/>
                <w:szCs w:val="20"/>
              </w:rPr>
              <w:t>Onderwerp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2663A" w:rsidRPr="00125399" w:rsidRDefault="00F2663A" w:rsidP="000D7D76">
            <w:pPr>
              <w:rPr>
                <w:b/>
                <w:sz w:val="20"/>
                <w:szCs w:val="20"/>
              </w:rPr>
            </w:pPr>
          </w:p>
        </w:tc>
        <w:tc>
          <w:tcPr>
            <w:tcW w:w="1837" w:type="dxa"/>
            <w:shd w:val="clear" w:color="auto" w:fill="D9D9D9"/>
            <w:vAlign w:val="center"/>
          </w:tcPr>
          <w:p w:rsidR="00F2663A" w:rsidRPr="00125399" w:rsidRDefault="00DA663E" w:rsidP="00125399">
            <w:pPr>
              <w:jc w:val="center"/>
              <w:rPr>
                <w:b/>
                <w:i/>
                <w:sz w:val="20"/>
                <w:szCs w:val="20"/>
              </w:rPr>
            </w:pPr>
            <w:r w:rsidRPr="00125399">
              <w:rPr>
                <w:b/>
                <w:sz w:val="20"/>
                <w:szCs w:val="20"/>
              </w:rPr>
              <w:t>20</w:t>
            </w:r>
            <w:r w:rsidR="00232DBC" w:rsidRPr="00125399">
              <w:rPr>
                <w:b/>
                <w:sz w:val="20"/>
                <w:szCs w:val="20"/>
              </w:rPr>
              <w:t>1</w:t>
            </w:r>
            <w:r w:rsidR="00125399" w:rsidRPr="00125399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82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2663A" w:rsidRPr="00125399" w:rsidRDefault="00F2663A" w:rsidP="000D7D76">
            <w:pPr>
              <w:rPr>
                <w:b/>
                <w:sz w:val="20"/>
                <w:szCs w:val="20"/>
              </w:rPr>
            </w:pPr>
          </w:p>
        </w:tc>
      </w:tr>
      <w:tr w:rsidR="00F2663A" w:rsidRPr="000B6BDD" w:rsidTr="000D7D76">
        <w:trPr>
          <w:trHeight w:val="397"/>
        </w:trPr>
        <w:tc>
          <w:tcPr>
            <w:tcW w:w="3588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Omzet</w:t>
            </w:r>
            <w:r w:rsidR="00AE5422" w:rsidRPr="000B6BDD">
              <w:rPr>
                <w:sz w:val="20"/>
                <w:szCs w:val="20"/>
              </w:rPr>
              <w:t xml:space="preserve"> in € 1,00</w:t>
            </w: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  <w:tc>
          <w:tcPr>
            <w:tcW w:w="1821" w:type="dxa"/>
            <w:shd w:val="clear" w:color="auto" w:fill="D9D9D9" w:themeFill="background1" w:themeFillShade="D9"/>
            <w:vAlign w:val="center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</w:tbl>
    <w:p w:rsidR="00F2663A" w:rsidRPr="000B6BDD" w:rsidRDefault="00F2663A" w:rsidP="000D7D76">
      <w:pPr>
        <w:rPr>
          <w:sz w:val="20"/>
          <w:szCs w:val="20"/>
        </w:rPr>
      </w:pPr>
    </w:p>
    <w:p w:rsidR="005169ED" w:rsidRPr="000B6BDD" w:rsidRDefault="005169ED" w:rsidP="000D7D76">
      <w:pPr>
        <w:rPr>
          <w:i/>
          <w:sz w:val="20"/>
          <w:szCs w:val="20"/>
        </w:rPr>
      </w:pPr>
      <w:r w:rsidRPr="000B6BDD">
        <w:rPr>
          <w:sz w:val="20"/>
          <w:szCs w:val="20"/>
        </w:rPr>
        <w:t>Ter informatie:</w:t>
      </w:r>
    </w:p>
    <w:p w:rsidR="005169ED" w:rsidRPr="000B6BDD" w:rsidRDefault="001945FB" w:rsidP="000D7D76">
      <w:pPr>
        <w:rPr>
          <w:i/>
          <w:sz w:val="20"/>
          <w:szCs w:val="20"/>
        </w:rPr>
      </w:pPr>
      <w:r w:rsidRPr="000B6BDD">
        <w:rPr>
          <w:sz w:val="20"/>
          <w:szCs w:val="20"/>
        </w:rPr>
        <w:t>Bijlage</w:t>
      </w:r>
      <w:r w:rsidR="005169ED" w:rsidRPr="000B6BDD">
        <w:rPr>
          <w:sz w:val="20"/>
          <w:szCs w:val="20"/>
        </w:rPr>
        <w:t xml:space="preserve"> </w:t>
      </w:r>
      <w:r w:rsidR="00B16DBD" w:rsidRPr="000B6BDD">
        <w:rPr>
          <w:sz w:val="20"/>
          <w:szCs w:val="20"/>
        </w:rPr>
        <w:t>V2</w:t>
      </w:r>
      <w:r w:rsidR="0077004D" w:rsidRPr="000B6BDD">
        <w:rPr>
          <w:sz w:val="20"/>
          <w:szCs w:val="20"/>
        </w:rPr>
        <w:t xml:space="preserve"> Financiële I</w:t>
      </w:r>
      <w:r w:rsidR="005169ED" w:rsidRPr="000B6BDD">
        <w:rPr>
          <w:sz w:val="20"/>
          <w:szCs w:val="20"/>
        </w:rPr>
        <w:t xml:space="preserve">nformatie Derde(n) dient alleen dan te worden ingevuld wanneer </w:t>
      </w:r>
      <w:r w:rsidR="007E7B10">
        <w:rPr>
          <w:sz w:val="20"/>
          <w:szCs w:val="20"/>
        </w:rPr>
        <w:t>Inschrijver</w:t>
      </w:r>
      <w:r w:rsidR="005169ED" w:rsidRPr="000B6BDD">
        <w:rPr>
          <w:sz w:val="20"/>
          <w:szCs w:val="20"/>
        </w:rPr>
        <w:t xml:space="preserve"> voor de invulling van de financiële criteria een beroep </w:t>
      </w:r>
      <w:r w:rsidR="00AE5422" w:rsidRPr="000B6BDD">
        <w:rPr>
          <w:sz w:val="20"/>
          <w:szCs w:val="20"/>
        </w:rPr>
        <w:t>doet op de draagkracht van een D</w:t>
      </w:r>
      <w:r w:rsidR="005169ED" w:rsidRPr="000B6BDD">
        <w:rPr>
          <w:sz w:val="20"/>
          <w:szCs w:val="20"/>
        </w:rPr>
        <w:t>erde(n).</w:t>
      </w:r>
    </w:p>
    <w:p w:rsidR="008820D5" w:rsidRPr="000B6BDD" w:rsidRDefault="008820D5" w:rsidP="000D7D76">
      <w:pPr>
        <w:rPr>
          <w:sz w:val="20"/>
          <w:szCs w:val="20"/>
        </w:rPr>
      </w:pPr>
    </w:p>
    <w:p w:rsidR="008820D5" w:rsidRPr="000B6BDD" w:rsidRDefault="008820D5" w:rsidP="000D7D76">
      <w:pPr>
        <w:rPr>
          <w:i/>
          <w:sz w:val="20"/>
          <w:szCs w:val="20"/>
        </w:rPr>
      </w:pPr>
      <w:r w:rsidRPr="000B6BDD">
        <w:rPr>
          <w:sz w:val="20"/>
          <w:szCs w:val="20"/>
        </w:rPr>
        <w:t>Ondergetekende verklaart dat bovenstaande gegevens correct en naar waarheid zijn ingevuld:</w:t>
      </w:r>
    </w:p>
    <w:p w:rsidR="00232DBC" w:rsidRPr="000B6BDD" w:rsidRDefault="00232DBC" w:rsidP="000D7D76">
      <w:pPr>
        <w:rPr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8"/>
        <w:gridCol w:w="5467"/>
      </w:tblGrid>
      <w:tr w:rsidR="00F2663A" w:rsidRPr="000B6BDD" w:rsidTr="000D7D76">
        <w:trPr>
          <w:trHeight w:val="397"/>
        </w:trPr>
        <w:tc>
          <w:tcPr>
            <w:tcW w:w="3599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0B6BDD" w:rsidTr="000D7D76">
        <w:trPr>
          <w:trHeight w:val="397"/>
        </w:trPr>
        <w:tc>
          <w:tcPr>
            <w:tcW w:w="3599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0B6BDD" w:rsidTr="000D7D76">
        <w:trPr>
          <w:trHeight w:val="397"/>
        </w:trPr>
        <w:tc>
          <w:tcPr>
            <w:tcW w:w="3599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0B6BDD" w:rsidTr="000D7D76">
        <w:trPr>
          <w:trHeight w:val="397"/>
        </w:trPr>
        <w:tc>
          <w:tcPr>
            <w:tcW w:w="3599" w:type="dxa"/>
            <w:vAlign w:val="center"/>
          </w:tcPr>
          <w:p w:rsidR="00F2663A" w:rsidRPr="000B6BDD" w:rsidRDefault="00F2663A" w:rsidP="000D7D76">
            <w:pPr>
              <w:rPr>
                <w:i/>
                <w:sz w:val="20"/>
                <w:szCs w:val="20"/>
              </w:rPr>
            </w:pPr>
            <w:r w:rsidRPr="000B6BDD">
              <w:rPr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:rsidR="00F2663A" w:rsidRPr="000B6BDD" w:rsidRDefault="00F2663A" w:rsidP="000D7D76">
            <w:pPr>
              <w:rPr>
                <w:sz w:val="20"/>
                <w:szCs w:val="20"/>
              </w:rPr>
            </w:pPr>
          </w:p>
        </w:tc>
      </w:tr>
    </w:tbl>
    <w:p w:rsidR="00F2663A" w:rsidRPr="008330FE" w:rsidRDefault="00F2663A" w:rsidP="000D7D76">
      <w:pPr>
        <w:pStyle w:val="Kop1"/>
      </w:pPr>
    </w:p>
    <w:p w:rsidR="00FF47F9" w:rsidRPr="00FF47F9" w:rsidRDefault="00FF47F9" w:rsidP="000D7D76"/>
    <w:sectPr w:rsidR="00FF47F9" w:rsidRPr="00FF47F9" w:rsidSect="00AF5AA1">
      <w:headerReference w:type="default" r:id="rId8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7D76" w:rsidRDefault="000D7D76" w:rsidP="000D7D76">
      <w:r>
        <w:separator/>
      </w:r>
    </w:p>
  </w:endnote>
  <w:endnote w:type="continuationSeparator" w:id="0">
    <w:p w:rsidR="000D7D76" w:rsidRDefault="000D7D76" w:rsidP="000D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7D76" w:rsidRDefault="000D7D76" w:rsidP="000D7D76">
      <w:r>
        <w:separator/>
      </w:r>
    </w:p>
  </w:footnote>
  <w:footnote w:type="continuationSeparator" w:id="0">
    <w:p w:rsidR="000D7D76" w:rsidRDefault="000D7D76" w:rsidP="000D7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7D76" w:rsidRDefault="00D214A3" w:rsidP="000D7D7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-106680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80107"/>
    <w:rsid w:val="000B6BDD"/>
    <w:rsid w:val="000D0C0A"/>
    <w:rsid w:val="000D7D76"/>
    <w:rsid w:val="000E297D"/>
    <w:rsid w:val="000E2BD3"/>
    <w:rsid w:val="00111682"/>
    <w:rsid w:val="00125399"/>
    <w:rsid w:val="0017088E"/>
    <w:rsid w:val="001945FB"/>
    <w:rsid w:val="002070B5"/>
    <w:rsid w:val="00232DBC"/>
    <w:rsid w:val="002E7F69"/>
    <w:rsid w:val="00335C7E"/>
    <w:rsid w:val="003E57FB"/>
    <w:rsid w:val="004569B7"/>
    <w:rsid w:val="004D7AD2"/>
    <w:rsid w:val="005169ED"/>
    <w:rsid w:val="0054758B"/>
    <w:rsid w:val="005A0FB3"/>
    <w:rsid w:val="005C240E"/>
    <w:rsid w:val="005D5EAA"/>
    <w:rsid w:val="00696D01"/>
    <w:rsid w:val="006B1618"/>
    <w:rsid w:val="0077004D"/>
    <w:rsid w:val="007A44FF"/>
    <w:rsid w:val="007B3CFE"/>
    <w:rsid w:val="007E7B10"/>
    <w:rsid w:val="008340DB"/>
    <w:rsid w:val="008820D5"/>
    <w:rsid w:val="008A314D"/>
    <w:rsid w:val="00A37727"/>
    <w:rsid w:val="00A40524"/>
    <w:rsid w:val="00A520DA"/>
    <w:rsid w:val="00AE5422"/>
    <w:rsid w:val="00AF5AA1"/>
    <w:rsid w:val="00B05EFD"/>
    <w:rsid w:val="00B16DBD"/>
    <w:rsid w:val="00B451F8"/>
    <w:rsid w:val="00C8134E"/>
    <w:rsid w:val="00D214A3"/>
    <w:rsid w:val="00DA663E"/>
    <w:rsid w:val="00E65162"/>
    <w:rsid w:val="00F033C7"/>
    <w:rsid w:val="00F2663A"/>
    <w:rsid w:val="00F30A45"/>
    <w:rsid w:val="00F420B0"/>
    <w:rsid w:val="00F66E46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6578806-E293-4720-8EFE-75C072C0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autoRedefine/>
    <w:qFormat/>
    <w:rsid w:val="000D7D76"/>
    <w:pPr>
      <w:widowControl w:val="0"/>
      <w:tabs>
        <w:tab w:val="left" w:pos="0"/>
      </w:tabs>
      <w:autoSpaceDE w:val="0"/>
      <w:autoSpaceDN w:val="0"/>
      <w:adjustRightInd w:val="0"/>
      <w:spacing w:before="120" w:after="120" w:line="24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7D76"/>
    <w:rPr>
      <w:rFonts w:eastAsia="Times New Roman" w:cs="Times New Roman"/>
      <w:i/>
      <w:sz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89499-748A-410C-B436-88094BBD9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9FC4AD6F</Template>
  <TotalTime>1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Bakker, PC (Peter)</cp:lastModifiedBy>
  <cp:revision>2</cp:revision>
  <dcterms:created xsi:type="dcterms:W3CDTF">2020-01-02T14:30:00Z</dcterms:created>
  <dcterms:modified xsi:type="dcterms:W3CDTF">2020-01-02T14:30:00Z</dcterms:modified>
</cp:coreProperties>
</file>