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B6" w:rsidRPr="00921A37" w:rsidRDefault="00666005" w:rsidP="00074F18">
      <w:pPr>
        <w:pStyle w:val="Kop1"/>
        <w:rPr>
          <w:sz w:val="24"/>
          <w:szCs w:val="24"/>
        </w:rPr>
      </w:pPr>
      <w:r w:rsidRPr="00921A37">
        <w:rPr>
          <w:sz w:val="24"/>
          <w:szCs w:val="24"/>
        </w:rPr>
        <w:t>Referenties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:rsidTr="00074F18">
        <w:tc>
          <w:tcPr>
            <w:tcW w:w="1134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E31A94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074F18" w:rsidRDefault="00DE253C" w:rsidP="00074F18">
            <w:r w:rsidRPr="001472D3">
              <w:rPr>
                <w:b/>
              </w:rPr>
              <w:t>Kerncompetentie 1:</w:t>
            </w:r>
            <w:r w:rsidRPr="00074F18">
              <w:t xml:space="preserve"> </w:t>
            </w:r>
            <w:r w:rsidR="007209A0" w:rsidRPr="00700E5F">
              <w:rPr>
                <w:rFonts w:ascii="Trebuchet MS" w:hAnsi="Trebuchet MS" w:cs="Trebuchet MS"/>
                <w:color w:val="000000"/>
              </w:rPr>
              <w:t xml:space="preserve">Inschrijver heeft ervaring met het </w:t>
            </w:r>
            <w:r w:rsidR="007209A0">
              <w:rPr>
                <w:rFonts w:ascii="Trebuchet MS" w:hAnsi="Trebuchet MS" w:cs="Trebuchet MS"/>
                <w:color w:val="000000"/>
              </w:rPr>
              <w:t xml:space="preserve">flexibel en naar behoefte </w:t>
            </w:r>
            <w:r w:rsidR="007209A0" w:rsidRPr="00700E5F">
              <w:rPr>
                <w:rFonts w:ascii="Trebuchet MS" w:hAnsi="Trebuchet MS" w:cs="Trebuchet MS"/>
                <w:color w:val="000000"/>
              </w:rPr>
              <w:t>le</w:t>
            </w:r>
            <w:r w:rsidR="007209A0">
              <w:rPr>
                <w:rFonts w:ascii="Trebuchet MS" w:hAnsi="Trebuchet MS" w:cs="Trebuchet MS"/>
                <w:color w:val="000000"/>
              </w:rPr>
              <w:t>veren, plaatsen en onderhouden van (semi-)permanente onderwijshuisvesting</w:t>
            </w:r>
            <w:r w:rsidR="00E31A94">
              <w:rPr>
                <w:rFonts w:ascii="Trebuchet MS" w:hAnsi="Trebuchet MS" w:cs="Trebuchet MS"/>
                <w:color w:val="000000"/>
              </w:rPr>
              <w:t>.</w:t>
            </w:r>
          </w:p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>
            <w:bookmarkStart w:id="0" w:name="_GoBack"/>
            <w:bookmarkEnd w:id="0"/>
          </w:p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</w:tbl>
    <w:p w:rsidR="00DE32DF" w:rsidRPr="00074F18" w:rsidRDefault="00DE32DF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DE32DF" w:rsidRPr="00074F18" w:rsidTr="00074F18">
        <w:tc>
          <w:tcPr>
            <w:tcW w:w="1134" w:type="dxa"/>
            <w:shd w:val="clear" w:color="auto" w:fill="D9D9D9"/>
          </w:tcPr>
          <w:p w:rsidR="00DE32DF" w:rsidRPr="00074F18" w:rsidRDefault="00DE32DF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DE32DF" w:rsidRPr="00074F18" w:rsidRDefault="00DE32DF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DE32DF" w:rsidRPr="00074F18" w:rsidRDefault="00DE32DF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1472D3" w:rsidRDefault="00DE32DF" w:rsidP="001472D3">
            <w:pPr>
              <w:rPr>
                <w:b/>
              </w:rPr>
            </w:pPr>
            <w:r w:rsidRPr="001472D3">
              <w:rPr>
                <w:b/>
              </w:rPr>
              <w:t>2</w:t>
            </w:r>
            <w:r w:rsidR="00315FB6" w:rsidRPr="001472D3">
              <w:rPr>
                <w:b/>
              </w:rPr>
              <w:t xml:space="preserve"> van </w:t>
            </w:r>
            <w:r w:rsidR="00E31A94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253C" w:rsidP="00074F18">
            <w:r w:rsidRPr="001472D3">
              <w:rPr>
                <w:b/>
              </w:rPr>
              <w:t>Kerncompetentie 2:</w:t>
            </w:r>
            <w:r w:rsidRPr="00074F18">
              <w:t xml:space="preserve"> </w:t>
            </w:r>
            <w:r w:rsidR="00E31A94" w:rsidRPr="004A3ECF">
              <w:rPr>
                <w:rFonts w:ascii="Trebuchet MS" w:hAnsi="Trebuchet MS" w:cs="Trebuchet MS"/>
                <w:color w:val="000000"/>
              </w:rPr>
              <w:t>Inschrijver heeft kennis van en ervaring met</w:t>
            </w:r>
            <w:r w:rsidR="00E31A94">
              <w:rPr>
                <w:rFonts w:ascii="Trebuchet MS" w:hAnsi="Trebuchet MS" w:cs="Trebuchet MS"/>
                <w:color w:val="000000"/>
              </w:rPr>
              <w:t xml:space="preserve"> het verplaatsen van noodlokalen.</w:t>
            </w:r>
          </w:p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32DF" w:rsidP="00074F18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32DF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2DF" w:rsidRPr="00074F18" w:rsidRDefault="00DE32DF" w:rsidP="00074F18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</w:tbl>
    <w:p w:rsidR="00CC3235" w:rsidRPr="00074F18" w:rsidRDefault="00CC3235" w:rsidP="00074F18"/>
    <w:p w:rsidR="00CC3235" w:rsidRPr="00074F18" w:rsidRDefault="00CC3235" w:rsidP="00074F18"/>
    <w:p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</w:tbl>
    <w:p w:rsidR="006831FD" w:rsidRPr="00074F18" w:rsidRDefault="006831FD" w:rsidP="001472D3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-12065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A3516"/>
    <w:rsid w:val="000D0C0A"/>
    <w:rsid w:val="000D2ABE"/>
    <w:rsid w:val="00111682"/>
    <w:rsid w:val="001350AD"/>
    <w:rsid w:val="001472D3"/>
    <w:rsid w:val="001A118A"/>
    <w:rsid w:val="001D1063"/>
    <w:rsid w:val="00200120"/>
    <w:rsid w:val="002070B5"/>
    <w:rsid w:val="0023511E"/>
    <w:rsid w:val="002419EC"/>
    <w:rsid w:val="00245539"/>
    <w:rsid w:val="002966BE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09A0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A46429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31A94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A3D0C-F1A6-4BD8-A2FD-E551A7E8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2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3</cp:revision>
  <dcterms:created xsi:type="dcterms:W3CDTF">2020-01-02T14:24:00Z</dcterms:created>
  <dcterms:modified xsi:type="dcterms:W3CDTF">2020-01-02T16:35:00Z</dcterms:modified>
</cp:coreProperties>
</file>