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r w:rsidRPr="0080164C">
        <w:rPr>
          <w:i w:val="0"/>
          <w:sz w:val="24"/>
          <w:szCs w:val="24"/>
          <w:lang w:eastAsia="en-US"/>
        </w:rPr>
        <w:t xml:space="preserve">Holding- </w:t>
      </w:r>
      <w:proofErr w:type="spellStart"/>
      <w:r w:rsidRPr="0080164C">
        <w:rPr>
          <w:i w:val="0"/>
          <w:sz w:val="24"/>
          <w:szCs w:val="24"/>
          <w:lang w:eastAsia="en-US"/>
        </w:rPr>
        <w:t>cq</w:t>
      </w:r>
      <w:proofErr w:type="spellEnd"/>
      <w:r w:rsidRPr="0080164C">
        <w:rPr>
          <w:i w:val="0"/>
          <w:sz w:val="24"/>
          <w:szCs w:val="24"/>
          <w:lang w:eastAsia="en-US"/>
        </w:rPr>
        <w:t xml:space="preserve">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</w:t>
      </w:r>
      <w:proofErr w:type="spellStart"/>
      <w:r w:rsidR="001E1B7F" w:rsidRPr="0080164C">
        <w:rPr>
          <w:i w:val="0"/>
          <w:sz w:val="20"/>
          <w:szCs w:val="20"/>
        </w:rPr>
        <w:t>holding-maatschappij</w:t>
      </w:r>
      <w:proofErr w:type="spellEnd"/>
      <w:r w:rsidR="001E1B7F" w:rsidRPr="0080164C">
        <w:rPr>
          <w:i w:val="0"/>
          <w:sz w:val="20"/>
          <w:szCs w:val="20"/>
        </w:rPr>
        <w:t>.</w:t>
      </w:r>
      <w:r w:rsidR="00FD1E0F" w:rsidRPr="0080164C">
        <w:rPr>
          <w:i w:val="0"/>
          <w:sz w:val="20"/>
          <w:szCs w:val="20"/>
        </w:rPr>
        <w:t xml:space="preserve"> </w:t>
      </w:r>
    </w:p>
    <w:p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:rsidTr="0041448E"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:rsidTr="0041448E"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>in kader van aanbesteding “</w:t>
      </w:r>
      <w:r w:rsidR="00197481">
        <w:rPr>
          <w:i w:val="0"/>
          <w:sz w:val="20"/>
          <w:szCs w:val="20"/>
        </w:rPr>
        <w:t>Verplaatsbare schoollokalen</w:t>
      </w:r>
      <w:r w:rsidR="00073B42" w:rsidRPr="0080164C">
        <w:rPr>
          <w:i w:val="0"/>
          <w:sz w:val="20"/>
          <w:szCs w:val="20"/>
        </w:rPr>
        <w:t xml:space="preserve">” </w:t>
      </w:r>
      <w:r w:rsidRPr="0080164C">
        <w:rPr>
          <w:i w:val="0"/>
          <w:sz w:val="20"/>
          <w:szCs w:val="20"/>
        </w:rPr>
        <w:t xml:space="preserve">voortvloeien. 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>n kader van aanbesteding “</w:t>
      </w:r>
      <w:r w:rsidR="00197481">
        <w:rPr>
          <w:i w:val="0"/>
          <w:sz w:val="20"/>
          <w:szCs w:val="20"/>
        </w:rPr>
        <w:t>Verplaatsbare schoollokalen</w:t>
      </w:r>
      <w:r w:rsidR="0041295F" w:rsidRPr="0080164C">
        <w:rPr>
          <w:i w:val="0"/>
          <w:sz w:val="20"/>
          <w:szCs w:val="20"/>
        </w:rPr>
        <w:t>” .</w:t>
      </w:r>
    </w:p>
    <w:p w:rsidR="00A37858" w:rsidRDefault="00A37858" w:rsidP="001E1B7F">
      <w:pPr>
        <w:rPr>
          <w:i w:val="0"/>
          <w:sz w:val="20"/>
          <w:szCs w:val="20"/>
        </w:rPr>
      </w:pPr>
    </w:p>
    <w:p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4"/>
      </w:tblGrid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4"/>
      </w:tblGrid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9E23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2C8" w:rsidRDefault="00E412C8" w:rsidP="001E1B7F">
      <w:r>
        <w:separator/>
      </w:r>
    </w:p>
  </w:endnote>
  <w:endnote w:type="continuationSeparator" w:id="0">
    <w:p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3F2" w:rsidRDefault="009E23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3F2" w:rsidRDefault="009E23F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3F2" w:rsidRDefault="009E23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2C8" w:rsidRDefault="00E412C8" w:rsidP="001E1B7F">
      <w:r>
        <w:separator/>
      </w:r>
    </w:p>
  </w:footnote>
  <w:footnote w:type="continuationSeparator" w:id="0">
    <w:p w:rsidR="00E412C8" w:rsidRDefault="00E412C8" w:rsidP="001E1B7F">
      <w:r>
        <w:continuationSeparator/>
      </w:r>
    </w:p>
  </w:footnote>
  <w:footnote w:id="1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3F2" w:rsidRDefault="009E23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64C" w:rsidRPr="009E23F2" w:rsidRDefault="006D76F5">
    <w:pPr>
      <w:pStyle w:val="Koptekst"/>
    </w:pPr>
    <w:bookmarkStart w:id="0" w:name="_GoBack"/>
    <w:bookmarkEnd w:id="0"/>
    <w:r w:rsidRPr="009E23F2"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-100330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3F2" w:rsidRDefault="009E23F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8020E"/>
    <w:rsid w:val="00197481"/>
    <w:rsid w:val="001E1B7F"/>
    <w:rsid w:val="001F0D7A"/>
    <w:rsid w:val="002070B5"/>
    <w:rsid w:val="002828C2"/>
    <w:rsid w:val="00293FA8"/>
    <w:rsid w:val="002D5F13"/>
    <w:rsid w:val="003533C5"/>
    <w:rsid w:val="0041295F"/>
    <w:rsid w:val="0041448E"/>
    <w:rsid w:val="004569B7"/>
    <w:rsid w:val="005327C4"/>
    <w:rsid w:val="00666983"/>
    <w:rsid w:val="006D76F5"/>
    <w:rsid w:val="00762C5A"/>
    <w:rsid w:val="00764C8B"/>
    <w:rsid w:val="007A44FF"/>
    <w:rsid w:val="007E3182"/>
    <w:rsid w:val="0080164C"/>
    <w:rsid w:val="00841BB7"/>
    <w:rsid w:val="009A64F0"/>
    <w:rsid w:val="009C4CBA"/>
    <w:rsid w:val="009E23F2"/>
    <w:rsid w:val="00A33654"/>
    <w:rsid w:val="00A37858"/>
    <w:rsid w:val="00B05EFD"/>
    <w:rsid w:val="00BA1F2A"/>
    <w:rsid w:val="00BE4D40"/>
    <w:rsid w:val="00C662D8"/>
    <w:rsid w:val="00CC3714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0C384-1BD7-4F2B-B798-C2FB2F00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3</TotalTime>
  <Pages>2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3</cp:revision>
  <dcterms:created xsi:type="dcterms:W3CDTF">2020-01-02T14:12:00Z</dcterms:created>
  <dcterms:modified xsi:type="dcterms:W3CDTF">2020-01-02T14:20:00Z</dcterms:modified>
</cp:coreProperties>
</file>