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E44" w:rsidRDefault="00C20E44" w:rsidP="00C20E44">
      <w:pPr>
        <w:pStyle w:val="Kop1"/>
      </w:pPr>
      <w:bookmarkStart w:id="0" w:name="_Toc512455758"/>
      <w:r>
        <w:t>Bijlage</w:t>
      </w:r>
      <w:r>
        <w:tab/>
      </w:r>
      <w:r>
        <w:tab/>
        <w:t>Overzicht uren en soorten functies</w:t>
      </w:r>
    </w:p>
    <w:bookmarkEnd w:id="0"/>
    <w:p w:rsidR="00244EE7" w:rsidRDefault="00244EE7" w:rsidP="00C20E44"/>
    <w:p w:rsidR="00C20E44" w:rsidRDefault="00C20E44" w:rsidP="00C20E44">
      <w:pPr>
        <w:rPr>
          <w:rFonts w:asciiTheme="minorHAnsi" w:eastAsiaTheme="minorHAnsi" w:hAnsiTheme="minorHAnsi" w:cstheme="minorBidi"/>
          <w:sz w:val="22"/>
          <w:lang w:eastAsia="en-US"/>
        </w:rPr>
      </w:pPr>
      <w:r>
        <w:t>Nota van Inlichtingen vraag 2:</w:t>
      </w:r>
      <w:r>
        <w:fldChar w:fldCharType="begin"/>
      </w:r>
      <w:r>
        <w:instrText xml:space="preserve"> LINK Excel.Sheet.12 "\\\\lelystad.int\\dfs\\data\\organisatie\\FAB-JZV\\INKOOP\\Aanbestedingen\\Aanbesteding Uitzendkrachten\\32. Selectiedocument\\Overzicht aantal uren_kosten.xlsx" "Blad1!R23K1:R28K7" \a \f 5 \h  \* MERGEFORMAT </w:instrText>
      </w:r>
      <w:r>
        <w:fldChar w:fldCharType="separate"/>
      </w:r>
    </w:p>
    <w:tbl>
      <w:tblPr>
        <w:tblStyle w:val="Tabelraster"/>
        <w:tblW w:w="8600" w:type="dxa"/>
        <w:tblLayout w:type="fixed"/>
        <w:tblLook w:val="04A0" w:firstRow="1" w:lastRow="0" w:firstColumn="1" w:lastColumn="0" w:noHBand="0" w:noVBand="1"/>
      </w:tblPr>
      <w:tblGrid>
        <w:gridCol w:w="1433"/>
        <w:gridCol w:w="1433"/>
        <w:gridCol w:w="1434"/>
        <w:gridCol w:w="1433"/>
        <w:gridCol w:w="1433"/>
        <w:gridCol w:w="1434"/>
      </w:tblGrid>
      <w:tr w:rsidR="00C20E44" w:rsidRPr="00C20E44" w:rsidTr="00C20E44">
        <w:trPr>
          <w:trHeight w:val="300"/>
        </w:trPr>
        <w:tc>
          <w:tcPr>
            <w:tcW w:w="1433" w:type="dxa"/>
            <w:shd w:val="clear" w:color="auto" w:fill="F2F2F2" w:themeFill="background1" w:themeFillShade="F2"/>
            <w:noWrap/>
            <w:hideMark/>
          </w:tcPr>
          <w:p w:rsidR="00C20E44" w:rsidRPr="00C20E44" w:rsidRDefault="00C20E44" w:rsidP="00C20E44"/>
        </w:tc>
        <w:tc>
          <w:tcPr>
            <w:tcW w:w="1433" w:type="dxa"/>
            <w:shd w:val="clear" w:color="auto" w:fill="F2F2F2" w:themeFill="background1" w:themeFillShade="F2"/>
            <w:noWrap/>
            <w:hideMark/>
          </w:tcPr>
          <w:p w:rsidR="00C20E44" w:rsidRPr="00C20E44" w:rsidRDefault="00C20E44" w:rsidP="00C20E44">
            <w:pPr>
              <w:rPr>
                <w:b/>
              </w:rPr>
            </w:pPr>
            <w:r w:rsidRPr="00C20E44">
              <w:rPr>
                <w:b/>
              </w:rPr>
              <w:t>Aantal uren</w:t>
            </w:r>
          </w:p>
        </w:tc>
        <w:tc>
          <w:tcPr>
            <w:tcW w:w="1434" w:type="dxa"/>
            <w:shd w:val="clear" w:color="auto" w:fill="F2F2F2" w:themeFill="background1" w:themeFillShade="F2"/>
            <w:noWrap/>
            <w:hideMark/>
          </w:tcPr>
          <w:p w:rsidR="00C20E44" w:rsidRPr="00C20E44" w:rsidRDefault="00C20E44" w:rsidP="00C20E44">
            <w:pPr>
              <w:rPr>
                <w:b/>
              </w:rPr>
            </w:pPr>
          </w:p>
        </w:tc>
        <w:tc>
          <w:tcPr>
            <w:tcW w:w="1433" w:type="dxa"/>
            <w:shd w:val="clear" w:color="auto" w:fill="F2F2F2" w:themeFill="background1" w:themeFillShade="F2"/>
            <w:noWrap/>
            <w:hideMark/>
          </w:tcPr>
          <w:p w:rsidR="00C20E44" w:rsidRPr="00C20E44" w:rsidRDefault="00C20E44" w:rsidP="00C20E44">
            <w:pPr>
              <w:rPr>
                <w:b/>
              </w:rPr>
            </w:pPr>
            <w:r w:rsidRPr="00C20E44">
              <w:rPr>
                <w:b/>
              </w:rPr>
              <w:t>Aantal uren</w:t>
            </w:r>
          </w:p>
        </w:tc>
        <w:tc>
          <w:tcPr>
            <w:tcW w:w="1433" w:type="dxa"/>
            <w:shd w:val="clear" w:color="auto" w:fill="F2F2F2" w:themeFill="background1" w:themeFillShade="F2"/>
            <w:noWrap/>
            <w:hideMark/>
          </w:tcPr>
          <w:p w:rsidR="00C20E44" w:rsidRPr="00C20E44" w:rsidRDefault="00C20E44" w:rsidP="00C20E44">
            <w:pPr>
              <w:rPr>
                <w:b/>
              </w:rPr>
            </w:pPr>
          </w:p>
        </w:tc>
        <w:tc>
          <w:tcPr>
            <w:tcW w:w="1434" w:type="dxa"/>
            <w:shd w:val="clear" w:color="auto" w:fill="F2F2F2" w:themeFill="background1" w:themeFillShade="F2"/>
            <w:noWrap/>
            <w:hideMark/>
          </w:tcPr>
          <w:p w:rsidR="00C20E44" w:rsidRPr="00C20E44" w:rsidRDefault="00C20E44" w:rsidP="00C20E44">
            <w:pPr>
              <w:rPr>
                <w:b/>
              </w:rPr>
            </w:pPr>
            <w:r w:rsidRPr="00C20E44">
              <w:rPr>
                <w:b/>
              </w:rPr>
              <w:t>Aantal uren</w:t>
            </w:r>
          </w:p>
        </w:tc>
      </w:tr>
      <w:tr w:rsidR="00C20E44" w:rsidRPr="00C20E44" w:rsidTr="00C20E44">
        <w:trPr>
          <w:trHeight w:val="300"/>
        </w:trPr>
        <w:tc>
          <w:tcPr>
            <w:tcW w:w="1433" w:type="dxa"/>
            <w:noWrap/>
            <w:hideMark/>
          </w:tcPr>
          <w:p w:rsidR="00C20E44" w:rsidRPr="00C20E44" w:rsidRDefault="00C20E44" w:rsidP="00C20E44">
            <w:r w:rsidRPr="00C20E44">
              <w:t>Q1 2016</w:t>
            </w:r>
          </w:p>
        </w:tc>
        <w:tc>
          <w:tcPr>
            <w:tcW w:w="1433" w:type="dxa"/>
            <w:noWrap/>
            <w:hideMark/>
          </w:tcPr>
          <w:p w:rsidR="00C20E44" w:rsidRPr="00C20E44" w:rsidRDefault="00C20E44" w:rsidP="00C20E44">
            <w:r w:rsidRPr="00C20E44">
              <w:t> </w:t>
            </w:r>
          </w:p>
        </w:tc>
        <w:tc>
          <w:tcPr>
            <w:tcW w:w="1434" w:type="dxa"/>
            <w:noWrap/>
            <w:hideMark/>
          </w:tcPr>
          <w:p w:rsidR="00C20E44" w:rsidRPr="00C20E44" w:rsidRDefault="00C20E44" w:rsidP="00C20E44">
            <w:r w:rsidRPr="00C20E44">
              <w:t>Q1 2017</w:t>
            </w:r>
          </w:p>
        </w:tc>
        <w:tc>
          <w:tcPr>
            <w:tcW w:w="1433" w:type="dxa"/>
            <w:noWrap/>
            <w:hideMark/>
          </w:tcPr>
          <w:p w:rsidR="00C20E44" w:rsidRPr="00C20E44" w:rsidRDefault="00C20E44" w:rsidP="00C20E44">
            <w:r w:rsidRPr="00C20E44">
              <w:t>5411</w:t>
            </w:r>
          </w:p>
        </w:tc>
        <w:tc>
          <w:tcPr>
            <w:tcW w:w="1433" w:type="dxa"/>
            <w:noWrap/>
            <w:hideMark/>
          </w:tcPr>
          <w:p w:rsidR="00C20E44" w:rsidRPr="00C20E44" w:rsidRDefault="00C20E44" w:rsidP="00C20E44">
            <w:r w:rsidRPr="00C20E44">
              <w:t>Q1 2018</w:t>
            </w:r>
          </w:p>
        </w:tc>
        <w:tc>
          <w:tcPr>
            <w:tcW w:w="1434" w:type="dxa"/>
            <w:noWrap/>
            <w:hideMark/>
          </w:tcPr>
          <w:p w:rsidR="00C20E44" w:rsidRPr="00C20E44" w:rsidRDefault="00C20E44" w:rsidP="00C20E44">
            <w:r w:rsidRPr="00C20E44">
              <w:t>6111</w:t>
            </w:r>
          </w:p>
        </w:tc>
      </w:tr>
      <w:tr w:rsidR="00C20E44" w:rsidRPr="00C20E44" w:rsidTr="00C20E44">
        <w:trPr>
          <w:trHeight w:val="300"/>
        </w:trPr>
        <w:tc>
          <w:tcPr>
            <w:tcW w:w="1433" w:type="dxa"/>
            <w:noWrap/>
            <w:hideMark/>
          </w:tcPr>
          <w:p w:rsidR="00C20E44" w:rsidRPr="00C20E44" w:rsidRDefault="00C20E44" w:rsidP="00C20E44">
            <w:r w:rsidRPr="00C20E44">
              <w:t xml:space="preserve">Q2 2016 </w:t>
            </w:r>
          </w:p>
        </w:tc>
        <w:tc>
          <w:tcPr>
            <w:tcW w:w="1433" w:type="dxa"/>
            <w:noWrap/>
            <w:hideMark/>
          </w:tcPr>
          <w:p w:rsidR="00C20E44" w:rsidRPr="00C20E44" w:rsidRDefault="00C20E44" w:rsidP="00C20E44">
            <w:r w:rsidRPr="00C20E44">
              <w:t>5237</w:t>
            </w:r>
          </w:p>
        </w:tc>
        <w:tc>
          <w:tcPr>
            <w:tcW w:w="1434" w:type="dxa"/>
            <w:noWrap/>
            <w:hideMark/>
          </w:tcPr>
          <w:p w:rsidR="00C20E44" w:rsidRPr="00C20E44" w:rsidRDefault="00C20E44" w:rsidP="00C20E44">
            <w:r w:rsidRPr="00C20E44">
              <w:t>Q2 2017</w:t>
            </w:r>
          </w:p>
        </w:tc>
        <w:tc>
          <w:tcPr>
            <w:tcW w:w="1433" w:type="dxa"/>
            <w:noWrap/>
            <w:hideMark/>
          </w:tcPr>
          <w:p w:rsidR="00C20E44" w:rsidRPr="00C20E44" w:rsidRDefault="00C20E44" w:rsidP="00C20E44">
            <w:r w:rsidRPr="00C20E44">
              <w:t>5860</w:t>
            </w:r>
          </w:p>
        </w:tc>
        <w:tc>
          <w:tcPr>
            <w:tcW w:w="1433" w:type="dxa"/>
            <w:noWrap/>
            <w:hideMark/>
          </w:tcPr>
          <w:p w:rsidR="00C20E44" w:rsidRPr="00C20E44" w:rsidRDefault="00C20E44" w:rsidP="00C20E44">
            <w:r w:rsidRPr="00C20E44">
              <w:t>Q2 2018</w:t>
            </w:r>
          </w:p>
        </w:tc>
        <w:tc>
          <w:tcPr>
            <w:tcW w:w="1434" w:type="dxa"/>
            <w:noWrap/>
            <w:hideMark/>
          </w:tcPr>
          <w:p w:rsidR="00C20E44" w:rsidRPr="00C20E44" w:rsidRDefault="00C20E44" w:rsidP="00C20E44">
            <w:r w:rsidRPr="00C20E44">
              <w:t>6262</w:t>
            </w:r>
          </w:p>
        </w:tc>
      </w:tr>
      <w:tr w:rsidR="00C20E44" w:rsidRPr="00C20E44" w:rsidTr="00C20E44">
        <w:trPr>
          <w:trHeight w:val="300"/>
        </w:trPr>
        <w:tc>
          <w:tcPr>
            <w:tcW w:w="1433" w:type="dxa"/>
            <w:noWrap/>
            <w:hideMark/>
          </w:tcPr>
          <w:p w:rsidR="00C20E44" w:rsidRPr="00C20E44" w:rsidRDefault="00C20E44" w:rsidP="00C20E44">
            <w:r w:rsidRPr="00C20E44">
              <w:t>Q3 2016</w:t>
            </w:r>
          </w:p>
        </w:tc>
        <w:tc>
          <w:tcPr>
            <w:tcW w:w="1433" w:type="dxa"/>
            <w:noWrap/>
            <w:hideMark/>
          </w:tcPr>
          <w:p w:rsidR="00C20E44" w:rsidRPr="00C20E44" w:rsidRDefault="00C20E44" w:rsidP="00C20E44">
            <w:r w:rsidRPr="00C20E44">
              <w:t>5393</w:t>
            </w:r>
          </w:p>
        </w:tc>
        <w:tc>
          <w:tcPr>
            <w:tcW w:w="1434" w:type="dxa"/>
            <w:noWrap/>
            <w:hideMark/>
          </w:tcPr>
          <w:p w:rsidR="00C20E44" w:rsidRPr="00C20E44" w:rsidRDefault="00C20E44" w:rsidP="00C20E44">
            <w:r w:rsidRPr="00C20E44">
              <w:t>Q3 2017</w:t>
            </w:r>
          </w:p>
        </w:tc>
        <w:tc>
          <w:tcPr>
            <w:tcW w:w="1433" w:type="dxa"/>
            <w:noWrap/>
            <w:hideMark/>
          </w:tcPr>
          <w:p w:rsidR="00C20E44" w:rsidRPr="00C20E44" w:rsidRDefault="00C20E44" w:rsidP="00C20E44">
            <w:r w:rsidRPr="00C20E44">
              <w:t>8649</w:t>
            </w:r>
          </w:p>
        </w:tc>
        <w:tc>
          <w:tcPr>
            <w:tcW w:w="1433" w:type="dxa"/>
            <w:noWrap/>
            <w:hideMark/>
          </w:tcPr>
          <w:p w:rsidR="00C20E44" w:rsidRPr="00C20E44" w:rsidRDefault="00C20E44" w:rsidP="00C20E44">
            <w:r w:rsidRPr="00C20E44">
              <w:t>Q3 2018</w:t>
            </w:r>
          </w:p>
        </w:tc>
        <w:tc>
          <w:tcPr>
            <w:tcW w:w="1434" w:type="dxa"/>
            <w:noWrap/>
            <w:hideMark/>
          </w:tcPr>
          <w:p w:rsidR="00C20E44" w:rsidRPr="00C20E44" w:rsidRDefault="00C20E44" w:rsidP="00C20E44">
            <w:r w:rsidRPr="00C20E44">
              <w:t>7784</w:t>
            </w:r>
          </w:p>
        </w:tc>
      </w:tr>
      <w:tr w:rsidR="00C20E44" w:rsidRPr="00C20E44" w:rsidTr="00C20E44">
        <w:trPr>
          <w:trHeight w:val="300"/>
        </w:trPr>
        <w:tc>
          <w:tcPr>
            <w:tcW w:w="1433" w:type="dxa"/>
            <w:noWrap/>
            <w:hideMark/>
          </w:tcPr>
          <w:p w:rsidR="00C20E44" w:rsidRPr="00C20E44" w:rsidRDefault="00C20E44" w:rsidP="00C20E44">
            <w:r w:rsidRPr="00C20E44">
              <w:t>Q4 2016</w:t>
            </w:r>
          </w:p>
        </w:tc>
        <w:tc>
          <w:tcPr>
            <w:tcW w:w="1433" w:type="dxa"/>
            <w:noWrap/>
            <w:hideMark/>
          </w:tcPr>
          <w:p w:rsidR="00C20E44" w:rsidRPr="00C20E44" w:rsidRDefault="00C20E44" w:rsidP="00C20E44">
            <w:r w:rsidRPr="00C20E44">
              <w:t>6139</w:t>
            </w:r>
          </w:p>
        </w:tc>
        <w:tc>
          <w:tcPr>
            <w:tcW w:w="1434" w:type="dxa"/>
            <w:noWrap/>
            <w:hideMark/>
          </w:tcPr>
          <w:p w:rsidR="00C20E44" w:rsidRPr="00C20E44" w:rsidRDefault="00C20E44" w:rsidP="00C20E44">
            <w:r w:rsidRPr="00C20E44">
              <w:t>Q4 2017</w:t>
            </w:r>
          </w:p>
        </w:tc>
        <w:tc>
          <w:tcPr>
            <w:tcW w:w="1433" w:type="dxa"/>
            <w:noWrap/>
            <w:hideMark/>
          </w:tcPr>
          <w:p w:rsidR="00C20E44" w:rsidRPr="00C20E44" w:rsidRDefault="00C20E44" w:rsidP="00C20E44">
            <w:r w:rsidRPr="00C20E44">
              <w:t>9783</w:t>
            </w:r>
          </w:p>
        </w:tc>
        <w:tc>
          <w:tcPr>
            <w:tcW w:w="1433" w:type="dxa"/>
            <w:noWrap/>
            <w:hideMark/>
          </w:tcPr>
          <w:p w:rsidR="00C20E44" w:rsidRPr="00C20E44" w:rsidRDefault="00C20E44" w:rsidP="00C20E44">
            <w:r w:rsidRPr="00C20E44">
              <w:t>Q4 2018</w:t>
            </w:r>
          </w:p>
        </w:tc>
        <w:tc>
          <w:tcPr>
            <w:tcW w:w="1434" w:type="dxa"/>
            <w:noWrap/>
            <w:hideMark/>
          </w:tcPr>
          <w:p w:rsidR="00C20E44" w:rsidRPr="00C20E44" w:rsidRDefault="00C20E44" w:rsidP="00C20E44">
            <w:r w:rsidRPr="00C20E44">
              <w:t>9485</w:t>
            </w:r>
          </w:p>
        </w:tc>
      </w:tr>
    </w:tbl>
    <w:p w:rsidR="00C20E44" w:rsidRDefault="00C20E44" w:rsidP="00C20E44">
      <w:pPr>
        <w:rPr>
          <w:rFonts w:cs="Arial"/>
        </w:rPr>
      </w:pPr>
      <w:r>
        <w:rPr>
          <w:rFonts w:cs="Arial"/>
        </w:rPr>
        <w:fldChar w:fldCharType="end"/>
      </w:r>
    </w:p>
    <w:p w:rsidR="00C20E44" w:rsidRDefault="00C20E44" w:rsidP="00C20E44">
      <w:pPr>
        <w:rPr>
          <w:noProof/>
        </w:rPr>
      </w:pPr>
      <w:r w:rsidRPr="00C20E44">
        <w:t>Er is geen onderverdeling in schalen en personen beschikbaar. Dit schema dient slechts ter indic</w:t>
      </w:r>
      <w:r>
        <w:t xml:space="preserve">atie. </w:t>
      </w:r>
      <w:r w:rsidRPr="00C20E44">
        <w:t>Aan dit schema kunnen geen rechten worden ontleend.</w:t>
      </w:r>
      <w:r w:rsidRPr="00C20E44">
        <w:rPr>
          <w:noProof/>
        </w:rPr>
        <w:t xml:space="preserve"> </w:t>
      </w:r>
    </w:p>
    <w:p w:rsidR="00C20E44" w:rsidRPr="00C20E44" w:rsidRDefault="00C20E44" w:rsidP="00C20E44">
      <w:pPr>
        <w:rPr>
          <w:noProof/>
        </w:rPr>
      </w:pPr>
      <w:r>
        <w:rPr>
          <w:noProof/>
        </w:rPr>
        <w:t xml:space="preserve">Nota van Inlichtingen vraag </w:t>
      </w:r>
      <w:r w:rsidR="007A6290">
        <w:rPr>
          <w:noProof/>
        </w:rPr>
        <w:t>9: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471"/>
      </w:tblGrid>
      <w:tr w:rsidR="00C20E44" w:rsidRPr="00C20E44" w:rsidTr="00C20E44">
        <w:trPr>
          <w:trHeight w:val="747"/>
        </w:trPr>
        <w:tc>
          <w:tcPr>
            <w:tcW w:w="6471" w:type="dxa"/>
            <w:noWrap/>
            <w:hideMark/>
          </w:tcPr>
          <w:p w:rsidR="009D6AC9" w:rsidRDefault="00C20E44" w:rsidP="009D6AC9">
            <w:pPr>
              <w:rPr>
                <w:b/>
              </w:rPr>
            </w:pPr>
            <w:r w:rsidRPr="00C20E44">
              <w:rPr>
                <w:b/>
                <w:iCs/>
              </w:rPr>
              <w:t xml:space="preserve">Alle functies tot en met schaal 8 vallen onder de opdracht. </w:t>
            </w:r>
            <w:r w:rsidR="005A3BDA">
              <w:rPr>
                <w:b/>
              </w:rPr>
              <w:t xml:space="preserve">Het gaat met name om administratieve/ondersteunende profielen. </w:t>
            </w:r>
          </w:p>
          <w:p w:rsidR="00C20E44" w:rsidRPr="00C20E44" w:rsidRDefault="00C20E44" w:rsidP="009D6AC9">
            <w:pPr>
              <w:rPr>
                <w:b/>
                <w:iCs/>
              </w:rPr>
            </w:pPr>
            <w:bookmarkStart w:id="1" w:name="_GoBack"/>
            <w:bookmarkEnd w:id="1"/>
            <w:r w:rsidRPr="00C20E44">
              <w:rPr>
                <w:b/>
                <w:iCs/>
              </w:rPr>
              <w:t xml:space="preserve">Functies die onder andere worden gevraagd zijn: </w:t>
            </w:r>
          </w:p>
        </w:tc>
      </w:tr>
      <w:tr w:rsidR="00C20E44" w:rsidRPr="00C20E44" w:rsidTr="00C20E44">
        <w:trPr>
          <w:trHeight w:val="300"/>
        </w:trPr>
        <w:tc>
          <w:tcPr>
            <w:tcW w:w="6471" w:type="dxa"/>
            <w:noWrap/>
            <w:hideMark/>
          </w:tcPr>
          <w:p w:rsidR="00C20E44" w:rsidRPr="00C20E44" w:rsidRDefault="005A3BDA" w:rsidP="00C20E44">
            <w:r>
              <w:t>- M</w:t>
            </w:r>
            <w:r w:rsidR="00C20E44" w:rsidRPr="005A3BDA">
              <w:t>edewerker debiteurenadministratie;</w:t>
            </w:r>
          </w:p>
        </w:tc>
      </w:tr>
      <w:tr w:rsidR="00C20E44" w:rsidRPr="00C20E44" w:rsidTr="00C20E44">
        <w:trPr>
          <w:trHeight w:val="300"/>
        </w:trPr>
        <w:tc>
          <w:tcPr>
            <w:tcW w:w="6471" w:type="dxa"/>
            <w:noWrap/>
            <w:hideMark/>
          </w:tcPr>
          <w:p w:rsidR="00C20E44" w:rsidRPr="00C20E44" w:rsidRDefault="00C20E44" w:rsidP="005A3BDA">
            <w:r w:rsidRPr="00C20E44">
              <w:t>- </w:t>
            </w:r>
            <w:r w:rsidRPr="005A3BDA">
              <w:t>Klantmanager;</w:t>
            </w:r>
          </w:p>
        </w:tc>
      </w:tr>
      <w:tr w:rsidR="00C20E44" w:rsidRPr="00C20E44" w:rsidTr="00C20E44">
        <w:trPr>
          <w:trHeight w:val="300"/>
        </w:trPr>
        <w:tc>
          <w:tcPr>
            <w:tcW w:w="6471" w:type="dxa"/>
            <w:noWrap/>
            <w:hideMark/>
          </w:tcPr>
          <w:p w:rsidR="00C20E44" w:rsidRPr="00C20E44" w:rsidRDefault="00C20E44" w:rsidP="005A3BDA">
            <w:r w:rsidRPr="00C20E44">
              <w:t>- </w:t>
            </w:r>
            <w:r w:rsidR="005A3BDA">
              <w:t>F</w:t>
            </w:r>
            <w:r w:rsidRPr="005A3BDA">
              <w:t>inancieel administratief medewerker;</w:t>
            </w:r>
          </w:p>
        </w:tc>
      </w:tr>
      <w:tr w:rsidR="00C20E44" w:rsidRPr="00C20E44" w:rsidTr="00C20E44">
        <w:trPr>
          <w:trHeight w:val="300"/>
        </w:trPr>
        <w:tc>
          <w:tcPr>
            <w:tcW w:w="6471" w:type="dxa"/>
            <w:noWrap/>
            <w:hideMark/>
          </w:tcPr>
          <w:p w:rsidR="00C20E44" w:rsidRPr="00C20E44" w:rsidRDefault="00C20E44" w:rsidP="005A3BDA">
            <w:r w:rsidRPr="00C20E44">
              <w:t>- </w:t>
            </w:r>
            <w:r w:rsidR="005A3BDA">
              <w:t>B</w:t>
            </w:r>
            <w:r w:rsidRPr="005A3BDA">
              <w:t>aliemedewerker;</w:t>
            </w:r>
          </w:p>
        </w:tc>
      </w:tr>
      <w:tr w:rsidR="00C20E44" w:rsidRPr="00C20E44" w:rsidTr="00C20E44">
        <w:trPr>
          <w:trHeight w:val="300"/>
        </w:trPr>
        <w:tc>
          <w:tcPr>
            <w:tcW w:w="6471" w:type="dxa"/>
            <w:noWrap/>
            <w:hideMark/>
          </w:tcPr>
          <w:p w:rsidR="00C20E44" w:rsidRPr="00C20E44" w:rsidRDefault="00C20E44" w:rsidP="005A3BDA">
            <w:r w:rsidRPr="00C20E44">
              <w:t>- </w:t>
            </w:r>
            <w:r w:rsidR="005A3BDA">
              <w:t>D</w:t>
            </w:r>
            <w:r w:rsidRPr="005A3BDA">
              <w:t>ocumentatie- informatievoorziening medewerker;</w:t>
            </w:r>
          </w:p>
        </w:tc>
      </w:tr>
      <w:tr w:rsidR="00C20E44" w:rsidRPr="00C20E44" w:rsidTr="00C20E44">
        <w:trPr>
          <w:trHeight w:val="300"/>
        </w:trPr>
        <w:tc>
          <w:tcPr>
            <w:tcW w:w="6471" w:type="dxa"/>
            <w:noWrap/>
            <w:hideMark/>
          </w:tcPr>
          <w:p w:rsidR="00C20E44" w:rsidRPr="00C20E44" w:rsidRDefault="00C20E44" w:rsidP="005A3BDA">
            <w:r w:rsidRPr="00C20E44">
              <w:t>- </w:t>
            </w:r>
            <w:r w:rsidRPr="005A3BDA">
              <w:t>Medewerker frontoffice Burgerzaken;</w:t>
            </w:r>
          </w:p>
        </w:tc>
      </w:tr>
      <w:tr w:rsidR="00C20E44" w:rsidRPr="00C20E44" w:rsidTr="00C20E44">
        <w:trPr>
          <w:trHeight w:val="300"/>
        </w:trPr>
        <w:tc>
          <w:tcPr>
            <w:tcW w:w="6471" w:type="dxa"/>
            <w:noWrap/>
            <w:hideMark/>
          </w:tcPr>
          <w:p w:rsidR="00C20E44" w:rsidRPr="00C20E44" w:rsidRDefault="00C20E44" w:rsidP="005A3BDA">
            <w:r w:rsidRPr="00C20E44">
              <w:t>- </w:t>
            </w:r>
            <w:r w:rsidRPr="005A3BDA">
              <w:t>Busbegeleider;</w:t>
            </w:r>
          </w:p>
        </w:tc>
      </w:tr>
      <w:tr w:rsidR="00C20E44" w:rsidRPr="00C20E44" w:rsidTr="00C20E44">
        <w:trPr>
          <w:trHeight w:val="300"/>
        </w:trPr>
        <w:tc>
          <w:tcPr>
            <w:tcW w:w="6471" w:type="dxa"/>
            <w:noWrap/>
            <w:hideMark/>
          </w:tcPr>
          <w:p w:rsidR="005A3BDA" w:rsidRPr="005A3BDA" w:rsidRDefault="00C20E44" w:rsidP="005A3BDA">
            <w:r w:rsidRPr="00C20E44">
              <w:t>- </w:t>
            </w:r>
            <w:r w:rsidR="005A3BDA" w:rsidRPr="005A3BDA">
              <w:t>Communicatiemedewerker;</w:t>
            </w:r>
          </w:p>
        </w:tc>
      </w:tr>
      <w:tr w:rsidR="005A3BDA" w:rsidRPr="00C20E44" w:rsidTr="00C20E44">
        <w:trPr>
          <w:trHeight w:val="300"/>
        </w:trPr>
        <w:tc>
          <w:tcPr>
            <w:tcW w:w="6471" w:type="dxa"/>
            <w:noWrap/>
          </w:tcPr>
          <w:p w:rsidR="005A3BDA" w:rsidRPr="005A3BDA" w:rsidRDefault="005A3BDA">
            <w:r>
              <w:t>- Toezichthouder;</w:t>
            </w:r>
          </w:p>
        </w:tc>
      </w:tr>
      <w:tr w:rsidR="005A3BDA" w:rsidRPr="00C20E44" w:rsidTr="00C20E44">
        <w:trPr>
          <w:trHeight w:val="300"/>
        </w:trPr>
        <w:tc>
          <w:tcPr>
            <w:tcW w:w="6471" w:type="dxa"/>
            <w:noWrap/>
          </w:tcPr>
          <w:p w:rsidR="005A3BDA" w:rsidRPr="005A3BDA" w:rsidRDefault="005A3BDA">
            <w:r>
              <w:t>- Administratief medewerker;</w:t>
            </w:r>
          </w:p>
        </w:tc>
      </w:tr>
      <w:tr w:rsidR="005A3BDA" w:rsidRPr="00C20E44" w:rsidTr="00C20E44">
        <w:trPr>
          <w:trHeight w:val="300"/>
        </w:trPr>
        <w:tc>
          <w:tcPr>
            <w:tcW w:w="6471" w:type="dxa"/>
            <w:noWrap/>
          </w:tcPr>
          <w:p w:rsidR="005A3BDA" w:rsidRPr="005A3BDA" w:rsidRDefault="005A3BDA">
            <w:r>
              <w:t>- Secretaresse;</w:t>
            </w:r>
          </w:p>
        </w:tc>
      </w:tr>
      <w:tr w:rsidR="005A3BDA" w:rsidRPr="00C20E44" w:rsidTr="00C20E44">
        <w:trPr>
          <w:trHeight w:val="300"/>
        </w:trPr>
        <w:tc>
          <w:tcPr>
            <w:tcW w:w="6471" w:type="dxa"/>
            <w:noWrap/>
          </w:tcPr>
          <w:p w:rsidR="005A3BDA" w:rsidRPr="005A3BDA" w:rsidRDefault="005A3BDA">
            <w:r>
              <w:t>- Klantadviseur;</w:t>
            </w:r>
          </w:p>
        </w:tc>
      </w:tr>
      <w:tr w:rsidR="005A3BDA" w:rsidRPr="00C20E44" w:rsidTr="00C20E44">
        <w:trPr>
          <w:trHeight w:val="300"/>
        </w:trPr>
        <w:tc>
          <w:tcPr>
            <w:tcW w:w="6471" w:type="dxa"/>
            <w:noWrap/>
          </w:tcPr>
          <w:p w:rsidR="005A3BDA" w:rsidRPr="005A3BDA" w:rsidRDefault="005A3BDA">
            <w:r>
              <w:t>- Telefonist;</w:t>
            </w:r>
          </w:p>
        </w:tc>
      </w:tr>
      <w:tr w:rsidR="005A3BDA" w:rsidRPr="00C20E44" w:rsidTr="00C20E44">
        <w:trPr>
          <w:trHeight w:val="300"/>
        </w:trPr>
        <w:tc>
          <w:tcPr>
            <w:tcW w:w="6471" w:type="dxa"/>
            <w:noWrap/>
          </w:tcPr>
          <w:p w:rsidR="005A3BDA" w:rsidRPr="005A3BDA" w:rsidRDefault="005A3BDA">
            <w:r>
              <w:t>- Medewerker personeelsadministratie.</w:t>
            </w:r>
          </w:p>
        </w:tc>
      </w:tr>
      <w:tr w:rsidR="00C20E44" w:rsidRPr="00C20E44" w:rsidTr="00C20E44">
        <w:trPr>
          <w:trHeight w:val="300"/>
        </w:trPr>
        <w:tc>
          <w:tcPr>
            <w:tcW w:w="6471" w:type="dxa"/>
            <w:noWrap/>
            <w:hideMark/>
          </w:tcPr>
          <w:p w:rsidR="00C20E44" w:rsidRPr="00C20E44" w:rsidRDefault="00C20E44">
            <w:pPr>
              <w:rPr>
                <w:i/>
                <w:iCs/>
              </w:rPr>
            </w:pPr>
            <w:r w:rsidRPr="005A3BDA">
              <w:rPr>
                <w:b/>
                <w:iCs/>
              </w:rPr>
              <w:t>De opgave is niet limitatief.</w:t>
            </w:r>
          </w:p>
        </w:tc>
      </w:tr>
    </w:tbl>
    <w:p w:rsidR="00C20E44" w:rsidRDefault="00C20E44" w:rsidP="00C20E44"/>
    <w:sectPr w:rsidR="00C20E4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ABD" w:rsidRDefault="004F6ABD" w:rsidP="00C20E44">
      <w:r>
        <w:separator/>
      </w:r>
    </w:p>
    <w:p w:rsidR="00EF18B3" w:rsidRDefault="00EF18B3" w:rsidP="00C20E44"/>
    <w:p w:rsidR="00EF18B3" w:rsidRDefault="00EF18B3" w:rsidP="00C20E44"/>
  </w:endnote>
  <w:endnote w:type="continuationSeparator" w:id="0">
    <w:p w:rsidR="004F6ABD" w:rsidRDefault="004F6ABD" w:rsidP="00C20E44">
      <w:r>
        <w:continuationSeparator/>
      </w:r>
    </w:p>
    <w:p w:rsidR="00EF18B3" w:rsidRDefault="00EF18B3" w:rsidP="00C20E44"/>
    <w:p w:rsidR="00EF18B3" w:rsidRDefault="00EF18B3" w:rsidP="00C20E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ABD" w:rsidRPr="00E50519" w:rsidRDefault="007A6290" w:rsidP="00C20E44">
    <w:pPr>
      <w:pStyle w:val="Voettekst"/>
    </w:pPr>
    <w:r>
      <w:t xml:space="preserve">TenderNedkenmerk: </w:t>
    </w:r>
    <w:r w:rsidRPr="007A6290">
      <w:t>212245</w:t>
    </w:r>
    <w:r>
      <w:t xml:space="preserve"> </w:t>
    </w:r>
    <w:r w:rsidR="00E50519" w:rsidRPr="00E50519">
      <w:tab/>
    </w:r>
    <w:sdt>
      <w:sdtPr>
        <w:id w:val="-1797826789"/>
        <w:docPartObj>
          <w:docPartGallery w:val="Page Numbers (Bottom of Page)"/>
          <w:docPartUnique/>
        </w:docPartObj>
      </w:sdtPr>
      <w:sdtEndPr/>
      <w:sdtContent>
        <w:r w:rsidR="004F6ABD" w:rsidRPr="00E50519">
          <w:fldChar w:fldCharType="begin"/>
        </w:r>
        <w:r w:rsidR="004F6ABD" w:rsidRPr="00E50519">
          <w:instrText>PAGE   \* MERGEFORMAT</w:instrText>
        </w:r>
        <w:r w:rsidR="004F6ABD" w:rsidRPr="00E50519">
          <w:fldChar w:fldCharType="separate"/>
        </w:r>
        <w:r w:rsidR="009D6AC9">
          <w:rPr>
            <w:noProof/>
          </w:rPr>
          <w:t>1</w:t>
        </w:r>
        <w:r w:rsidR="004F6ABD" w:rsidRPr="00E50519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ABD" w:rsidRDefault="004F6ABD" w:rsidP="00C20E44">
      <w:r>
        <w:separator/>
      </w:r>
    </w:p>
    <w:p w:rsidR="00EF18B3" w:rsidRDefault="00EF18B3" w:rsidP="00C20E44"/>
    <w:p w:rsidR="00EF18B3" w:rsidRDefault="00EF18B3" w:rsidP="00C20E44"/>
  </w:footnote>
  <w:footnote w:type="continuationSeparator" w:id="0">
    <w:p w:rsidR="004F6ABD" w:rsidRDefault="004F6ABD" w:rsidP="00C20E44">
      <w:r>
        <w:continuationSeparator/>
      </w:r>
    </w:p>
    <w:p w:rsidR="00EF18B3" w:rsidRDefault="00EF18B3" w:rsidP="00C20E44"/>
    <w:p w:rsidR="00EF18B3" w:rsidRDefault="00EF18B3" w:rsidP="00C20E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59F" w:rsidRPr="0082059F" w:rsidRDefault="0082059F" w:rsidP="00C20E44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4586605</wp:posOffset>
          </wp:positionH>
          <wp:positionV relativeFrom="paragraph">
            <wp:posOffset>-201930</wp:posOffset>
          </wp:positionV>
          <wp:extent cx="1146175" cy="457200"/>
          <wp:effectExtent l="0" t="0" r="0" b="0"/>
          <wp:wrapThrough wrapText="bothSides">
            <wp:wrapPolygon edited="0">
              <wp:start x="0" y="0"/>
              <wp:lineTo x="0" y="20700"/>
              <wp:lineTo x="21181" y="20700"/>
              <wp:lineTo x="21181" y="0"/>
              <wp:lineTo x="0" y="0"/>
            </wp:wrapPolygon>
          </wp:wrapThrough>
          <wp:docPr id="3" name="Afbeelding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F561CB"/>
    <w:multiLevelType w:val="hybridMultilevel"/>
    <w:tmpl w:val="CC14B218"/>
    <w:lvl w:ilvl="0" w:tplc="0413000B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643"/>
        </w:tabs>
        <w:ind w:left="643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228"/>
        </w:tabs>
        <w:ind w:left="122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1948"/>
        </w:tabs>
        <w:ind w:left="194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2668"/>
        </w:tabs>
        <w:ind w:left="26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388"/>
        </w:tabs>
        <w:ind w:left="33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108"/>
        </w:tabs>
        <w:ind w:left="41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828"/>
        </w:tabs>
        <w:ind w:left="48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548"/>
        </w:tabs>
        <w:ind w:left="5548" w:hanging="360"/>
      </w:pPr>
      <w:rPr>
        <w:rFonts w:ascii="Wingdings" w:hAnsi="Wingdings" w:hint="default"/>
      </w:rPr>
    </w:lvl>
  </w:abstractNum>
  <w:abstractNum w:abstractNumId="1" w15:restartNumberingAfterBreak="0">
    <w:nsid w:val="53692959"/>
    <w:multiLevelType w:val="hybridMultilevel"/>
    <w:tmpl w:val="6D76C1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3126D"/>
    <w:multiLevelType w:val="multilevel"/>
    <w:tmpl w:val="540CDDD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565" w:hanging="85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565" w:hanging="8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5" w:hanging="8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EE7"/>
    <w:rsid w:val="001A191C"/>
    <w:rsid w:val="001F66B2"/>
    <w:rsid w:val="00244EE7"/>
    <w:rsid w:val="00407FA1"/>
    <w:rsid w:val="004F6ABD"/>
    <w:rsid w:val="00552953"/>
    <w:rsid w:val="005A3BDA"/>
    <w:rsid w:val="007A6290"/>
    <w:rsid w:val="0082059F"/>
    <w:rsid w:val="00960A53"/>
    <w:rsid w:val="009D6AC9"/>
    <w:rsid w:val="00B115DA"/>
    <w:rsid w:val="00C20E44"/>
    <w:rsid w:val="00E50519"/>
    <w:rsid w:val="00ED01F6"/>
    <w:rsid w:val="00EF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A4785611-C1B6-41F4-8FBE-A9801D1D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utoRedefine/>
    <w:qFormat/>
    <w:rsid w:val="00C20E44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244EE7"/>
    <w:pPr>
      <w:pageBreakBefore/>
      <w:widowControl/>
      <w:autoSpaceDE/>
      <w:autoSpaceDN/>
      <w:adjustRightInd/>
      <w:spacing w:line="260" w:lineRule="atLeast"/>
      <w:ind w:left="851" w:hanging="851"/>
      <w:contextualSpacing/>
      <w:outlineLvl w:val="0"/>
    </w:pPr>
    <w:rPr>
      <w:rFonts w:cs="Arial"/>
      <w:b/>
      <w:i/>
      <w:sz w:val="24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244EE7"/>
    <w:pPr>
      <w:tabs>
        <w:tab w:val="clear" w:pos="851"/>
      </w:tabs>
      <w:autoSpaceDE/>
      <w:autoSpaceDN/>
      <w:adjustRightInd/>
      <w:spacing w:before="240" w:line="240" w:lineRule="exact"/>
      <w:ind w:left="851" w:hanging="851"/>
      <w:outlineLvl w:val="1"/>
    </w:pPr>
    <w:rPr>
      <w:rFonts w:cs="Arial"/>
      <w:b/>
      <w:bCs/>
      <w:iCs/>
    </w:rPr>
  </w:style>
  <w:style w:type="paragraph" w:styleId="Kop3">
    <w:name w:val="heading 3"/>
    <w:basedOn w:val="Standaard"/>
    <w:next w:val="Standaard"/>
    <w:link w:val="Kop3Char"/>
    <w:autoRedefine/>
    <w:qFormat/>
    <w:rsid w:val="00244EE7"/>
    <w:pPr>
      <w:keepNext/>
      <w:spacing w:before="240" w:after="60" w:line="260" w:lineRule="atLeast"/>
      <w:outlineLvl w:val="2"/>
    </w:pPr>
    <w:rPr>
      <w:rFonts w:cs="Arial"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44EE7"/>
    <w:rPr>
      <w:rFonts w:ascii="Arial" w:eastAsia="Times New Roman" w:hAnsi="Arial" w:cs="Arial"/>
      <w:b/>
      <w:sz w:val="24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244EE7"/>
    <w:rPr>
      <w:rFonts w:ascii="Arial" w:eastAsia="Times New Roman" w:hAnsi="Arial" w:cs="Arial"/>
      <w:b/>
      <w:bCs/>
      <w:i/>
      <w:iCs/>
      <w:sz w:val="20"/>
      <w:lang w:eastAsia="nl-NL"/>
    </w:rPr>
  </w:style>
  <w:style w:type="character" w:customStyle="1" w:styleId="Kop3Char">
    <w:name w:val="Kop 3 Char"/>
    <w:basedOn w:val="Standaardalinea-lettertype"/>
    <w:link w:val="Kop3"/>
    <w:rsid w:val="00244EE7"/>
    <w:rPr>
      <w:rFonts w:ascii="Arial" w:eastAsia="Times New Roman" w:hAnsi="Arial" w:cs="Arial"/>
      <w:bCs/>
      <w:i/>
      <w:sz w:val="20"/>
      <w:szCs w:val="26"/>
      <w:lang w:eastAsia="nl-NL"/>
    </w:rPr>
  </w:style>
  <w:style w:type="character" w:styleId="Hyperlink">
    <w:name w:val="Hyperlink"/>
    <w:basedOn w:val="Standaardalinea-lettertype"/>
    <w:uiPriority w:val="99"/>
    <w:rsid w:val="00244EE7"/>
    <w:rPr>
      <w:color w:val="0000FF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244EE7"/>
    <w:pPr>
      <w:ind w:left="708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244EE7"/>
    <w:rPr>
      <w:rFonts w:ascii="Arial" w:eastAsia="Times New Roman" w:hAnsi="Arial" w:cs="Times New Roman"/>
      <w:i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F6ABD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6ABD"/>
    <w:rPr>
      <w:rFonts w:ascii="Arial" w:eastAsia="Times New Roman" w:hAnsi="Arial" w:cs="Times New Roman"/>
      <w:i/>
      <w:sz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6ABD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6ABD"/>
    <w:rPr>
      <w:rFonts w:ascii="Arial" w:eastAsia="Times New Roman" w:hAnsi="Arial" w:cs="Times New Roman"/>
      <w:i/>
      <w:sz w:val="20"/>
      <w:lang w:eastAsia="nl-NL"/>
    </w:rPr>
  </w:style>
  <w:style w:type="table" w:styleId="Tabelraster">
    <w:name w:val="Table Grid"/>
    <w:basedOn w:val="Standaardtabel"/>
    <w:uiPriority w:val="39"/>
    <w:rsid w:val="00ED01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20A13B42</Template>
  <TotalTime>14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Schonewille-Druif, CW (Susanne)</dc:creator>
  <cp:keywords/>
  <dc:description/>
  <cp:lastModifiedBy>Bliekendaal-Kuiper, K (Karin)</cp:lastModifiedBy>
  <cp:revision>5</cp:revision>
  <dcterms:created xsi:type="dcterms:W3CDTF">2019-03-01T13:41:00Z</dcterms:created>
  <dcterms:modified xsi:type="dcterms:W3CDTF">2019-03-04T09:25:00Z</dcterms:modified>
</cp:coreProperties>
</file>