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76" w:rsidRDefault="007E0D23" w:rsidP="0018460F">
      <w:pPr>
        <w:pStyle w:val="Kop1"/>
        <w:spacing w:before="240" w:after="60" w:line="720" w:lineRule="auto"/>
      </w:pPr>
      <w:r w:rsidRPr="0018460F">
        <w:rPr>
          <w:sz w:val="24"/>
          <w:szCs w:val="24"/>
        </w:rPr>
        <w:t>Verzekering</w:t>
      </w:r>
      <w:r w:rsidR="00677CF5">
        <w:rPr>
          <w:sz w:val="24"/>
          <w:szCs w:val="24"/>
        </w:rPr>
        <w:t xml:space="preserve"> CORR</w:t>
      </w:r>
      <w:bookmarkStart w:id="0" w:name="_GoBack"/>
      <w:bookmarkEnd w:id="0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:rsidTr="0018460F">
        <w:tc>
          <w:tcPr>
            <w:tcW w:w="898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:rsidTr="0018460F">
        <w:tc>
          <w:tcPr>
            <w:tcW w:w="898" w:type="dxa"/>
          </w:tcPr>
          <w:p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1C5C6B" w:rsidRPr="0018460F">
              <w:rPr>
                <w:sz w:val="20"/>
                <w:szCs w:val="20"/>
              </w:rPr>
              <w:t>Gegadigde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 xml:space="preserve">aansprakelijkheidsverzekering heeft afgesloten met een dekking van tenminste € 1.000.000,00 per gebeurtenis </w:t>
            </w:r>
            <w:r w:rsidR="003F4B0C" w:rsidRPr="0018460F">
              <w:rPr>
                <w:sz w:val="20"/>
                <w:szCs w:val="20"/>
              </w:rPr>
              <w:t xml:space="preserve">met een maximum van </w:t>
            </w:r>
            <w:r w:rsidR="0018460F">
              <w:rPr>
                <w:sz w:val="20"/>
                <w:szCs w:val="20"/>
              </w:rPr>
              <w:br/>
            </w:r>
            <w:r w:rsidR="003F4B0C" w:rsidRPr="0018460F">
              <w:rPr>
                <w:sz w:val="20"/>
                <w:szCs w:val="20"/>
              </w:rPr>
              <w:t xml:space="preserve">€ </w:t>
            </w:r>
            <w:r w:rsidR="00C857F3">
              <w:rPr>
                <w:sz w:val="20"/>
                <w:szCs w:val="20"/>
              </w:rPr>
              <w:t>2.</w:t>
            </w:r>
            <w:r w:rsidR="003F4B0C" w:rsidRPr="0018460F">
              <w:rPr>
                <w:sz w:val="20"/>
                <w:szCs w:val="20"/>
              </w:rPr>
              <w:t>5</w:t>
            </w:r>
            <w:r w:rsidR="00C857F3">
              <w:rPr>
                <w:sz w:val="20"/>
                <w:szCs w:val="20"/>
              </w:rPr>
              <w:t>0</w:t>
            </w:r>
            <w:r w:rsidR="003F4B0C" w:rsidRPr="0018460F">
              <w:rPr>
                <w:sz w:val="20"/>
                <w:szCs w:val="20"/>
              </w:rPr>
              <w:t>0.000,00</w:t>
            </w:r>
            <w:r w:rsidR="0018460F">
              <w:rPr>
                <w:sz w:val="20"/>
                <w:szCs w:val="20"/>
              </w:rPr>
              <w:t xml:space="preserve"> </w:t>
            </w:r>
            <w:r w:rsidR="00CC4CB0" w:rsidRPr="0018460F">
              <w:rPr>
                <w:sz w:val="20"/>
                <w:szCs w:val="20"/>
              </w:rPr>
              <w:t>per jaar.</w:t>
            </w:r>
          </w:p>
          <w:p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</w:p>
        </w:tc>
      </w:tr>
    </w:tbl>
    <w:p w:rsidR="00481D3D" w:rsidRPr="0018460F" w:rsidRDefault="00481D3D" w:rsidP="00481D3D">
      <w:pPr>
        <w:rPr>
          <w:sz w:val="20"/>
          <w:szCs w:val="20"/>
        </w:rPr>
      </w:pPr>
    </w:p>
    <w:p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1C5C6B" w:rsidRPr="0018460F">
        <w:rPr>
          <w:sz w:val="20"/>
          <w:szCs w:val="20"/>
        </w:rPr>
        <w:t>Gegadigde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1C5C6B" w:rsidRPr="0018460F">
        <w:rPr>
          <w:sz w:val="20"/>
          <w:szCs w:val="20"/>
        </w:rPr>
        <w:t>Gegadigde</w:t>
      </w:r>
      <w:r w:rsidR="006F028A" w:rsidRPr="0018460F">
        <w:rPr>
          <w:sz w:val="20"/>
          <w:szCs w:val="20"/>
        </w:rPr>
        <w:t xml:space="preserve"> te verklaren dat:</w:t>
      </w:r>
    </w:p>
    <w:p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60F" w:rsidRDefault="0018460F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37271F0C" wp14:editId="72DECE39">
          <wp:simplePos x="0" y="0"/>
          <wp:positionH relativeFrom="column">
            <wp:posOffset>4106174</wp:posOffset>
          </wp:positionH>
          <wp:positionV relativeFrom="paragraph">
            <wp:posOffset>-216295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77CF5"/>
    <w:rsid w:val="006A1343"/>
    <w:rsid w:val="006F028A"/>
    <w:rsid w:val="00730910"/>
    <w:rsid w:val="00786594"/>
    <w:rsid w:val="007A44FF"/>
    <w:rsid w:val="007D46B1"/>
    <w:rsid w:val="007E0D23"/>
    <w:rsid w:val="008422FF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D38A9"/>
    <w:rsid w:val="00C857F3"/>
    <w:rsid w:val="00CC1214"/>
    <w:rsid w:val="00CC4CB0"/>
    <w:rsid w:val="00CF61B2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D779B-0464-4E54-AC9D-4ABF6BBC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AD963B9</Template>
  <TotalTime>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3</cp:revision>
  <dcterms:created xsi:type="dcterms:W3CDTF">2019-02-27T13:10:00Z</dcterms:created>
  <dcterms:modified xsi:type="dcterms:W3CDTF">2019-02-27T13:11:00Z</dcterms:modified>
</cp:coreProperties>
</file>