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EB6" w:rsidRDefault="00B82EB6" w:rsidP="00074F18">
      <w:pPr>
        <w:pStyle w:val="Kop1"/>
      </w:pPr>
      <w:r>
        <w:t>Referenties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rsidTr="00074F18">
        <w:tc>
          <w:tcPr>
            <w:tcW w:w="1134" w:type="dxa"/>
            <w:shd w:val="clear" w:color="auto" w:fill="D9D9D9"/>
          </w:tcPr>
          <w:p w:rsidR="001350AD" w:rsidRPr="00074F18" w:rsidRDefault="001350AD" w:rsidP="00074F18">
            <w:pPr>
              <w:rPr>
                <w:i/>
              </w:rPr>
            </w:pPr>
            <w:proofErr w:type="spellStart"/>
            <w:r w:rsidRPr="00074F18">
              <w:t>Nr</w:t>
            </w:r>
            <w:proofErr w:type="spellEnd"/>
          </w:p>
        </w:tc>
        <w:tc>
          <w:tcPr>
            <w:tcW w:w="3980" w:type="dxa"/>
            <w:shd w:val="clear" w:color="auto" w:fill="D9D9D9"/>
          </w:tcPr>
          <w:p w:rsidR="001350AD" w:rsidRPr="00074F18" w:rsidRDefault="001350AD" w:rsidP="00074F18">
            <w:pPr>
              <w:rPr>
                <w:i/>
              </w:rPr>
            </w:pPr>
            <w:r w:rsidRPr="00074F18">
              <w:t>Onderwerp</w:t>
            </w:r>
          </w:p>
        </w:tc>
        <w:tc>
          <w:tcPr>
            <w:tcW w:w="4100" w:type="dxa"/>
            <w:shd w:val="clear" w:color="auto" w:fill="D9D9D9"/>
          </w:tcPr>
          <w:p w:rsidR="001350AD" w:rsidRPr="00074F18" w:rsidRDefault="001350AD" w:rsidP="00074F18">
            <w:pPr>
              <w:rPr>
                <w:i/>
              </w:rPr>
            </w:pPr>
            <w:r w:rsidRPr="00074F18">
              <w:t>Reactie</w:t>
            </w:r>
          </w:p>
        </w:tc>
      </w:tr>
      <w:tr w:rsidR="002E6002"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2E6002" w:rsidRPr="00074F18" w:rsidRDefault="00DE32DF" w:rsidP="00074F18">
            <w:r w:rsidRPr="00074F18">
              <w:t>1</w:t>
            </w:r>
            <w:r w:rsidR="00315FB6" w:rsidRPr="00074F18">
              <w:t xml:space="preserve"> van </w:t>
            </w:r>
            <w:r w:rsidR="001B2F5F">
              <w:t>2</w:t>
            </w:r>
          </w:p>
        </w:tc>
        <w:tc>
          <w:tcPr>
            <w:tcW w:w="8080" w:type="dxa"/>
            <w:gridSpan w:val="2"/>
            <w:tcBorders>
              <w:top w:val="single" w:sz="4" w:space="0" w:color="auto"/>
              <w:left w:val="single" w:sz="4" w:space="0" w:color="auto"/>
              <w:bottom w:val="single" w:sz="4" w:space="0" w:color="auto"/>
              <w:right w:val="single" w:sz="4" w:space="0" w:color="auto"/>
            </w:tcBorders>
            <w:hideMark/>
          </w:tcPr>
          <w:p w:rsidR="002E6002" w:rsidRPr="00074F18" w:rsidRDefault="001B2F5F" w:rsidP="00074F18">
            <w:r w:rsidRPr="004B3217">
              <w:t>Kerncompetentie 1: Gegadigde heeft kennis van en ervaring met het leveren en registreren (van gewerkte uren) van tijdelijk personeel tot en met schaal acht.</w:t>
            </w:r>
          </w:p>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1350AD"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1350AD" w:rsidRPr="00074F18" w:rsidTr="00074F18">
        <w:tc>
          <w:tcPr>
            <w:tcW w:w="1134"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rsidR="001350AD" w:rsidRPr="00074F18" w:rsidRDefault="00DE32DF" w:rsidP="00074F18">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rsidR="001350AD" w:rsidRPr="00074F18" w:rsidRDefault="001350AD"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bl>
    <w:p w:rsidR="00DE32DF" w:rsidRPr="00074F18" w:rsidRDefault="00DE32DF" w:rsidP="00074F18">
      <w:bookmarkStart w:id="0" w:name="_GoBack"/>
      <w:bookmarkEnd w:id="0"/>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DE32DF" w:rsidRPr="00074F18" w:rsidTr="00074F18">
        <w:tc>
          <w:tcPr>
            <w:tcW w:w="1134" w:type="dxa"/>
            <w:shd w:val="clear" w:color="auto" w:fill="D9D9D9"/>
          </w:tcPr>
          <w:p w:rsidR="00DE32DF" w:rsidRPr="00074F18" w:rsidRDefault="00DE32DF" w:rsidP="00074F18">
            <w:pPr>
              <w:rPr>
                <w:i/>
              </w:rPr>
            </w:pPr>
            <w:proofErr w:type="spellStart"/>
            <w:r w:rsidRPr="00074F18">
              <w:t>Nr</w:t>
            </w:r>
            <w:proofErr w:type="spellEnd"/>
          </w:p>
        </w:tc>
        <w:tc>
          <w:tcPr>
            <w:tcW w:w="3980" w:type="dxa"/>
            <w:shd w:val="clear" w:color="auto" w:fill="D9D9D9"/>
          </w:tcPr>
          <w:p w:rsidR="00DE32DF" w:rsidRPr="00074F18" w:rsidRDefault="00DE32DF" w:rsidP="00074F18">
            <w:pPr>
              <w:rPr>
                <w:i/>
              </w:rPr>
            </w:pPr>
            <w:r w:rsidRPr="00074F18">
              <w:t>Onderwerp</w:t>
            </w:r>
          </w:p>
        </w:tc>
        <w:tc>
          <w:tcPr>
            <w:tcW w:w="4100" w:type="dxa"/>
            <w:shd w:val="clear" w:color="auto" w:fill="D9D9D9"/>
          </w:tcPr>
          <w:p w:rsidR="00DE32DF" w:rsidRPr="00074F18" w:rsidRDefault="00DE32DF" w:rsidP="00074F18">
            <w:pPr>
              <w:rPr>
                <w:i/>
              </w:rPr>
            </w:pPr>
            <w:r w:rsidRPr="00074F18">
              <w:t>Reactie</w:t>
            </w:r>
          </w:p>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DE32DF" w:rsidRPr="00074F18" w:rsidRDefault="00DE32DF" w:rsidP="001B2F5F">
            <w:r w:rsidRPr="00074F18">
              <w:t>2</w:t>
            </w:r>
            <w:r w:rsidR="00315FB6" w:rsidRPr="00074F18">
              <w:t xml:space="preserve"> van </w:t>
            </w:r>
            <w:r w:rsidR="001B2F5F">
              <w:t>2</w:t>
            </w:r>
          </w:p>
        </w:tc>
        <w:tc>
          <w:tcPr>
            <w:tcW w:w="8080" w:type="dxa"/>
            <w:gridSpan w:val="2"/>
            <w:tcBorders>
              <w:top w:val="single" w:sz="4" w:space="0" w:color="auto"/>
              <w:left w:val="single" w:sz="4" w:space="0" w:color="auto"/>
              <w:bottom w:val="single" w:sz="4" w:space="0" w:color="auto"/>
              <w:right w:val="single" w:sz="4" w:space="0" w:color="auto"/>
            </w:tcBorders>
            <w:hideMark/>
          </w:tcPr>
          <w:p w:rsidR="00DE32DF" w:rsidRPr="00074F18" w:rsidRDefault="001B2F5F" w:rsidP="00074F18">
            <w:r w:rsidRPr="001B2F5F">
              <w:t>Kerncompetentie 2: Gegadigde heeft kennis van en ervaring met het verzorgen van het gehele traject, op basis van een aanvraag voor tijdelijk personeel, van werving en selectie tot en met plaatsing en facturering.</w:t>
            </w:r>
          </w:p>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hideMark/>
          </w:tcPr>
          <w:p w:rsidR="00DE32DF" w:rsidRPr="00074F18" w:rsidRDefault="00DE32DF" w:rsidP="00074F18">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r w:rsidR="00DE32DF" w:rsidRPr="00074F18" w:rsidTr="00074F18">
        <w:tc>
          <w:tcPr>
            <w:tcW w:w="1134"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rsidR="00DE32DF" w:rsidRPr="00074F18" w:rsidRDefault="00DE32DF" w:rsidP="00074F18"/>
        </w:tc>
      </w:tr>
    </w:tbl>
    <w:p w:rsidR="006831FD" w:rsidRPr="00074F18" w:rsidRDefault="006831FD" w:rsidP="00074F18"/>
    <w:p w:rsidR="001B2F5F" w:rsidRDefault="001B2F5F" w:rsidP="00074F18"/>
    <w:p w:rsidR="001B2F5F" w:rsidRDefault="001B2F5F" w:rsidP="00074F18"/>
    <w:p w:rsidR="006831FD" w:rsidRPr="00074F18" w:rsidRDefault="006831FD" w:rsidP="00074F18">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rsidTr="00D73A1F">
        <w:trPr>
          <w:trHeight w:val="397"/>
        </w:trPr>
        <w:tc>
          <w:tcPr>
            <w:tcW w:w="3659" w:type="dxa"/>
          </w:tcPr>
          <w:p w:rsidR="006831FD" w:rsidRPr="00074F18" w:rsidRDefault="006831FD" w:rsidP="00074F18">
            <w:pPr>
              <w:rPr>
                <w:i/>
              </w:rPr>
            </w:pPr>
            <w:r w:rsidRPr="00074F18">
              <w:t>Naam:</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Functie:</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Handtekening</w:t>
            </w:r>
          </w:p>
        </w:tc>
        <w:tc>
          <w:tcPr>
            <w:tcW w:w="5668" w:type="dxa"/>
          </w:tcPr>
          <w:p w:rsidR="006831FD" w:rsidRPr="00074F18" w:rsidRDefault="006831FD" w:rsidP="00074F18"/>
        </w:tc>
      </w:tr>
      <w:tr w:rsidR="006831FD" w:rsidRPr="00074F18" w:rsidTr="00D73A1F">
        <w:trPr>
          <w:trHeight w:val="397"/>
        </w:trPr>
        <w:tc>
          <w:tcPr>
            <w:tcW w:w="3659" w:type="dxa"/>
          </w:tcPr>
          <w:p w:rsidR="006831FD" w:rsidRPr="00074F18" w:rsidRDefault="006831FD" w:rsidP="00074F18">
            <w:pPr>
              <w:rPr>
                <w:i/>
              </w:rPr>
            </w:pPr>
            <w:r w:rsidRPr="00074F18">
              <w:t>Datum</w:t>
            </w:r>
          </w:p>
        </w:tc>
        <w:tc>
          <w:tcPr>
            <w:tcW w:w="5668" w:type="dxa"/>
          </w:tcPr>
          <w:p w:rsidR="006831FD" w:rsidRPr="00074F18" w:rsidRDefault="006831FD" w:rsidP="00074F18"/>
        </w:tc>
      </w:tr>
    </w:tbl>
    <w:p w:rsidR="006831FD" w:rsidRPr="00074F18" w:rsidRDefault="006831FD" w:rsidP="00074F18">
      <w:pPr>
        <w:rPr>
          <w:rFonts w:eastAsiaTheme="majorEastAsia"/>
          <w:lang w:eastAsia="en-US"/>
        </w:rPr>
      </w:pPr>
    </w:p>
    <w:sectPr w:rsidR="006831FD" w:rsidRPr="00074F18" w:rsidSect="00E4223B">
      <w:head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F18" w:rsidRDefault="00074F18" w:rsidP="00074F18">
      <w:pPr>
        <w:spacing w:before="0" w:after="0" w:line="240" w:lineRule="auto"/>
      </w:pPr>
      <w:r>
        <w:separator/>
      </w:r>
    </w:p>
  </w:endnote>
  <w:endnote w:type="continuationSeparator" w:id="0">
    <w:p w:rsidR="00074F18" w:rsidRDefault="00074F18" w:rsidP="00074F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F18" w:rsidRDefault="00074F18" w:rsidP="00074F18">
      <w:pPr>
        <w:spacing w:before="0" w:after="0" w:line="240" w:lineRule="auto"/>
      </w:pPr>
      <w:r>
        <w:separator/>
      </w:r>
    </w:p>
  </w:footnote>
  <w:footnote w:type="continuationSeparator" w:id="0">
    <w:p w:rsidR="00074F18" w:rsidRDefault="00074F18" w:rsidP="00074F1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F18" w:rsidRDefault="00074F18">
    <w:pPr>
      <w:pStyle w:val="Koptekst"/>
    </w:pPr>
    <w:r>
      <w:rPr>
        <w:b/>
        <w:noProof/>
      </w:rPr>
      <w:drawing>
        <wp:anchor distT="0" distB="0" distL="114300" distR="114300" simplePos="0" relativeHeight="251659264" behindDoc="1" locked="0" layoutInCell="1" allowOverlap="1" wp14:anchorId="04A49FF5" wp14:editId="3A992F21">
          <wp:simplePos x="0" y="0"/>
          <wp:positionH relativeFrom="column">
            <wp:posOffset>4114800</wp:posOffset>
          </wp:positionH>
          <wp:positionV relativeFrom="paragraph">
            <wp:posOffset>-216296</wp:posOffset>
          </wp:positionV>
          <wp:extent cx="1647645" cy="658090"/>
          <wp:effectExtent l="0" t="0" r="0" b="889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1"/>
                  <a:stretch>
                    <a:fillRect/>
                  </a:stretch>
                </pic:blipFill>
                <pic:spPr>
                  <a:xfrm>
                    <a:off x="0" y="0"/>
                    <a:ext cx="1647645" cy="658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76"/>
    <w:rsid w:val="00046FAD"/>
    <w:rsid w:val="00074A7E"/>
    <w:rsid w:val="00074F18"/>
    <w:rsid w:val="000A3516"/>
    <w:rsid w:val="000D0C0A"/>
    <w:rsid w:val="000D2ABE"/>
    <w:rsid w:val="00111682"/>
    <w:rsid w:val="001350AD"/>
    <w:rsid w:val="001A118A"/>
    <w:rsid w:val="001B2F5F"/>
    <w:rsid w:val="001D1063"/>
    <w:rsid w:val="00200120"/>
    <w:rsid w:val="002070B5"/>
    <w:rsid w:val="0023511E"/>
    <w:rsid w:val="002419EC"/>
    <w:rsid w:val="00245539"/>
    <w:rsid w:val="002966BE"/>
    <w:rsid w:val="002E6002"/>
    <w:rsid w:val="00315FB6"/>
    <w:rsid w:val="003934AD"/>
    <w:rsid w:val="003D2403"/>
    <w:rsid w:val="003F5871"/>
    <w:rsid w:val="004569B7"/>
    <w:rsid w:val="00467EE5"/>
    <w:rsid w:val="00481D3D"/>
    <w:rsid w:val="00492554"/>
    <w:rsid w:val="005C6BBD"/>
    <w:rsid w:val="005D0F76"/>
    <w:rsid w:val="00611CB9"/>
    <w:rsid w:val="00612887"/>
    <w:rsid w:val="00625381"/>
    <w:rsid w:val="006831FD"/>
    <w:rsid w:val="006A1343"/>
    <w:rsid w:val="006F028A"/>
    <w:rsid w:val="007268F5"/>
    <w:rsid w:val="00786594"/>
    <w:rsid w:val="007A44FF"/>
    <w:rsid w:val="007D46B1"/>
    <w:rsid w:val="008422FF"/>
    <w:rsid w:val="008771AB"/>
    <w:rsid w:val="008927BB"/>
    <w:rsid w:val="008B22E0"/>
    <w:rsid w:val="008C0B4D"/>
    <w:rsid w:val="00951DC4"/>
    <w:rsid w:val="00973702"/>
    <w:rsid w:val="00A46429"/>
    <w:rsid w:val="00AF7218"/>
    <w:rsid w:val="00B05EFD"/>
    <w:rsid w:val="00B82EB6"/>
    <w:rsid w:val="00BB3AAA"/>
    <w:rsid w:val="00BD38A9"/>
    <w:rsid w:val="00CC1214"/>
    <w:rsid w:val="00CC3235"/>
    <w:rsid w:val="00CC4CB0"/>
    <w:rsid w:val="00CF61B2"/>
    <w:rsid w:val="00D437C9"/>
    <w:rsid w:val="00D518BE"/>
    <w:rsid w:val="00D73A1F"/>
    <w:rsid w:val="00D928AA"/>
    <w:rsid w:val="00DE253C"/>
    <w:rsid w:val="00DE32DF"/>
    <w:rsid w:val="00DF6318"/>
    <w:rsid w:val="00E07889"/>
    <w:rsid w:val="00E4223B"/>
    <w:rsid w:val="00EA64A8"/>
    <w:rsid w:val="00EA7785"/>
    <w:rsid w:val="00EB7556"/>
    <w:rsid w:val="00EF1C62"/>
    <w:rsid w:val="00EF2296"/>
    <w:rsid w:val="00F3646E"/>
    <w:rsid w:val="00F653E9"/>
    <w:rsid w:val="00FA3656"/>
    <w:rsid w:val="00FC3C3A"/>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074F18"/>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C0B7D-FF66-4C87-83B0-ECAFA686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4DBDFFBA</Template>
  <TotalTime>6</TotalTime>
  <Pages>1</Pages>
  <Words>148</Words>
  <Characters>820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Bliekendaal-Kuiper, K (Karin)</cp:lastModifiedBy>
  <cp:revision>5</cp:revision>
  <dcterms:created xsi:type="dcterms:W3CDTF">2019-01-11T07:04:00Z</dcterms:created>
  <dcterms:modified xsi:type="dcterms:W3CDTF">2019-02-08T12:58:00Z</dcterms:modified>
</cp:coreProperties>
</file>