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7E3182" w:rsidRPr="0080164C">
        <w:rPr>
          <w:i w:val="0"/>
          <w:sz w:val="24"/>
          <w:szCs w:val="24"/>
          <w:lang w:eastAsia="en-US"/>
        </w:rPr>
        <w:t>verklaring</w:t>
      </w:r>
    </w:p>
    <w:p w:rsidR="001E1B7F" w:rsidRPr="0080164C" w:rsidRDefault="00BA1F2A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:rsidR="0041448E" w:rsidRPr="0080164C" w:rsidRDefault="00BA1F2A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:rsidR="001E1B7F" w:rsidRPr="0080164C" w:rsidRDefault="001E1B7F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 </w:t>
      </w:r>
      <w:r w:rsidR="00BA1F2A">
        <w:rPr>
          <w:i w:val="0"/>
          <w:sz w:val="20"/>
          <w:szCs w:val="20"/>
        </w:rPr>
        <w:t>Gegadigde</w:t>
      </w:r>
      <w:r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Pr="0080164C">
        <w:rPr>
          <w:i w:val="0"/>
          <w:sz w:val="20"/>
          <w:szCs w:val="20"/>
        </w:rPr>
        <w:t xml:space="preserve">acht) </w:t>
      </w:r>
      <w:r w:rsidRPr="0080164C">
        <w:rPr>
          <w:b/>
          <w:i w:val="0"/>
          <w:sz w:val="20"/>
          <w:szCs w:val="20"/>
        </w:rPr>
        <w:t>wel/geen</w:t>
      </w:r>
      <w:r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Pr="0080164C">
        <w:rPr>
          <w:b/>
          <w:i w:val="0"/>
          <w:sz w:val="20"/>
          <w:szCs w:val="20"/>
        </w:rPr>
        <w:t xml:space="preserve"> </w:t>
      </w:r>
      <w:r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Pr="0080164C">
        <w:rPr>
          <w:i w:val="0"/>
          <w:sz w:val="20"/>
          <w:szCs w:val="20"/>
        </w:rPr>
        <w:t>/</w:t>
      </w:r>
      <w:proofErr w:type="spellStart"/>
      <w:r w:rsidRPr="0080164C">
        <w:rPr>
          <w:i w:val="0"/>
          <w:sz w:val="20"/>
          <w:szCs w:val="20"/>
        </w:rPr>
        <w:t>holding-maatschappij</w:t>
      </w:r>
      <w:proofErr w:type="spellEnd"/>
      <w:r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:rsidTr="0041448E"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:rsidTr="0041448E"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BA1F2A">
        <w:rPr>
          <w:i w:val="0"/>
          <w:sz w:val="20"/>
          <w:szCs w:val="20"/>
        </w:rPr>
        <w:t>Gegadigde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:rsidR="00F10099" w:rsidRPr="0080164C" w:rsidRDefault="00F10099" w:rsidP="00293FA8">
      <w:pPr>
        <w:spacing w:before="120" w:after="120" w:line="240" w:lineRule="atLeast"/>
        <w:rPr>
          <w:i w:val="0"/>
          <w:sz w:val="20"/>
          <w:szCs w:val="20"/>
        </w:rPr>
      </w:pP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>Indien de verklaring van toepassing is: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 Gegadigde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>in kader van aanbesteding “</w:t>
      </w:r>
      <w:r w:rsidR="00905F77">
        <w:rPr>
          <w:i w:val="0"/>
          <w:sz w:val="20"/>
          <w:szCs w:val="20"/>
        </w:rPr>
        <w:t>Uitzendkrachten</w:t>
      </w:r>
      <w:r w:rsidR="00073B42" w:rsidRPr="0080164C">
        <w:rPr>
          <w:i w:val="0"/>
          <w:sz w:val="20"/>
          <w:szCs w:val="20"/>
        </w:rPr>
        <w:t xml:space="preserve">” </w:t>
      </w:r>
      <w:r w:rsidRPr="0080164C">
        <w:rPr>
          <w:i w:val="0"/>
          <w:sz w:val="20"/>
          <w:szCs w:val="20"/>
        </w:rPr>
        <w:t xml:space="preserve">voortvloeien. 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>n kader van aanbesteding “</w:t>
      </w:r>
      <w:r w:rsidR="00905F77">
        <w:rPr>
          <w:i w:val="0"/>
          <w:sz w:val="20"/>
          <w:szCs w:val="20"/>
        </w:rPr>
        <w:t>Uitzendkrachten</w:t>
      </w:r>
      <w:bookmarkStart w:id="0" w:name="_GoBack"/>
      <w:bookmarkEnd w:id="0"/>
      <w:r w:rsidR="0041295F" w:rsidRPr="0080164C">
        <w:rPr>
          <w:i w:val="0"/>
          <w:sz w:val="20"/>
          <w:szCs w:val="20"/>
        </w:rPr>
        <w:t>” .</w:t>
      </w:r>
    </w:p>
    <w:p w:rsidR="003533C5" w:rsidRPr="0080164C" w:rsidRDefault="00BA1F2A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Gegadigde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2C8" w:rsidRDefault="00E412C8" w:rsidP="001E1B7F">
      <w:r>
        <w:separator/>
      </w:r>
    </w:p>
  </w:endnote>
  <w:endnote w:type="continuationSeparator" w:id="0">
    <w:p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2C8" w:rsidRDefault="00E412C8" w:rsidP="001E1B7F">
      <w:r>
        <w:separator/>
      </w:r>
    </w:p>
  </w:footnote>
  <w:footnote w:type="continuationSeparator" w:id="0">
    <w:p w:rsidR="00E412C8" w:rsidRDefault="00E412C8" w:rsidP="001E1B7F">
      <w:r>
        <w:continuationSeparator/>
      </w:r>
    </w:p>
  </w:footnote>
  <w:footnote w:id="1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64C" w:rsidRDefault="0080164C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7271F0C" wp14:editId="72DECE39">
          <wp:simplePos x="0" y="0"/>
          <wp:positionH relativeFrom="column">
            <wp:posOffset>4088682</wp:posOffset>
          </wp:positionH>
          <wp:positionV relativeFrom="paragraph">
            <wp:posOffset>-224526</wp:posOffset>
          </wp:positionV>
          <wp:extent cx="1647645" cy="658090"/>
          <wp:effectExtent l="0" t="0" r="0" b="8890"/>
          <wp:wrapNone/>
          <wp:docPr id="4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8020E"/>
    <w:rsid w:val="001E1B7F"/>
    <w:rsid w:val="002070B5"/>
    <w:rsid w:val="002828C2"/>
    <w:rsid w:val="00293FA8"/>
    <w:rsid w:val="002D5F13"/>
    <w:rsid w:val="003533C5"/>
    <w:rsid w:val="0041295F"/>
    <w:rsid w:val="0041448E"/>
    <w:rsid w:val="004569B7"/>
    <w:rsid w:val="005327C4"/>
    <w:rsid w:val="00666983"/>
    <w:rsid w:val="00762C5A"/>
    <w:rsid w:val="00764C8B"/>
    <w:rsid w:val="007A44FF"/>
    <w:rsid w:val="007E3182"/>
    <w:rsid w:val="0080164C"/>
    <w:rsid w:val="00841BB7"/>
    <w:rsid w:val="00905F77"/>
    <w:rsid w:val="009A64F0"/>
    <w:rsid w:val="009C4CBA"/>
    <w:rsid w:val="00A33654"/>
    <w:rsid w:val="00B05EFD"/>
    <w:rsid w:val="00BA1F2A"/>
    <w:rsid w:val="00BE4D40"/>
    <w:rsid w:val="00C662D8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05E5-EF14-4977-AA93-AC8AEAC7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4DBDFFBA</Template>
  <TotalTime>1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dcterms:created xsi:type="dcterms:W3CDTF">2019-01-14T07:37:00Z</dcterms:created>
  <dcterms:modified xsi:type="dcterms:W3CDTF">2019-02-08T12:55:00Z</dcterms:modified>
</cp:coreProperties>
</file>